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A8EFE" w14:textId="77777777" w:rsidR="00F16796" w:rsidRPr="001511FB" w:rsidRDefault="00F16796" w:rsidP="00F16796">
      <w:pPr>
        <w:pStyle w:val="affffffffffffe"/>
        <w:spacing w:before="120" w:after="360"/>
      </w:pPr>
      <w:bookmarkStart w:id="0" w:name="_Hlk153874085"/>
      <w:bookmarkStart w:id="1" w:name="_Hlk144303580"/>
      <w:bookmarkEnd w:id="0"/>
    </w:p>
    <w:p w14:paraId="02862617" w14:textId="50E25EB0" w:rsidR="00F16796" w:rsidRPr="005341AB" w:rsidRDefault="00F16796" w:rsidP="00A11315">
      <w:r>
        <w:rPr>
          <w:noProof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17575A29" wp14:editId="49E97E05">
                <wp:simplePos x="0" y="0"/>
                <wp:positionH relativeFrom="margin">
                  <wp:posOffset>341630</wp:posOffset>
                </wp:positionH>
                <wp:positionV relativeFrom="page">
                  <wp:posOffset>5175250</wp:posOffset>
                </wp:positionV>
                <wp:extent cx="3909060" cy="6720840"/>
                <wp:effectExtent l="0" t="0" r="15240" b="8255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C748D" w14:textId="0DCEDB4E" w:rsidR="00257FB2" w:rsidRPr="00C829AF" w:rsidRDefault="0003181E" w:rsidP="00F16796">
                            <w:pPr>
                              <w:pStyle w:val="afffffc"/>
                              <w:spacing w:before="40" w:after="560" w:line="216" w:lineRule="auto"/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Times New Roman Полужирный" w:hAnsi="Times New Roman Полужирный"/>
                                  <w:b/>
                                  <w:caps/>
                                  <w:color w:val="3A67B8"/>
                                  <w:sz w:val="40"/>
                                  <w:szCs w:val="44"/>
                                </w:rPr>
                                <w:alias w:val="Название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57FB2" w:rsidRPr="00577365">
                                  <w:rPr>
                                    <w:rFonts w:ascii="Times New Roman Полужирный" w:hAnsi="Times New Roman Полужирный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Цифровая платформа «Карта</w:t>
                                </w:r>
                                <w:r w:rsidR="00257FB2" w:rsidRPr="00577365">
                                  <w:rPr>
                                    <w:rFonts w:asciiTheme="minorHAnsi" w:hAnsiTheme="minorHAnsi" w:hint="eastAsia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 </w:t>
                                </w:r>
                                <w:r w:rsidR="00257FB2" w:rsidRPr="00577365">
                                  <w:rPr>
                                    <w:rFonts w:ascii="Times New Roman Полужирный" w:hAnsi="Times New Roman Полужирный"/>
                                    <w:b/>
                                    <w:caps/>
                                    <w:color w:val="3A67B8"/>
                                    <w:sz w:val="40"/>
                                    <w:szCs w:val="44"/>
                                  </w:rPr>
                                  <w:t>жителя» 1.0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EastAsia"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5302044" w14:textId="7145C152" w:rsidR="00257FB2" w:rsidRPr="000B2D77" w:rsidRDefault="00257FB2" w:rsidP="00F16796">
                                <w:pPr>
                                  <w:pStyle w:val="afffffc"/>
                                  <w:spacing w:before="40" w:after="40"/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Theme="minorEastAsia"/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Руководство пользователя. Веб</w:t>
                                </w:r>
                                <w:r>
                                  <w:rPr>
                                    <w:rFonts w:eastAsiaTheme="minorEastAsia"/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noBreakHyphen/>
                                  <w:t>клиент администратор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17575A29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26.9pt;margin-top:407.5pt;width:307.8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" filled="f" stroked="f" strokeweight=".5pt">
                <v:textbox style="mso-fit-shape-to-text:t" inset="0,0,0,0">
                  <w:txbxContent>
                    <w:p w14:paraId="589C748D" w14:textId="0DCEDB4E" w:rsidR="00257FB2" w:rsidRPr="00C829AF" w:rsidRDefault="00781478" w:rsidP="00F16796">
                      <w:pPr>
                        <w:pStyle w:val="afffffc"/>
                        <w:spacing w:before="40" w:after="560" w:line="216" w:lineRule="auto"/>
                        <w:rPr>
                          <w:color w:val="4F81BD" w:themeColor="accent1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Times New Roman Полужирный" w:hAnsi="Times New Roman Полужирный"/>
                            <w:b/>
                            <w:caps/>
                            <w:color w:val="3A67B8"/>
                            <w:sz w:val="40"/>
                            <w:szCs w:val="44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257FB2" w:rsidRPr="00577365">
                            <w:rPr>
                              <w:rFonts w:ascii="Times New Roman Полужирный" w:hAnsi="Times New Roman Полужирный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Цифровая платформа «Карта</w:t>
                          </w:r>
                          <w:r w:rsidR="00257FB2" w:rsidRPr="00577365">
                            <w:rPr>
                              <w:rFonts w:asciiTheme="minorHAnsi" w:hAnsiTheme="minorHAnsi" w:hint="eastAsia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 </w:t>
                          </w:r>
                          <w:r w:rsidR="00257FB2" w:rsidRPr="00577365">
                            <w:rPr>
                              <w:rFonts w:ascii="Times New Roman Полужирный" w:hAnsi="Times New Roman Полужирный"/>
                              <w:b/>
                              <w:caps/>
                              <w:color w:val="3A67B8"/>
                              <w:sz w:val="40"/>
                              <w:szCs w:val="44"/>
                            </w:rPr>
                            <w:t>жителя» 1.0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EastAsia"/>
                          <w:caps/>
                          <w:color w:val="000000" w:themeColor="text1"/>
                          <w:sz w:val="28"/>
                          <w:szCs w:val="28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05302044" w14:textId="7145C152" w:rsidR="00257FB2" w:rsidRPr="000B2D77" w:rsidRDefault="00257FB2" w:rsidP="00F16796">
                          <w:pPr>
                            <w:pStyle w:val="afffffc"/>
                            <w:spacing w:before="40" w:after="40"/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EastAsia"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t>Руководство пользователя. Веб</w:t>
                          </w:r>
                          <w:r>
                            <w:rPr>
                              <w:rFonts w:eastAsiaTheme="minorEastAsia"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noBreakHyphen/>
                            <w:t>клиент администратор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BA0B1FC" w14:textId="77777777" w:rsidR="008F512D" w:rsidRPr="005341AB" w:rsidRDefault="008F512D" w:rsidP="00F16796">
      <w:pPr>
        <w:pStyle w:val="afffffa"/>
      </w:pPr>
      <w:r w:rsidRPr="00F16796">
        <w:lastRenderedPageBreak/>
        <w:t>Содержание</w:t>
      </w:r>
    </w:p>
    <w:p w14:paraId="36C313EE" w14:textId="1E458D44" w:rsidR="00B65250" w:rsidRDefault="00084E01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r w:rsidRPr="005341AB">
        <w:rPr>
          <w:b/>
          <w:noProof w:val="0"/>
        </w:rPr>
        <w:fldChar w:fldCharType="begin"/>
      </w:r>
      <w:r w:rsidRPr="005341AB">
        <w:rPr>
          <w:b/>
          <w:noProof w:val="0"/>
        </w:rPr>
        <w:instrText xml:space="preserve"> TOC \o "1-4" \h \z \u </w:instrText>
      </w:r>
      <w:r w:rsidRPr="005341AB">
        <w:rPr>
          <w:b/>
          <w:noProof w:val="0"/>
        </w:rPr>
        <w:fldChar w:fldCharType="separate"/>
      </w:r>
      <w:hyperlink w:anchor="_Toc157505666" w:history="1">
        <w:r w:rsidR="00B65250" w:rsidRPr="00E86F1E">
          <w:rPr>
            <w:rStyle w:val="aff6"/>
          </w:rPr>
          <w:t>Перечень терминов и сокращений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_Toc157505666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</w:t>
        </w:r>
        <w:r w:rsidR="00B65250">
          <w:rPr>
            <w:webHidden/>
          </w:rPr>
          <w:fldChar w:fldCharType="end"/>
        </w:r>
      </w:hyperlink>
    </w:p>
    <w:p w14:paraId="74E0557E" w14:textId="35CB5B67" w:rsidR="00B65250" w:rsidRDefault="0003181E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5667" w:history="1">
        <w:r w:rsidR="00B65250" w:rsidRPr="00E86F1E">
          <w:rPr>
            <w:rStyle w:val="aff6"/>
          </w:rPr>
          <w:t>1 Введение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_Toc157505667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</w:t>
        </w:r>
        <w:r w:rsidR="00B65250">
          <w:rPr>
            <w:webHidden/>
          </w:rPr>
          <w:fldChar w:fldCharType="end"/>
        </w:r>
      </w:hyperlink>
    </w:p>
    <w:p w14:paraId="5D3CC047" w14:textId="4EAA2CC3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68" w:history="1">
        <w:r w:rsidR="00B65250" w:rsidRPr="00E86F1E">
          <w:rPr>
            <w:rStyle w:val="aff6"/>
          </w:rPr>
          <w:t>1.1 Область применения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_Toc157505668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</w:t>
        </w:r>
        <w:r w:rsidR="00B65250">
          <w:rPr>
            <w:webHidden/>
          </w:rPr>
          <w:fldChar w:fldCharType="end"/>
        </w:r>
      </w:hyperlink>
    </w:p>
    <w:p w14:paraId="7EA94738" w14:textId="34608E4A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69" w:history="1">
        <w:r w:rsidR="00B65250" w:rsidRPr="00E86F1E">
          <w:rPr>
            <w:rStyle w:val="aff6"/>
            <w:rFonts w:eastAsiaTheme="minorHAnsi"/>
          </w:rPr>
          <w:t>1.2 Краткое описание возможностей ЦП КЖ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_Toc157505669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</w:t>
        </w:r>
        <w:r w:rsidR="00B65250">
          <w:rPr>
            <w:webHidden/>
          </w:rPr>
          <w:fldChar w:fldCharType="end"/>
        </w:r>
      </w:hyperlink>
    </w:p>
    <w:p w14:paraId="3F1E30F8" w14:textId="0885189D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70" w:history="1">
        <w:r w:rsidR="00B65250" w:rsidRPr="00E86F1E">
          <w:rPr>
            <w:rStyle w:val="aff6"/>
          </w:rPr>
          <w:t>1.3 Уровень подготовки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10</w:t>
        </w:r>
        <w:r w:rsidR="00B65250">
          <w:rPr>
            <w:webHidden/>
          </w:rPr>
          <w:fldChar w:fldCharType="end"/>
        </w:r>
      </w:hyperlink>
    </w:p>
    <w:p w14:paraId="04497D3A" w14:textId="6C7CF123" w:rsidR="00B65250" w:rsidRDefault="0003181E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5671" w:history="1">
        <w:r w:rsidR="00B65250" w:rsidRPr="00E86F1E">
          <w:rPr>
            <w:rStyle w:val="aff6"/>
          </w:rPr>
          <w:t>2 Подготовка к работе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11</w:t>
        </w:r>
        <w:r w:rsidR="00B65250">
          <w:rPr>
            <w:webHidden/>
          </w:rPr>
          <w:fldChar w:fldCharType="end"/>
        </w:r>
      </w:hyperlink>
    </w:p>
    <w:p w14:paraId="1255D976" w14:textId="739E3CE4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72" w:history="1">
        <w:r w:rsidR="00B65250" w:rsidRPr="00E86F1E">
          <w:rPr>
            <w:rStyle w:val="aff6"/>
          </w:rPr>
          <w:t>2.1 Состав и содержание носителя данных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11</w:t>
        </w:r>
        <w:r w:rsidR="00B65250">
          <w:rPr>
            <w:webHidden/>
          </w:rPr>
          <w:fldChar w:fldCharType="end"/>
        </w:r>
      </w:hyperlink>
    </w:p>
    <w:p w14:paraId="028450F9" w14:textId="58478F2A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73" w:history="1">
        <w:r w:rsidR="00B65250" w:rsidRPr="00E86F1E">
          <w:rPr>
            <w:rStyle w:val="aff6"/>
          </w:rPr>
          <w:t>2.2 Вход в веб-клиент администрирования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11</w:t>
        </w:r>
        <w:r w:rsidR="00B65250">
          <w:rPr>
            <w:webHidden/>
          </w:rPr>
          <w:fldChar w:fldCharType="end"/>
        </w:r>
      </w:hyperlink>
    </w:p>
    <w:p w14:paraId="2923106A" w14:textId="18DD7888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74" w:history="1">
        <w:r w:rsidR="00B65250" w:rsidRPr="00E86F1E">
          <w:rPr>
            <w:rStyle w:val="aff6"/>
          </w:rPr>
          <w:t>2.3 Описание интерфейса веб-клиента администрирования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11</w:t>
        </w:r>
        <w:r w:rsidR="00B65250">
          <w:rPr>
            <w:webHidden/>
          </w:rPr>
          <w:fldChar w:fldCharType="end"/>
        </w:r>
      </w:hyperlink>
    </w:p>
    <w:p w14:paraId="41396F94" w14:textId="00F3B689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75" w:history="1">
        <w:r w:rsidR="00B65250" w:rsidRPr="00E86F1E">
          <w:rPr>
            <w:rStyle w:val="aff6"/>
          </w:rPr>
          <w:t>2.4 Общие приемы работы с интерфейсом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14</w:t>
        </w:r>
        <w:r w:rsidR="00B65250">
          <w:rPr>
            <w:webHidden/>
          </w:rPr>
          <w:fldChar w:fldCharType="end"/>
        </w:r>
      </w:hyperlink>
    </w:p>
    <w:p w14:paraId="537A4CAB" w14:textId="15357A62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76" w:history="1">
        <w:r w:rsidR="00B65250" w:rsidRPr="00E86F1E">
          <w:rPr>
            <w:rStyle w:val="aff6"/>
          </w:rPr>
          <w:t>2.4.1 Фильтрация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14</w:t>
        </w:r>
        <w:r w:rsidR="00B65250">
          <w:rPr>
            <w:webHidden/>
          </w:rPr>
          <w:fldChar w:fldCharType="end"/>
        </w:r>
      </w:hyperlink>
    </w:p>
    <w:p w14:paraId="15DC160A" w14:textId="2E246231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77" w:history="1">
        <w:r w:rsidR="00B65250" w:rsidRPr="00E86F1E">
          <w:rPr>
            <w:rStyle w:val="aff6"/>
          </w:rPr>
          <w:t>2.4.2 Сортировка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15</w:t>
        </w:r>
        <w:r w:rsidR="00B65250">
          <w:rPr>
            <w:webHidden/>
          </w:rPr>
          <w:fldChar w:fldCharType="end"/>
        </w:r>
      </w:hyperlink>
    </w:p>
    <w:p w14:paraId="37462FE9" w14:textId="5C60A78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78" w:history="1">
        <w:r w:rsidR="00B65250" w:rsidRPr="00E86F1E">
          <w:rPr>
            <w:rStyle w:val="aff6"/>
          </w:rPr>
          <w:t>2.4.3 Управление постраничными списками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15</w:t>
        </w:r>
        <w:r w:rsidR="00B65250">
          <w:rPr>
            <w:webHidden/>
          </w:rPr>
          <w:fldChar w:fldCharType="end"/>
        </w:r>
      </w:hyperlink>
    </w:p>
    <w:p w14:paraId="1AA8D2EA" w14:textId="4DB360D2" w:rsidR="00B65250" w:rsidRDefault="0003181E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5679" w:history="1">
        <w:r w:rsidR="00B65250" w:rsidRPr="00E86F1E">
          <w:rPr>
            <w:rStyle w:val="aff6"/>
          </w:rPr>
          <w:t>3 Описание действий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_Toc157505679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16</w:t>
        </w:r>
        <w:r w:rsidR="00B65250">
          <w:rPr>
            <w:webHidden/>
          </w:rPr>
          <w:fldChar w:fldCharType="end"/>
        </w:r>
      </w:hyperlink>
    </w:p>
    <w:p w14:paraId="59B0299B" w14:textId="27B705A7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80" w:history="1">
        <w:r w:rsidR="00B65250" w:rsidRPr="00E86F1E">
          <w:rPr>
            <w:rStyle w:val="aff6"/>
          </w:rPr>
          <w:t>3.1 Перед началом работы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16</w:t>
        </w:r>
        <w:r w:rsidR="00B65250">
          <w:rPr>
            <w:webHidden/>
          </w:rPr>
          <w:fldChar w:fldCharType="end"/>
        </w:r>
      </w:hyperlink>
    </w:p>
    <w:p w14:paraId="56390DE7" w14:textId="6A09D4DB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1" w:history="1">
        <w:r w:rsidR="00B65250" w:rsidRPr="00E86F1E">
          <w:rPr>
            <w:rStyle w:val="aff6"/>
          </w:rPr>
          <w:t>3.1.1 Первичная авторизация в веб-клиенте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16</w:t>
        </w:r>
        <w:r w:rsidR="00B65250">
          <w:rPr>
            <w:webHidden/>
          </w:rPr>
          <w:fldChar w:fldCharType="end"/>
        </w:r>
      </w:hyperlink>
    </w:p>
    <w:p w14:paraId="65D734A7" w14:textId="7057331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2" w:history="1">
        <w:r w:rsidR="00B65250" w:rsidRPr="00E86F1E">
          <w:rPr>
            <w:rStyle w:val="aff6"/>
          </w:rPr>
          <w:t>3.1.2 Авторизация в веб-клиенте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16</w:t>
        </w:r>
        <w:r w:rsidR="00B65250">
          <w:rPr>
            <w:webHidden/>
          </w:rPr>
          <w:fldChar w:fldCharType="end"/>
        </w:r>
      </w:hyperlink>
    </w:p>
    <w:p w14:paraId="0C0BCD6D" w14:textId="73764D3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3" w:history="1">
        <w:r w:rsidR="00B65250" w:rsidRPr="00E86F1E">
          <w:rPr>
            <w:rStyle w:val="aff6"/>
          </w:rPr>
          <w:t>3.1.3 Восстановление пароля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18</w:t>
        </w:r>
        <w:r w:rsidR="00B65250">
          <w:rPr>
            <w:webHidden/>
          </w:rPr>
          <w:fldChar w:fldCharType="end"/>
        </w:r>
      </w:hyperlink>
    </w:p>
    <w:p w14:paraId="3BD49182" w14:textId="6978CD72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4" w:history="1">
        <w:r w:rsidR="00B65250" w:rsidRPr="00E86F1E">
          <w:rPr>
            <w:rStyle w:val="aff6"/>
          </w:rPr>
          <w:t>3.1.4 Выход из веб-клиента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19</w:t>
        </w:r>
        <w:r w:rsidR="00B65250">
          <w:rPr>
            <w:webHidden/>
          </w:rPr>
          <w:fldChar w:fldCharType="end"/>
        </w:r>
      </w:hyperlink>
    </w:p>
    <w:p w14:paraId="64DF09EE" w14:textId="092AF9B4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85" w:history="1">
        <w:r w:rsidR="00B65250" w:rsidRPr="00E86F1E">
          <w:rPr>
            <w:rStyle w:val="aff6"/>
          </w:rPr>
          <w:t>3.2 Управление заявлениями на подключение БК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19</w:t>
        </w:r>
        <w:r w:rsidR="00B65250">
          <w:rPr>
            <w:webHidden/>
          </w:rPr>
          <w:fldChar w:fldCharType="end"/>
        </w:r>
      </w:hyperlink>
    </w:p>
    <w:p w14:paraId="5B8CEA44" w14:textId="37D397F5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6" w:history="1">
        <w:r w:rsidR="00B65250" w:rsidRPr="00E86F1E">
          <w:rPr>
            <w:rStyle w:val="aff6"/>
          </w:rPr>
          <w:t>3.2.1 Просмотр заявлений на подключение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19</w:t>
        </w:r>
        <w:r w:rsidR="00B65250">
          <w:rPr>
            <w:webHidden/>
          </w:rPr>
          <w:fldChar w:fldCharType="end"/>
        </w:r>
      </w:hyperlink>
    </w:p>
    <w:p w14:paraId="480427BE" w14:textId="4B57C32C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7" w:history="1">
        <w:r w:rsidR="00B65250" w:rsidRPr="00E86F1E">
          <w:rPr>
            <w:rStyle w:val="aff6"/>
          </w:rPr>
          <w:t>3.2.2 Добавление заявления на подключение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21</w:t>
        </w:r>
        <w:r w:rsidR="00B65250">
          <w:rPr>
            <w:webHidden/>
          </w:rPr>
          <w:fldChar w:fldCharType="end"/>
        </w:r>
      </w:hyperlink>
    </w:p>
    <w:p w14:paraId="62757339" w14:textId="06F6540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8" w:history="1">
        <w:r w:rsidR="00B65250" w:rsidRPr="00E86F1E">
          <w:rPr>
            <w:rStyle w:val="aff6"/>
          </w:rPr>
          <w:t>3.2.3 Одобрение заявления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22</w:t>
        </w:r>
        <w:r w:rsidR="00B65250">
          <w:rPr>
            <w:webHidden/>
          </w:rPr>
          <w:fldChar w:fldCharType="end"/>
        </w:r>
      </w:hyperlink>
    </w:p>
    <w:p w14:paraId="4ED22B52" w14:textId="336C19A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89" w:history="1">
        <w:r w:rsidR="00B65250" w:rsidRPr="00E86F1E">
          <w:rPr>
            <w:rStyle w:val="aff6"/>
          </w:rPr>
          <w:t>3.2.4 Отклонение заявления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_Toc157505689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23</w:t>
        </w:r>
        <w:r w:rsidR="00B65250">
          <w:rPr>
            <w:webHidden/>
          </w:rPr>
          <w:fldChar w:fldCharType="end"/>
        </w:r>
      </w:hyperlink>
    </w:p>
    <w:p w14:paraId="6FD4CBEB" w14:textId="0BCB665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0" w:history="1">
        <w:r w:rsidR="00B65250" w:rsidRPr="00E86F1E">
          <w:rPr>
            <w:rStyle w:val="aff6"/>
          </w:rPr>
          <w:t>3.2.5 Проверка СНИЛС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24</w:t>
        </w:r>
        <w:r w:rsidR="00B65250">
          <w:rPr>
            <w:webHidden/>
          </w:rPr>
          <w:fldChar w:fldCharType="end"/>
        </w:r>
      </w:hyperlink>
    </w:p>
    <w:p w14:paraId="519FDC1F" w14:textId="55A966D5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91" w:history="1">
        <w:r w:rsidR="00B65250" w:rsidRPr="00E86F1E">
          <w:rPr>
            <w:rStyle w:val="aff6"/>
          </w:rPr>
          <w:t>3.3 Управление БК пользователей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25</w:t>
        </w:r>
        <w:r w:rsidR="00B65250">
          <w:rPr>
            <w:webHidden/>
          </w:rPr>
          <w:fldChar w:fldCharType="end"/>
        </w:r>
      </w:hyperlink>
    </w:p>
    <w:p w14:paraId="7CCC84DF" w14:textId="2F61F6A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2" w:history="1">
        <w:r w:rsidR="00B65250" w:rsidRPr="00E86F1E">
          <w:rPr>
            <w:rStyle w:val="aff6"/>
          </w:rPr>
          <w:t>3.3.1 Просмотр списка БК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25</w:t>
        </w:r>
        <w:r w:rsidR="00B65250">
          <w:rPr>
            <w:webHidden/>
          </w:rPr>
          <w:fldChar w:fldCharType="end"/>
        </w:r>
      </w:hyperlink>
    </w:p>
    <w:p w14:paraId="4D1269A1" w14:textId="4433221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3" w:history="1">
        <w:r w:rsidR="00B65250" w:rsidRPr="00E86F1E">
          <w:rPr>
            <w:rStyle w:val="aff6"/>
          </w:rPr>
          <w:t>3.3.2 Просмотр операций по БК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26</w:t>
        </w:r>
        <w:r w:rsidR="00B65250">
          <w:rPr>
            <w:webHidden/>
          </w:rPr>
          <w:fldChar w:fldCharType="end"/>
        </w:r>
      </w:hyperlink>
    </w:p>
    <w:p w14:paraId="566B20D3" w14:textId="53D48D7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4" w:history="1">
        <w:r w:rsidR="00B65250" w:rsidRPr="00E86F1E">
          <w:rPr>
            <w:rStyle w:val="aff6"/>
          </w:rPr>
          <w:t>3.3.3 Присвоение БК статуса КЖ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27</w:t>
        </w:r>
        <w:r w:rsidR="00B65250">
          <w:rPr>
            <w:webHidden/>
          </w:rPr>
          <w:fldChar w:fldCharType="end"/>
        </w:r>
      </w:hyperlink>
    </w:p>
    <w:p w14:paraId="66D72899" w14:textId="0F75B821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5" w:history="1">
        <w:r w:rsidR="00B65250" w:rsidRPr="00E86F1E">
          <w:rPr>
            <w:rStyle w:val="aff6"/>
          </w:rPr>
          <w:t>3.3.4 Снятие статуса КЖ с БК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28</w:t>
        </w:r>
        <w:r w:rsidR="00B65250">
          <w:rPr>
            <w:webHidden/>
          </w:rPr>
          <w:fldChar w:fldCharType="end"/>
        </w:r>
      </w:hyperlink>
    </w:p>
    <w:p w14:paraId="673D6FA3" w14:textId="1023FAD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6" w:history="1">
        <w:r w:rsidR="00B65250" w:rsidRPr="00E86F1E">
          <w:rPr>
            <w:rStyle w:val="aff6"/>
          </w:rPr>
          <w:t>3.3.5 Блокировка и разблокировка БК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29</w:t>
        </w:r>
        <w:r w:rsidR="00B65250">
          <w:rPr>
            <w:webHidden/>
          </w:rPr>
          <w:fldChar w:fldCharType="end"/>
        </w:r>
      </w:hyperlink>
    </w:p>
    <w:p w14:paraId="3AF0BC4C" w14:textId="5288CDC8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697" w:history="1">
        <w:r w:rsidR="00B65250" w:rsidRPr="00E86F1E">
          <w:rPr>
            <w:rStyle w:val="aff6"/>
          </w:rPr>
          <w:t>3.4 Управление услугами и льготами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31</w:t>
        </w:r>
        <w:r w:rsidR="00B65250">
          <w:rPr>
            <w:webHidden/>
          </w:rPr>
          <w:fldChar w:fldCharType="end"/>
        </w:r>
      </w:hyperlink>
    </w:p>
    <w:p w14:paraId="407481A8" w14:textId="00864F6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8" w:history="1">
        <w:r w:rsidR="00B65250" w:rsidRPr="00E86F1E">
          <w:rPr>
            <w:rStyle w:val="aff6"/>
          </w:rPr>
          <w:t>3.4.1 Просмотр услуг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31</w:t>
        </w:r>
        <w:r w:rsidR="00B65250">
          <w:rPr>
            <w:webHidden/>
          </w:rPr>
          <w:fldChar w:fldCharType="end"/>
        </w:r>
      </w:hyperlink>
    </w:p>
    <w:p w14:paraId="509EDFE6" w14:textId="46A17F2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699" w:history="1">
        <w:r w:rsidR="00B65250" w:rsidRPr="00E86F1E">
          <w:rPr>
            <w:rStyle w:val="aff6"/>
          </w:rPr>
          <w:t>3.4.2 Выгрузка фактов оказания услуг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_Toc157505699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32</w:t>
        </w:r>
        <w:r w:rsidR="00B65250">
          <w:rPr>
            <w:webHidden/>
          </w:rPr>
          <w:fldChar w:fldCharType="end"/>
        </w:r>
      </w:hyperlink>
    </w:p>
    <w:p w14:paraId="7A005A89" w14:textId="5E0E5651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00" w:history="1">
        <w:r w:rsidR="00B65250" w:rsidRPr="00E86F1E">
          <w:rPr>
            <w:rStyle w:val="aff6"/>
          </w:rPr>
          <w:t>3.5 Управление пользователями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33</w:t>
        </w:r>
        <w:r w:rsidR="00B65250">
          <w:rPr>
            <w:webHidden/>
          </w:rPr>
          <w:fldChar w:fldCharType="end"/>
        </w:r>
      </w:hyperlink>
    </w:p>
    <w:p w14:paraId="7A9E2DC1" w14:textId="507DDA1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1" w:history="1">
        <w:r w:rsidR="00B65250" w:rsidRPr="00E86F1E">
          <w:rPr>
            <w:rStyle w:val="aff6"/>
          </w:rPr>
          <w:t>3.5.1 Просмотр списка пользователей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33</w:t>
        </w:r>
        <w:r w:rsidR="00B65250">
          <w:rPr>
            <w:webHidden/>
          </w:rPr>
          <w:fldChar w:fldCharType="end"/>
        </w:r>
      </w:hyperlink>
    </w:p>
    <w:p w14:paraId="214E4C36" w14:textId="0A79E42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2" w:history="1">
        <w:r w:rsidR="00B65250" w:rsidRPr="00E86F1E">
          <w:rPr>
            <w:rStyle w:val="aff6"/>
          </w:rPr>
          <w:t>3.5.2 Создание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34</w:t>
        </w:r>
        <w:r w:rsidR="00B65250">
          <w:rPr>
            <w:webHidden/>
          </w:rPr>
          <w:fldChar w:fldCharType="end"/>
        </w:r>
      </w:hyperlink>
    </w:p>
    <w:p w14:paraId="53CE7A46" w14:textId="3ADC351C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3" w:history="1">
        <w:r w:rsidR="00B65250" w:rsidRPr="00E86F1E">
          <w:rPr>
            <w:rStyle w:val="aff6"/>
          </w:rPr>
          <w:t>3.5.3 Редактирование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37</w:t>
        </w:r>
        <w:r w:rsidR="00B65250">
          <w:rPr>
            <w:webHidden/>
          </w:rPr>
          <w:fldChar w:fldCharType="end"/>
        </w:r>
      </w:hyperlink>
    </w:p>
    <w:p w14:paraId="3335B449" w14:textId="4240112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4" w:history="1">
        <w:r w:rsidR="00B65250" w:rsidRPr="00E86F1E">
          <w:rPr>
            <w:rStyle w:val="aff6"/>
          </w:rPr>
          <w:t>3.5.4 Добавление пользователя в группу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37</w:t>
        </w:r>
        <w:r w:rsidR="00B65250">
          <w:rPr>
            <w:webHidden/>
          </w:rPr>
          <w:fldChar w:fldCharType="end"/>
        </w:r>
      </w:hyperlink>
    </w:p>
    <w:p w14:paraId="2E521ABB" w14:textId="19E8A09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5" w:history="1">
        <w:r w:rsidR="00B65250" w:rsidRPr="00E86F1E">
          <w:rPr>
            <w:rStyle w:val="aff6"/>
          </w:rPr>
          <w:t>3.5.5 Деактивация/активация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37</w:t>
        </w:r>
        <w:r w:rsidR="00B65250">
          <w:rPr>
            <w:webHidden/>
          </w:rPr>
          <w:fldChar w:fldCharType="end"/>
        </w:r>
      </w:hyperlink>
    </w:p>
    <w:p w14:paraId="1ED832FB" w14:textId="2212EDB5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6" w:history="1">
        <w:r w:rsidR="00B65250" w:rsidRPr="00E86F1E">
          <w:rPr>
            <w:rStyle w:val="aff6"/>
          </w:rPr>
          <w:t>3.5.6 Удаление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38</w:t>
        </w:r>
        <w:r w:rsidR="00B65250">
          <w:rPr>
            <w:webHidden/>
          </w:rPr>
          <w:fldChar w:fldCharType="end"/>
        </w:r>
      </w:hyperlink>
    </w:p>
    <w:p w14:paraId="67287FC1" w14:textId="603CB0CA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07" w:history="1">
        <w:r w:rsidR="00B65250" w:rsidRPr="00E86F1E">
          <w:rPr>
            <w:rStyle w:val="aff6"/>
          </w:rPr>
          <w:t>3.6 Управление группами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38</w:t>
        </w:r>
        <w:r w:rsidR="00B65250">
          <w:rPr>
            <w:webHidden/>
          </w:rPr>
          <w:fldChar w:fldCharType="end"/>
        </w:r>
      </w:hyperlink>
    </w:p>
    <w:p w14:paraId="17B9EE46" w14:textId="20D1CBA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8" w:history="1">
        <w:r w:rsidR="00B65250" w:rsidRPr="00E86F1E">
          <w:rPr>
            <w:rStyle w:val="aff6"/>
          </w:rPr>
          <w:t>3.6.1 Просмотр списка групп пользователей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39</w:t>
        </w:r>
        <w:r w:rsidR="00B65250">
          <w:rPr>
            <w:webHidden/>
          </w:rPr>
          <w:fldChar w:fldCharType="end"/>
        </w:r>
      </w:hyperlink>
    </w:p>
    <w:p w14:paraId="52F6C121" w14:textId="6F8AD73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09" w:history="1">
        <w:r w:rsidR="00B65250" w:rsidRPr="00E86F1E">
          <w:rPr>
            <w:rStyle w:val="aff6"/>
          </w:rPr>
          <w:t>3.6.2 Создание пользовательской группы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_Toc157505709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40</w:t>
        </w:r>
        <w:r w:rsidR="00B65250">
          <w:rPr>
            <w:webHidden/>
          </w:rPr>
          <w:fldChar w:fldCharType="end"/>
        </w:r>
      </w:hyperlink>
    </w:p>
    <w:p w14:paraId="5F5BF6B0" w14:textId="3A0DAB52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0" w:history="1">
        <w:r w:rsidR="00B65250" w:rsidRPr="00E86F1E">
          <w:rPr>
            <w:rStyle w:val="aff6"/>
          </w:rPr>
          <w:t>3.6.3 Редактирование пользовательской группы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40</w:t>
        </w:r>
        <w:r w:rsidR="00B65250">
          <w:rPr>
            <w:webHidden/>
          </w:rPr>
          <w:fldChar w:fldCharType="end"/>
        </w:r>
      </w:hyperlink>
    </w:p>
    <w:p w14:paraId="6613A6C3" w14:textId="32ECB45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1" w:history="1">
        <w:r w:rsidR="00B65250" w:rsidRPr="00E86F1E">
          <w:rPr>
            <w:rStyle w:val="aff6"/>
          </w:rPr>
          <w:t>3.6.4 Удаление пользовательской группы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41</w:t>
        </w:r>
        <w:r w:rsidR="00B65250">
          <w:rPr>
            <w:webHidden/>
          </w:rPr>
          <w:fldChar w:fldCharType="end"/>
        </w:r>
      </w:hyperlink>
    </w:p>
    <w:p w14:paraId="1AF1651A" w14:textId="6A468555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12" w:history="1">
        <w:r w:rsidR="00B65250" w:rsidRPr="00E86F1E">
          <w:rPr>
            <w:rStyle w:val="aff6"/>
          </w:rPr>
          <w:t>3.7 Управление правами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41</w:t>
        </w:r>
        <w:r w:rsidR="00B65250">
          <w:rPr>
            <w:webHidden/>
          </w:rPr>
          <w:fldChar w:fldCharType="end"/>
        </w:r>
      </w:hyperlink>
    </w:p>
    <w:p w14:paraId="39C05D41" w14:textId="3F7CA5A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3" w:history="1">
        <w:r w:rsidR="00B65250" w:rsidRPr="00E86F1E">
          <w:rPr>
            <w:rStyle w:val="aff6"/>
          </w:rPr>
          <w:t>3.7.1 Просмотр прав пользователей и групп в сервисе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42</w:t>
        </w:r>
        <w:r w:rsidR="00B65250">
          <w:rPr>
            <w:webHidden/>
          </w:rPr>
          <w:fldChar w:fldCharType="end"/>
        </w:r>
      </w:hyperlink>
    </w:p>
    <w:p w14:paraId="23C6530B" w14:textId="5D607BA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4" w:history="1">
        <w:r w:rsidR="00B65250" w:rsidRPr="00E86F1E">
          <w:rPr>
            <w:rStyle w:val="aff6"/>
          </w:rPr>
          <w:t>3.7.2 Добавление права пользователю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42</w:t>
        </w:r>
        <w:r w:rsidR="00B65250">
          <w:rPr>
            <w:webHidden/>
          </w:rPr>
          <w:fldChar w:fldCharType="end"/>
        </w:r>
      </w:hyperlink>
    </w:p>
    <w:p w14:paraId="0A6C8AF7" w14:textId="06E19AA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5" w:history="1">
        <w:r w:rsidR="00B65250" w:rsidRPr="00E86F1E">
          <w:rPr>
            <w:rStyle w:val="aff6"/>
          </w:rPr>
          <w:t>3.7.3 Удаление права пользователя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43</w:t>
        </w:r>
        <w:r w:rsidR="00B65250">
          <w:rPr>
            <w:webHidden/>
          </w:rPr>
          <w:fldChar w:fldCharType="end"/>
        </w:r>
      </w:hyperlink>
    </w:p>
    <w:p w14:paraId="011BE187" w14:textId="6D7B727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6" w:history="1">
        <w:r w:rsidR="00B65250" w:rsidRPr="00E86F1E">
          <w:rPr>
            <w:rStyle w:val="aff6"/>
          </w:rPr>
          <w:t>3.7.4 Добавление права группе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44</w:t>
        </w:r>
        <w:r w:rsidR="00B65250">
          <w:rPr>
            <w:webHidden/>
          </w:rPr>
          <w:fldChar w:fldCharType="end"/>
        </w:r>
      </w:hyperlink>
    </w:p>
    <w:p w14:paraId="25A7A993" w14:textId="7CE26B0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7" w:history="1">
        <w:r w:rsidR="00B65250" w:rsidRPr="00E86F1E">
          <w:rPr>
            <w:rStyle w:val="aff6"/>
          </w:rPr>
          <w:t>3.7.5 Удаление права группы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45</w:t>
        </w:r>
        <w:r w:rsidR="00B65250">
          <w:rPr>
            <w:webHidden/>
          </w:rPr>
          <w:fldChar w:fldCharType="end"/>
        </w:r>
      </w:hyperlink>
    </w:p>
    <w:p w14:paraId="2C21225A" w14:textId="4118B89C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18" w:history="1">
        <w:r w:rsidR="00B65250" w:rsidRPr="00E86F1E">
          <w:rPr>
            <w:rStyle w:val="aff6"/>
          </w:rPr>
          <w:t>3.8 Управление контентом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46</w:t>
        </w:r>
        <w:r w:rsidR="00B65250">
          <w:rPr>
            <w:webHidden/>
          </w:rPr>
          <w:fldChar w:fldCharType="end"/>
        </w:r>
      </w:hyperlink>
    </w:p>
    <w:p w14:paraId="0E2FB3A6" w14:textId="2988BBF7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19" w:history="1">
        <w:r w:rsidR="00B65250" w:rsidRPr="00E86F1E">
          <w:rPr>
            <w:rStyle w:val="aff6"/>
          </w:rPr>
          <w:t>3.8.1 Редактирование информации страницы поддержки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_Toc157505719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46</w:t>
        </w:r>
        <w:r w:rsidR="00B65250">
          <w:rPr>
            <w:webHidden/>
          </w:rPr>
          <w:fldChar w:fldCharType="end"/>
        </w:r>
      </w:hyperlink>
    </w:p>
    <w:p w14:paraId="570B9413" w14:textId="2C5DCE5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0" w:history="1">
        <w:r w:rsidR="00B65250" w:rsidRPr="00E86F1E">
          <w:rPr>
            <w:rStyle w:val="aff6"/>
          </w:rPr>
          <w:t>3.8.2 Просмотр категорий публичных документов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47</w:t>
        </w:r>
        <w:r w:rsidR="00B65250">
          <w:rPr>
            <w:webHidden/>
          </w:rPr>
          <w:fldChar w:fldCharType="end"/>
        </w:r>
      </w:hyperlink>
    </w:p>
    <w:p w14:paraId="723C77E6" w14:textId="736C24AC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1" w:history="1">
        <w:r w:rsidR="00B65250" w:rsidRPr="00E86F1E">
          <w:rPr>
            <w:rStyle w:val="aff6"/>
          </w:rPr>
          <w:t>3.8.3 Добавление категории публичных документов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48</w:t>
        </w:r>
        <w:r w:rsidR="00B65250">
          <w:rPr>
            <w:webHidden/>
          </w:rPr>
          <w:fldChar w:fldCharType="end"/>
        </w:r>
      </w:hyperlink>
    </w:p>
    <w:p w14:paraId="14D0B6BB" w14:textId="6DEFA0A7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2" w:history="1">
        <w:r w:rsidR="00B65250" w:rsidRPr="00E86F1E">
          <w:rPr>
            <w:rStyle w:val="aff6"/>
          </w:rPr>
          <w:t>3.8.4 Редактирование категории публичных документов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48</w:t>
        </w:r>
        <w:r w:rsidR="00B65250">
          <w:rPr>
            <w:webHidden/>
          </w:rPr>
          <w:fldChar w:fldCharType="end"/>
        </w:r>
      </w:hyperlink>
    </w:p>
    <w:p w14:paraId="25FEE74C" w14:textId="3A2098D5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3" w:history="1">
        <w:r w:rsidR="00B65250" w:rsidRPr="00E86F1E">
          <w:rPr>
            <w:rStyle w:val="aff6"/>
          </w:rPr>
          <w:t>3.8.5 Удаление категории публичных документов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49</w:t>
        </w:r>
        <w:r w:rsidR="00B65250">
          <w:rPr>
            <w:webHidden/>
          </w:rPr>
          <w:fldChar w:fldCharType="end"/>
        </w:r>
      </w:hyperlink>
    </w:p>
    <w:p w14:paraId="3EFC0D66" w14:textId="0E3D690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4" w:history="1">
        <w:r w:rsidR="00B65250" w:rsidRPr="00E86F1E">
          <w:rPr>
            <w:rStyle w:val="aff6"/>
          </w:rPr>
          <w:t>3.8.6 Просмотр списка публичных документов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49</w:t>
        </w:r>
        <w:r w:rsidR="00B65250">
          <w:rPr>
            <w:webHidden/>
          </w:rPr>
          <w:fldChar w:fldCharType="end"/>
        </w:r>
      </w:hyperlink>
    </w:p>
    <w:p w14:paraId="669AE422" w14:textId="62155772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5" w:history="1">
        <w:r w:rsidR="00B65250" w:rsidRPr="00E86F1E">
          <w:rPr>
            <w:rStyle w:val="aff6"/>
          </w:rPr>
          <w:t>3.8.7 Добавление публичного документа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50</w:t>
        </w:r>
        <w:r w:rsidR="00B65250">
          <w:rPr>
            <w:webHidden/>
          </w:rPr>
          <w:fldChar w:fldCharType="end"/>
        </w:r>
      </w:hyperlink>
    </w:p>
    <w:p w14:paraId="5F2EE3A3" w14:textId="4E0689DB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6" w:history="1">
        <w:r w:rsidR="00B65250" w:rsidRPr="00E86F1E">
          <w:rPr>
            <w:rStyle w:val="aff6"/>
          </w:rPr>
          <w:t>3.8.8 Редактирование и публикация публичного документа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51</w:t>
        </w:r>
        <w:r w:rsidR="00B65250">
          <w:rPr>
            <w:webHidden/>
          </w:rPr>
          <w:fldChar w:fldCharType="end"/>
        </w:r>
      </w:hyperlink>
    </w:p>
    <w:p w14:paraId="24DFC4A6" w14:textId="7C5428A1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7" w:history="1">
        <w:r w:rsidR="00B65250" w:rsidRPr="00E86F1E">
          <w:rPr>
            <w:rStyle w:val="aff6"/>
          </w:rPr>
          <w:t>3.8.9 Удаление публичного документа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52</w:t>
        </w:r>
        <w:r w:rsidR="00B65250">
          <w:rPr>
            <w:webHidden/>
          </w:rPr>
          <w:fldChar w:fldCharType="end"/>
        </w:r>
      </w:hyperlink>
    </w:p>
    <w:p w14:paraId="3787E561" w14:textId="531B33DC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8" w:history="1">
        <w:r w:rsidR="00B65250" w:rsidRPr="00E86F1E">
          <w:rPr>
            <w:rStyle w:val="aff6"/>
          </w:rPr>
          <w:t>3.8.10 Просмотр категорий часто задаваемых вопросов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52</w:t>
        </w:r>
        <w:r w:rsidR="00B65250">
          <w:rPr>
            <w:webHidden/>
          </w:rPr>
          <w:fldChar w:fldCharType="end"/>
        </w:r>
      </w:hyperlink>
    </w:p>
    <w:p w14:paraId="7377823E" w14:textId="6B491BF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29" w:history="1">
        <w:r w:rsidR="00B65250" w:rsidRPr="00E86F1E">
          <w:rPr>
            <w:rStyle w:val="aff6"/>
          </w:rPr>
          <w:t>3.8.11 Добавление категории часто задаваемых вопросов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_Toc157505729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53</w:t>
        </w:r>
        <w:r w:rsidR="00B65250">
          <w:rPr>
            <w:webHidden/>
          </w:rPr>
          <w:fldChar w:fldCharType="end"/>
        </w:r>
      </w:hyperlink>
    </w:p>
    <w:p w14:paraId="4ACC73B7" w14:textId="4CCF6B6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0" w:history="1">
        <w:r w:rsidR="00B65250" w:rsidRPr="00E86F1E">
          <w:rPr>
            <w:rStyle w:val="aff6"/>
          </w:rPr>
          <w:t>3.8.12 Редактирование категории часто задаваемых вопросов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53</w:t>
        </w:r>
        <w:r w:rsidR="00B65250">
          <w:rPr>
            <w:webHidden/>
          </w:rPr>
          <w:fldChar w:fldCharType="end"/>
        </w:r>
      </w:hyperlink>
    </w:p>
    <w:p w14:paraId="2080229A" w14:textId="423A32C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1" w:history="1">
        <w:r w:rsidR="00B65250" w:rsidRPr="00E86F1E">
          <w:rPr>
            <w:rStyle w:val="aff6"/>
          </w:rPr>
          <w:t>3.8.13 Удаление категории часто задаваемых вопросов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54</w:t>
        </w:r>
        <w:r w:rsidR="00B65250">
          <w:rPr>
            <w:webHidden/>
          </w:rPr>
          <w:fldChar w:fldCharType="end"/>
        </w:r>
      </w:hyperlink>
    </w:p>
    <w:p w14:paraId="6EBC2FBB" w14:textId="1C4B40C2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2" w:history="1">
        <w:r w:rsidR="00B65250" w:rsidRPr="00E86F1E">
          <w:rPr>
            <w:rStyle w:val="aff6"/>
          </w:rPr>
          <w:t>3.8.14 Просмотр списка часто задаваемых вопросов и ответов на них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54</w:t>
        </w:r>
        <w:r w:rsidR="00B65250">
          <w:rPr>
            <w:webHidden/>
          </w:rPr>
          <w:fldChar w:fldCharType="end"/>
        </w:r>
      </w:hyperlink>
    </w:p>
    <w:p w14:paraId="44800534" w14:textId="0BED53A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3" w:history="1">
        <w:r w:rsidR="00B65250" w:rsidRPr="00E86F1E">
          <w:rPr>
            <w:rStyle w:val="aff6"/>
          </w:rPr>
          <w:t>3.8.15 Добавление часто задаваемого вопроса и ответа на него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55</w:t>
        </w:r>
        <w:r w:rsidR="00B65250">
          <w:rPr>
            <w:webHidden/>
          </w:rPr>
          <w:fldChar w:fldCharType="end"/>
        </w:r>
      </w:hyperlink>
    </w:p>
    <w:p w14:paraId="7E5487DC" w14:textId="36BC3FB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4" w:history="1">
        <w:r w:rsidR="00B65250" w:rsidRPr="00E86F1E">
          <w:rPr>
            <w:rStyle w:val="aff6"/>
          </w:rPr>
          <w:t>3.8.16 Редактирование часто задаваемого вопроса и ответа на него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56</w:t>
        </w:r>
        <w:r w:rsidR="00B65250">
          <w:rPr>
            <w:webHidden/>
          </w:rPr>
          <w:fldChar w:fldCharType="end"/>
        </w:r>
      </w:hyperlink>
    </w:p>
    <w:p w14:paraId="0BECF950" w14:textId="19EC6FD0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5" w:history="1">
        <w:r w:rsidR="00B65250" w:rsidRPr="00E86F1E">
          <w:rPr>
            <w:rStyle w:val="aff6"/>
          </w:rPr>
          <w:t>3.8.17 Удаление часто задаваемого вопроса и ответа на него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57</w:t>
        </w:r>
        <w:r w:rsidR="00B65250">
          <w:rPr>
            <w:webHidden/>
          </w:rPr>
          <w:fldChar w:fldCharType="end"/>
        </w:r>
      </w:hyperlink>
    </w:p>
    <w:p w14:paraId="1D25253E" w14:textId="752EE293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36" w:history="1">
        <w:r w:rsidR="00B65250" w:rsidRPr="00E86F1E">
          <w:rPr>
            <w:rStyle w:val="aff6"/>
          </w:rPr>
          <w:t>3.9 Управление новостями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57</w:t>
        </w:r>
        <w:r w:rsidR="00B65250">
          <w:rPr>
            <w:webHidden/>
          </w:rPr>
          <w:fldChar w:fldCharType="end"/>
        </w:r>
      </w:hyperlink>
    </w:p>
    <w:p w14:paraId="35127153" w14:textId="7B4DB77B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7" w:history="1">
        <w:r w:rsidR="00B65250" w:rsidRPr="00E86F1E">
          <w:rPr>
            <w:rStyle w:val="aff6"/>
          </w:rPr>
          <w:t>3.9.1 Просмотр списка новостей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57</w:t>
        </w:r>
        <w:r w:rsidR="00B65250">
          <w:rPr>
            <w:webHidden/>
          </w:rPr>
          <w:fldChar w:fldCharType="end"/>
        </w:r>
      </w:hyperlink>
    </w:p>
    <w:p w14:paraId="1F9240AA" w14:textId="527A5F9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8" w:history="1">
        <w:r w:rsidR="00B65250" w:rsidRPr="00E86F1E">
          <w:rPr>
            <w:rStyle w:val="aff6"/>
          </w:rPr>
          <w:t>3.9.2 Создание новости (немедленная публикация)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59</w:t>
        </w:r>
        <w:r w:rsidR="00B65250">
          <w:rPr>
            <w:webHidden/>
          </w:rPr>
          <w:fldChar w:fldCharType="end"/>
        </w:r>
      </w:hyperlink>
    </w:p>
    <w:p w14:paraId="48C7867C" w14:textId="26E18B35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39" w:history="1">
        <w:r w:rsidR="00B65250" w:rsidRPr="00E86F1E">
          <w:rPr>
            <w:rStyle w:val="aff6"/>
          </w:rPr>
          <w:t>3.9.3 Редактирование новости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_Toc157505739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62</w:t>
        </w:r>
        <w:r w:rsidR="00B65250">
          <w:rPr>
            <w:webHidden/>
          </w:rPr>
          <w:fldChar w:fldCharType="end"/>
        </w:r>
      </w:hyperlink>
    </w:p>
    <w:p w14:paraId="297F1CE3" w14:textId="72329B31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0" w:history="1">
        <w:r w:rsidR="00B65250" w:rsidRPr="00E86F1E">
          <w:rPr>
            <w:rStyle w:val="aff6"/>
          </w:rPr>
          <w:t>3.9.4 Удаление неопубликованной новости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64</w:t>
        </w:r>
        <w:r w:rsidR="00B65250">
          <w:rPr>
            <w:webHidden/>
          </w:rPr>
          <w:fldChar w:fldCharType="end"/>
        </w:r>
      </w:hyperlink>
    </w:p>
    <w:p w14:paraId="0C840224" w14:textId="4BD7B84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1" w:history="1">
        <w:r w:rsidR="00B65250" w:rsidRPr="00E86F1E">
          <w:rPr>
            <w:rStyle w:val="aff6"/>
          </w:rPr>
          <w:t>3.9.5 Отложенная публикация новости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64</w:t>
        </w:r>
        <w:r w:rsidR="00B65250">
          <w:rPr>
            <w:webHidden/>
          </w:rPr>
          <w:fldChar w:fldCharType="end"/>
        </w:r>
      </w:hyperlink>
    </w:p>
    <w:p w14:paraId="3F52D21B" w14:textId="56061E04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2" w:history="1">
        <w:r w:rsidR="00B65250" w:rsidRPr="00E86F1E">
          <w:rPr>
            <w:rStyle w:val="aff6"/>
          </w:rPr>
          <w:t>3.9.6 Снятие новости с публикации, отложенное снятие с публикации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64</w:t>
        </w:r>
        <w:r w:rsidR="00B65250">
          <w:rPr>
            <w:webHidden/>
          </w:rPr>
          <w:fldChar w:fldCharType="end"/>
        </w:r>
      </w:hyperlink>
    </w:p>
    <w:p w14:paraId="67532408" w14:textId="0E733EC5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43" w:history="1">
        <w:r w:rsidR="00B65250" w:rsidRPr="00E86F1E">
          <w:rPr>
            <w:rStyle w:val="aff6"/>
          </w:rPr>
          <w:t>3.10 Управление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66</w:t>
        </w:r>
        <w:r w:rsidR="00B65250">
          <w:rPr>
            <w:webHidden/>
          </w:rPr>
          <w:fldChar w:fldCharType="end"/>
        </w:r>
      </w:hyperlink>
    </w:p>
    <w:p w14:paraId="7B9A3905" w14:textId="36E18C77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4" w:history="1">
        <w:r w:rsidR="00B65250" w:rsidRPr="00E86F1E">
          <w:rPr>
            <w:rStyle w:val="aff6"/>
          </w:rPr>
          <w:t>3.10.1 Просмотр списка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66</w:t>
        </w:r>
        <w:r w:rsidR="00B65250">
          <w:rPr>
            <w:webHidden/>
          </w:rPr>
          <w:fldChar w:fldCharType="end"/>
        </w:r>
      </w:hyperlink>
    </w:p>
    <w:p w14:paraId="668A6728" w14:textId="1049438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5" w:history="1">
        <w:r w:rsidR="00B65250" w:rsidRPr="00E86F1E">
          <w:rPr>
            <w:rStyle w:val="aff6"/>
          </w:rPr>
          <w:t>3.10.2 Добавление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67</w:t>
        </w:r>
        <w:r w:rsidR="00B65250">
          <w:rPr>
            <w:webHidden/>
          </w:rPr>
          <w:fldChar w:fldCharType="end"/>
        </w:r>
      </w:hyperlink>
    </w:p>
    <w:p w14:paraId="66A44A90" w14:textId="0CBB96DD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6" w:history="1">
        <w:r w:rsidR="00B65250" w:rsidRPr="00E86F1E">
          <w:rPr>
            <w:rStyle w:val="aff6"/>
          </w:rPr>
          <w:t>3.10.3 Редактирование карточки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70</w:t>
        </w:r>
        <w:r w:rsidR="00B65250">
          <w:rPr>
            <w:webHidden/>
          </w:rPr>
          <w:fldChar w:fldCharType="end"/>
        </w:r>
      </w:hyperlink>
    </w:p>
    <w:p w14:paraId="47CD58C5" w14:textId="36E4D531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7" w:history="1">
        <w:r w:rsidR="00B65250" w:rsidRPr="00E86F1E">
          <w:rPr>
            <w:rStyle w:val="aff6"/>
          </w:rPr>
          <w:t>3.10.4 Активация/деактивация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71</w:t>
        </w:r>
        <w:r w:rsidR="00B65250">
          <w:rPr>
            <w:webHidden/>
          </w:rPr>
          <w:fldChar w:fldCharType="end"/>
        </w:r>
      </w:hyperlink>
    </w:p>
    <w:p w14:paraId="2BD34AF8" w14:textId="43A7A02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48" w:history="1">
        <w:r w:rsidR="00B65250" w:rsidRPr="00E86F1E">
          <w:rPr>
            <w:rStyle w:val="aff6"/>
          </w:rPr>
          <w:t>3.10.5 Удаление ПП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72</w:t>
        </w:r>
        <w:r w:rsidR="00B65250">
          <w:rPr>
            <w:webHidden/>
          </w:rPr>
          <w:fldChar w:fldCharType="end"/>
        </w:r>
      </w:hyperlink>
    </w:p>
    <w:p w14:paraId="63EFD7EB" w14:textId="450E0215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49" w:history="1">
        <w:r w:rsidR="00B65250" w:rsidRPr="00E86F1E">
          <w:rPr>
            <w:rStyle w:val="aff6"/>
          </w:rPr>
          <w:t>3.11 Управление справочниками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_Toc157505749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72</w:t>
        </w:r>
        <w:r w:rsidR="00B65250">
          <w:rPr>
            <w:webHidden/>
          </w:rPr>
          <w:fldChar w:fldCharType="end"/>
        </w:r>
      </w:hyperlink>
    </w:p>
    <w:p w14:paraId="033B4BAF" w14:textId="549219D9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50" w:history="1">
        <w:r w:rsidR="00B65250" w:rsidRPr="00E86F1E">
          <w:rPr>
            <w:rStyle w:val="aff6"/>
          </w:rPr>
          <w:t>3.11.1 Справочник «Банки»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73</w:t>
        </w:r>
        <w:r w:rsidR="00B65250">
          <w:rPr>
            <w:webHidden/>
          </w:rPr>
          <w:fldChar w:fldCharType="end"/>
        </w:r>
      </w:hyperlink>
    </w:p>
    <w:p w14:paraId="14D32EFA" w14:textId="5AA06806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1" w:history="1">
        <w:r w:rsidR="00B65250" w:rsidRPr="00E86F1E">
          <w:rPr>
            <w:rStyle w:val="aff6"/>
          </w:rPr>
          <w:t>3.11.1.1.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73</w:t>
        </w:r>
        <w:r w:rsidR="00B65250">
          <w:rPr>
            <w:webHidden/>
          </w:rPr>
          <w:fldChar w:fldCharType="end"/>
        </w:r>
      </w:hyperlink>
    </w:p>
    <w:p w14:paraId="04BDDB5B" w14:textId="3543B745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2" w:history="1">
        <w:r w:rsidR="00B65250" w:rsidRPr="00E86F1E">
          <w:rPr>
            <w:rStyle w:val="aff6"/>
          </w:rPr>
          <w:t>3.11.1.2.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74</w:t>
        </w:r>
        <w:r w:rsidR="00B65250">
          <w:rPr>
            <w:webHidden/>
          </w:rPr>
          <w:fldChar w:fldCharType="end"/>
        </w:r>
      </w:hyperlink>
    </w:p>
    <w:p w14:paraId="0294F4D3" w14:textId="66C53D16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3" w:history="1">
        <w:r w:rsidR="00B65250" w:rsidRPr="00E86F1E">
          <w:rPr>
            <w:rStyle w:val="aff6"/>
          </w:rPr>
          <w:t>3.11.1.3.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74</w:t>
        </w:r>
        <w:r w:rsidR="00B65250">
          <w:rPr>
            <w:webHidden/>
          </w:rPr>
          <w:fldChar w:fldCharType="end"/>
        </w:r>
      </w:hyperlink>
    </w:p>
    <w:p w14:paraId="2780F010" w14:textId="0249B754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4" w:history="1">
        <w:r w:rsidR="00B65250" w:rsidRPr="00E86F1E">
          <w:rPr>
            <w:rStyle w:val="aff6"/>
          </w:rPr>
          <w:t>3.11.1.4.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75</w:t>
        </w:r>
        <w:r w:rsidR="00B65250">
          <w:rPr>
            <w:webHidden/>
          </w:rPr>
          <w:fldChar w:fldCharType="end"/>
        </w:r>
      </w:hyperlink>
    </w:p>
    <w:p w14:paraId="18864C24" w14:textId="4A75D7DE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55" w:history="1">
        <w:r w:rsidR="00B65250" w:rsidRPr="00E86F1E">
          <w:rPr>
            <w:rStyle w:val="aff6"/>
          </w:rPr>
          <w:t>3.11.2 Справочник «</w:t>
        </w:r>
        <w:r w:rsidR="00B65250" w:rsidRPr="00E86F1E">
          <w:rPr>
            <w:rStyle w:val="aff6"/>
            <w:lang w:val="en-US"/>
          </w:rPr>
          <w:t xml:space="preserve">BIN </w:t>
        </w:r>
        <w:r w:rsidR="00B65250" w:rsidRPr="00E86F1E">
          <w:rPr>
            <w:rStyle w:val="aff6"/>
          </w:rPr>
          <w:t>коды банков»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75</w:t>
        </w:r>
        <w:r w:rsidR="00B65250">
          <w:rPr>
            <w:webHidden/>
          </w:rPr>
          <w:fldChar w:fldCharType="end"/>
        </w:r>
      </w:hyperlink>
    </w:p>
    <w:p w14:paraId="7323BFA4" w14:textId="4B405D1D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6" w:history="1">
        <w:r w:rsidR="00B65250" w:rsidRPr="00E86F1E">
          <w:rPr>
            <w:rStyle w:val="aff6"/>
          </w:rPr>
          <w:t>3.11.2.1.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75</w:t>
        </w:r>
        <w:r w:rsidR="00B65250">
          <w:rPr>
            <w:webHidden/>
          </w:rPr>
          <w:fldChar w:fldCharType="end"/>
        </w:r>
      </w:hyperlink>
    </w:p>
    <w:p w14:paraId="3D7BEA1E" w14:textId="62006B0B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7" w:history="1">
        <w:r w:rsidR="00B65250" w:rsidRPr="00E86F1E">
          <w:rPr>
            <w:rStyle w:val="aff6"/>
          </w:rPr>
          <w:t>3.11.2.2.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76</w:t>
        </w:r>
        <w:r w:rsidR="00B65250">
          <w:rPr>
            <w:webHidden/>
          </w:rPr>
          <w:fldChar w:fldCharType="end"/>
        </w:r>
      </w:hyperlink>
    </w:p>
    <w:p w14:paraId="55D15E55" w14:textId="64D5D1AA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8" w:history="1">
        <w:r w:rsidR="00B65250" w:rsidRPr="00E86F1E">
          <w:rPr>
            <w:rStyle w:val="aff6"/>
          </w:rPr>
          <w:t>3.11.2.3.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77</w:t>
        </w:r>
        <w:r w:rsidR="00B65250">
          <w:rPr>
            <w:webHidden/>
          </w:rPr>
          <w:fldChar w:fldCharType="end"/>
        </w:r>
      </w:hyperlink>
    </w:p>
    <w:p w14:paraId="5C1CD01F" w14:textId="0F369C32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59" w:history="1">
        <w:r w:rsidR="00B65250" w:rsidRPr="00E86F1E">
          <w:rPr>
            <w:rStyle w:val="aff6"/>
          </w:rPr>
          <w:t>3.11.2.4.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_Toc157505759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77</w:t>
        </w:r>
        <w:r w:rsidR="00B65250">
          <w:rPr>
            <w:webHidden/>
          </w:rPr>
          <w:fldChar w:fldCharType="end"/>
        </w:r>
      </w:hyperlink>
    </w:p>
    <w:p w14:paraId="58692F05" w14:textId="0A9B8733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60" w:history="1">
        <w:r w:rsidR="00B65250" w:rsidRPr="00E86F1E">
          <w:rPr>
            <w:rStyle w:val="aff6"/>
          </w:rPr>
          <w:t>3.11.3 Справочник «Типы поставщиков услуг соцподдержки»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78</w:t>
        </w:r>
        <w:r w:rsidR="00B65250">
          <w:rPr>
            <w:webHidden/>
          </w:rPr>
          <w:fldChar w:fldCharType="end"/>
        </w:r>
      </w:hyperlink>
    </w:p>
    <w:p w14:paraId="563DB306" w14:textId="1F6043BA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1" w:history="1">
        <w:r w:rsidR="00B65250" w:rsidRPr="00E86F1E">
          <w:rPr>
            <w:rStyle w:val="aff6"/>
          </w:rPr>
          <w:t>3.11.3.1.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78</w:t>
        </w:r>
        <w:r w:rsidR="00B65250">
          <w:rPr>
            <w:webHidden/>
          </w:rPr>
          <w:fldChar w:fldCharType="end"/>
        </w:r>
      </w:hyperlink>
    </w:p>
    <w:p w14:paraId="1809CFB7" w14:textId="45A0B21D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2" w:history="1">
        <w:r w:rsidR="00B65250" w:rsidRPr="00E86F1E">
          <w:rPr>
            <w:rStyle w:val="aff6"/>
          </w:rPr>
          <w:t>3.11.3.2.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78</w:t>
        </w:r>
        <w:r w:rsidR="00B65250">
          <w:rPr>
            <w:webHidden/>
          </w:rPr>
          <w:fldChar w:fldCharType="end"/>
        </w:r>
      </w:hyperlink>
    </w:p>
    <w:p w14:paraId="4B724D7C" w14:textId="2EE594C4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3" w:history="1">
        <w:r w:rsidR="00B65250" w:rsidRPr="00E86F1E">
          <w:rPr>
            <w:rStyle w:val="aff6"/>
          </w:rPr>
          <w:t>3.11.3.3.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79</w:t>
        </w:r>
        <w:r w:rsidR="00B65250">
          <w:rPr>
            <w:webHidden/>
          </w:rPr>
          <w:fldChar w:fldCharType="end"/>
        </w:r>
      </w:hyperlink>
    </w:p>
    <w:p w14:paraId="7B137C1D" w14:textId="4D932927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4" w:history="1">
        <w:r w:rsidR="00B65250" w:rsidRPr="00E86F1E">
          <w:rPr>
            <w:rStyle w:val="aff6"/>
          </w:rPr>
          <w:t>3.11.3.4.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79</w:t>
        </w:r>
        <w:r w:rsidR="00B65250">
          <w:rPr>
            <w:webHidden/>
          </w:rPr>
          <w:fldChar w:fldCharType="end"/>
        </w:r>
      </w:hyperlink>
    </w:p>
    <w:p w14:paraId="358D5E38" w14:textId="29E6244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65" w:history="1">
        <w:r w:rsidR="00B65250" w:rsidRPr="00E86F1E">
          <w:rPr>
            <w:rStyle w:val="aff6"/>
          </w:rPr>
          <w:t>3.11.4 Справочник «Поставщики услуг соцподдержки»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80</w:t>
        </w:r>
        <w:r w:rsidR="00B65250">
          <w:rPr>
            <w:webHidden/>
          </w:rPr>
          <w:fldChar w:fldCharType="end"/>
        </w:r>
      </w:hyperlink>
    </w:p>
    <w:p w14:paraId="0B646396" w14:textId="44E84B34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6" w:history="1">
        <w:r w:rsidR="00B65250" w:rsidRPr="00E86F1E">
          <w:rPr>
            <w:rStyle w:val="aff6"/>
          </w:rPr>
          <w:t>3.11.4.1.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80</w:t>
        </w:r>
        <w:r w:rsidR="00B65250">
          <w:rPr>
            <w:webHidden/>
          </w:rPr>
          <w:fldChar w:fldCharType="end"/>
        </w:r>
      </w:hyperlink>
    </w:p>
    <w:p w14:paraId="254D31C8" w14:textId="6F8AB8EA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7" w:history="1">
        <w:r w:rsidR="00B65250" w:rsidRPr="00E86F1E">
          <w:rPr>
            <w:rStyle w:val="aff6"/>
          </w:rPr>
          <w:t>3.11.4.2.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81</w:t>
        </w:r>
        <w:r w:rsidR="00B65250">
          <w:rPr>
            <w:webHidden/>
          </w:rPr>
          <w:fldChar w:fldCharType="end"/>
        </w:r>
      </w:hyperlink>
    </w:p>
    <w:p w14:paraId="1D7B99A7" w14:textId="6AAF4C51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8" w:history="1">
        <w:r w:rsidR="00B65250" w:rsidRPr="00E86F1E">
          <w:rPr>
            <w:rStyle w:val="aff6"/>
          </w:rPr>
          <w:t>3.11.4.3.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82</w:t>
        </w:r>
        <w:r w:rsidR="00B65250">
          <w:rPr>
            <w:webHidden/>
          </w:rPr>
          <w:fldChar w:fldCharType="end"/>
        </w:r>
      </w:hyperlink>
    </w:p>
    <w:p w14:paraId="29C266E6" w14:textId="5B958727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69" w:history="1">
        <w:r w:rsidR="00B65250" w:rsidRPr="00E86F1E">
          <w:rPr>
            <w:rStyle w:val="aff6"/>
          </w:rPr>
          <w:t>3.11.4.4.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_Toc157505769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83</w:t>
        </w:r>
        <w:r w:rsidR="00B65250">
          <w:rPr>
            <w:webHidden/>
          </w:rPr>
          <w:fldChar w:fldCharType="end"/>
        </w:r>
      </w:hyperlink>
    </w:p>
    <w:p w14:paraId="21F2471E" w14:textId="6AE4368F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70" w:history="1">
        <w:r w:rsidR="00B65250" w:rsidRPr="00E86F1E">
          <w:rPr>
            <w:rStyle w:val="aff6"/>
          </w:rPr>
          <w:t>3.11.5 Справочник «Льготные категории»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83</w:t>
        </w:r>
        <w:r w:rsidR="00B65250">
          <w:rPr>
            <w:webHidden/>
          </w:rPr>
          <w:fldChar w:fldCharType="end"/>
        </w:r>
      </w:hyperlink>
    </w:p>
    <w:p w14:paraId="669F2143" w14:textId="5CB3B396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1" w:history="1">
        <w:r w:rsidR="00B65250" w:rsidRPr="00E86F1E">
          <w:rPr>
            <w:rStyle w:val="aff6"/>
          </w:rPr>
          <w:t>3.11.5.1.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83</w:t>
        </w:r>
        <w:r w:rsidR="00B65250">
          <w:rPr>
            <w:webHidden/>
          </w:rPr>
          <w:fldChar w:fldCharType="end"/>
        </w:r>
      </w:hyperlink>
    </w:p>
    <w:p w14:paraId="01CBFF9B" w14:textId="0B2BF6D2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2" w:history="1">
        <w:r w:rsidR="00B65250" w:rsidRPr="00E86F1E">
          <w:rPr>
            <w:rStyle w:val="aff6"/>
          </w:rPr>
          <w:t>3.11.5.2.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84</w:t>
        </w:r>
        <w:r w:rsidR="00B65250">
          <w:rPr>
            <w:webHidden/>
          </w:rPr>
          <w:fldChar w:fldCharType="end"/>
        </w:r>
      </w:hyperlink>
    </w:p>
    <w:p w14:paraId="0A197EE1" w14:textId="52B152B3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3" w:history="1">
        <w:r w:rsidR="00B65250" w:rsidRPr="00E86F1E">
          <w:rPr>
            <w:rStyle w:val="aff6"/>
          </w:rPr>
          <w:t>3.11.5.3.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85</w:t>
        </w:r>
        <w:r w:rsidR="00B65250">
          <w:rPr>
            <w:webHidden/>
          </w:rPr>
          <w:fldChar w:fldCharType="end"/>
        </w:r>
      </w:hyperlink>
    </w:p>
    <w:p w14:paraId="0F253F9B" w14:textId="5BFDB810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4" w:history="1">
        <w:r w:rsidR="00B65250" w:rsidRPr="00E86F1E">
          <w:rPr>
            <w:rStyle w:val="aff6"/>
          </w:rPr>
          <w:t>3.11.5.4.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85</w:t>
        </w:r>
        <w:r w:rsidR="00B65250">
          <w:rPr>
            <w:webHidden/>
          </w:rPr>
          <w:fldChar w:fldCharType="end"/>
        </w:r>
      </w:hyperlink>
    </w:p>
    <w:p w14:paraId="2305DAD1" w14:textId="66A7B670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75" w:history="1">
        <w:r w:rsidR="00B65250" w:rsidRPr="00E86F1E">
          <w:rPr>
            <w:rStyle w:val="aff6"/>
          </w:rPr>
          <w:t>3.11.6 Справочник «Услуги соцподдержки»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85</w:t>
        </w:r>
        <w:r w:rsidR="00B65250">
          <w:rPr>
            <w:webHidden/>
          </w:rPr>
          <w:fldChar w:fldCharType="end"/>
        </w:r>
      </w:hyperlink>
    </w:p>
    <w:p w14:paraId="32A85363" w14:textId="32826478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6" w:history="1">
        <w:r w:rsidR="00B65250" w:rsidRPr="00E86F1E">
          <w:rPr>
            <w:rStyle w:val="aff6"/>
          </w:rPr>
          <w:t>3.11.6.1.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85</w:t>
        </w:r>
        <w:r w:rsidR="00B65250">
          <w:rPr>
            <w:webHidden/>
          </w:rPr>
          <w:fldChar w:fldCharType="end"/>
        </w:r>
      </w:hyperlink>
    </w:p>
    <w:p w14:paraId="7E93DBC8" w14:textId="3D30D3CB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7" w:history="1">
        <w:r w:rsidR="00B65250" w:rsidRPr="00E86F1E">
          <w:rPr>
            <w:rStyle w:val="aff6"/>
          </w:rPr>
          <w:t>3.11.6.2.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86</w:t>
        </w:r>
        <w:r w:rsidR="00B65250">
          <w:rPr>
            <w:webHidden/>
          </w:rPr>
          <w:fldChar w:fldCharType="end"/>
        </w:r>
      </w:hyperlink>
    </w:p>
    <w:p w14:paraId="096395E9" w14:textId="60E0C1C9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8" w:history="1">
        <w:r w:rsidR="00B65250" w:rsidRPr="00E86F1E">
          <w:rPr>
            <w:rStyle w:val="aff6"/>
          </w:rPr>
          <w:t>3.11.6.3.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88</w:t>
        </w:r>
        <w:r w:rsidR="00B65250">
          <w:rPr>
            <w:webHidden/>
          </w:rPr>
          <w:fldChar w:fldCharType="end"/>
        </w:r>
      </w:hyperlink>
    </w:p>
    <w:p w14:paraId="4C7ACC75" w14:textId="429CC838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79" w:history="1">
        <w:r w:rsidR="00B65250" w:rsidRPr="00E86F1E">
          <w:rPr>
            <w:rStyle w:val="aff6"/>
          </w:rPr>
          <w:t>3.11.6.4.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_Toc157505779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88</w:t>
        </w:r>
        <w:r w:rsidR="00B65250">
          <w:rPr>
            <w:webHidden/>
          </w:rPr>
          <w:fldChar w:fldCharType="end"/>
        </w:r>
      </w:hyperlink>
    </w:p>
    <w:p w14:paraId="1E0282EA" w14:textId="1EDEADAD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80" w:history="1">
        <w:r w:rsidR="00B65250" w:rsidRPr="00E86F1E">
          <w:rPr>
            <w:rStyle w:val="aff6"/>
          </w:rPr>
          <w:t>3.11.7 Справочник «Уровни соцподдержки»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88</w:t>
        </w:r>
        <w:r w:rsidR="00B65250">
          <w:rPr>
            <w:webHidden/>
          </w:rPr>
          <w:fldChar w:fldCharType="end"/>
        </w:r>
      </w:hyperlink>
    </w:p>
    <w:p w14:paraId="61651FC0" w14:textId="4AE9361E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81" w:history="1">
        <w:r w:rsidR="00B65250" w:rsidRPr="00E86F1E">
          <w:rPr>
            <w:rStyle w:val="aff6"/>
          </w:rPr>
          <w:t>3.11.7.1. Просмотр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88</w:t>
        </w:r>
        <w:r w:rsidR="00B65250">
          <w:rPr>
            <w:webHidden/>
          </w:rPr>
          <w:fldChar w:fldCharType="end"/>
        </w:r>
      </w:hyperlink>
    </w:p>
    <w:p w14:paraId="7F7FF34B" w14:textId="02BB23A5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82" w:history="1">
        <w:r w:rsidR="00B65250" w:rsidRPr="00E86F1E">
          <w:rPr>
            <w:rStyle w:val="aff6"/>
          </w:rPr>
          <w:t>3.11.7.2. Добавление записи в справочник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89</w:t>
        </w:r>
        <w:r w:rsidR="00B65250">
          <w:rPr>
            <w:webHidden/>
          </w:rPr>
          <w:fldChar w:fldCharType="end"/>
        </w:r>
      </w:hyperlink>
    </w:p>
    <w:p w14:paraId="6AA58FAF" w14:textId="3A1E5096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83" w:history="1">
        <w:r w:rsidR="00B65250" w:rsidRPr="00E86F1E">
          <w:rPr>
            <w:rStyle w:val="aff6"/>
          </w:rPr>
          <w:t>3.11.7.3. Редактирование записи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_Toc157505783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90</w:t>
        </w:r>
        <w:r w:rsidR="00B65250">
          <w:rPr>
            <w:webHidden/>
          </w:rPr>
          <w:fldChar w:fldCharType="end"/>
        </w:r>
      </w:hyperlink>
    </w:p>
    <w:p w14:paraId="6C862E1F" w14:textId="0368A46D" w:rsidR="00B65250" w:rsidRDefault="0003181E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7505784" w:history="1">
        <w:r w:rsidR="00B65250" w:rsidRPr="00E86F1E">
          <w:rPr>
            <w:rStyle w:val="aff6"/>
          </w:rPr>
          <w:t>3.11.7.4. Удаление записи из справочника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_Toc157505784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90</w:t>
        </w:r>
        <w:r w:rsidR="00B65250">
          <w:rPr>
            <w:webHidden/>
          </w:rPr>
          <w:fldChar w:fldCharType="end"/>
        </w:r>
      </w:hyperlink>
    </w:p>
    <w:p w14:paraId="72A45DA2" w14:textId="01603F6E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85" w:history="1">
        <w:r w:rsidR="00B65250" w:rsidRPr="00E86F1E">
          <w:rPr>
            <w:rStyle w:val="aff6"/>
          </w:rPr>
          <w:t>3.12 Формирование отчетов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_Toc157505785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91</w:t>
        </w:r>
        <w:r w:rsidR="00B65250">
          <w:rPr>
            <w:webHidden/>
          </w:rPr>
          <w:fldChar w:fldCharType="end"/>
        </w:r>
      </w:hyperlink>
    </w:p>
    <w:p w14:paraId="26A91227" w14:textId="78E5EE3D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86" w:history="1">
        <w:r w:rsidR="00B65250" w:rsidRPr="00E86F1E">
          <w:rPr>
            <w:rStyle w:val="aff6"/>
          </w:rPr>
          <w:t>3.12.1 Формирование и выгрузка общего отчета по оказанным услугам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_Toc157505786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91</w:t>
        </w:r>
        <w:r w:rsidR="00B65250">
          <w:rPr>
            <w:webHidden/>
          </w:rPr>
          <w:fldChar w:fldCharType="end"/>
        </w:r>
      </w:hyperlink>
    </w:p>
    <w:p w14:paraId="3F2A3736" w14:textId="0B455026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87" w:history="1">
        <w:r w:rsidR="00B65250" w:rsidRPr="00E86F1E">
          <w:rPr>
            <w:rStyle w:val="aff6"/>
          </w:rPr>
          <w:t>3.12.2 Формирование и выгрузка общего отчета по заявкам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_Toc157505787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92</w:t>
        </w:r>
        <w:r w:rsidR="00B65250">
          <w:rPr>
            <w:webHidden/>
          </w:rPr>
          <w:fldChar w:fldCharType="end"/>
        </w:r>
      </w:hyperlink>
    </w:p>
    <w:p w14:paraId="5194F2AD" w14:textId="6905A542" w:rsidR="00B65250" w:rsidRDefault="0003181E">
      <w:pPr>
        <w:pStyle w:val="2c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7505788" w:history="1">
        <w:r w:rsidR="00B65250" w:rsidRPr="00E86F1E">
          <w:rPr>
            <w:rStyle w:val="aff6"/>
          </w:rPr>
          <w:t>3.13 Управление обращениями в службу поддержки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_Toc157505788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93</w:t>
        </w:r>
        <w:r w:rsidR="00B65250">
          <w:rPr>
            <w:webHidden/>
          </w:rPr>
          <w:fldChar w:fldCharType="end"/>
        </w:r>
      </w:hyperlink>
    </w:p>
    <w:p w14:paraId="5A2EAB71" w14:textId="01AAA5EB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89" w:history="1">
        <w:r w:rsidR="00B65250" w:rsidRPr="00E86F1E">
          <w:rPr>
            <w:rStyle w:val="aff6"/>
          </w:rPr>
          <w:t>3.13.1 Просмотр списка обращений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_Toc157505789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93</w:t>
        </w:r>
        <w:r w:rsidR="00B65250">
          <w:rPr>
            <w:webHidden/>
          </w:rPr>
          <w:fldChar w:fldCharType="end"/>
        </w:r>
      </w:hyperlink>
    </w:p>
    <w:p w14:paraId="4B73EAA9" w14:textId="6C63F4D8" w:rsidR="00B65250" w:rsidRDefault="0003181E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7505790" w:history="1">
        <w:r w:rsidR="00B65250" w:rsidRPr="00E86F1E">
          <w:rPr>
            <w:rStyle w:val="aff6"/>
          </w:rPr>
          <w:t>3.13.2 Просмотр обращения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_Toc157505790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94</w:t>
        </w:r>
        <w:r w:rsidR="00B65250">
          <w:rPr>
            <w:webHidden/>
          </w:rPr>
          <w:fldChar w:fldCharType="end"/>
        </w:r>
      </w:hyperlink>
    </w:p>
    <w:p w14:paraId="38FE42B7" w14:textId="2A5CF7DE" w:rsidR="00B65250" w:rsidRDefault="0003181E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5791" w:history="1">
        <w:r w:rsidR="00B65250" w:rsidRPr="00E86F1E">
          <w:rPr>
            <w:rStyle w:val="aff6"/>
          </w:rPr>
          <w:t>4 Аварийные ситуации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_Toc157505791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96</w:t>
        </w:r>
        <w:r w:rsidR="00B65250">
          <w:rPr>
            <w:webHidden/>
          </w:rPr>
          <w:fldChar w:fldCharType="end"/>
        </w:r>
      </w:hyperlink>
    </w:p>
    <w:p w14:paraId="0D5240D9" w14:textId="6FEEF6B0" w:rsidR="00B65250" w:rsidRDefault="0003181E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7505792" w:history="1">
        <w:r w:rsidR="00B65250" w:rsidRPr="00E86F1E">
          <w:rPr>
            <w:rStyle w:val="aff6"/>
          </w:rPr>
          <w:t>5 Рекомендации по освоению</w:t>
        </w:r>
        <w:r w:rsidR="00B65250">
          <w:rPr>
            <w:webHidden/>
          </w:rPr>
          <w:tab/>
        </w:r>
        <w:r w:rsidR="00B65250">
          <w:rPr>
            <w:webHidden/>
          </w:rPr>
          <w:fldChar w:fldCharType="begin"/>
        </w:r>
        <w:r w:rsidR="00B65250">
          <w:rPr>
            <w:webHidden/>
          </w:rPr>
          <w:instrText xml:space="preserve"> PAGEREF _Toc157505792 \h </w:instrText>
        </w:r>
        <w:r w:rsidR="00B65250">
          <w:rPr>
            <w:webHidden/>
          </w:rPr>
        </w:r>
        <w:r w:rsidR="00B65250">
          <w:rPr>
            <w:webHidden/>
          </w:rPr>
          <w:fldChar w:fldCharType="separate"/>
        </w:r>
        <w:r w:rsidR="00B65250">
          <w:rPr>
            <w:webHidden/>
          </w:rPr>
          <w:t>97</w:t>
        </w:r>
        <w:r w:rsidR="00B65250">
          <w:rPr>
            <w:webHidden/>
          </w:rPr>
          <w:fldChar w:fldCharType="end"/>
        </w:r>
      </w:hyperlink>
    </w:p>
    <w:p w14:paraId="01F407BF" w14:textId="58F1291D" w:rsidR="00191E74" w:rsidRPr="005341AB" w:rsidRDefault="00084E01" w:rsidP="00A11315">
      <w:r w:rsidRPr="005341AB">
        <w:rPr>
          <w:rFonts w:cs="Arial"/>
          <w:b/>
          <w:sz w:val="24"/>
          <w:szCs w:val="24"/>
          <w:lang w:eastAsia="ru-RU"/>
        </w:rPr>
        <w:fldChar w:fldCharType="end"/>
      </w:r>
    </w:p>
    <w:p w14:paraId="09D9CC55" w14:textId="77777777" w:rsidR="00A101E0" w:rsidRPr="005341AB" w:rsidRDefault="00A101E0">
      <w:pPr>
        <w:sectPr w:rsidR="00A101E0" w:rsidRPr="005341AB" w:rsidSect="000C2479">
          <w:headerReference w:type="default" r:id="rId8"/>
          <w:headerReference w:type="first" r:id="rId9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72"/>
        </w:sectPr>
      </w:pPr>
    </w:p>
    <w:p w14:paraId="07D659A6" w14:textId="4C4BF164" w:rsidR="00394E7E" w:rsidRPr="008633DF" w:rsidRDefault="00394E7E" w:rsidP="00F16796">
      <w:pPr>
        <w:pStyle w:val="1f9"/>
      </w:pPr>
      <w:bookmarkStart w:id="2" w:name="_Toc483211705"/>
      <w:bookmarkStart w:id="3" w:name="_Toc157505666"/>
      <w:bookmarkStart w:id="4" w:name="_Toc36979309"/>
      <w:r w:rsidRPr="008633DF">
        <w:lastRenderedPageBreak/>
        <w:t xml:space="preserve">Перечень </w:t>
      </w:r>
      <w:r w:rsidRPr="00F16796">
        <w:t>терминов</w:t>
      </w:r>
      <w:r w:rsidRPr="008633DF">
        <w:t xml:space="preserve"> и сокращений</w:t>
      </w:r>
      <w:bookmarkEnd w:id="2"/>
      <w:bookmarkEnd w:id="3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512"/>
      </w:tblGrid>
      <w:tr w:rsidR="000A5E3D" w:rsidRPr="005341AB" w14:paraId="4AF4D728" w14:textId="77777777" w:rsidTr="00990596">
        <w:trPr>
          <w:trHeight w:val="454"/>
          <w:tblHeader/>
        </w:trPr>
        <w:tc>
          <w:tcPr>
            <w:tcW w:w="2122" w:type="dxa"/>
            <w:vAlign w:val="center"/>
          </w:tcPr>
          <w:p w14:paraId="5E0C4EED" w14:textId="77777777" w:rsidR="000A5E3D" w:rsidRPr="005341AB" w:rsidRDefault="000A5E3D" w:rsidP="00D20024">
            <w:pPr>
              <w:pStyle w:val="712"/>
            </w:pPr>
            <w:r w:rsidRPr="005341AB">
              <w:t>Сокращение/ термин</w:t>
            </w:r>
          </w:p>
        </w:tc>
        <w:tc>
          <w:tcPr>
            <w:tcW w:w="7512" w:type="dxa"/>
            <w:vAlign w:val="center"/>
          </w:tcPr>
          <w:p w14:paraId="193CC240" w14:textId="77777777" w:rsidR="000A5E3D" w:rsidRPr="005341AB" w:rsidRDefault="000A5E3D" w:rsidP="00D20024">
            <w:pPr>
              <w:pStyle w:val="712"/>
            </w:pPr>
            <w:r w:rsidRPr="005341AB">
              <w:t>Наименование/определение</w:t>
            </w:r>
          </w:p>
        </w:tc>
      </w:tr>
      <w:tr w:rsidR="000A5E3D" w:rsidRPr="005341AB" w14:paraId="0F49751E" w14:textId="77777777" w:rsidTr="00990596">
        <w:trPr>
          <w:trHeight w:val="454"/>
        </w:trPr>
        <w:tc>
          <w:tcPr>
            <w:tcW w:w="2122" w:type="dxa"/>
          </w:tcPr>
          <w:p w14:paraId="2DEF056E" w14:textId="77777777" w:rsidR="000A5E3D" w:rsidRDefault="000A5E3D" w:rsidP="006E29E7">
            <w:pPr>
              <w:pStyle w:val="7120"/>
              <w:rPr>
                <w:noProof w:val="0"/>
              </w:rPr>
            </w:pPr>
            <w:r w:rsidRPr="00586090">
              <w:t>АС Банк</w:t>
            </w:r>
            <w:r>
              <w:t>ов</w:t>
            </w:r>
          </w:p>
        </w:tc>
        <w:tc>
          <w:tcPr>
            <w:tcW w:w="7512" w:type="dxa"/>
          </w:tcPr>
          <w:p w14:paraId="45B01604" w14:textId="77777777" w:rsidR="000A5E3D" w:rsidRPr="005A14FB" w:rsidRDefault="000A5E3D" w:rsidP="006E29E7">
            <w:pPr>
              <w:pStyle w:val="71215"/>
            </w:pPr>
            <w:r w:rsidRPr="00586090">
              <w:t>Автоматизированные системы банков-эмитентов Карт</w:t>
            </w:r>
          </w:p>
        </w:tc>
      </w:tr>
      <w:tr w:rsidR="000A5E3D" w:rsidRPr="005341AB" w14:paraId="10240469" w14:textId="77777777" w:rsidTr="00990596">
        <w:trPr>
          <w:trHeight w:val="454"/>
        </w:trPr>
        <w:tc>
          <w:tcPr>
            <w:tcW w:w="2122" w:type="dxa"/>
          </w:tcPr>
          <w:p w14:paraId="101EB553" w14:textId="77777777" w:rsidR="000A5E3D" w:rsidRDefault="000A5E3D" w:rsidP="00184DA9">
            <w:pPr>
              <w:pStyle w:val="7120"/>
            </w:pPr>
            <w:r>
              <w:t>БК</w:t>
            </w:r>
          </w:p>
        </w:tc>
        <w:tc>
          <w:tcPr>
            <w:tcW w:w="7512" w:type="dxa"/>
          </w:tcPr>
          <w:p w14:paraId="051EF830" w14:textId="77777777" w:rsidR="000A5E3D" w:rsidRPr="005260F3" w:rsidRDefault="000A5E3D" w:rsidP="00184DA9">
            <w:pPr>
              <w:pStyle w:val="71215"/>
            </w:pPr>
            <w:r>
              <w:t>Банковская карта</w:t>
            </w:r>
          </w:p>
        </w:tc>
      </w:tr>
      <w:tr w:rsidR="000A5E3D" w:rsidRPr="005341AB" w14:paraId="7B255072" w14:textId="77777777" w:rsidTr="00990596">
        <w:trPr>
          <w:trHeight w:val="454"/>
        </w:trPr>
        <w:tc>
          <w:tcPr>
            <w:tcW w:w="2122" w:type="dxa"/>
          </w:tcPr>
          <w:p w14:paraId="50C9E1BF" w14:textId="77777777" w:rsidR="000A5E3D" w:rsidRDefault="000A5E3D" w:rsidP="00A14922">
            <w:pPr>
              <w:pStyle w:val="7120"/>
            </w:pPr>
            <w:r>
              <w:t>Держатель КЖ</w:t>
            </w:r>
          </w:p>
        </w:tc>
        <w:tc>
          <w:tcPr>
            <w:tcW w:w="7512" w:type="dxa"/>
          </w:tcPr>
          <w:p w14:paraId="6BE63FAA" w14:textId="77777777" w:rsidR="000A5E3D" w:rsidRDefault="000A5E3D" w:rsidP="00A14922">
            <w:pPr>
              <w:pStyle w:val="71215"/>
            </w:pPr>
            <w:r w:rsidRPr="005260F3">
              <w:t>Физическое лицо, подключившее национальный платежный инструмент – платежн</w:t>
            </w:r>
            <w:r>
              <w:t>ую</w:t>
            </w:r>
            <w:r w:rsidRPr="005260F3">
              <w:t xml:space="preserve"> карт</w:t>
            </w:r>
            <w:r>
              <w:t>у</w:t>
            </w:r>
            <w:r w:rsidRPr="005260F3">
              <w:t xml:space="preserve"> «Мир», выпущенн</w:t>
            </w:r>
            <w:r>
              <w:t>ую</w:t>
            </w:r>
            <w:r w:rsidRPr="005260F3">
              <w:t xml:space="preserve"> любой кредитной организацией, к информационной системе «Карта жителя»</w:t>
            </w:r>
          </w:p>
        </w:tc>
      </w:tr>
      <w:tr w:rsidR="000A5E3D" w:rsidRPr="005341AB" w14:paraId="6E84CA69" w14:textId="77777777" w:rsidTr="00990596">
        <w:trPr>
          <w:trHeight w:val="454"/>
        </w:trPr>
        <w:tc>
          <w:tcPr>
            <w:tcW w:w="2122" w:type="dxa"/>
          </w:tcPr>
          <w:p w14:paraId="618C10A2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Интерфейс</w:t>
            </w:r>
          </w:p>
        </w:tc>
        <w:tc>
          <w:tcPr>
            <w:tcW w:w="7512" w:type="dxa"/>
          </w:tcPr>
          <w:p w14:paraId="5567145B" w14:textId="77777777" w:rsidR="000A5E3D" w:rsidRPr="005341AB" w:rsidRDefault="000A5E3D" w:rsidP="00A14922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Воспринимаемая пользователем при помощи органов чувств система средств управления функциями ПО</w:t>
            </w:r>
          </w:p>
        </w:tc>
      </w:tr>
      <w:tr w:rsidR="000A5E3D" w:rsidRPr="005341AB" w14:paraId="1DE959CB" w14:textId="77777777" w:rsidTr="00990596">
        <w:trPr>
          <w:trHeight w:val="551"/>
        </w:trPr>
        <w:tc>
          <w:tcPr>
            <w:tcW w:w="2122" w:type="dxa"/>
          </w:tcPr>
          <w:p w14:paraId="775618CD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>
              <w:t>КЖ, к</w:t>
            </w:r>
            <w:r w:rsidRPr="00586090">
              <w:t>арта</w:t>
            </w:r>
            <w:r>
              <w:t xml:space="preserve"> жителя</w:t>
            </w:r>
          </w:p>
        </w:tc>
        <w:tc>
          <w:tcPr>
            <w:tcW w:w="7512" w:type="dxa"/>
          </w:tcPr>
          <w:p w14:paraId="3D0257A6" w14:textId="77777777" w:rsidR="000A5E3D" w:rsidRPr="005341AB" w:rsidRDefault="000A5E3D" w:rsidP="00A14922">
            <w:pPr>
              <w:pStyle w:val="71215"/>
              <w:rPr>
                <w:noProof w:val="0"/>
              </w:rPr>
            </w:pPr>
            <w:r>
              <w:t>Электронный носитель информации «Карта жителя» – многофункциональная именная пластиковая смарт-карта на основе национальной платежной системы «Мир», на которой размещена визуальная и электронная информация, являющаяся электронным носителем информации, содержащейся в ЦП КЖ, идентифицирующая ее держателя</w:t>
            </w:r>
          </w:p>
        </w:tc>
      </w:tr>
      <w:tr w:rsidR="000A5E3D" w:rsidRPr="005341AB" w14:paraId="6C3B39E4" w14:textId="77777777" w:rsidTr="00990596">
        <w:trPr>
          <w:trHeight w:val="454"/>
        </w:trPr>
        <w:tc>
          <w:tcPr>
            <w:tcW w:w="2122" w:type="dxa"/>
          </w:tcPr>
          <w:p w14:paraId="1C267619" w14:textId="77777777" w:rsidR="000A5E3D" w:rsidRDefault="000A5E3D" w:rsidP="00A14922">
            <w:pPr>
              <w:pStyle w:val="7120"/>
            </w:pPr>
            <w:r>
              <w:t>ЛК</w:t>
            </w:r>
          </w:p>
        </w:tc>
        <w:tc>
          <w:tcPr>
            <w:tcW w:w="7512" w:type="dxa"/>
          </w:tcPr>
          <w:p w14:paraId="0A8D5D26" w14:textId="77777777" w:rsidR="000A5E3D" w:rsidRPr="005260F3" w:rsidRDefault="000A5E3D" w:rsidP="00A14922">
            <w:pPr>
              <w:pStyle w:val="71215"/>
            </w:pPr>
            <w:r>
              <w:t>Личный кабинет</w:t>
            </w:r>
          </w:p>
        </w:tc>
      </w:tr>
      <w:tr w:rsidR="000A5E3D" w:rsidRPr="005341AB" w14:paraId="340CD24F" w14:textId="77777777" w:rsidTr="00990596">
        <w:trPr>
          <w:trHeight w:val="454"/>
        </w:trPr>
        <w:tc>
          <w:tcPr>
            <w:tcW w:w="2122" w:type="dxa"/>
          </w:tcPr>
          <w:p w14:paraId="3728DDC9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 w:rsidRPr="00586090">
              <w:t>МСП</w:t>
            </w:r>
          </w:p>
        </w:tc>
        <w:tc>
          <w:tcPr>
            <w:tcW w:w="7512" w:type="dxa"/>
          </w:tcPr>
          <w:p w14:paraId="35D12889" w14:textId="77777777" w:rsidR="000A5E3D" w:rsidRPr="005341AB" w:rsidRDefault="000A5E3D" w:rsidP="00A14922">
            <w:pPr>
              <w:pStyle w:val="71215"/>
              <w:rPr>
                <w:noProof w:val="0"/>
              </w:rPr>
            </w:pPr>
            <w:r w:rsidRPr="00586090">
              <w:t>Меры социальной поддержки</w:t>
            </w:r>
          </w:p>
        </w:tc>
      </w:tr>
      <w:tr w:rsidR="000A5E3D" w:rsidRPr="005341AB" w14:paraId="4ACE3CBC" w14:textId="77777777" w:rsidTr="00990596">
        <w:trPr>
          <w:trHeight w:val="454"/>
        </w:trPr>
        <w:tc>
          <w:tcPr>
            <w:tcW w:w="2122" w:type="dxa"/>
          </w:tcPr>
          <w:p w14:paraId="6AECDF90" w14:textId="77777777" w:rsidR="000A5E3D" w:rsidRDefault="000A5E3D" w:rsidP="00A14922">
            <w:pPr>
              <w:pStyle w:val="7120"/>
            </w:pPr>
            <w:r>
              <w:t>ПК</w:t>
            </w:r>
          </w:p>
        </w:tc>
        <w:tc>
          <w:tcPr>
            <w:tcW w:w="7512" w:type="dxa"/>
          </w:tcPr>
          <w:p w14:paraId="1C49805D" w14:textId="77777777" w:rsidR="000A5E3D" w:rsidRDefault="000A5E3D" w:rsidP="00A14922">
            <w:pPr>
              <w:pStyle w:val="71215"/>
            </w:pPr>
            <w:r>
              <w:t>Персональный компьютер</w:t>
            </w:r>
          </w:p>
        </w:tc>
      </w:tr>
      <w:tr w:rsidR="000A5E3D" w:rsidRPr="005341AB" w14:paraId="6D53C8D9" w14:textId="77777777" w:rsidTr="00990596">
        <w:trPr>
          <w:trHeight w:val="454"/>
        </w:trPr>
        <w:tc>
          <w:tcPr>
            <w:tcW w:w="2122" w:type="dxa"/>
          </w:tcPr>
          <w:p w14:paraId="64FCE70A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>
              <w:t>Пользователь</w:t>
            </w:r>
          </w:p>
        </w:tc>
        <w:tc>
          <w:tcPr>
            <w:tcW w:w="7512" w:type="dxa"/>
          </w:tcPr>
          <w:p w14:paraId="5538564E" w14:textId="77777777" w:rsidR="000A5E3D" w:rsidRPr="005341AB" w:rsidRDefault="000A5E3D" w:rsidP="00A14922">
            <w:pPr>
              <w:pStyle w:val="71215"/>
              <w:rPr>
                <w:noProof w:val="0"/>
              </w:rPr>
            </w:pPr>
            <w:r>
              <w:t>Лицо, использующее ЦП КЖ. Это может быть как пользователь Информационного портала – держатель КЖ, так и пользователь, осуществляющий эксплуатацию и обслуживание ЦП КЖ</w:t>
            </w:r>
          </w:p>
        </w:tc>
      </w:tr>
      <w:tr w:rsidR="000A5E3D" w:rsidRPr="005341AB" w14:paraId="23FBFE2D" w14:textId="77777777" w:rsidTr="00990596">
        <w:trPr>
          <w:trHeight w:val="454"/>
        </w:trPr>
        <w:tc>
          <w:tcPr>
            <w:tcW w:w="2122" w:type="dxa"/>
          </w:tcPr>
          <w:p w14:paraId="424D16DB" w14:textId="77777777" w:rsidR="000A5E3D" w:rsidRDefault="000A5E3D" w:rsidP="00A14922">
            <w:pPr>
              <w:pStyle w:val="7120"/>
            </w:pPr>
            <w:r>
              <w:t>Портал</w:t>
            </w:r>
          </w:p>
        </w:tc>
        <w:tc>
          <w:tcPr>
            <w:tcW w:w="7512" w:type="dxa"/>
          </w:tcPr>
          <w:p w14:paraId="2272AA4D" w14:textId="77777777" w:rsidR="000A5E3D" w:rsidRDefault="000A5E3D" w:rsidP="00A14922">
            <w:pPr>
              <w:pStyle w:val="71215"/>
            </w:pPr>
            <w:r w:rsidRPr="00907D77">
              <w:t>Информационн</w:t>
            </w:r>
            <w:r>
              <w:t>ый</w:t>
            </w:r>
            <w:r w:rsidRPr="00907D77">
              <w:t xml:space="preserve"> портал</w:t>
            </w:r>
            <w:r>
              <w:t xml:space="preserve"> ЦП КЖ</w:t>
            </w:r>
          </w:p>
        </w:tc>
      </w:tr>
      <w:tr w:rsidR="000A5E3D" w:rsidRPr="005341AB" w14:paraId="2162BD67" w14:textId="77777777" w:rsidTr="00990596">
        <w:trPr>
          <w:trHeight w:val="454"/>
        </w:trPr>
        <w:tc>
          <w:tcPr>
            <w:tcW w:w="2122" w:type="dxa"/>
          </w:tcPr>
          <w:p w14:paraId="1552D2A7" w14:textId="77777777" w:rsidR="000A5E3D" w:rsidRDefault="000A5E3D" w:rsidP="006E29E7">
            <w:pPr>
              <w:pStyle w:val="7120"/>
            </w:pPr>
            <w:r w:rsidRPr="00586090">
              <w:t>ПС «Мир»</w:t>
            </w:r>
          </w:p>
        </w:tc>
        <w:tc>
          <w:tcPr>
            <w:tcW w:w="7512" w:type="dxa"/>
          </w:tcPr>
          <w:p w14:paraId="2567FD07" w14:textId="77777777" w:rsidR="000A5E3D" w:rsidRDefault="000A5E3D" w:rsidP="006E29E7">
            <w:pPr>
              <w:pStyle w:val="71215"/>
            </w:pPr>
            <w:r w:rsidRPr="00586090">
              <w:t>Национальная российская платежная система «Мир»</w:t>
            </w:r>
          </w:p>
        </w:tc>
      </w:tr>
      <w:tr w:rsidR="000A5E3D" w:rsidRPr="005341AB" w14:paraId="1D5AA7DA" w14:textId="77777777" w:rsidTr="00990596">
        <w:trPr>
          <w:trHeight w:val="454"/>
        </w:trPr>
        <w:tc>
          <w:tcPr>
            <w:tcW w:w="2122" w:type="dxa"/>
          </w:tcPr>
          <w:p w14:paraId="6408D34F" w14:textId="77777777" w:rsidR="000A5E3D" w:rsidRDefault="000A5E3D" w:rsidP="00A14922">
            <w:pPr>
              <w:pStyle w:val="7120"/>
            </w:pPr>
            <w:r>
              <w:t>Пункт подключения, ПП</w:t>
            </w:r>
          </w:p>
        </w:tc>
        <w:tc>
          <w:tcPr>
            <w:tcW w:w="7512" w:type="dxa"/>
          </w:tcPr>
          <w:p w14:paraId="419F750F" w14:textId="77777777" w:rsidR="000A5E3D" w:rsidRDefault="000A5E3D" w:rsidP="00A14922">
            <w:pPr>
              <w:pStyle w:val="71215"/>
            </w:pPr>
            <w:r w:rsidRPr="005260F3">
              <w:t>Организаци</w:t>
            </w:r>
            <w:r>
              <w:t>я</w:t>
            </w:r>
            <w:r w:rsidRPr="005260F3">
              <w:t>, осуществляющ</w:t>
            </w:r>
            <w:r>
              <w:t>ая</w:t>
            </w:r>
            <w:r w:rsidRPr="005260F3">
              <w:t xml:space="preserve"> подключение платежных карт «Мир», выпущенных кредитной организацией – участником национальной системы платежных карт, созданной в соответствии с законодательством Российской Федерации о национальной платежной системе, к </w:t>
            </w:r>
            <w:r>
              <w:t>ЦП КЖ</w:t>
            </w:r>
          </w:p>
        </w:tc>
      </w:tr>
      <w:tr w:rsidR="000A5E3D" w:rsidRPr="005341AB" w14:paraId="296EC3BF" w14:textId="77777777" w:rsidTr="00990596">
        <w:trPr>
          <w:trHeight w:val="454"/>
        </w:trPr>
        <w:tc>
          <w:tcPr>
            <w:tcW w:w="2122" w:type="dxa"/>
          </w:tcPr>
          <w:p w14:paraId="39E62326" w14:textId="77777777" w:rsidR="000A5E3D" w:rsidRDefault="000A5E3D" w:rsidP="006E29E7">
            <w:pPr>
              <w:pStyle w:val="7120"/>
            </w:pPr>
            <w:r>
              <w:t>РФ</w:t>
            </w:r>
          </w:p>
        </w:tc>
        <w:tc>
          <w:tcPr>
            <w:tcW w:w="7512" w:type="dxa"/>
          </w:tcPr>
          <w:p w14:paraId="4CDF312F" w14:textId="77777777" w:rsidR="000A5E3D" w:rsidRDefault="000A5E3D" w:rsidP="006E29E7">
            <w:pPr>
              <w:pStyle w:val="71215"/>
            </w:pPr>
            <w:r>
              <w:t>Российская Федерация</w:t>
            </w:r>
          </w:p>
        </w:tc>
      </w:tr>
      <w:tr w:rsidR="000A5E3D" w:rsidRPr="005341AB" w14:paraId="4D26156E" w14:textId="77777777" w:rsidTr="00990596">
        <w:trPr>
          <w:trHeight w:val="454"/>
        </w:trPr>
        <w:tc>
          <w:tcPr>
            <w:tcW w:w="2122" w:type="dxa"/>
          </w:tcPr>
          <w:p w14:paraId="195850E7" w14:textId="77777777" w:rsidR="000A5E3D" w:rsidRPr="00586090" w:rsidRDefault="000A5E3D" w:rsidP="00A14922">
            <w:pPr>
              <w:pStyle w:val="7120"/>
            </w:pPr>
            <w:r>
              <w:t>Сервис</w:t>
            </w:r>
          </w:p>
        </w:tc>
        <w:tc>
          <w:tcPr>
            <w:tcW w:w="7512" w:type="dxa"/>
          </w:tcPr>
          <w:p w14:paraId="6C247193" w14:textId="77777777" w:rsidR="000A5E3D" w:rsidRPr="00586090" w:rsidRDefault="000A5E3D" w:rsidP="00A14922">
            <w:pPr>
              <w:pStyle w:val="71215"/>
            </w:pPr>
            <w:r>
              <w:t>С</w:t>
            </w:r>
            <w:r w:rsidRPr="000149CF">
              <w:t>амостоятельная единица архитектурного ландшафта, включающая в себя серверные и клиентские (необязательно) компоненты, решающая набор задач в рамках одного бизнес-домена или бизнес-процесса, способная самостоятельно горизонтально масштабироваться и быть включённой в состав информационных систем</w:t>
            </w:r>
          </w:p>
        </w:tc>
      </w:tr>
      <w:tr w:rsidR="000A5E3D" w:rsidRPr="005341AB" w14:paraId="589A00A3" w14:textId="77777777" w:rsidTr="00990596">
        <w:trPr>
          <w:trHeight w:val="454"/>
        </w:trPr>
        <w:tc>
          <w:tcPr>
            <w:tcW w:w="2122" w:type="dxa"/>
          </w:tcPr>
          <w:p w14:paraId="4910EEB5" w14:textId="77777777" w:rsidR="000A5E3D" w:rsidRDefault="000A5E3D" w:rsidP="006E29E7">
            <w:pPr>
              <w:pStyle w:val="7120"/>
            </w:pPr>
            <w:r>
              <w:t>СНИЛС</w:t>
            </w:r>
          </w:p>
        </w:tc>
        <w:tc>
          <w:tcPr>
            <w:tcW w:w="7512" w:type="dxa"/>
          </w:tcPr>
          <w:p w14:paraId="29A2761D" w14:textId="77777777" w:rsidR="000A5E3D" w:rsidRDefault="000A5E3D" w:rsidP="006E29E7">
            <w:pPr>
              <w:pStyle w:val="71215"/>
            </w:pPr>
            <w:r>
              <w:t>Страховой номер индивидуального лицевого счета</w:t>
            </w:r>
          </w:p>
        </w:tc>
      </w:tr>
      <w:tr w:rsidR="000A5E3D" w:rsidRPr="005341AB" w14:paraId="3880C2E5" w14:textId="77777777" w:rsidTr="00990596">
        <w:trPr>
          <w:trHeight w:val="454"/>
        </w:trPr>
        <w:tc>
          <w:tcPr>
            <w:tcW w:w="2122" w:type="dxa"/>
          </w:tcPr>
          <w:p w14:paraId="27175FB5" w14:textId="77777777" w:rsidR="000A5E3D" w:rsidRDefault="000A5E3D" w:rsidP="006E29E7">
            <w:pPr>
              <w:pStyle w:val="7120"/>
            </w:pPr>
            <w:r>
              <w:t>СФР</w:t>
            </w:r>
          </w:p>
        </w:tc>
        <w:tc>
          <w:tcPr>
            <w:tcW w:w="7512" w:type="dxa"/>
          </w:tcPr>
          <w:p w14:paraId="46BF6B36" w14:textId="77777777" w:rsidR="000A5E3D" w:rsidRDefault="000A5E3D" w:rsidP="006E29E7">
            <w:pPr>
              <w:pStyle w:val="71215"/>
            </w:pPr>
            <w:r>
              <w:t>Социальной фонд России, ранее – Пенсионный фонд России</w:t>
            </w:r>
          </w:p>
        </w:tc>
      </w:tr>
      <w:tr w:rsidR="000A5E3D" w:rsidRPr="005341AB" w14:paraId="0B070130" w14:textId="77777777" w:rsidTr="00990596">
        <w:trPr>
          <w:trHeight w:val="454"/>
        </w:trPr>
        <w:tc>
          <w:tcPr>
            <w:tcW w:w="2122" w:type="dxa"/>
          </w:tcPr>
          <w:p w14:paraId="3EC1A196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Ф.И.О.</w:t>
            </w:r>
          </w:p>
        </w:tc>
        <w:tc>
          <w:tcPr>
            <w:tcW w:w="7512" w:type="dxa"/>
          </w:tcPr>
          <w:p w14:paraId="2560BB87" w14:textId="77777777" w:rsidR="000A5E3D" w:rsidRPr="005341AB" w:rsidRDefault="000A5E3D" w:rsidP="00A14922">
            <w:pPr>
              <w:pStyle w:val="71215"/>
              <w:rPr>
                <w:rStyle w:val="-1"/>
                <w:noProof w:val="0"/>
                <w:szCs w:val="20"/>
              </w:rPr>
            </w:pPr>
            <w:r w:rsidRPr="005341AB">
              <w:rPr>
                <w:noProof w:val="0"/>
              </w:rPr>
              <w:t>Фамилия, имя, отчество</w:t>
            </w:r>
          </w:p>
        </w:tc>
      </w:tr>
      <w:tr w:rsidR="000A5E3D" w:rsidRPr="005341AB" w14:paraId="5CE397B7" w14:textId="77777777" w:rsidTr="00990596">
        <w:trPr>
          <w:trHeight w:val="454"/>
        </w:trPr>
        <w:tc>
          <w:tcPr>
            <w:tcW w:w="2122" w:type="dxa"/>
          </w:tcPr>
          <w:p w14:paraId="26C54B6E" w14:textId="77777777" w:rsidR="000A5E3D" w:rsidRPr="005341AB" w:rsidRDefault="000A5E3D" w:rsidP="00A14922">
            <w:pPr>
              <w:pStyle w:val="7120"/>
              <w:rPr>
                <w:noProof w:val="0"/>
              </w:rPr>
            </w:pPr>
            <w:r>
              <w:rPr>
                <w:noProof w:val="0"/>
              </w:rPr>
              <w:t>ЦП КЖ</w:t>
            </w:r>
          </w:p>
        </w:tc>
        <w:tc>
          <w:tcPr>
            <w:tcW w:w="7512" w:type="dxa"/>
          </w:tcPr>
          <w:p w14:paraId="79EB8F41" w14:textId="7DF21AB5" w:rsidR="000A5E3D" w:rsidRPr="005341AB" w:rsidRDefault="00473AD2" w:rsidP="00473AD2">
            <w:pPr>
              <w:pStyle w:val="afffffffffffff3"/>
              <w:spacing w:line="256" w:lineRule="auto"/>
            </w:pPr>
            <w:r>
              <w:t>Цифровая платформа «Карта жителя» 1.0</w:t>
            </w:r>
            <w:bookmarkStart w:id="5" w:name="_GoBack"/>
            <w:bookmarkEnd w:id="5"/>
          </w:p>
        </w:tc>
      </w:tr>
    </w:tbl>
    <w:p w14:paraId="58E8D245" w14:textId="5EC37FDA" w:rsidR="004A7634" w:rsidRPr="005341AB" w:rsidRDefault="004A7634" w:rsidP="008633DF">
      <w:pPr>
        <w:pStyle w:val="19"/>
      </w:pPr>
      <w:bookmarkStart w:id="6" w:name="_Toc157505667"/>
      <w:r w:rsidRPr="008633DF">
        <w:lastRenderedPageBreak/>
        <w:t>Введение</w:t>
      </w:r>
      <w:bookmarkEnd w:id="6"/>
    </w:p>
    <w:p w14:paraId="2EFDAE04" w14:textId="77777777" w:rsidR="00E532C1" w:rsidRPr="005341AB" w:rsidRDefault="00E532C1" w:rsidP="008633DF">
      <w:pPr>
        <w:pStyle w:val="29"/>
      </w:pPr>
      <w:bookmarkStart w:id="7" w:name="_Toc144281860"/>
      <w:bookmarkStart w:id="8" w:name="_Toc157505668"/>
      <w:r w:rsidRPr="005341AB">
        <w:t xml:space="preserve">Область </w:t>
      </w:r>
      <w:r w:rsidRPr="008633DF">
        <w:t>применения</w:t>
      </w:r>
      <w:bookmarkEnd w:id="7"/>
      <w:bookmarkEnd w:id="8"/>
    </w:p>
    <w:p w14:paraId="6B8DB8D8" w14:textId="1A2B9DBB" w:rsidR="006966EA" w:rsidRDefault="006966EA" w:rsidP="006966EA">
      <w:pPr>
        <w:pStyle w:val="2d"/>
      </w:pPr>
      <w:r w:rsidRPr="005A14FB">
        <w:t>Цифровая платформа «Карта жителя»</w:t>
      </w:r>
      <w:r>
        <w:t> </w:t>
      </w:r>
      <w:r w:rsidRPr="005A14FB">
        <w:t xml:space="preserve">1.0 </w:t>
      </w:r>
      <w:r>
        <w:t>(далее – ЦП КЖ) предназначена для:</w:t>
      </w:r>
    </w:p>
    <w:p w14:paraId="36F91CD2" w14:textId="5035D8DD" w:rsidR="006966EA" w:rsidRPr="00093FD9" w:rsidRDefault="006966EA" w:rsidP="006966EA">
      <w:pPr>
        <w:pStyle w:val="ad"/>
        <w:rPr>
          <w:rFonts w:eastAsiaTheme="minorHAnsi"/>
          <w:b/>
        </w:rPr>
      </w:pPr>
      <w:r w:rsidRPr="00093FD9">
        <w:rPr>
          <w:rFonts w:eastAsiaTheme="minorHAnsi"/>
        </w:rPr>
        <w:t>придания статуса «Карта жителя» банковским картам национальной платежной системы «Мир»</w:t>
      </w:r>
      <w:r>
        <w:rPr>
          <w:rFonts w:eastAsiaTheme="minorHAnsi"/>
        </w:rPr>
        <w:t xml:space="preserve"> (далее – КЖ)</w:t>
      </w:r>
      <w:r w:rsidRPr="00093FD9">
        <w:rPr>
          <w:rFonts w:eastAsiaTheme="minorHAnsi"/>
        </w:rPr>
        <w:t xml:space="preserve">, выпущенных любой кредитной организацией и используемых жителями субъекта Российской Федерацией (далее – РФ) при получении и оплате товаров, работ и услуг, путем подключения банковских карт национальной платежной системы «Мир» </w:t>
      </w:r>
      <w:r w:rsidR="00934FF9">
        <w:rPr>
          <w:rFonts w:eastAsiaTheme="minorHAnsi"/>
        </w:rPr>
        <w:t xml:space="preserve">(далее – БК) </w:t>
      </w:r>
      <w:r w:rsidRPr="00093FD9">
        <w:rPr>
          <w:rFonts w:eastAsiaTheme="minorHAnsi"/>
        </w:rPr>
        <w:t xml:space="preserve">к </w:t>
      </w:r>
      <w:r>
        <w:rPr>
          <w:rFonts w:eastAsiaTheme="minorHAnsi"/>
        </w:rPr>
        <w:t>ЦП КЖ</w:t>
      </w:r>
      <w:r w:rsidRPr="00093FD9">
        <w:rPr>
          <w:rFonts w:eastAsiaTheme="minorHAnsi"/>
        </w:rPr>
        <w:t>;</w:t>
      </w:r>
    </w:p>
    <w:p w14:paraId="0DD382ED" w14:textId="77777777" w:rsidR="006966EA" w:rsidRPr="00093FD9" w:rsidRDefault="006966EA" w:rsidP="006966EA">
      <w:pPr>
        <w:pStyle w:val="ad"/>
        <w:rPr>
          <w:rFonts w:eastAsiaTheme="minorHAnsi"/>
          <w:b/>
        </w:rPr>
      </w:pPr>
      <w:r w:rsidRPr="00093FD9">
        <w:rPr>
          <w:rFonts w:eastAsiaTheme="minorHAnsi"/>
        </w:rPr>
        <w:t>использования КЖ при предоставлении физическим лицам государственных и муниципальных услуг, в том числе мер социальной поддержки (далее – МСП), коммерческих услуг, при оказании транспортных услуг, услуг в сферах социального обслуживания, здравоохранения на территории субъекта РФ, а также к хозяйствующим субъектам, осуществляющим розничную торговлю, выполнение работ и оказание платных услуг держателю КЖ;</w:t>
      </w:r>
    </w:p>
    <w:p w14:paraId="06528163" w14:textId="77777777" w:rsidR="006966EA" w:rsidRPr="00093FD9" w:rsidRDefault="006966EA" w:rsidP="006966EA">
      <w:pPr>
        <w:pStyle w:val="ad"/>
        <w:rPr>
          <w:rFonts w:eastAsiaTheme="minorHAnsi"/>
          <w:b/>
        </w:rPr>
      </w:pPr>
      <w:r w:rsidRPr="00093FD9">
        <w:rPr>
          <w:rFonts w:eastAsiaTheme="minorHAnsi"/>
        </w:rPr>
        <w:t>предоставления субъекту РФ многофункционального электронного инструмента для повышения уровня контроля за реализацией МСП, информирования физических лиц о назначении им МСП;</w:t>
      </w:r>
    </w:p>
    <w:p w14:paraId="263A6ACA" w14:textId="77777777" w:rsidR="006966EA" w:rsidRPr="00093FD9" w:rsidRDefault="006966EA" w:rsidP="006966EA">
      <w:pPr>
        <w:pStyle w:val="ad"/>
        <w:rPr>
          <w:rFonts w:eastAsiaTheme="minorHAnsi"/>
          <w:b/>
        </w:rPr>
      </w:pPr>
      <w:r w:rsidRPr="00093FD9">
        <w:rPr>
          <w:rFonts w:eastAsiaTheme="minorHAnsi"/>
        </w:rPr>
        <w:t>предоставления жителям субъекта РФ многофункционального электронного инструмента для получения государственных, муниципальных социальных услуг, а также коммерческих услуг и сервисов;</w:t>
      </w:r>
    </w:p>
    <w:p w14:paraId="2A1F8739" w14:textId="539BBAE6" w:rsidR="006966EA" w:rsidRPr="009F22C3" w:rsidRDefault="006966EA" w:rsidP="006966EA">
      <w:pPr>
        <w:pStyle w:val="ad"/>
        <w:rPr>
          <w:rFonts w:eastAsiaTheme="minorHAnsi"/>
          <w:b/>
        </w:rPr>
      </w:pPr>
      <w:r w:rsidRPr="00093FD9">
        <w:rPr>
          <w:rFonts w:eastAsiaTheme="minorHAnsi"/>
        </w:rPr>
        <w:t>идентификации держателя КЖ при взаимодействии с исполнительными органами государственной власти субъекта РФ, органами местного самоуправления муниципальных образований субъекта РФ и подведомственными им организациями</w:t>
      </w:r>
      <w:r>
        <w:rPr>
          <w:rFonts w:eastAsiaTheme="minorHAnsi"/>
        </w:rPr>
        <w:t>.</w:t>
      </w:r>
    </w:p>
    <w:p w14:paraId="185DDE3A" w14:textId="784F8780" w:rsidR="009F22C3" w:rsidRPr="000C3FA0" w:rsidRDefault="009F22C3" w:rsidP="009F22C3">
      <w:pPr>
        <w:pStyle w:val="29"/>
        <w:rPr>
          <w:rFonts w:eastAsiaTheme="minorHAnsi"/>
        </w:rPr>
      </w:pPr>
      <w:bookmarkStart w:id="9" w:name="_Toc157505669"/>
      <w:r>
        <w:rPr>
          <w:rFonts w:eastAsiaTheme="minorHAnsi"/>
        </w:rPr>
        <w:t>Краткое описание возможностей ЦП КЖ</w:t>
      </w:r>
      <w:bookmarkEnd w:id="9"/>
    </w:p>
    <w:p w14:paraId="1A1BEBFF" w14:textId="46A9B25E" w:rsidR="00184DA9" w:rsidRDefault="00184DA9" w:rsidP="00184DA9">
      <w:pPr>
        <w:pStyle w:val="1f8"/>
      </w:pPr>
      <w:r>
        <w:t xml:space="preserve">ЦП КЖ обеспечивает следующие возможности для пользователей веб-клиента </w:t>
      </w:r>
      <w:r w:rsidR="00A41037">
        <w:t>администратора</w:t>
      </w:r>
      <w:r>
        <w:t>:</w:t>
      </w:r>
    </w:p>
    <w:p w14:paraId="63299F5D" w14:textId="33588A82" w:rsidR="00A41037" w:rsidRDefault="00A41037" w:rsidP="00184DA9">
      <w:pPr>
        <w:pStyle w:val="31"/>
      </w:pPr>
      <w:r>
        <w:t>управление заявлениями на подключение БК:</w:t>
      </w:r>
    </w:p>
    <w:p w14:paraId="18E1CF8F" w14:textId="77777777" w:rsidR="00A41037" w:rsidRDefault="00A41037" w:rsidP="00A41037">
      <w:pPr>
        <w:pStyle w:val="312"/>
      </w:pPr>
      <w:r>
        <w:t>просмотр заявлений на подключение;</w:t>
      </w:r>
    </w:p>
    <w:p w14:paraId="29E45660" w14:textId="77777777" w:rsidR="00A41037" w:rsidRDefault="00A41037" w:rsidP="00A41037">
      <w:pPr>
        <w:pStyle w:val="312"/>
      </w:pPr>
      <w:r>
        <w:t>добавление заявления на подключение;</w:t>
      </w:r>
    </w:p>
    <w:p w14:paraId="37D267E8" w14:textId="77777777" w:rsidR="00A41037" w:rsidRDefault="00A41037" w:rsidP="00A41037">
      <w:pPr>
        <w:pStyle w:val="312"/>
      </w:pPr>
      <w:r>
        <w:t>одобрение заявления;</w:t>
      </w:r>
    </w:p>
    <w:p w14:paraId="1DE9109E" w14:textId="77777777" w:rsidR="00A41037" w:rsidRDefault="00A41037" w:rsidP="00A41037">
      <w:pPr>
        <w:pStyle w:val="312"/>
      </w:pPr>
      <w:r>
        <w:t>отклонение заявления;</w:t>
      </w:r>
    </w:p>
    <w:p w14:paraId="1C5272B1" w14:textId="53861678" w:rsidR="00A41037" w:rsidRDefault="00A41037" w:rsidP="008442F9">
      <w:pPr>
        <w:pStyle w:val="312"/>
      </w:pPr>
      <w:r>
        <w:t>проверка СНИЛС.</w:t>
      </w:r>
    </w:p>
    <w:p w14:paraId="0107F2FD" w14:textId="0616ED49" w:rsidR="00A41037" w:rsidRDefault="00A41037" w:rsidP="00A41037">
      <w:pPr>
        <w:pStyle w:val="31"/>
        <w:keepNext/>
      </w:pPr>
      <w:r>
        <w:lastRenderedPageBreak/>
        <w:t>управление БК пользователей:</w:t>
      </w:r>
    </w:p>
    <w:p w14:paraId="27E2C6F9" w14:textId="08F8177A" w:rsidR="00A41037" w:rsidRDefault="00A41037" w:rsidP="00A41037">
      <w:pPr>
        <w:pStyle w:val="312"/>
      </w:pPr>
      <w:r>
        <w:t xml:space="preserve">просмотр списка </w:t>
      </w:r>
      <w:r w:rsidR="004B17AA">
        <w:t>БК</w:t>
      </w:r>
      <w:r>
        <w:t xml:space="preserve"> и информации по </w:t>
      </w:r>
      <w:r w:rsidR="004B17AA">
        <w:t>БК</w:t>
      </w:r>
      <w:r>
        <w:t>;</w:t>
      </w:r>
    </w:p>
    <w:p w14:paraId="41F7FAB3" w14:textId="6CD8D1C5" w:rsidR="00A41037" w:rsidRDefault="00A41037" w:rsidP="00A41037">
      <w:pPr>
        <w:pStyle w:val="312"/>
      </w:pPr>
      <w:r>
        <w:t xml:space="preserve">просмотр операций по </w:t>
      </w:r>
      <w:r w:rsidR="004B17AA">
        <w:t>БК</w:t>
      </w:r>
      <w:r>
        <w:t>;</w:t>
      </w:r>
    </w:p>
    <w:p w14:paraId="6159805D" w14:textId="1813DE7E" w:rsidR="00A41037" w:rsidRDefault="00A41037" w:rsidP="00A41037">
      <w:pPr>
        <w:pStyle w:val="312"/>
      </w:pPr>
      <w:r>
        <w:t xml:space="preserve">присвоение </w:t>
      </w:r>
      <w:r w:rsidR="004B17AA">
        <w:t>БК статуса КЖ</w:t>
      </w:r>
      <w:r>
        <w:t>;</w:t>
      </w:r>
    </w:p>
    <w:p w14:paraId="419E59BC" w14:textId="66D303B0" w:rsidR="00A41037" w:rsidRDefault="00A41037" w:rsidP="00A41037">
      <w:pPr>
        <w:pStyle w:val="312"/>
      </w:pPr>
      <w:r>
        <w:t xml:space="preserve">снятие статуса </w:t>
      </w:r>
      <w:r w:rsidR="004B17AA">
        <w:t>КЖ</w:t>
      </w:r>
      <w:r>
        <w:t xml:space="preserve"> с </w:t>
      </w:r>
      <w:r w:rsidR="004B17AA">
        <w:t>БК</w:t>
      </w:r>
      <w:r>
        <w:t>;</w:t>
      </w:r>
    </w:p>
    <w:p w14:paraId="382CEFBD" w14:textId="11FAACD1" w:rsidR="00A41037" w:rsidRDefault="00A41037" w:rsidP="008442F9">
      <w:pPr>
        <w:pStyle w:val="312"/>
      </w:pPr>
      <w:r>
        <w:t xml:space="preserve">блокировка и разблокировка </w:t>
      </w:r>
      <w:r w:rsidR="004B17AA">
        <w:t>БК</w:t>
      </w:r>
      <w:r>
        <w:t>.</w:t>
      </w:r>
    </w:p>
    <w:p w14:paraId="2B39F706" w14:textId="6B795A62" w:rsidR="00A41037" w:rsidRDefault="00FC391C" w:rsidP="00184DA9">
      <w:pPr>
        <w:pStyle w:val="31"/>
      </w:pPr>
      <w:r>
        <w:t>управление услугами и льготами:</w:t>
      </w:r>
    </w:p>
    <w:p w14:paraId="6CF3D39E" w14:textId="77777777" w:rsidR="00FC391C" w:rsidRDefault="00FC391C" w:rsidP="00FC391C">
      <w:pPr>
        <w:pStyle w:val="312"/>
      </w:pPr>
      <w:r>
        <w:t>просмотр услуг пользователя;</w:t>
      </w:r>
    </w:p>
    <w:p w14:paraId="298D5871" w14:textId="4A68A18B" w:rsidR="00FC391C" w:rsidRDefault="00FC391C" w:rsidP="00FC391C">
      <w:pPr>
        <w:pStyle w:val="312"/>
      </w:pPr>
      <w:r>
        <w:t>выгрузка фактов оказания услуг.</w:t>
      </w:r>
    </w:p>
    <w:p w14:paraId="7CBB13E2" w14:textId="75D4D1B9" w:rsidR="00A41037" w:rsidRDefault="00FC391C" w:rsidP="00184DA9">
      <w:pPr>
        <w:pStyle w:val="31"/>
      </w:pPr>
      <w:r>
        <w:t>управление пользователями:</w:t>
      </w:r>
    </w:p>
    <w:p w14:paraId="4B7A340F" w14:textId="77777777" w:rsidR="00FC391C" w:rsidRDefault="00FC391C" w:rsidP="00FC391C">
      <w:pPr>
        <w:pStyle w:val="312"/>
      </w:pPr>
      <w:r>
        <w:t>просмотр списка пользователей;</w:t>
      </w:r>
    </w:p>
    <w:p w14:paraId="2A2BF785" w14:textId="77777777" w:rsidR="00FC391C" w:rsidRDefault="00FC391C" w:rsidP="00FC391C">
      <w:pPr>
        <w:pStyle w:val="312"/>
      </w:pPr>
      <w:r>
        <w:t>создание пользователя;</w:t>
      </w:r>
    </w:p>
    <w:p w14:paraId="73C37B83" w14:textId="77777777" w:rsidR="00FC391C" w:rsidRDefault="00FC391C" w:rsidP="00FC391C">
      <w:pPr>
        <w:pStyle w:val="312"/>
      </w:pPr>
      <w:r>
        <w:t>редактирование пользователя;</w:t>
      </w:r>
    </w:p>
    <w:p w14:paraId="007E93FB" w14:textId="623595BD" w:rsidR="00FC391C" w:rsidRDefault="00FC391C" w:rsidP="00FC391C">
      <w:pPr>
        <w:pStyle w:val="312"/>
      </w:pPr>
      <w:r>
        <w:t>удаление пользователя.</w:t>
      </w:r>
    </w:p>
    <w:p w14:paraId="2870435B" w14:textId="30BF7278" w:rsidR="00FC391C" w:rsidRDefault="00FC391C" w:rsidP="00184DA9">
      <w:pPr>
        <w:pStyle w:val="31"/>
      </w:pPr>
      <w:r>
        <w:t>управление группами:</w:t>
      </w:r>
    </w:p>
    <w:p w14:paraId="01A83AB6" w14:textId="77777777" w:rsidR="00FC391C" w:rsidRDefault="00FC391C" w:rsidP="00FC391C">
      <w:pPr>
        <w:pStyle w:val="312"/>
      </w:pPr>
      <w:r>
        <w:t>просмотр списка групп пользователей;</w:t>
      </w:r>
    </w:p>
    <w:p w14:paraId="2DE11316" w14:textId="77777777" w:rsidR="00FC391C" w:rsidRDefault="00FC391C" w:rsidP="00FC391C">
      <w:pPr>
        <w:pStyle w:val="312"/>
      </w:pPr>
      <w:r>
        <w:t>создание пользовательской группы;</w:t>
      </w:r>
    </w:p>
    <w:p w14:paraId="2EA60AF6" w14:textId="77777777" w:rsidR="00FC391C" w:rsidRDefault="00FC391C" w:rsidP="00FC391C">
      <w:pPr>
        <w:pStyle w:val="312"/>
      </w:pPr>
      <w:r>
        <w:t>редактирование пользовательской группы;</w:t>
      </w:r>
    </w:p>
    <w:p w14:paraId="3B973B50" w14:textId="3EA47714" w:rsidR="00FC391C" w:rsidRPr="00FC391C" w:rsidRDefault="00FC391C" w:rsidP="00FC391C">
      <w:pPr>
        <w:pStyle w:val="312"/>
      </w:pPr>
      <w:r>
        <w:t>удаление пользовательской группы.</w:t>
      </w:r>
    </w:p>
    <w:p w14:paraId="171A8E0B" w14:textId="2E12B227" w:rsidR="00FC391C" w:rsidRDefault="00FC391C" w:rsidP="00FC391C">
      <w:pPr>
        <w:pStyle w:val="31"/>
      </w:pPr>
      <w:r>
        <w:t>у</w:t>
      </w:r>
      <w:r w:rsidRPr="00365961">
        <w:t>правление</w:t>
      </w:r>
      <w:r>
        <w:t xml:space="preserve"> правами:</w:t>
      </w:r>
    </w:p>
    <w:p w14:paraId="6B3F43BD" w14:textId="77777777" w:rsidR="00FC391C" w:rsidRDefault="00FC391C" w:rsidP="00FC391C">
      <w:pPr>
        <w:pStyle w:val="312"/>
      </w:pPr>
      <w:r>
        <w:t>просмотр прав пользователей и групп в сервисе;</w:t>
      </w:r>
    </w:p>
    <w:p w14:paraId="75169BD9" w14:textId="77777777" w:rsidR="00FC391C" w:rsidRDefault="00FC391C" w:rsidP="00FC391C">
      <w:pPr>
        <w:pStyle w:val="312"/>
      </w:pPr>
      <w:r>
        <w:t>добавление права пользователю;</w:t>
      </w:r>
    </w:p>
    <w:p w14:paraId="7F65CD23" w14:textId="77777777" w:rsidR="00FC391C" w:rsidRDefault="00FC391C" w:rsidP="00FC391C">
      <w:pPr>
        <w:pStyle w:val="312"/>
      </w:pPr>
      <w:r>
        <w:t>удаление права пользователя;</w:t>
      </w:r>
    </w:p>
    <w:p w14:paraId="7F7BBAE9" w14:textId="77777777" w:rsidR="00FC391C" w:rsidRDefault="00FC391C" w:rsidP="00FC391C">
      <w:pPr>
        <w:pStyle w:val="312"/>
      </w:pPr>
      <w:r>
        <w:t>добавление права группе;</w:t>
      </w:r>
    </w:p>
    <w:p w14:paraId="1E4950EC" w14:textId="0ADDEFE7" w:rsidR="00FC391C" w:rsidRPr="00FC391C" w:rsidRDefault="00FC391C" w:rsidP="00FC391C">
      <w:pPr>
        <w:pStyle w:val="312"/>
      </w:pPr>
      <w:r>
        <w:t>удаление права группы.</w:t>
      </w:r>
    </w:p>
    <w:p w14:paraId="42267C06" w14:textId="7BD7A099" w:rsidR="00FC391C" w:rsidRPr="00FC391C" w:rsidRDefault="00FC391C" w:rsidP="00FC391C">
      <w:pPr>
        <w:pStyle w:val="31"/>
      </w:pPr>
      <w:r>
        <w:t>у</w:t>
      </w:r>
      <w:r w:rsidRPr="00CC1B85">
        <w:t>правление</w:t>
      </w:r>
      <w:r>
        <w:t xml:space="preserve"> контентом (информацией, содержащейся в ЦП КЖ):</w:t>
      </w:r>
    </w:p>
    <w:p w14:paraId="7F9AB320" w14:textId="77777777" w:rsidR="00FC391C" w:rsidRDefault="00FC391C" w:rsidP="00FC391C">
      <w:pPr>
        <w:pStyle w:val="312"/>
      </w:pPr>
      <w:r>
        <w:t>редактирование информации страницы поддержки;</w:t>
      </w:r>
    </w:p>
    <w:p w14:paraId="6CD6C2F1" w14:textId="77777777" w:rsidR="00FC391C" w:rsidRDefault="00FC391C" w:rsidP="00FC391C">
      <w:pPr>
        <w:pStyle w:val="312"/>
      </w:pPr>
      <w:r>
        <w:t>просмотр категорий публичных документов;</w:t>
      </w:r>
    </w:p>
    <w:p w14:paraId="0601931D" w14:textId="77777777" w:rsidR="00FC391C" w:rsidRDefault="00FC391C" w:rsidP="00FC391C">
      <w:pPr>
        <w:pStyle w:val="312"/>
      </w:pPr>
      <w:r>
        <w:t>добавление категории публичных документов;</w:t>
      </w:r>
    </w:p>
    <w:p w14:paraId="057560E2" w14:textId="77777777" w:rsidR="00FC391C" w:rsidRDefault="00FC391C" w:rsidP="00FC391C">
      <w:pPr>
        <w:pStyle w:val="312"/>
      </w:pPr>
      <w:r>
        <w:t>редактирование категории публичных документов;</w:t>
      </w:r>
    </w:p>
    <w:p w14:paraId="03126B10" w14:textId="77777777" w:rsidR="00FC391C" w:rsidRDefault="00FC391C" w:rsidP="00FC391C">
      <w:pPr>
        <w:pStyle w:val="312"/>
      </w:pPr>
      <w:r>
        <w:t>удаление категории публичных документов;</w:t>
      </w:r>
    </w:p>
    <w:p w14:paraId="74A1F7B0" w14:textId="77777777" w:rsidR="00FC391C" w:rsidRDefault="00FC391C" w:rsidP="00FC391C">
      <w:pPr>
        <w:pStyle w:val="312"/>
      </w:pPr>
      <w:r>
        <w:t>просмотр списка публичных документов;</w:t>
      </w:r>
    </w:p>
    <w:p w14:paraId="04A80198" w14:textId="77777777" w:rsidR="00FC391C" w:rsidRDefault="00FC391C" w:rsidP="00FC391C">
      <w:pPr>
        <w:pStyle w:val="312"/>
      </w:pPr>
      <w:r>
        <w:t>добавление публичного документа;</w:t>
      </w:r>
    </w:p>
    <w:p w14:paraId="3C51E8EE" w14:textId="77777777" w:rsidR="00FC391C" w:rsidRDefault="00FC391C" w:rsidP="00FC391C">
      <w:pPr>
        <w:pStyle w:val="312"/>
      </w:pPr>
      <w:r>
        <w:lastRenderedPageBreak/>
        <w:t>редактирование и публикация публичного документа;</w:t>
      </w:r>
    </w:p>
    <w:p w14:paraId="2D61BB98" w14:textId="77777777" w:rsidR="00FC391C" w:rsidRDefault="00FC391C" w:rsidP="00FC391C">
      <w:pPr>
        <w:pStyle w:val="312"/>
      </w:pPr>
      <w:r>
        <w:t>удаление публичного документа;</w:t>
      </w:r>
    </w:p>
    <w:p w14:paraId="1966747D" w14:textId="77777777" w:rsidR="00FC391C" w:rsidRDefault="00FC391C" w:rsidP="00FC391C">
      <w:pPr>
        <w:pStyle w:val="312"/>
      </w:pPr>
      <w:r>
        <w:t>просмотр категорий часто задаваемых вопросов;</w:t>
      </w:r>
    </w:p>
    <w:p w14:paraId="0A8F90B7" w14:textId="77777777" w:rsidR="00FC391C" w:rsidRDefault="00FC391C" w:rsidP="00FC391C">
      <w:pPr>
        <w:pStyle w:val="312"/>
      </w:pPr>
      <w:r>
        <w:t>добавление категории часто задаваемых вопросов;</w:t>
      </w:r>
    </w:p>
    <w:p w14:paraId="40AF83E3" w14:textId="77777777" w:rsidR="00FC391C" w:rsidRDefault="00FC391C" w:rsidP="00FC391C">
      <w:pPr>
        <w:pStyle w:val="312"/>
      </w:pPr>
      <w:r>
        <w:t>редактирование категории часто задаваемых вопросов;</w:t>
      </w:r>
    </w:p>
    <w:p w14:paraId="28637947" w14:textId="77777777" w:rsidR="00FC391C" w:rsidRDefault="00FC391C" w:rsidP="00FC391C">
      <w:pPr>
        <w:pStyle w:val="312"/>
      </w:pPr>
      <w:r>
        <w:t>удаление категории часто задаваемых вопросов;</w:t>
      </w:r>
    </w:p>
    <w:p w14:paraId="0B305C28" w14:textId="77777777" w:rsidR="00FC391C" w:rsidRDefault="00FC391C" w:rsidP="00FC391C">
      <w:pPr>
        <w:pStyle w:val="312"/>
      </w:pPr>
      <w:r>
        <w:t>просмотр списка часто задаваемых вопросов и ответов на них;</w:t>
      </w:r>
    </w:p>
    <w:p w14:paraId="594C2952" w14:textId="77777777" w:rsidR="00FC391C" w:rsidRDefault="00FC391C" w:rsidP="00FC391C">
      <w:pPr>
        <w:pStyle w:val="312"/>
      </w:pPr>
      <w:r>
        <w:t>добавление часто задаваемого вопроса и ответа на него;</w:t>
      </w:r>
    </w:p>
    <w:p w14:paraId="59DA10DE" w14:textId="77777777" w:rsidR="00FC391C" w:rsidRDefault="00FC391C" w:rsidP="00FC391C">
      <w:pPr>
        <w:pStyle w:val="312"/>
      </w:pPr>
      <w:r>
        <w:t>редактирование часто задаваемого вопроса и ответа на него;</w:t>
      </w:r>
    </w:p>
    <w:p w14:paraId="58582197" w14:textId="3FEBFFCB" w:rsidR="00FC391C" w:rsidRPr="00FC391C" w:rsidRDefault="00FC391C" w:rsidP="00FC391C">
      <w:pPr>
        <w:pStyle w:val="312"/>
      </w:pPr>
      <w:r>
        <w:t>удаление часто задаваемого вопроса и ответа на него.</w:t>
      </w:r>
    </w:p>
    <w:p w14:paraId="4850F25A" w14:textId="0366417B" w:rsidR="00FC391C" w:rsidRDefault="00FC391C" w:rsidP="00FC391C">
      <w:pPr>
        <w:pStyle w:val="31"/>
      </w:pPr>
      <w:r w:rsidRPr="00CC1B85">
        <w:t>управление</w:t>
      </w:r>
      <w:r>
        <w:t xml:space="preserve"> новостями:</w:t>
      </w:r>
    </w:p>
    <w:p w14:paraId="5005F798" w14:textId="77777777" w:rsidR="00FC391C" w:rsidRDefault="00FC391C" w:rsidP="00FC391C">
      <w:pPr>
        <w:pStyle w:val="312"/>
      </w:pPr>
      <w:r>
        <w:t>просмотр списка новостей;</w:t>
      </w:r>
    </w:p>
    <w:p w14:paraId="0FF860A2" w14:textId="77777777" w:rsidR="00FC391C" w:rsidRDefault="00FC391C" w:rsidP="00FC391C">
      <w:pPr>
        <w:pStyle w:val="312"/>
      </w:pPr>
      <w:r>
        <w:t>создание новости (немедленная публикация);</w:t>
      </w:r>
    </w:p>
    <w:p w14:paraId="469FD53B" w14:textId="77777777" w:rsidR="00FC391C" w:rsidRDefault="00FC391C" w:rsidP="00FC391C">
      <w:pPr>
        <w:pStyle w:val="312"/>
      </w:pPr>
      <w:r>
        <w:t>редактирование новости;</w:t>
      </w:r>
    </w:p>
    <w:p w14:paraId="7CC422FA" w14:textId="77777777" w:rsidR="00FC391C" w:rsidRDefault="00FC391C" w:rsidP="00FC391C">
      <w:pPr>
        <w:pStyle w:val="312"/>
      </w:pPr>
      <w:r>
        <w:t>удаление неопубликованной новости;</w:t>
      </w:r>
    </w:p>
    <w:p w14:paraId="0B7EDC44" w14:textId="77777777" w:rsidR="00FC391C" w:rsidRDefault="00FC391C" w:rsidP="00FC391C">
      <w:pPr>
        <w:pStyle w:val="312"/>
      </w:pPr>
      <w:r>
        <w:t>отложенная публикация новости;</w:t>
      </w:r>
    </w:p>
    <w:p w14:paraId="04EABF17" w14:textId="480EA9B7" w:rsidR="00FC391C" w:rsidRPr="00FC391C" w:rsidRDefault="00FC391C" w:rsidP="00FC391C">
      <w:pPr>
        <w:pStyle w:val="312"/>
      </w:pPr>
      <w:r>
        <w:t>снятие новости с публикации, отложенное снятие с публикации.</w:t>
      </w:r>
    </w:p>
    <w:p w14:paraId="75C28D06" w14:textId="5E1B4F93" w:rsidR="00FC391C" w:rsidRDefault="00FC391C" w:rsidP="00FC391C">
      <w:pPr>
        <w:pStyle w:val="31"/>
      </w:pPr>
      <w:r>
        <w:t>у</w:t>
      </w:r>
      <w:r w:rsidRPr="00CC1B85">
        <w:t>правление</w:t>
      </w:r>
      <w:r w:rsidRPr="00BE3A51">
        <w:t xml:space="preserve"> </w:t>
      </w:r>
      <w:r w:rsidR="004B17AA">
        <w:t>п</w:t>
      </w:r>
      <w:r w:rsidRPr="00BE3A51">
        <w:t>унктами подключения</w:t>
      </w:r>
      <w:r w:rsidR="004B17AA">
        <w:t xml:space="preserve"> (далее – ПП)</w:t>
      </w:r>
      <w:r w:rsidRPr="00BE3A51">
        <w:t>:</w:t>
      </w:r>
    </w:p>
    <w:p w14:paraId="24F7A683" w14:textId="78BF64EA" w:rsidR="00FC391C" w:rsidRDefault="00FC391C" w:rsidP="00FC391C">
      <w:pPr>
        <w:pStyle w:val="312"/>
      </w:pPr>
      <w:r>
        <w:t xml:space="preserve">просмотр списка </w:t>
      </w:r>
      <w:r w:rsidR="004B17AA">
        <w:t>ПП</w:t>
      </w:r>
      <w:r>
        <w:t>;</w:t>
      </w:r>
    </w:p>
    <w:p w14:paraId="4BBBB4E6" w14:textId="33A03FE2" w:rsidR="00FC391C" w:rsidRDefault="00FC391C" w:rsidP="00FC391C">
      <w:pPr>
        <w:pStyle w:val="312"/>
      </w:pPr>
      <w:r>
        <w:t xml:space="preserve">добавление </w:t>
      </w:r>
      <w:r w:rsidR="004B17AA">
        <w:t>ПП</w:t>
      </w:r>
      <w:r>
        <w:t>;</w:t>
      </w:r>
    </w:p>
    <w:p w14:paraId="7B17B611" w14:textId="181E10D1" w:rsidR="00FC391C" w:rsidRDefault="00FC391C" w:rsidP="00FC391C">
      <w:pPr>
        <w:pStyle w:val="312"/>
      </w:pPr>
      <w:r>
        <w:t xml:space="preserve">редактирование карточки </w:t>
      </w:r>
      <w:r w:rsidR="004B17AA">
        <w:t>ПП</w:t>
      </w:r>
      <w:r>
        <w:t>;</w:t>
      </w:r>
    </w:p>
    <w:p w14:paraId="57B09433" w14:textId="2CE34ACB" w:rsidR="00FC391C" w:rsidRDefault="00FC391C" w:rsidP="00FC391C">
      <w:pPr>
        <w:pStyle w:val="312"/>
      </w:pPr>
      <w:r>
        <w:t xml:space="preserve">активация/деактивация </w:t>
      </w:r>
      <w:r w:rsidR="004B17AA">
        <w:t>ПП;</w:t>
      </w:r>
    </w:p>
    <w:p w14:paraId="4D2E4B99" w14:textId="4992C87A" w:rsidR="00FC391C" w:rsidRPr="00FC391C" w:rsidRDefault="00FC391C" w:rsidP="00FC391C">
      <w:pPr>
        <w:pStyle w:val="312"/>
      </w:pPr>
      <w:r>
        <w:t xml:space="preserve">удаление </w:t>
      </w:r>
      <w:r w:rsidR="004B17AA">
        <w:t>ПП</w:t>
      </w:r>
      <w:r>
        <w:t>.</w:t>
      </w:r>
    </w:p>
    <w:p w14:paraId="484899D1" w14:textId="4410CF77" w:rsidR="00FC391C" w:rsidRPr="00FC391C" w:rsidRDefault="00FC391C" w:rsidP="00FC391C">
      <w:pPr>
        <w:pStyle w:val="31"/>
      </w:pPr>
      <w:r>
        <w:t>управление справочниками (для каждого справочника):</w:t>
      </w:r>
    </w:p>
    <w:p w14:paraId="4EFEA8BB" w14:textId="77777777" w:rsidR="00FC391C" w:rsidRPr="00CC1B85" w:rsidRDefault="00FC391C" w:rsidP="00FC391C">
      <w:pPr>
        <w:pStyle w:val="312"/>
      </w:pPr>
      <w:r>
        <w:t>п</w:t>
      </w:r>
      <w:r w:rsidRPr="00CC1B85">
        <w:t>росмотр справочник</w:t>
      </w:r>
      <w:r>
        <w:t>а;</w:t>
      </w:r>
    </w:p>
    <w:p w14:paraId="1A9BF3B0" w14:textId="77777777" w:rsidR="00FC391C" w:rsidRDefault="00FC391C" w:rsidP="00FC391C">
      <w:pPr>
        <w:pStyle w:val="312"/>
      </w:pPr>
      <w:r>
        <w:t>добавление записи в справочник;</w:t>
      </w:r>
    </w:p>
    <w:p w14:paraId="6BE07409" w14:textId="77777777" w:rsidR="00FC391C" w:rsidRDefault="00FC391C" w:rsidP="00FC391C">
      <w:pPr>
        <w:pStyle w:val="312"/>
      </w:pPr>
      <w:r>
        <w:t>редактирование записи справочника;</w:t>
      </w:r>
    </w:p>
    <w:p w14:paraId="3508E17E" w14:textId="6AF24666" w:rsidR="00FC391C" w:rsidRDefault="00FC391C" w:rsidP="00FC391C">
      <w:pPr>
        <w:pStyle w:val="312"/>
      </w:pPr>
      <w:r>
        <w:t>удаление записи из справочника.</w:t>
      </w:r>
    </w:p>
    <w:p w14:paraId="1C2CFD66" w14:textId="2334B0AB" w:rsidR="00FC391C" w:rsidRDefault="00FC391C" w:rsidP="00184DA9">
      <w:pPr>
        <w:pStyle w:val="31"/>
      </w:pPr>
      <w:r>
        <w:t>ф</w:t>
      </w:r>
      <w:r w:rsidRPr="00CC1B85">
        <w:t>ормирование</w:t>
      </w:r>
      <w:r w:rsidRPr="00DF7FD7">
        <w:t xml:space="preserve"> отчетов</w:t>
      </w:r>
      <w:r>
        <w:t>:</w:t>
      </w:r>
    </w:p>
    <w:p w14:paraId="53BE1E60" w14:textId="363CACBC" w:rsidR="00FC391C" w:rsidRDefault="00FC391C" w:rsidP="00FC391C">
      <w:pPr>
        <w:pStyle w:val="312"/>
      </w:pPr>
      <w:r>
        <w:t xml:space="preserve">формирование и выгрузка </w:t>
      </w:r>
      <w:r w:rsidR="001D5393">
        <w:t>о</w:t>
      </w:r>
      <w:r>
        <w:t>бщего отчета по заявкам;</w:t>
      </w:r>
    </w:p>
    <w:p w14:paraId="376A5C06" w14:textId="419C6B7F" w:rsidR="00FC391C" w:rsidRDefault="00FC391C" w:rsidP="00FC391C">
      <w:pPr>
        <w:pStyle w:val="312"/>
      </w:pPr>
      <w:r>
        <w:t xml:space="preserve">формирование и выгрузка </w:t>
      </w:r>
      <w:r w:rsidR="001D5393">
        <w:t>о</w:t>
      </w:r>
      <w:r>
        <w:t>бщего отчета по оказанным услугам.</w:t>
      </w:r>
    </w:p>
    <w:p w14:paraId="29918C5C" w14:textId="0EDA3434" w:rsidR="00A41037" w:rsidRDefault="00FC391C" w:rsidP="00FC391C">
      <w:pPr>
        <w:pStyle w:val="31"/>
        <w:keepNext/>
      </w:pPr>
      <w:r>
        <w:t>управление обращениями в службу поддержки:</w:t>
      </w:r>
    </w:p>
    <w:p w14:paraId="351FB506" w14:textId="77777777" w:rsidR="00FC391C" w:rsidRDefault="00FC391C" w:rsidP="00FC391C">
      <w:pPr>
        <w:pStyle w:val="312"/>
      </w:pPr>
      <w:r>
        <w:t>просмотр списка обращений;</w:t>
      </w:r>
    </w:p>
    <w:p w14:paraId="64117625" w14:textId="2B14B751" w:rsidR="00FC391C" w:rsidRPr="00FC391C" w:rsidRDefault="00FC391C" w:rsidP="00FC391C">
      <w:pPr>
        <w:pStyle w:val="312"/>
      </w:pPr>
      <w:r>
        <w:lastRenderedPageBreak/>
        <w:t>просмотр обращения.</w:t>
      </w:r>
    </w:p>
    <w:p w14:paraId="4D615E0C" w14:textId="77777777" w:rsidR="00E532C1" w:rsidRPr="005341AB" w:rsidRDefault="00E532C1" w:rsidP="008633DF">
      <w:pPr>
        <w:pStyle w:val="29"/>
      </w:pPr>
      <w:bookmarkStart w:id="10" w:name="_Toc144281861"/>
      <w:bookmarkStart w:id="11" w:name="_Toc157505670"/>
      <w:r w:rsidRPr="005341AB">
        <w:t>Уровень подготовки пользователя</w:t>
      </w:r>
      <w:bookmarkEnd w:id="10"/>
      <w:bookmarkEnd w:id="11"/>
    </w:p>
    <w:p w14:paraId="2B61D21F" w14:textId="76C31321" w:rsidR="00E532C1" w:rsidRPr="005341AB" w:rsidRDefault="00E532C1" w:rsidP="00D53C83">
      <w:pPr>
        <w:pStyle w:val="2d"/>
      </w:pPr>
      <w:r w:rsidRPr="005341AB">
        <w:t xml:space="preserve">Пользователь </w:t>
      </w:r>
      <w:r w:rsidR="001D5393">
        <w:t>ЦП КЖ</w:t>
      </w:r>
      <w:r w:rsidRPr="005341AB">
        <w:t xml:space="preserve"> должен обладать следующими навыками:</w:t>
      </w:r>
    </w:p>
    <w:p w14:paraId="62C6A7FB" w14:textId="77777777" w:rsidR="00E532C1" w:rsidRPr="005341AB" w:rsidRDefault="00E532C1" w:rsidP="00E532C1">
      <w:pPr>
        <w:pStyle w:val="31"/>
      </w:pPr>
      <w:r w:rsidRPr="005341AB">
        <w:t>пользовательские навыки в работе на персональном компьютере (далее – ПК);</w:t>
      </w:r>
    </w:p>
    <w:p w14:paraId="7A273547" w14:textId="77777777" w:rsidR="00E532C1" w:rsidRPr="005341AB" w:rsidRDefault="00E532C1" w:rsidP="00E532C1">
      <w:pPr>
        <w:pStyle w:val="31"/>
      </w:pPr>
      <w:r w:rsidRPr="005341AB">
        <w:t>пользовательские навыки работы в сети Интернет</w:t>
      </w:r>
    </w:p>
    <w:p w14:paraId="4D33D09D" w14:textId="7C7BAA5A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графическим интерфейсом </w:t>
      </w:r>
      <w:r w:rsidR="009F22C3">
        <w:t>ЦП КЖ</w:t>
      </w:r>
      <w:r w:rsidRPr="005341AB">
        <w:t>;</w:t>
      </w:r>
    </w:p>
    <w:p w14:paraId="6E16F9B2" w14:textId="520D7D7C" w:rsidR="00E532C1" w:rsidRPr="005341AB" w:rsidRDefault="00E532C1" w:rsidP="008442F9">
      <w:pPr>
        <w:pStyle w:val="31"/>
      </w:pPr>
      <w:r w:rsidRPr="005341AB">
        <w:t>пользовательские навыки в работе с веб-браузером, например Google Chrome.</w:t>
      </w:r>
    </w:p>
    <w:p w14:paraId="02761F53" w14:textId="77777777" w:rsidR="00E532C1" w:rsidRPr="005341AB" w:rsidRDefault="00E532C1" w:rsidP="008442F9">
      <w:pPr>
        <w:pStyle w:val="19"/>
      </w:pPr>
      <w:bookmarkStart w:id="12" w:name="_Toc144281862"/>
      <w:bookmarkStart w:id="13" w:name="_Toc157505671"/>
      <w:r w:rsidRPr="005341AB">
        <w:lastRenderedPageBreak/>
        <w:t>Подготовка к работе</w:t>
      </w:r>
      <w:bookmarkEnd w:id="12"/>
      <w:bookmarkEnd w:id="13"/>
    </w:p>
    <w:p w14:paraId="089C57CC" w14:textId="77777777" w:rsidR="00E532C1" w:rsidRPr="005341AB" w:rsidRDefault="00E532C1" w:rsidP="008633DF">
      <w:pPr>
        <w:pStyle w:val="29"/>
      </w:pPr>
      <w:bookmarkStart w:id="14" w:name="_Toc144281863"/>
      <w:bookmarkStart w:id="15" w:name="_Toc157505672"/>
      <w:r w:rsidRPr="005341AB">
        <w:t>Состав и содержание носителя данных</w:t>
      </w:r>
      <w:bookmarkEnd w:id="14"/>
      <w:bookmarkEnd w:id="15"/>
    </w:p>
    <w:p w14:paraId="7D0F2EEC" w14:textId="101F4FCE" w:rsidR="00E532C1" w:rsidRDefault="00E532C1" w:rsidP="00E532C1">
      <w:pPr>
        <w:pStyle w:val="1d"/>
      </w:pPr>
      <w:r w:rsidRPr="005341AB">
        <w:t xml:space="preserve">Наличие ПК, подключенного к сети Интернет, и веб-браузер являются достаточными условиями для </w:t>
      </w:r>
      <w:r w:rsidR="00726A93" w:rsidRPr="00907D77">
        <w:t>работ</w:t>
      </w:r>
      <w:r w:rsidR="00726A93">
        <w:t>ы</w:t>
      </w:r>
      <w:r w:rsidR="00726A93" w:rsidRPr="00907D77">
        <w:t xml:space="preserve"> </w:t>
      </w:r>
      <w:r w:rsidR="00416B2E">
        <w:t>с</w:t>
      </w:r>
      <w:r w:rsidR="00AD7DDE">
        <w:t xml:space="preserve"> веб-клиент</w:t>
      </w:r>
      <w:r w:rsidR="00416B2E">
        <w:t>ом</w:t>
      </w:r>
      <w:r w:rsidR="00AD7DDE">
        <w:t xml:space="preserve"> администратора</w:t>
      </w:r>
      <w:r w:rsidRPr="005341AB">
        <w:t>.</w:t>
      </w:r>
    </w:p>
    <w:p w14:paraId="249804E5" w14:textId="270707D6" w:rsidR="00184DA9" w:rsidRDefault="00184DA9" w:rsidP="00184DA9">
      <w:pPr>
        <w:pStyle w:val="29"/>
      </w:pPr>
      <w:bookmarkStart w:id="16" w:name="_Ref122632514"/>
      <w:bookmarkStart w:id="17" w:name="_Ref122633430"/>
      <w:bookmarkStart w:id="18" w:name="_Ref153873549"/>
      <w:bookmarkStart w:id="19" w:name="_Ref153879019"/>
      <w:bookmarkStart w:id="20" w:name="_Ref154393488"/>
      <w:bookmarkStart w:id="21" w:name="_Ref154393679"/>
      <w:bookmarkStart w:id="22" w:name="_Toc157505673"/>
      <w:bookmarkStart w:id="23" w:name="_Toc144281865"/>
      <w:r w:rsidRPr="005341AB">
        <w:t xml:space="preserve">Вход </w:t>
      </w:r>
      <w:bookmarkEnd w:id="16"/>
      <w:bookmarkEnd w:id="17"/>
      <w:bookmarkEnd w:id="18"/>
      <w:bookmarkEnd w:id="19"/>
      <w:r w:rsidR="00D85327">
        <w:t xml:space="preserve">в </w:t>
      </w:r>
      <w:bookmarkEnd w:id="20"/>
      <w:bookmarkEnd w:id="21"/>
      <w:r w:rsidR="00416B2E">
        <w:t>веб-клиент администр</w:t>
      </w:r>
      <w:r w:rsidR="000018B2">
        <w:t>ирования</w:t>
      </w:r>
      <w:bookmarkEnd w:id="22"/>
    </w:p>
    <w:p w14:paraId="77008FBE" w14:textId="77777777" w:rsidR="00184DA9" w:rsidRDefault="00184DA9" w:rsidP="00D53C83">
      <w:pPr>
        <w:pStyle w:val="20"/>
      </w:pPr>
      <w:bookmarkStart w:id="24" w:name="_Hlk122688994"/>
      <w:r w:rsidRPr="00D53C83">
        <w:t>Откройте</w:t>
      </w:r>
      <w:r w:rsidRPr="005341AB">
        <w:t xml:space="preserve"> веб-браузер</w:t>
      </w:r>
      <w:r>
        <w:t>.</w:t>
      </w:r>
    </w:p>
    <w:p w14:paraId="6B9761F5" w14:textId="5D66DA74" w:rsidR="00184DA9" w:rsidRDefault="00184DA9" w:rsidP="00D53C83">
      <w:pPr>
        <w:pStyle w:val="20"/>
      </w:pPr>
      <w:r>
        <w:t>П</w:t>
      </w:r>
      <w:r w:rsidRPr="005341AB">
        <w:t xml:space="preserve">ерейдите по веб-адресу </w:t>
      </w:r>
      <w:bookmarkEnd w:id="24"/>
      <w:r w:rsidR="0081116C" w:rsidRPr="0081116C">
        <w:rPr>
          <w:rStyle w:val="aff6"/>
        </w:rPr>
        <w:t>https://dig-rcard-admin.secgw.ru/</w:t>
      </w:r>
      <w:r w:rsidR="00A87A04">
        <w:t xml:space="preserve"> </w:t>
      </w:r>
      <w:r>
        <w:t xml:space="preserve">- открывается </w:t>
      </w:r>
      <w:r w:rsidR="003A17E1">
        <w:t xml:space="preserve">страница входа в </w:t>
      </w:r>
      <w:r w:rsidR="000018B2">
        <w:t>веб-клиент администратора</w:t>
      </w:r>
      <w:r>
        <w:t xml:space="preserve"> </w:t>
      </w:r>
      <w:r w:rsidRPr="005341AB">
        <w:t>(</w:t>
      </w:r>
      <w:r w:rsidRPr="005341AB">
        <w:fldChar w:fldCharType="begin"/>
      </w:r>
      <w:r w:rsidRPr="005341AB">
        <w:instrText xml:space="preserve"> REF _Ref84669570 \h </w:instrText>
      </w:r>
      <w:r w:rsidRPr="005341AB">
        <w:fldChar w:fldCharType="separate"/>
      </w:r>
      <w:r w:rsidR="00B65250">
        <w:t>Рисунок </w:t>
      </w:r>
      <w:r w:rsidR="00B65250">
        <w:rPr>
          <w:noProof/>
        </w:rPr>
        <w:t>1</w:t>
      </w:r>
      <w:r w:rsidRPr="005341AB">
        <w:fldChar w:fldCharType="end"/>
      </w:r>
      <w:r w:rsidRPr="005341AB">
        <w:t>)</w:t>
      </w:r>
      <w:r>
        <w:t>.</w:t>
      </w:r>
    </w:p>
    <w:p w14:paraId="2995F09D" w14:textId="36E2C3C8" w:rsidR="00184DA9" w:rsidRPr="005341AB" w:rsidRDefault="007D2221" w:rsidP="00D53C83">
      <w:pPr>
        <w:pStyle w:val="313"/>
      </w:pPr>
      <w:r w:rsidRPr="007D2221">
        <w:rPr>
          <w:noProof/>
        </w:rPr>
        <w:drawing>
          <wp:inline distT="0" distB="0" distL="0" distR="0" wp14:anchorId="347DAB12" wp14:editId="6CAF7321">
            <wp:extent cx="6120130" cy="24345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6D35" w14:textId="66A37F5D" w:rsidR="00184DA9" w:rsidRDefault="00A857FE" w:rsidP="00184DA9">
      <w:pPr>
        <w:pStyle w:val="3f4"/>
        <w:rPr>
          <w:noProof/>
        </w:rPr>
      </w:pPr>
      <w:bookmarkStart w:id="25" w:name="_Ref8466957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</w:t>
      </w:r>
      <w:r w:rsidR="0003181E">
        <w:rPr>
          <w:noProof/>
        </w:rPr>
        <w:fldChar w:fldCharType="end"/>
      </w:r>
      <w:bookmarkEnd w:id="25"/>
    </w:p>
    <w:p w14:paraId="4507EB60" w14:textId="6065FC88" w:rsidR="00D65E25" w:rsidRDefault="00D65E25" w:rsidP="004678FD">
      <w:pPr>
        <w:pStyle w:val="20"/>
      </w:pPr>
      <w:r>
        <w:t>Авторизуйтесь, как описано в п. </w:t>
      </w:r>
      <w:r w:rsidR="004678FD">
        <w:fldChar w:fldCharType="begin"/>
      </w:r>
      <w:r w:rsidR="004678FD">
        <w:instrText xml:space="preserve"> REF _Ref152684662 \n \h </w:instrText>
      </w:r>
      <w:r w:rsidR="004678FD">
        <w:fldChar w:fldCharType="separate"/>
      </w:r>
      <w:r w:rsidR="00B65250">
        <w:t>3.9.2</w:t>
      </w:r>
      <w:r w:rsidR="004678FD">
        <w:fldChar w:fldCharType="end"/>
      </w:r>
      <w:r w:rsidR="004678FD">
        <w:t>.</w:t>
      </w:r>
    </w:p>
    <w:p w14:paraId="24E24915" w14:textId="68B2C478" w:rsidR="008442F9" w:rsidRPr="009C48F0" w:rsidRDefault="008442F9" w:rsidP="00D53C83">
      <w:pPr>
        <w:pStyle w:val="29"/>
      </w:pPr>
      <w:bookmarkStart w:id="26" w:name="_Toc153383293"/>
      <w:bookmarkStart w:id="27" w:name="_Toc157505674"/>
      <w:r w:rsidRPr="009C48F0">
        <w:t xml:space="preserve">Описание интерфейса </w:t>
      </w:r>
      <w:bookmarkEnd w:id="26"/>
      <w:r w:rsidR="000018B2" w:rsidRPr="009C48F0">
        <w:t>веб-клиента администрирования</w:t>
      </w:r>
      <w:bookmarkEnd w:id="27"/>
    </w:p>
    <w:p w14:paraId="181A836C" w14:textId="465ED2EA" w:rsidR="008442F9" w:rsidRPr="001D70C3" w:rsidRDefault="008442F9" w:rsidP="009F4F41">
      <w:pPr>
        <w:pStyle w:val="2d"/>
      </w:pPr>
      <w:r>
        <w:t xml:space="preserve">Следующие компоненты </w:t>
      </w:r>
      <w:r w:rsidR="000018B2">
        <w:t xml:space="preserve">интерфейса </w:t>
      </w:r>
      <w:r w:rsidR="000018B2" w:rsidRPr="009C48F0">
        <w:t>веб-клиента администрирования</w:t>
      </w:r>
      <w:r>
        <w:t xml:space="preserve"> отображаются на экране вне зависимости от текущего раздела, в котором находится </w:t>
      </w:r>
      <w:r w:rsidRPr="001D70C3">
        <w:t>пользователь (</w:t>
      </w:r>
      <w:r w:rsidR="00DE5B6E">
        <w:fldChar w:fldCharType="begin"/>
      </w:r>
      <w:r w:rsidR="00DE5B6E">
        <w:instrText xml:space="preserve"> REF _Ref154390186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2</w:t>
      </w:r>
      <w:r w:rsidR="00DE5B6E">
        <w:fldChar w:fldCharType="end"/>
      </w:r>
      <w:r w:rsidRPr="001D70C3">
        <w:t>):</w:t>
      </w:r>
    </w:p>
    <w:p w14:paraId="4C308313" w14:textId="77777777" w:rsidR="008442F9" w:rsidRDefault="008442F9" w:rsidP="00DE5B6E">
      <w:pPr>
        <w:pStyle w:val="321231"/>
        <w:keepNext/>
      </w:pPr>
      <w:r>
        <w:t>Шапка страницы:</w:t>
      </w:r>
    </w:p>
    <w:p w14:paraId="7C215C9F" w14:textId="7038C187" w:rsidR="008442F9" w:rsidRPr="001A7EB3" w:rsidRDefault="00DE5B6E" w:rsidP="009F4F41">
      <w:pPr>
        <w:pStyle w:val="321232"/>
      </w:pPr>
      <w:r>
        <w:t>Л</w:t>
      </w:r>
      <w:r w:rsidR="008442F9">
        <w:t xml:space="preserve">оготип </w:t>
      </w:r>
      <w:r>
        <w:t>ЦП КЖ</w:t>
      </w:r>
    </w:p>
    <w:p w14:paraId="26EB2F1B" w14:textId="48E0BC37" w:rsidR="008442F9" w:rsidRDefault="008442F9" w:rsidP="009F4F41">
      <w:pPr>
        <w:pStyle w:val="321232"/>
      </w:pPr>
      <w:r>
        <w:t>Ф</w:t>
      </w:r>
      <w:r w:rsidR="00DE5B6E">
        <w:t>.</w:t>
      </w:r>
      <w:r>
        <w:t>И</w:t>
      </w:r>
      <w:r w:rsidR="00DE5B6E">
        <w:t>.</w:t>
      </w:r>
      <w:r>
        <w:t>О</w:t>
      </w:r>
      <w:r w:rsidR="00DE5B6E">
        <w:t>.</w:t>
      </w:r>
      <w:r>
        <w:t xml:space="preserve"> авторизованного пользователя и аватар: щелкните по аватару/фотографии </w:t>
      </w:r>
      <w:r w:rsidRPr="00A30827">
        <w:t>для перехода к карточке пользователя</w:t>
      </w:r>
      <w:r w:rsidR="00DE5B6E">
        <w:t>, под которым был осуществлен вход в ЦП КЖ.</w:t>
      </w:r>
    </w:p>
    <w:p w14:paraId="277AF5A7" w14:textId="0621EDC7" w:rsidR="008442F9" w:rsidRDefault="00DE5B6E" w:rsidP="009F4F41">
      <w:pPr>
        <w:pStyle w:val="321232"/>
      </w:pPr>
      <w:r>
        <w:t>И</w:t>
      </w:r>
      <w:r w:rsidR="008442F9">
        <w:t xml:space="preserve">конка </w:t>
      </w:r>
      <w:r w:rsidR="008442F9">
        <w:rPr>
          <w:noProof/>
        </w:rPr>
        <w:drawing>
          <wp:inline distT="0" distB="0" distL="0" distR="0" wp14:anchorId="720240CA" wp14:editId="5B7C8702">
            <wp:extent cx="121920" cy="137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F9">
        <w:t xml:space="preserve"> выхода из </w:t>
      </w:r>
      <w:r w:rsidR="000018B2" w:rsidRPr="009C48F0">
        <w:t>веб-клиента</w:t>
      </w:r>
      <w:r w:rsidR="008442F9">
        <w:t xml:space="preserve">: щелкните по ней для выхода из веб-клиента </w:t>
      </w:r>
      <w:r w:rsidR="000018B2">
        <w:t>а</w:t>
      </w:r>
      <w:r w:rsidR="008442F9">
        <w:t>дминистратор</w:t>
      </w:r>
      <w:r w:rsidR="000018B2">
        <w:t>а</w:t>
      </w:r>
      <w:r w:rsidR="008442F9">
        <w:t xml:space="preserve"> и перехода к странице входа (п. </w:t>
      </w:r>
      <w:r w:rsidR="008442F9">
        <w:fldChar w:fldCharType="begin"/>
      </w:r>
      <w:r w:rsidR="008442F9">
        <w:instrText xml:space="preserve"> REF _Ref152340984 \r \h </w:instrText>
      </w:r>
      <w:r w:rsidR="008442F9">
        <w:fldChar w:fldCharType="separate"/>
      </w:r>
      <w:r w:rsidR="00B65250">
        <w:t>3.1.4</w:t>
      </w:r>
      <w:r w:rsidR="008442F9">
        <w:fldChar w:fldCharType="end"/>
      </w:r>
      <w:r w:rsidR="008442F9">
        <w:t>).</w:t>
      </w:r>
    </w:p>
    <w:p w14:paraId="547CBCF6" w14:textId="1B9D8AFF" w:rsidR="00DE5B6E" w:rsidRDefault="009E454C" w:rsidP="00DE5B6E">
      <w:pPr>
        <w:pStyle w:val="313"/>
      </w:pPr>
      <w:r w:rsidRPr="009E454C">
        <w:rPr>
          <w:noProof/>
        </w:rPr>
        <w:drawing>
          <wp:inline distT="0" distB="0" distL="0" distR="0" wp14:anchorId="05EA15EF" wp14:editId="4DB62119">
            <wp:extent cx="6120130" cy="518287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0C92" w14:textId="5BFCA808" w:rsidR="00DE5B6E" w:rsidRDefault="00A857FE" w:rsidP="009E454C">
      <w:pPr>
        <w:pStyle w:val="3f4"/>
      </w:pPr>
      <w:bookmarkStart w:id="28" w:name="_Ref15439018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</w:t>
      </w:r>
      <w:r w:rsidR="0003181E">
        <w:rPr>
          <w:noProof/>
        </w:rPr>
        <w:fldChar w:fldCharType="end"/>
      </w:r>
      <w:bookmarkEnd w:id="28"/>
    </w:p>
    <w:p w14:paraId="384EC81A" w14:textId="1BFCEDC1" w:rsidR="008442F9" w:rsidRDefault="008442F9" w:rsidP="00063DF3">
      <w:pPr>
        <w:pStyle w:val="321231"/>
        <w:keepNext/>
        <w:keepLines/>
      </w:pPr>
      <w:r>
        <w:t>Панель меню в левой части страницы</w:t>
      </w:r>
      <w:r w:rsidR="00DE5B6E">
        <w:t xml:space="preserve"> - д</w:t>
      </w:r>
      <w:r>
        <w:t>оступны следующие пункты меню</w:t>
      </w:r>
      <w:r w:rsidR="00DE5B6E">
        <w:t xml:space="preserve"> (</w:t>
      </w:r>
      <w:r w:rsidR="00A51F5B">
        <w:fldChar w:fldCharType="begin"/>
      </w:r>
      <w:r w:rsidR="00A51F5B">
        <w:instrText xml:space="preserve"> REF _Ref154394885 \h </w:instrText>
      </w:r>
      <w:r w:rsidR="00A51F5B">
        <w:fldChar w:fldCharType="separate"/>
      </w:r>
      <w:r w:rsidR="00B65250">
        <w:t>Рисунок </w:t>
      </w:r>
      <w:r w:rsidR="00B65250">
        <w:rPr>
          <w:noProof/>
        </w:rPr>
        <w:t>3</w:t>
      </w:r>
      <w:r w:rsidR="00A51F5B">
        <w:fldChar w:fldCharType="end"/>
      </w:r>
      <w:r w:rsidR="00DE5B6E">
        <w:t>)</w:t>
      </w:r>
      <w:r>
        <w:t>:</w:t>
      </w:r>
    </w:p>
    <w:p w14:paraId="415F4CE9" w14:textId="2E402C78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508A6ED5" wp14:editId="69CABCB7">
            <wp:extent cx="137160" cy="144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Пользователи (п. </w:t>
      </w:r>
      <w:r>
        <w:fldChar w:fldCharType="begin"/>
      </w:r>
      <w:r>
        <w:instrText xml:space="preserve"> REF _Ref152341122 \r \h </w:instrText>
      </w:r>
      <w:r w:rsidR="0091042A">
        <w:instrText xml:space="preserve"> \* MERGEFORMAT </w:instrText>
      </w:r>
      <w:r>
        <w:fldChar w:fldCharType="separate"/>
      </w:r>
      <w:r w:rsidR="00B65250">
        <w:t>3.5</w:t>
      </w:r>
      <w:r>
        <w:fldChar w:fldCharType="end"/>
      </w:r>
      <w:r>
        <w:t>).</w:t>
      </w:r>
    </w:p>
    <w:p w14:paraId="00165AB8" w14:textId="0B801B83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21B6A26E" wp14:editId="768229A7">
            <wp:extent cx="144780" cy="16002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Группы (п. </w:t>
      </w:r>
      <w:r>
        <w:fldChar w:fldCharType="begin"/>
      </w:r>
      <w:r>
        <w:instrText xml:space="preserve"> REF _Ref152341126 \r \h </w:instrText>
      </w:r>
      <w:r w:rsidR="0091042A">
        <w:instrText xml:space="preserve"> \* MERGEFORMAT </w:instrText>
      </w:r>
      <w:r>
        <w:fldChar w:fldCharType="separate"/>
      </w:r>
      <w:r w:rsidR="00B65250">
        <w:t>3.6</w:t>
      </w:r>
      <w:r>
        <w:fldChar w:fldCharType="end"/>
      </w:r>
      <w:r>
        <w:t>).</w:t>
      </w:r>
    </w:p>
    <w:p w14:paraId="74A2F0AD" w14:textId="0301B113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7A84E7BF" wp14:editId="57BB82CC">
            <wp:extent cx="137160" cy="1295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Управление контентом (п. </w:t>
      </w:r>
      <w:r>
        <w:fldChar w:fldCharType="begin"/>
      </w:r>
      <w:r>
        <w:instrText xml:space="preserve"> REF _Ref152341134 \r \h </w:instrText>
      </w:r>
      <w:r w:rsidR="0091042A">
        <w:instrText xml:space="preserve"> \* MERGEFORMAT </w:instrText>
      </w:r>
      <w:r>
        <w:fldChar w:fldCharType="separate"/>
      </w:r>
      <w:r w:rsidR="00B65250">
        <w:t>3.8</w:t>
      </w:r>
      <w:r>
        <w:fldChar w:fldCharType="end"/>
      </w:r>
      <w:r>
        <w:t>).</w:t>
      </w:r>
    </w:p>
    <w:p w14:paraId="29F800A8" w14:textId="6B841926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4F95A20D" wp14:editId="3A76B3AD">
            <wp:extent cx="137160" cy="1295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Новости (п. </w:t>
      </w:r>
      <w:r>
        <w:fldChar w:fldCharType="begin"/>
      </w:r>
      <w:r>
        <w:instrText xml:space="preserve"> REF _Ref152341143 \r \h </w:instrText>
      </w:r>
      <w:r w:rsidR="0091042A">
        <w:instrText xml:space="preserve"> \* MERGEFORMAT </w:instrText>
      </w:r>
      <w:r>
        <w:fldChar w:fldCharType="separate"/>
      </w:r>
      <w:r w:rsidR="00B65250">
        <w:t>3.9</w:t>
      </w:r>
      <w:r>
        <w:fldChar w:fldCharType="end"/>
      </w:r>
      <w:r>
        <w:t>).</w:t>
      </w:r>
    </w:p>
    <w:p w14:paraId="2A3DEC33" w14:textId="4D9EBE6C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76D7BD59" wp14:editId="4D8806CD">
            <wp:extent cx="114300" cy="1219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Справочники (п. </w:t>
      </w:r>
      <w:r>
        <w:fldChar w:fldCharType="begin"/>
      </w:r>
      <w:r>
        <w:instrText xml:space="preserve"> REF _Ref152341150 \r \h </w:instrText>
      </w:r>
      <w:r w:rsidR="0091042A">
        <w:instrText xml:space="preserve"> \* MERGEFORMAT </w:instrText>
      </w:r>
      <w:r>
        <w:fldChar w:fldCharType="separate"/>
      </w:r>
      <w:r w:rsidR="00B65250">
        <w:t>3.11</w:t>
      </w:r>
      <w:r>
        <w:fldChar w:fldCharType="end"/>
      </w:r>
      <w:r>
        <w:t>).</w:t>
      </w:r>
    </w:p>
    <w:p w14:paraId="249B18BA" w14:textId="2EE12A62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7679CFE5" wp14:editId="3A2973D6">
            <wp:extent cx="114300" cy="1219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Карты (п. </w:t>
      </w:r>
      <w:r>
        <w:fldChar w:fldCharType="begin"/>
      </w:r>
      <w:r>
        <w:instrText xml:space="preserve"> REF _Ref152341165 \r \h </w:instrText>
      </w:r>
      <w:r w:rsidR="0091042A">
        <w:instrText xml:space="preserve"> \* MERGEFORMAT </w:instrText>
      </w:r>
      <w:r>
        <w:fldChar w:fldCharType="separate"/>
      </w:r>
      <w:r w:rsidR="00B65250">
        <w:t>3.2</w:t>
      </w:r>
      <w:r>
        <w:fldChar w:fldCharType="end"/>
      </w:r>
      <w:r w:rsidR="00F45EFF">
        <w:t xml:space="preserve"> и </w:t>
      </w:r>
      <w:r w:rsidR="00F45EFF">
        <w:fldChar w:fldCharType="begin"/>
      </w:r>
      <w:r w:rsidR="00F45EFF">
        <w:instrText xml:space="preserve"> REF _Ref152341163 \r \h  \* MERGEFORMAT </w:instrText>
      </w:r>
      <w:r w:rsidR="00F45EFF">
        <w:fldChar w:fldCharType="separate"/>
      </w:r>
      <w:r w:rsidR="00B65250">
        <w:t>3.3</w:t>
      </w:r>
      <w:r w:rsidR="00F45EFF">
        <w:fldChar w:fldCharType="end"/>
      </w:r>
      <w:r>
        <w:t>).</w:t>
      </w:r>
    </w:p>
    <w:p w14:paraId="6D1053E3" w14:textId="69BC712E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634DA518" wp14:editId="34C36715">
            <wp:extent cx="99060" cy="1066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Услуги/</w:t>
      </w:r>
      <w:r w:rsidR="009E454C">
        <w:t>Л</w:t>
      </w:r>
      <w:r>
        <w:t>ьготы (п. </w:t>
      </w:r>
      <w:r>
        <w:fldChar w:fldCharType="begin"/>
      </w:r>
      <w:r>
        <w:instrText xml:space="preserve"> REF _Ref152341196 \r \h </w:instrText>
      </w:r>
      <w:r w:rsidR="0091042A">
        <w:instrText xml:space="preserve"> \* MERGEFORMAT </w:instrText>
      </w:r>
      <w:r>
        <w:fldChar w:fldCharType="separate"/>
      </w:r>
      <w:r w:rsidR="00B65250">
        <w:t>3.12</w:t>
      </w:r>
      <w:r>
        <w:fldChar w:fldCharType="end"/>
      </w:r>
      <w:r>
        <w:t>).</w:t>
      </w:r>
    </w:p>
    <w:p w14:paraId="266F0DC6" w14:textId="55B5316F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4756508B" wp14:editId="555CBC03">
            <wp:extent cx="121920" cy="1219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 w:rsidR="004B17AA">
        <w:t>П</w:t>
      </w:r>
      <w:r w:rsidR="00DE5B6E">
        <w:t>ункт подключения</w:t>
      </w:r>
      <w:r>
        <w:t xml:space="preserve"> (п. </w:t>
      </w:r>
      <w:r>
        <w:fldChar w:fldCharType="begin"/>
      </w:r>
      <w:r>
        <w:instrText xml:space="preserve"> REF _Ref152341189 \r \h </w:instrText>
      </w:r>
      <w:r w:rsidR="0091042A">
        <w:instrText xml:space="preserve"> \* MERGEFORMAT </w:instrText>
      </w:r>
      <w:r>
        <w:fldChar w:fldCharType="separate"/>
      </w:r>
      <w:r w:rsidR="00B65250">
        <w:t>3.10</w:t>
      </w:r>
      <w:r>
        <w:fldChar w:fldCharType="end"/>
      </w:r>
      <w:r>
        <w:t>).</w:t>
      </w:r>
    </w:p>
    <w:p w14:paraId="0D702466" w14:textId="74C9E01E" w:rsidR="008442F9" w:rsidRDefault="008442F9" w:rsidP="00DE5B6E">
      <w:pPr>
        <w:pStyle w:val="321232"/>
      </w:pPr>
      <w:r>
        <w:rPr>
          <w:noProof/>
        </w:rPr>
        <w:drawing>
          <wp:inline distT="0" distB="0" distL="0" distR="0" wp14:anchorId="61A59EEC" wp14:editId="29CEA9CA">
            <wp:extent cx="121920" cy="12954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6E">
        <w:t xml:space="preserve"> </w:t>
      </w:r>
      <w:r>
        <w:t>Сервис обратной связи (п. </w:t>
      </w:r>
      <w:r>
        <w:fldChar w:fldCharType="begin"/>
      </w:r>
      <w:r>
        <w:instrText xml:space="preserve"> REF _Ref152341201 \r \h </w:instrText>
      </w:r>
      <w:r w:rsidR="00DE5B6E">
        <w:instrText xml:space="preserve"> \* MERGEFORMAT </w:instrText>
      </w:r>
      <w:r>
        <w:fldChar w:fldCharType="separate"/>
      </w:r>
      <w:r w:rsidR="00B65250">
        <w:t>3.13</w:t>
      </w:r>
      <w:r>
        <w:fldChar w:fldCharType="end"/>
      </w:r>
      <w:r>
        <w:t>).</w:t>
      </w:r>
    </w:p>
    <w:tbl>
      <w:tblPr>
        <w:tblStyle w:val="aff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1F5B" w14:paraId="0CAB08A8" w14:textId="77777777" w:rsidTr="00A51F5B">
        <w:tc>
          <w:tcPr>
            <w:tcW w:w="4814" w:type="dxa"/>
          </w:tcPr>
          <w:p w14:paraId="006B17BA" w14:textId="7123422A" w:rsidR="00A51F5B" w:rsidRDefault="009E454C" w:rsidP="00DD68D4">
            <w:pPr>
              <w:pStyle w:val="3f4"/>
            </w:pPr>
            <w:bookmarkStart w:id="29" w:name="_Ref154390533"/>
            <w:r w:rsidRPr="009E454C">
              <w:rPr>
                <w:noProof/>
              </w:rPr>
              <w:drawing>
                <wp:inline distT="0" distB="0" distL="0" distR="0" wp14:anchorId="70AE2889" wp14:editId="4C19CE6F">
                  <wp:extent cx="385784" cy="460184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952" cy="4651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779F4A4" w14:textId="1266689A" w:rsidR="00A51F5B" w:rsidRDefault="009E454C" w:rsidP="00DD68D4">
            <w:pPr>
              <w:pStyle w:val="3f4"/>
            </w:pPr>
            <w:r w:rsidRPr="009E454C">
              <w:rPr>
                <w:noProof/>
              </w:rPr>
              <w:drawing>
                <wp:inline distT="0" distB="0" distL="0" distR="0" wp14:anchorId="7DC796E9" wp14:editId="6CF566F9">
                  <wp:extent cx="2163049" cy="4640551"/>
                  <wp:effectExtent l="0" t="0" r="889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049" cy="4640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659A2" w14:textId="520B4CFD" w:rsidR="008442F9" w:rsidRDefault="00A857FE" w:rsidP="00DD68D4">
      <w:pPr>
        <w:pStyle w:val="3f4"/>
      </w:pPr>
      <w:bookmarkStart w:id="30" w:name="_Ref15439488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</w:t>
      </w:r>
      <w:r w:rsidR="0003181E">
        <w:rPr>
          <w:noProof/>
        </w:rPr>
        <w:fldChar w:fldCharType="end"/>
      </w:r>
      <w:bookmarkEnd w:id="29"/>
      <w:bookmarkEnd w:id="30"/>
    </w:p>
    <w:p w14:paraId="243753BC" w14:textId="77777777" w:rsidR="00DE5B6E" w:rsidRDefault="00DE5B6E" w:rsidP="00DE5B6E">
      <w:pPr>
        <w:pStyle w:val="2d"/>
      </w:pPr>
      <w:r>
        <w:t>Возможны следующие действия с панелью меню:</w:t>
      </w:r>
    </w:p>
    <w:p w14:paraId="799420CF" w14:textId="71C0C058" w:rsidR="00DE5B6E" w:rsidRDefault="00DE5B6E" w:rsidP="00DE5B6E">
      <w:pPr>
        <w:pStyle w:val="31"/>
      </w:pPr>
      <w:r>
        <w:t>щелкните по</w:t>
      </w:r>
      <w:r w:rsidRPr="002E0FC9">
        <w:t xml:space="preserve"> </w:t>
      </w:r>
      <w:r>
        <w:t xml:space="preserve">кнопке </w:t>
      </w:r>
      <w:r>
        <w:rPr>
          <w:noProof/>
        </w:rPr>
        <w:drawing>
          <wp:inline distT="0" distB="0" distL="0" distR="0" wp14:anchorId="506F7BA4" wp14:editId="5FE71FDD">
            <wp:extent cx="175260" cy="175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чтобы развернуть панель (</w:t>
      </w:r>
      <w:r w:rsidR="00A51F5B">
        <w:fldChar w:fldCharType="begin"/>
      </w:r>
      <w:r w:rsidR="00A51F5B">
        <w:instrText xml:space="preserve"> REF _Ref154394885 \h </w:instrText>
      </w:r>
      <w:r w:rsidR="00A51F5B">
        <w:fldChar w:fldCharType="separate"/>
      </w:r>
      <w:r w:rsidR="00B65250">
        <w:t>Рисунок </w:t>
      </w:r>
      <w:r w:rsidR="00B65250">
        <w:rPr>
          <w:noProof/>
        </w:rPr>
        <w:t>3</w:t>
      </w:r>
      <w:r w:rsidR="00A51F5B">
        <w:fldChar w:fldCharType="end"/>
      </w:r>
      <w:r>
        <w:t>, левая иллюстрация);</w:t>
      </w:r>
    </w:p>
    <w:p w14:paraId="42BB8EA9" w14:textId="73A18133" w:rsidR="00DE5B6E" w:rsidRDefault="00DE5B6E" w:rsidP="00DE5B6E">
      <w:pPr>
        <w:pStyle w:val="31"/>
      </w:pPr>
      <w:r>
        <w:t xml:space="preserve">щелкните по кнопке </w:t>
      </w:r>
      <w:r>
        <w:rPr>
          <w:noProof/>
        </w:rPr>
        <w:drawing>
          <wp:inline distT="0" distB="0" distL="0" distR="0" wp14:anchorId="40BE4098" wp14:editId="5DC0E2DB">
            <wp:extent cx="152400" cy="152400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«Свернуть», чтобы свернуть панель (</w:t>
      </w:r>
      <w:r w:rsidR="00A51F5B">
        <w:fldChar w:fldCharType="begin"/>
      </w:r>
      <w:r w:rsidR="00A51F5B">
        <w:instrText xml:space="preserve"> REF _Ref154394885 \h </w:instrText>
      </w:r>
      <w:r w:rsidR="00A51F5B">
        <w:fldChar w:fldCharType="separate"/>
      </w:r>
      <w:r w:rsidR="00B65250">
        <w:t>Рисунок </w:t>
      </w:r>
      <w:r w:rsidR="00B65250">
        <w:rPr>
          <w:noProof/>
        </w:rPr>
        <w:t>3</w:t>
      </w:r>
      <w:r w:rsidR="00A51F5B">
        <w:fldChar w:fldCharType="end"/>
      </w:r>
      <w:r>
        <w:t>, правая иллюстрация);</w:t>
      </w:r>
    </w:p>
    <w:p w14:paraId="305CC961" w14:textId="77777777" w:rsidR="00DE5B6E" w:rsidRDefault="00DE5B6E" w:rsidP="00DE5B6E">
      <w:pPr>
        <w:pStyle w:val="31"/>
      </w:pPr>
      <w:r>
        <w:t>щелкните по названию пункта свернутого меню для</w:t>
      </w:r>
      <w:r w:rsidRPr="002E0FC9">
        <w:t xml:space="preserve"> переход</w:t>
      </w:r>
      <w:r>
        <w:t>а</w:t>
      </w:r>
      <w:r w:rsidRPr="002E0FC9">
        <w:t xml:space="preserve"> на страницу</w:t>
      </w:r>
      <w:r>
        <w:t xml:space="preserve"> данного раздела, которая открывается по умолчанию;</w:t>
      </w:r>
    </w:p>
    <w:p w14:paraId="72A65BDC" w14:textId="131A1BAD" w:rsidR="00DE5B6E" w:rsidRDefault="00DE5B6E" w:rsidP="00DE5B6E">
      <w:pPr>
        <w:pStyle w:val="31"/>
      </w:pPr>
      <w:r>
        <w:t>щелкните по названию пункта развернутого меню, чтобы свернуть этот пункт; щелкните повторно, чтобы развернуть пункт (</w:t>
      </w:r>
      <w:r>
        <w:fldChar w:fldCharType="begin"/>
      </w:r>
      <w:r>
        <w:instrText xml:space="preserve"> REF _Ref154391157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</w:t>
      </w:r>
      <w:r>
        <w:fldChar w:fldCharType="end"/>
      </w:r>
      <w:r>
        <w:t>);</w:t>
      </w:r>
    </w:p>
    <w:p w14:paraId="731F0E04" w14:textId="77777777" w:rsidR="00DE5B6E" w:rsidRDefault="00DE5B6E" w:rsidP="00DE5B6E">
      <w:pPr>
        <w:pStyle w:val="31"/>
      </w:pPr>
      <w:r>
        <w:t>щелкните на разделе внутри пункта развернутого меню, чтобы перейти к соответствующей странице раздела.</w:t>
      </w:r>
    </w:p>
    <w:p w14:paraId="109340F5" w14:textId="63C76070" w:rsidR="00E03139" w:rsidRDefault="00E03139" w:rsidP="00DE5B6E">
      <w:pPr>
        <w:pStyle w:val="313"/>
        <w:rPr>
          <w:noProof/>
        </w:rPr>
      </w:pPr>
      <w:r w:rsidRPr="00E03139">
        <w:rPr>
          <w:noProof/>
        </w:rPr>
        <w:drawing>
          <wp:inline distT="0" distB="0" distL="0" distR="0" wp14:anchorId="5B975AD3" wp14:editId="04FC3F7A">
            <wp:extent cx="2182107" cy="676548"/>
            <wp:effectExtent l="0" t="0" r="889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82107" cy="67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8B3C" w14:textId="72CB86B8" w:rsidR="00E03139" w:rsidRDefault="00E03139" w:rsidP="00DE5B6E">
      <w:pPr>
        <w:pStyle w:val="313"/>
      </w:pPr>
      <w:r w:rsidRPr="005341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B77D8" wp14:editId="3AE04BEA">
                <wp:simplePos x="0" y="0"/>
                <wp:positionH relativeFrom="margin">
                  <wp:posOffset>2990850</wp:posOffset>
                </wp:positionH>
                <wp:positionV relativeFrom="paragraph">
                  <wp:posOffset>29845</wp:posOffset>
                </wp:positionV>
                <wp:extent cx="276225" cy="161925"/>
                <wp:effectExtent l="38100" t="0" r="28575" b="47625"/>
                <wp:wrapNone/>
                <wp:docPr id="82" name="Стрелка: вниз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852B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82" o:spid="_x0000_s1026" type="#_x0000_t67" style="position:absolute;margin-left:235.5pt;margin-top:2.35pt;width:21.75pt;height:12.7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" adj="10800" fillcolor="red" strokecolor="red" strokeweight="2pt">
                <w10:wrap anchorx="margin"/>
              </v:shape>
            </w:pict>
          </mc:Fallback>
        </mc:AlternateContent>
      </w:r>
    </w:p>
    <w:p w14:paraId="447B2F73" w14:textId="1C793D90" w:rsidR="00DE5B6E" w:rsidRDefault="009E454C" w:rsidP="00DE5B6E">
      <w:pPr>
        <w:pStyle w:val="313"/>
      </w:pPr>
      <w:r w:rsidRPr="009E454C">
        <w:rPr>
          <w:noProof/>
        </w:rPr>
        <w:drawing>
          <wp:inline distT="0" distB="0" distL="0" distR="0" wp14:anchorId="0E3E84DA" wp14:editId="0F7B6362">
            <wp:extent cx="2172578" cy="144838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72578" cy="14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3368" w14:textId="05F6F849" w:rsidR="00DE5B6E" w:rsidRPr="00DD68D4" w:rsidRDefault="00A857FE" w:rsidP="00DE5B6E">
      <w:pPr>
        <w:pStyle w:val="3f4"/>
      </w:pPr>
      <w:bookmarkStart w:id="31" w:name="_Ref15439115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</w:t>
      </w:r>
      <w:r w:rsidR="0003181E">
        <w:rPr>
          <w:noProof/>
        </w:rPr>
        <w:fldChar w:fldCharType="end"/>
      </w:r>
      <w:bookmarkEnd w:id="31"/>
    </w:p>
    <w:p w14:paraId="33A4B2E3" w14:textId="77777777" w:rsidR="00DE5B6E" w:rsidRDefault="00DE5B6E" w:rsidP="00DE5B6E">
      <w:pPr>
        <w:pStyle w:val="321231"/>
      </w:pPr>
      <w:r w:rsidRPr="00E03106">
        <w:t xml:space="preserve">Рабочая область, в которой отображается содержимое </w:t>
      </w:r>
      <w:r>
        <w:t>выбранной страницы</w:t>
      </w:r>
      <w:r w:rsidRPr="00E03106">
        <w:t>.</w:t>
      </w:r>
    </w:p>
    <w:p w14:paraId="43AF1994" w14:textId="77777777" w:rsidR="008442F9" w:rsidRPr="00F20AC2" w:rsidRDefault="008442F9" w:rsidP="00D53C83">
      <w:pPr>
        <w:pStyle w:val="29"/>
      </w:pPr>
      <w:bookmarkStart w:id="32" w:name="_Toc153383294"/>
      <w:bookmarkStart w:id="33" w:name="_Toc157505675"/>
      <w:r w:rsidRPr="00F20AC2">
        <w:t>Общие приемы работы с интерфейсом</w:t>
      </w:r>
      <w:bookmarkEnd w:id="32"/>
      <w:bookmarkEnd w:id="33"/>
    </w:p>
    <w:p w14:paraId="2F751424" w14:textId="77777777" w:rsidR="008442F9" w:rsidRDefault="008442F9" w:rsidP="00D53C83">
      <w:pPr>
        <w:pStyle w:val="3a"/>
      </w:pPr>
      <w:bookmarkStart w:id="34" w:name="_Ref152599511"/>
      <w:bookmarkStart w:id="35" w:name="_Toc153383295"/>
      <w:bookmarkStart w:id="36" w:name="_Toc157505676"/>
      <w:r>
        <w:t>Фильтрация</w:t>
      </w:r>
      <w:bookmarkEnd w:id="34"/>
      <w:bookmarkEnd w:id="35"/>
      <w:bookmarkEnd w:id="36"/>
    </w:p>
    <w:p w14:paraId="39926698" w14:textId="43127818" w:rsidR="008442F9" w:rsidRDefault="008442F9" w:rsidP="00EB72E9">
      <w:pPr>
        <w:pStyle w:val="1d"/>
      </w:pPr>
      <w:r>
        <w:t xml:space="preserve">На некоторых страницах </w:t>
      </w:r>
      <w:r w:rsidR="000018B2">
        <w:t>веб-клиента администратора</w:t>
      </w:r>
      <w:r>
        <w:t>, содержащих списки, присутствует панель фильтра. Она, как правило, размещена над списком</w:t>
      </w:r>
      <w:r w:rsidR="00202902">
        <w:t xml:space="preserve"> (</w:t>
      </w:r>
      <w:r w:rsidR="00202902">
        <w:fldChar w:fldCharType="begin"/>
      </w:r>
      <w:r w:rsidR="00202902">
        <w:instrText xml:space="preserve"> REF _Ref154393140 \h </w:instrText>
      </w:r>
      <w:r w:rsidR="00202902">
        <w:fldChar w:fldCharType="separate"/>
      </w:r>
      <w:r w:rsidR="00B65250">
        <w:t>Рисунок </w:t>
      </w:r>
      <w:r w:rsidR="00B65250">
        <w:rPr>
          <w:noProof/>
        </w:rPr>
        <w:t>5</w:t>
      </w:r>
      <w:r w:rsidR="00202902">
        <w:fldChar w:fldCharType="end"/>
      </w:r>
      <w:r w:rsidR="00202902">
        <w:t>)</w:t>
      </w:r>
      <w:r>
        <w:t>.</w:t>
      </w:r>
    </w:p>
    <w:p w14:paraId="64B56C6C" w14:textId="5FBB4350" w:rsidR="00EB72E9" w:rsidRDefault="00E03139" w:rsidP="00A51F5B">
      <w:pPr>
        <w:pStyle w:val="313"/>
      </w:pPr>
      <w:r w:rsidRPr="00E03139">
        <w:rPr>
          <w:noProof/>
        </w:rPr>
        <w:drawing>
          <wp:inline distT="0" distB="0" distL="0" distR="0" wp14:anchorId="2E123D7D" wp14:editId="48B2B60A">
            <wp:extent cx="6120130" cy="202501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B3EE" w14:textId="4E1E2C3D" w:rsidR="008442F9" w:rsidRDefault="00A857FE" w:rsidP="00A51F5B">
      <w:pPr>
        <w:pStyle w:val="3f4"/>
      </w:pPr>
      <w:bookmarkStart w:id="37" w:name="_Ref15439314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</w:t>
      </w:r>
      <w:r w:rsidR="0003181E">
        <w:rPr>
          <w:noProof/>
        </w:rPr>
        <w:fldChar w:fldCharType="end"/>
      </w:r>
      <w:bookmarkEnd w:id="37"/>
    </w:p>
    <w:p w14:paraId="7953F58B" w14:textId="77777777" w:rsidR="008442F9" w:rsidRDefault="008442F9" w:rsidP="00EB72E9">
      <w:pPr>
        <w:pStyle w:val="2d"/>
      </w:pPr>
      <w:r>
        <w:t>Чтобы отфильтровать записи:</w:t>
      </w:r>
    </w:p>
    <w:p w14:paraId="24FFBC13" w14:textId="77777777" w:rsidR="008442F9" w:rsidRDefault="008442F9" w:rsidP="00FA592D">
      <w:pPr>
        <w:pStyle w:val="20"/>
        <w:numPr>
          <w:ilvl w:val="0"/>
          <w:numId w:val="110"/>
        </w:numPr>
      </w:pPr>
      <w:r>
        <w:t>Выберите или укажите параметры фильтрации в полях фильтра. Набор полей фильтрации зависит от страницы, на которой выполняется фильтрация.</w:t>
      </w:r>
    </w:p>
    <w:p w14:paraId="01DEF202" w14:textId="423C4B23" w:rsidR="008442F9" w:rsidRDefault="008442F9" w:rsidP="00EB72E9">
      <w:pPr>
        <w:pStyle w:val="20"/>
      </w:pPr>
      <w:r>
        <w:t xml:space="preserve">Щелкните по кнопке </w:t>
      </w:r>
      <w:r w:rsidR="00195770" w:rsidRPr="00F46F77">
        <w:rPr>
          <w:noProof/>
        </w:rPr>
        <w:drawing>
          <wp:inline distT="0" distB="0" distL="0" distR="0" wp14:anchorId="4FF4C807" wp14:editId="7CAA8EE7">
            <wp:extent cx="504000" cy="20880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770">
        <w:t xml:space="preserve"> </w:t>
      </w:r>
      <w:r>
        <w:t>«Применить»</w:t>
      </w:r>
      <w:r w:rsidR="00030FD8">
        <w:t xml:space="preserve"> (</w:t>
      </w:r>
      <w:r w:rsidR="00030FD8">
        <w:fldChar w:fldCharType="begin"/>
      </w:r>
      <w:r w:rsidR="00030FD8">
        <w:instrText xml:space="preserve"> REF _Ref154393140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5</w:t>
      </w:r>
      <w:r w:rsidR="00030FD8">
        <w:fldChar w:fldCharType="end"/>
      </w:r>
      <w:r w:rsidR="00030FD8">
        <w:t>)</w:t>
      </w:r>
      <w:r>
        <w:t>.</w:t>
      </w:r>
    </w:p>
    <w:p w14:paraId="60F6E6AE" w14:textId="77777777" w:rsidR="008442F9" w:rsidRDefault="008442F9" w:rsidP="00EB72E9">
      <w:pPr>
        <w:pStyle w:val="1d"/>
      </w:pPr>
      <w:r>
        <w:t>Отображается отфильтрованный список записей (только те записи, которые соответствуют выбранным вами параметрам).</w:t>
      </w:r>
    </w:p>
    <w:p w14:paraId="7AFC84A4" w14:textId="77777777" w:rsidR="008442F9" w:rsidRDefault="008442F9" w:rsidP="00EB72E9">
      <w:pPr>
        <w:pStyle w:val="20"/>
      </w:pPr>
      <w:r>
        <w:t>Чтобы вернуться к отображению полного списка записей щелкните по кнопке «Сбросить».</w:t>
      </w:r>
    </w:p>
    <w:p w14:paraId="447979D8" w14:textId="77777777" w:rsidR="008442F9" w:rsidRPr="00D45274" w:rsidRDefault="008442F9" w:rsidP="00EB72E9">
      <w:pPr>
        <w:pStyle w:val="1d"/>
      </w:pPr>
      <w:r>
        <w:t xml:space="preserve">Отображается полный список </w:t>
      </w:r>
      <w:r w:rsidRPr="00D45274">
        <w:t>записей</w:t>
      </w:r>
      <w:r>
        <w:t>.</w:t>
      </w:r>
    </w:p>
    <w:p w14:paraId="03442D76" w14:textId="77777777" w:rsidR="008442F9" w:rsidRDefault="008442F9" w:rsidP="00D53C83">
      <w:pPr>
        <w:pStyle w:val="3a"/>
      </w:pPr>
      <w:bookmarkStart w:id="38" w:name="_Ref152599469"/>
      <w:bookmarkStart w:id="39" w:name="_Toc153383296"/>
      <w:bookmarkStart w:id="40" w:name="_Toc157505677"/>
      <w:r>
        <w:t>Сортировка</w:t>
      </w:r>
      <w:bookmarkEnd w:id="38"/>
      <w:bookmarkEnd w:id="39"/>
      <w:bookmarkEnd w:id="40"/>
    </w:p>
    <w:p w14:paraId="6990C11C" w14:textId="7B32757A" w:rsidR="008442F9" w:rsidRDefault="008442F9" w:rsidP="00202902">
      <w:pPr>
        <w:pStyle w:val="2d"/>
      </w:pPr>
      <w:r>
        <w:t xml:space="preserve">В списках, присутствующих на некоторых страницах </w:t>
      </w:r>
      <w:r w:rsidR="000018B2">
        <w:t>веб-клиента администратора</w:t>
      </w:r>
      <w:r>
        <w:t>, доступна сортировка</w:t>
      </w:r>
      <w:r w:rsidR="00E03139">
        <w:t xml:space="preserve"> (</w:t>
      </w:r>
      <w:r w:rsidR="00E03139">
        <w:fldChar w:fldCharType="begin"/>
      </w:r>
      <w:r w:rsidR="00E03139">
        <w:instrText xml:space="preserve"> REF _Ref154393140 \h </w:instrText>
      </w:r>
      <w:r w:rsidR="00E03139">
        <w:fldChar w:fldCharType="separate"/>
      </w:r>
      <w:r w:rsidR="00B65250">
        <w:t>Рисунок </w:t>
      </w:r>
      <w:r w:rsidR="00B65250">
        <w:rPr>
          <w:noProof/>
        </w:rPr>
        <w:t>5</w:t>
      </w:r>
      <w:r w:rsidR="00E03139">
        <w:fldChar w:fldCharType="end"/>
      </w:r>
      <w:r w:rsidR="00E03139">
        <w:t>):</w:t>
      </w:r>
    </w:p>
    <w:p w14:paraId="714D46AF" w14:textId="77777777" w:rsidR="008442F9" w:rsidRDefault="008442F9" w:rsidP="00FA592D">
      <w:pPr>
        <w:pStyle w:val="20"/>
        <w:numPr>
          <w:ilvl w:val="0"/>
          <w:numId w:val="111"/>
        </w:numPr>
      </w:pPr>
      <w:r>
        <w:t xml:space="preserve">Чтобы </w:t>
      </w:r>
      <w:r w:rsidRPr="00D45274">
        <w:t>отсортировать</w:t>
      </w:r>
      <w:r>
        <w:t xml:space="preserve"> список по возрастанию значений определенного столбца щелкните по иконке </w:t>
      </w:r>
      <w:r>
        <w:rPr>
          <w:noProof/>
        </w:rPr>
        <w:drawing>
          <wp:inline distT="0" distB="0" distL="0" distR="0" wp14:anchorId="5656792E" wp14:editId="4E73B516">
            <wp:extent cx="137160" cy="1219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заголовке этого столбца.</w:t>
      </w:r>
    </w:p>
    <w:p w14:paraId="3C9D8D8D" w14:textId="77777777" w:rsidR="008442F9" w:rsidRPr="00D45274" w:rsidRDefault="008442F9" w:rsidP="00202902">
      <w:pPr>
        <w:pStyle w:val="1d"/>
      </w:pPr>
      <w:r>
        <w:t xml:space="preserve">Выполняется сортировка записей в списке по возрастанию значений. Иконка в заголовке столбца изменяется на </w:t>
      </w:r>
      <w:r>
        <w:rPr>
          <w:noProof/>
        </w:rPr>
        <w:drawing>
          <wp:inline distT="0" distB="0" distL="0" distR="0" wp14:anchorId="47F6E735" wp14:editId="6610AA67">
            <wp:extent cx="182880" cy="205740"/>
            <wp:effectExtent l="0" t="0" r="762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столбец, по которому выполнена сортировка отмечен цветом.</w:t>
      </w:r>
    </w:p>
    <w:p w14:paraId="034C3C4F" w14:textId="77777777" w:rsidR="008442F9" w:rsidRDefault="008442F9" w:rsidP="00202902">
      <w:pPr>
        <w:pStyle w:val="20"/>
      </w:pPr>
      <w:r>
        <w:t xml:space="preserve">Чтобы отсортировать тот же столбец по убыванию щелкните по иконке </w:t>
      </w:r>
      <w:r>
        <w:rPr>
          <w:noProof/>
        </w:rPr>
        <w:drawing>
          <wp:inline distT="0" distB="0" distL="0" distR="0" wp14:anchorId="28661C91" wp14:editId="7062B6C6">
            <wp:extent cx="182880" cy="205740"/>
            <wp:effectExtent l="0" t="0" r="762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заголовке столбца.</w:t>
      </w:r>
    </w:p>
    <w:p w14:paraId="1EB24D43" w14:textId="77777777" w:rsidR="008442F9" w:rsidRDefault="008442F9" w:rsidP="00202902">
      <w:pPr>
        <w:pStyle w:val="1d"/>
      </w:pPr>
      <w:r>
        <w:t xml:space="preserve">Выполняется сортировка записей в списке по убыванию значений. Иконка в заголовке столбца изменяется на </w:t>
      </w:r>
      <w:r>
        <w:rPr>
          <w:noProof/>
        </w:rPr>
        <w:drawing>
          <wp:inline distT="0" distB="0" distL="0" distR="0" wp14:anchorId="160AAA71" wp14:editId="323962BB">
            <wp:extent cx="182880" cy="175260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столбец, по которому выполнена сортировка отмечен цветом.</w:t>
      </w:r>
    </w:p>
    <w:p w14:paraId="394ABD6A" w14:textId="77777777" w:rsidR="008442F9" w:rsidRDefault="008442F9" w:rsidP="00202902">
      <w:pPr>
        <w:pStyle w:val="20"/>
      </w:pPr>
      <w:r>
        <w:t xml:space="preserve">Чтобы сбросить сортировку по выбранному столбцу щелкните по иконке </w:t>
      </w:r>
      <w:r>
        <w:rPr>
          <w:noProof/>
        </w:rPr>
        <w:drawing>
          <wp:inline distT="0" distB="0" distL="0" distR="0" wp14:anchorId="5E8D63D1" wp14:editId="713B387E">
            <wp:extent cx="182880" cy="175260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заголовке столбца.</w:t>
      </w:r>
    </w:p>
    <w:p w14:paraId="03514D39" w14:textId="77777777" w:rsidR="008442F9" w:rsidRDefault="008442F9" w:rsidP="00202902">
      <w:pPr>
        <w:pStyle w:val="1d"/>
      </w:pPr>
      <w:r>
        <w:t xml:space="preserve">Сортировка по столбцу отменяется, иконка в заголовке столбца изменяется на </w:t>
      </w:r>
      <w:r>
        <w:rPr>
          <w:noProof/>
        </w:rPr>
        <w:drawing>
          <wp:inline distT="0" distB="0" distL="0" distR="0" wp14:anchorId="07F32560" wp14:editId="15ED810F">
            <wp:extent cx="137160" cy="1219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столбец окрашен так же, как и остальные.</w:t>
      </w:r>
    </w:p>
    <w:p w14:paraId="610C42A5" w14:textId="2028D5F8" w:rsidR="008442F9" w:rsidRDefault="008442F9" w:rsidP="00202902">
      <w:pPr>
        <w:pStyle w:val="20"/>
      </w:pPr>
      <w:r>
        <w:t>Чтобы выбрать сортировку по возрастанию для другого столбца на любом шаге</w:t>
      </w:r>
      <w:r w:rsidR="00CD2D6F">
        <w:t> </w:t>
      </w:r>
      <w:r>
        <w:t xml:space="preserve">1-3 щелкните по иконке </w:t>
      </w:r>
      <w:r>
        <w:rPr>
          <w:noProof/>
        </w:rPr>
        <w:drawing>
          <wp:inline distT="0" distB="0" distL="0" distR="0" wp14:anchorId="537CE43B" wp14:editId="794C85B8">
            <wp:extent cx="137160" cy="1219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заголовке нового столбца.</w:t>
      </w:r>
    </w:p>
    <w:p w14:paraId="2E65A3F7" w14:textId="77777777" w:rsidR="008442F9" w:rsidRPr="00D45274" w:rsidRDefault="008442F9" w:rsidP="00202902">
      <w:pPr>
        <w:pStyle w:val="1d"/>
      </w:pPr>
      <w:r>
        <w:t>Сортировка по прежнему столбцу отменяется, записи сортируются по возрастанию значений нового столбца.</w:t>
      </w:r>
    </w:p>
    <w:p w14:paraId="0C4FF40E" w14:textId="77777777" w:rsidR="008442F9" w:rsidRDefault="008442F9" w:rsidP="00D53C83">
      <w:pPr>
        <w:pStyle w:val="3a"/>
      </w:pPr>
      <w:bookmarkStart w:id="41" w:name="_Ref152599473"/>
      <w:bookmarkStart w:id="42" w:name="_Toc153383297"/>
      <w:bookmarkStart w:id="43" w:name="_Toc157505678"/>
      <w:r>
        <w:t>Управление постраничными списками</w:t>
      </w:r>
      <w:bookmarkEnd w:id="41"/>
      <w:bookmarkEnd w:id="42"/>
      <w:bookmarkEnd w:id="43"/>
    </w:p>
    <w:p w14:paraId="72526ED6" w14:textId="7BD9D81E" w:rsidR="008442F9" w:rsidRDefault="008442F9" w:rsidP="00202902">
      <w:pPr>
        <w:pStyle w:val="1d"/>
      </w:pPr>
      <w:r>
        <w:t xml:space="preserve">Списки записей, присутствующих на некоторых страницах </w:t>
      </w:r>
      <w:r w:rsidR="000018B2">
        <w:t>веб-клиента администратора</w:t>
      </w:r>
      <w:r>
        <w:t>, отображаются постранично. Под списком отображаются элементы навигации и управления списком, а также общее количество страниц записей.</w:t>
      </w:r>
    </w:p>
    <w:p w14:paraId="5F72F8F5" w14:textId="77777777" w:rsidR="008442F9" w:rsidRPr="007B585F" w:rsidRDefault="008442F9" w:rsidP="00202902">
      <w:pPr>
        <w:pStyle w:val="2d"/>
      </w:pPr>
      <w:r>
        <w:t>Доступны следующие элементы интерфейса для навигации между страницами списка и управления им:</w:t>
      </w:r>
    </w:p>
    <w:p w14:paraId="58C5BA86" w14:textId="77777777" w:rsidR="008442F9" w:rsidRPr="007B585F" w:rsidRDefault="008442F9" w:rsidP="00202902">
      <w:pPr>
        <w:pStyle w:val="31"/>
      </w:pPr>
      <w:r w:rsidRPr="007B585F">
        <w:t>пере</w:t>
      </w:r>
      <w:r>
        <w:t>ход</w:t>
      </w:r>
      <w:r w:rsidRPr="007B585F">
        <w:t xml:space="preserve"> к следующей странице списка – щелкните по кнопке </w:t>
      </w:r>
      <w:r w:rsidRPr="007B585F">
        <w:rPr>
          <w:noProof/>
        </w:rPr>
        <w:drawing>
          <wp:inline distT="0" distB="0" distL="0" distR="0" wp14:anchorId="07B2DF54" wp14:editId="742E5A2D">
            <wp:extent cx="99060" cy="1371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3" cy="1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85F">
        <w:t>;</w:t>
      </w:r>
    </w:p>
    <w:p w14:paraId="3491999F" w14:textId="77777777" w:rsidR="008442F9" w:rsidRPr="007B585F" w:rsidRDefault="008442F9" w:rsidP="00202902">
      <w:pPr>
        <w:pStyle w:val="31"/>
      </w:pPr>
      <w:r w:rsidRPr="007B585F">
        <w:t>пере</w:t>
      </w:r>
      <w:r>
        <w:t>ход</w:t>
      </w:r>
      <w:r w:rsidRPr="007B585F">
        <w:t xml:space="preserve"> к предыдущей странице – щелкните по кнопке </w:t>
      </w:r>
      <w:r w:rsidRPr="007B585F">
        <w:rPr>
          <w:noProof/>
        </w:rPr>
        <w:drawing>
          <wp:inline distT="0" distB="0" distL="0" distR="0" wp14:anchorId="3146672F" wp14:editId="74F15335">
            <wp:extent cx="121920" cy="159026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85F">
        <w:t>;</w:t>
      </w:r>
    </w:p>
    <w:p w14:paraId="50BF34AA" w14:textId="77777777" w:rsidR="008442F9" w:rsidRDefault="008442F9" w:rsidP="00202902">
      <w:pPr>
        <w:pStyle w:val="31"/>
      </w:pPr>
      <w:r w:rsidRPr="007B585F">
        <w:t>пере</w:t>
      </w:r>
      <w:r>
        <w:t>ход</w:t>
      </w:r>
      <w:r w:rsidRPr="007B585F">
        <w:t xml:space="preserve"> к последней странице – щелкните по кнопке </w:t>
      </w:r>
      <w:r>
        <w:rPr>
          <w:noProof/>
        </w:rPr>
        <w:drawing>
          <wp:inline distT="0" distB="0" distL="0" distR="0" wp14:anchorId="69120FFD" wp14:editId="74FC40F0">
            <wp:extent cx="160020" cy="16002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14:paraId="525437AC" w14:textId="77777777" w:rsidR="008442F9" w:rsidRDefault="008442F9" w:rsidP="00202902">
      <w:pPr>
        <w:pStyle w:val="31"/>
      </w:pPr>
      <w:r w:rsidRPr="007B585F">
        <w:t>пере</w:t>
      </w:r>
      <w:r>
        <w:t>ход</w:t>
      </w:r>
      <w:r w:rsidRPr="007B585F">
        <w:t xml:space="preserve"> к </w:t>
      </w:r>
      <w:r>
        <w:t>первой</w:t>
      </w:r>
      <w:r w:rsidRPr="007B585F">
        <w:t xml:space="preserve"> странице – щелкните по кнопке </w:t>
      </w:r>
      <w:r>
        <w:rPr>
          <w:noProof/>
        </w:rPr>
        <w:drawing>
          <wp:inline distT="0" distB="0" distL="0" distR="0" wp14:anchorId="0C5423D6" wp14:editId="12EF8AE8">
            <wp:extent cx="152400" cy="1676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14:paraId="03E89A21" w14:textId="77777777" w:rsidR="008442F9" w:rsidRDefault="008442F9" w:rsidP="00202902">
      <w:pPr>
        <w:pStyle w:val="31"/>
      </w:pPr>
      <w:r>
        <w:t xml:space="preserve">переход к </w:t>
      </w:r>
      <w:r>
        <w:rPr>
          <w:lang w:val="en-US"/>
        </w:rPr>
        <w:t>n</w:t>
      </w:r>
      <w:r w:rsidRPr="007B585F">
        <w:t>-</w:t>
      </w:r>
      <w:r>
        <w:t>ной странице – щелкните по номеру страницы;</w:t>
      </w:r>
    </w:p>
    <w:p w14:paraId="0D6D92E6" w14:textId="77777777" w:rsidR="008442F9" w:rsidRDefault="008442F9" w:rsidP="00202902">
      <w:pPr>
        <w:pStyle w:val="31"/>
      </w:pPr>
      <w:r>
        <w:t>количество записей, отображаемых на странице: выберите в списке.</w:t>
      </w:r>
    </w:p>
    <w:p w14:paraId="3FA929CB" w14:textId="77777777" w:rsidR="008442F9" w:rsidRDefault="008442F9" w:rsidP="008442F9">
      <w:pPr>
        <w:pStyle w:val="19"/>
      </w:pPr>
      <w:bookmarkStart w:id="44" w:name="_Toc153383298"/>
      <w:bookmarkStart w:id="45" w:name="_Toc157505679"/>
      <w:r>
        <w:t>Описание действий</w:t>
      </w:r>
      <w:bookmarkEnd w:id="44"/>
      <w:bookmarkEnd w:id="45"/>
    </w:p>
    <w:p w14:paraId="57B518FA" w14:textId="77777777" w:rsidR="008442F9" w:rsidRPr="00F434FF" w:rsidRDefault="008442F9" w:rsidP="00D53C83">
      <w:pPr>
        <w:pStyle w:val="29"/>
      </w:pPr>
      <w:bookmarkStart w:id="46" w:name="_Toc153383299"/>
      <w:bookmarkStart w:id="47" w:name="_Toc157505680"/>
      <w:r w:rsidRPr="00F434FF">
        <w:t>Перед началом работы</w:t>
      </w:r>
      <w:bookmarkEnd w:id="46"/>
      <w:bookmarkEnd w:id="47"/>
    </w:p>
    <w:p w14:paraId="598C0C8E" w14:textId="7E384FA7" w:rsidR="008442F9" w:rsidRDefault="008442F9" w:rsidP="00D53C83">
      <w:pPr>
        <w:pStyle w:val="3a"/>
      </w:pPr>
      <w:bookmarkStart w:id="48" w:name="_Ref152343233"/>
      <w:bookmarkStart w:id="49" w:name="_Toc153383300"/>
      <w:bookmarkStart w:id="50" w:name="_Toc157505681"/>
      <w:r w:rsidRPr="00F434FF">
        <w:t xml:space="preserve">Первичная авторизация в </w:t>
      </w:r>
      <w:bookmarkEnd w:id="48"/>
      <w:bookmarkEnd w:id="49"/>
      <w:r w:rsidR="000018B2">
        <w:t>веб-клиенте</w:t>
      </w:r>
      <w:bookmarkEnd w:id="50"/>
    </w:p>
    <w:p w14:paraId="6CCA8657" w14:textId="7769F2EE" w:rsidR="008442F9" w:rsidRDefault="008442F9" w:rsidP="00202902">
      <w:pPr>
        <w:pStyle w:val="1d"/>
      </w:pPr>
      <w:r>
        <w:t xml:space="preserve">После того как уполномоченный пользователь добавляет в </w:t>
      </w:r>
      <w:r w:rsidR="00202902">
        <w:t>ЦП КЖ</w:t>
      </w:r>
      <w:r>
        <w:t xml:space="preserve"> вашу учетную запись (п. </w:t>
      </w:r>
      <w:r>
        <w:fldChar w:fldCharType="begin"/>
      </w:r>
      <w:r>
        <w:instrText xml:space="preserve"> REF _Ref152341792 \r \h </w:instrText>
      </w:r>
      <w:r>
        <w:fldChar w:fldCharType="separate"/>
      </w:r>
      <w:r w:rsidR="00B65250">
        <w:t>3.5.2</w:t>
      </w:r>
      <w:r>
        <w:fldChar w:fldCharType="end"/>
      </w:r>
      <w:r>
        <w:t>), на указанный в карточке пользователя адрес электронной почты приходит письмо со ссылкой на страницу установки пароля (</w:t>
      </w:r>
      <w:r w:rsidR="00202902">
        <w:fldChar w:fldCharType="begin"/>
      </w:r>
      <w:r w:rsidR="00202902">
        <w:instrText xml:space="preserve"> REF _Ref154393313 \h </w:instrText>
      </w:r>
      <w:r w:rsidR="00202902">
        <w:fldChar w:fldCharType="separate"/>
      </w:r>
      <w:r w:rsidR="00B65250">
        <w:t>Рисунок </w:t>
      </w:r>
      <w:r w:rsidR="00B65250">
        <w:rPr>
          <w:noProof/>
        </w:rPr>
        <w:t>6</w:t>
      </w:r>
      <w:r w:rsidR="00202902">
        <w:fldChar w:fldCharType="end"/>
      </w:r>
      <w:r>
        <w:t>).</w:t>
      </w:r>
    </w:p>
    <w:p w14:paraId="6EC0E0BE" w14:textId="77777777" w:rsidR="00202902" w:rsidRDefault="008442F9" w:rsidP="00A51F5B">
      <w:pPr>
        <w:pStyle w:val="313"/>
      </w:pPr>
      <w:r>
        <w:rPr>
          <w:noProof/>
        </w:rPr>
        <w:drawing>
          <wp:inline distT="0" distB="0" distL="0" distR="0" wp14:anchorId="0AB0A8AC" wp14:editId="36437F6A">
            <wp:extent cx="5472000" cy="3070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0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A0E2" w14:textId="5FDBC252" w:rsidR="008442F9" w:rsidRDefault="00A857FE" w:rsidP="00A51F5B">
      <w:pPr>
        <w:pStyle w:val="3f4"/>
      </w:pPr>
      <w:bookmarkStart w:id="51" w:name="_Ref15439331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</w:t>
      </w:r>
      <w:r w:rsidR="0003181E">
        <w:rPr>
          <w:noProof/>
        </w:rPr>
        <w:fldChar w:fldCharType="end"/>
      </w:r>
      <w:bookmarkEnd w:id="51"/>
    </w:p>
    <w:p w14:paraId="64F3C4E8" w14:textId="5FE602EA" w:rsidR="00202902" w:rsidRPr="00202902" w:rsidRDefault="00202902" w:rsidP="00202902">
      <w:pPr>
        <w:pStyle w:val="2d"/>
      </w:pPr>
      <w:r>
        <w:t>Порядок первичной авторизации пользователя</w:t>
      </w:r>
      <w:r w:rsidR="00934EEF">
        <w:t xml:space="preserve"> в </w:t>
      </w:r>
      <w:r w:rsidR="000018B2">
        <w:t>веб-клиенте</w:t>
      </w:r>
      <w:r>
        <w:t>:</w:t>
      </w:r>
    </w:p>
    <w:p w14:paraId="2D71FEBB" w14:textId="77777777" w:rsidR="008442F9" w:rsidRDefault="008442F9" w:rsidP="00FA592D">
      <w:pPr>
        <w:pStyle w:val="20"/>
        <w:numPr>
          <w:ilvl w:val="0"/>
          <w:numId w:val="112"/>
        </w:numPr>
      </w:pPr>
      <w:bookmarkStart w:id="52" w:name="_Ref152342044"/>
      <w:r>
        <w:t>Укажите свой логин, присланный в письме, в поле «Логин».</w:t>
      </w:r>
    </w:p>
    <w:p w14:paraId="0946167E" w14:textId="77777777" w:rsidR="008442F9" w:rsidRDefault="008442F9" w:rsidP="00202902">
      <w:pPr>
        <w:pStyle w:val="20"/>
      </w:pPr>
      <w:r>
        <w:t>Укажите пароль, удовлетворяющий правилам безопасности, в поле «Пароль».</w:t>
      </w:r>
    </w:p>
    <w:p w14:paraId="60D988FB" w14:textId="77777777" w:rsidR="008442F9" w:rsidRDefault="008442F9" w:rsidP="00202902">
      <w:pPr>
        <w:pStyle w:val="20"/>
      </w:pPr>
      <w:r>
        <w:t>Повторно введите выбранный пароль в поле повтора пароля.</w:t>
      </w:r>
    </w:p>
    <w:p w14:paraId="146901A4" w14:textId="7F4EC6B2" w:rsidR="008442F9" w:rsidRDefault="008442F9" w:rsidP="00202902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139E7B2C" wp14:editId="41E813DC">
            <wp:extent cx="482400" cy="208800"/>
            <wp:effectExtent l="0" t="0" r="0" b="127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1B70BF1B" w14:textId="3D9B477D" w:rsidR="008442F9" w:rsidRPr="009A3A47" w:rsidRDefault="008442F9" w:rsidP="00202902">
      <w:pPr>
        <w:pStyle w:val="20"/>
      </w:pPr>
      <w:r>
        <w:t>После появления сообщения об успешной установке пароля перейдите к авторизации (п. </w:t>
      </w:r>
      <w:r>
        <w:fldChar w:fldCharType="begin"/>
      </w:r>
      <w:r>
        <w:instrText xml:space="preserve"> REF _Ref152340964 \r \h </w:instrText>
      </w:r>
      <w:r>
        <w:fldChar w:fldCharType="separate"/>
      </w:r>
      <w:r w:rsidR="00B65250">
        <w:t>3.1.2</w:t>
      </w:r>
      <w:r>
        <w:fldChar w:fldCharType="end"/>
      </w:r>
      <w:r>
        <w:t>).</w:t>
      </w:r>
    </w:p>
    <w:p w14:paraId="4F603012" w14:textId="724F983E" w:rsidR="008442F9" w:rsidRDefault="008442F9" w:rsidP="00D53C83">
      <w:pPr>
        <w:pStyle w:val="3a"/>
      </w:pPr>
      <w:bookmarkStart w:id="53" w:name="_Ref152340964"/>
      <w:bookmarkStart w:id="54" w:name="_Toc153383301"/>
      <w:bookmarkStart w:id="55" w:name="_Toc157505682"/>
      <w:bookmarkEnd w:id="52"/>
      <w:r>
        <w:t xml:space="preserve">Авторизация в </w:t>
      </w:r>
      <w:bookmarkEnd w:id="53"/>
      <w:bookmarkEnd w:id="54"/>
      <w:r w:rsidR="000018B2">
        <w:t>веб-клиенте</w:t>
      </w:r>
      <w:bookmarkEnd w:id="55"/>
    </w:p>
    <w:p w14:paraId="38210465" w14:textId="2A3F2A90" w:rsidR="008442F9" w:rsidRDefault="008442F9" w:rsidP="00202902">
      <w:pPr>
        <w:pStyle w:val="2d"/>
      </w:pPr>
      <w:r>
        <w:t xml:space="preserve">Для авторизации в </w:t>
      </w:r>
      <w:r w:rsidR="000018B2">
        <w:t>веб-клиенте</w:t>
      </w:r>
      <w:r>
        <w:t xml:space="preserve"> и перехода к выполнению операций в нем:</w:t>
      </w:r>
    </w:p>
    <w:p w14:paraId="65B27912" w14:textId="714D56AE" w:rsidR="008442F9" w:rsidRDefault="008442F9" w:rsidP="00FA592D">
      <w:pPr>
        <w:pStyle w:val="20"/>
        <w:numPr>
          <w:ilvl w:val="0"/>
          <w:numId w:val="113"/>
        </w:numPr>
      </w:pPr>
      <w:r>
        <w:t>Перейдите на страницу входа (</w:t>
      </w:r>
      <w:r w:rsidR="00202902" w:rsidRPr="005341AB">
        <w:fldChar w:fldCharType="begin"/>
      </w:r>
      <w:r w:rsidR="00202902" w:rsidRPr="005341AB">
        <w:instrText xml:space="preserve"> REF _Ref84669570 \h </w:instrText>
      </w:r>
      <w:r w:rsidR="00202902" w:rsidRPr="005341AB">
        <w:fldChar w:fldCharType="separate"/>
      </w:r>
      <w:r w:rsidR="00B65250">
        <w:t>Рисунок </w:t>
      </w:r>
      <w:r w:rsidR="00B65250">
        <w:rPr>
          <w:noProof/>
        </w:rPr>
        <w:t>1</w:t>
      </w:r>
      <w:r w:rsidR="00202902" w:rsidRPr="005341AB">
        <w:fldChar w:fldCharType="end"/>
      </w:r>
      <w:r w:rsidR="00F703CB">
        <w:t>)</w:t>
      </w:r>
      <w:r>
        <w:t>.</w:t>
      </w:r>
    </w:p>
    <w:p w14:paraId="0ADB9457" w14:textId="77777777" w:rsidR="008442F9" w:rsidRDefault="008442F9" w:rsidP="00202902">
      <w:pPr>
        <w:pStyle w:val="20"/>
      </w:pPr>
      <w:r>
        <w:t>Укажите свой логин в поле «Логин».</w:t>
      </w:r>
    </w:p>
    <w:p w14:paraId="24D67731" w14:textId="77777777" w:rsidR="008442F9" w:rsidRDefault="008442F9" w:rsidP="00202902">
      <w:pPr>
        <w:pStyle w:val="20"/>
      </w:pPr>
      <w:r>
        <w:t>Укажите свой пароль в поле «Пароль».</w:t>
      </w:r>
    </w:p>
    <w:p w14:paraId="52A7655F" w14:textId="5650816C" w:rsidR="008442F9" w:rsidRDefault="008442F9" w:rsidP="00202902">
      <w:pPr>
        <w:pStyle w:val="20"/>
      </w:pPr>
      <w:r>
        <w:t>Если вы хотите, чтобы ваш логин был запомнен на этом компьютере, установите флаг «Запомнить меня».</w:t>
      </w:r>
    </w:p>
    <w:p w14:paraId="5AF9E8F5" w14:textId="77777777" w:rsidR="00583421" w:rsidRDefault="00583421" w:rsidP="00583421">
      <w:pPr>
        <w:pStyle w:val="313"/>
      </w:pPr>
      <w:r w:rsidRPr="00583421">
        <w:rPr>
          <w:noProof/>
        </w:rPr>
        <w:drawing>
          <wp:inline distT="0" distB="0" distL="0" distR="0" wp14:anchorId="2F208B7A" wp14:editId="1CF95D2E">
            <wp:extent cx="2355733" cy="2609850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63427" cy="26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FE46" w14:textId="3E82F306" w:rsidR="00583421" w:rsidRDefault="00583421" w:rsidP="00583421">
      <w:pPr>
        <w:pStyle w:val="3f4"/>
      </w:pPr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</w:t>
      </w:r>
      <w:r w:rsidR="0003181E">
        <w:rPr>
          <w:noProof/>
        </w:rPr>
        <w:fldChar w:fldCharType="end"/>
      </w:r>
    </w:p>
    <w:p w14:paraId="502BCE3F" w14:textId="6044A521" w:rsidR="008442F9" w:rsidRDefault="008442F9" w:rsidP="00063DF3">
      <w:pPr>
        <w:pStyle w:val="20"/>
      </w:pPr>
      <w:r>
        <w:t>Щелкнуть по кнопке</w:t>
      </w:r>
      <w:r w:rsidR="009B5FF2">
        <w:t xml:space="preserve"> </w:t>
      </w:r>
      <w:r w:rsidR="009B5FF2" w:rsidRPr="009B5FF2">
        <w:rPr>
          <w:noProof/>
        </w:rPr>
        <w:drawing>
          <wp:inline distT="0" distB="0" distL="0" distR="0" wp14:anchorId="02399C3E" wp14:editId="1AA28340">
            <wp:extent cx="647700" cy="271616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5616" cy="27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«Войти»</w:t>
      </w:r>
      <w:r w:rsidR="00DF11BE">
        <w:t xml:space="preserve"> - в</w:t>
      </w:r>
      <w:r>
        <w:t xml:space="preserve">ыполняется проверка правильности указанных данных. Если проверки пройдены и учетная запись активна, выполняется вход в </w:t>
      </w:r>
      <w:r w:rsidR="000018B2">
        <w:t>веб-клиент</w:t>
      </w:r>
      <w:r>
        <w:t>. Открывается стартовая страница (</w:t>
      </w:r>
      <w:r w:rsidR="00DF11BE">
        <w:fldChar w:fldCharType="begin"/>
      </w:r>
      <w:r w:rsidR="00DF11BE">
        <w:instrText xml:space="preserve"> REF _Ref154393518 \h </w:instrText>
      </w:r>
      <w:r w:rsidR="00DF11BE">
        <w:fldChar w:fldCharType="separate"/>
      </w:r>
      <w:r w:rsidR="00B65250">
        <w:t>Рисунок </w:t>
      </w:r>
      <w:r w:rsidR="00B65250">
        <w:rPr>
          <w:noProof/>
        </w:rPr>
        <w:t>8</w:t>
      </w:r>
      <w:r w:rsidR="00DF11BE">
        <w:fldChar w:fldCharType="end"/>
      </w:r>
      <w:r>
        <w:t>).</w:t>
      </w:r>
    </w:p>
    <w:p w14:paraId="7B5D278F" w14:textId="242114F5" w:rsidR="00DF11BE" w:rsidRDefault="00C35767" w:rsidP="00A51F5B">
      <w:pPr>
        <w:pStyle w:val="313"/>
      </w:pPr>
      <w:r w:rsidRPr="00C35767">
        <w:rPr>
          <w:noProof/>
        </w:rPr>
        <w:drawing>
          <wp:inline distT="0" distB="0" distL="0" distR="0" wp14:anchorId="242DC93B" wp14:editId="5DFF94D9">
            <wp:extent cx="6120130" cy="3046730"/>
            <wp:effectExtent l="0" t="0" r="0" b="127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1723" w14:textId="7ABC3608" w:rsidR="008442F9" w:rsidRDefault="00A857FE" w:rsidP="00A51F5B">
      <w:pPr>
        <w:pStyle w:val="3f4"/>
      </w:pPr>
      <w:bookmarkStart w:id="56" w:name="_Ref154393518"/>
      <w:r>
        <w:t>Рисунок </w:t>
      </w:r>
      <w:r w:rsidR="0003181E">
        <w:fldChar w:fldCharType="begin"/>
      </w:r>
      <w:r w:rsidR="0003181E">
        <w:instrText xml:space="preserve"> SEQ Ри</w:instrText>
      </w:r>
      <w:r w:rsidR="0003181E">
        <w:instrText xml:space="preserve">сунок \* ARABIC </w:instrText>
      </w:r>
      <w:r w:rsidR="0003181E">
        <w:fldChar w:fldCharType="separate"/>
      </w:r>
      <w:r w:rsidR="00B65250">
        <w:rPr>
          <w:noProof/>
        </w:rPr>
        <w:t>8</w:t>
      </w:r>
      <w:r w:rsidR="0003181E">
        <w:rPr>
          <w:noProof/>
        </w:rPr>
        <w:fldChar w:fldCharType="end"/>
      </w:r>
      <w:bookmarkEnd w:id="56"/>
    </w:p>
    <w:p w14:paraId="62DC9EE8" w14:textId="7235D34D" w:rsidR="008442F9" w:rsidRPr="004165AE" w:rsidRDefault="008442F9" w:rsidP="00DF11BE">
      <w:pPr>
        <w:pStyle w:val="20"/>
      </w:pPr>
      <w:r>
        <w:t xml:space="preserve">Для навигации по разделам </w:t>
      </w:r>
      <w:r w:rsidR="000018B2">
        <w:t>веб-клиента</w:t>
      </w:r>
      <w:r>
        <w:t xml:space="preserve"> воспользуйтесь панелью главного меню в левой части страницы. Вы можете </w:t>
      </w:r>
      <w:r w:rsidR="00046D0B">
        <w:t>свернуть</w:t>
      </w:r>
      <w:r>
        <w:t xml:space="preserve"> меню</w:t>
      </w:r>
      <w:r w:rsidR="00DA217A">
        <w:t>,</w:t>
      </w:r>
      <w:r w:rsidR="00046D0B">
        <w:rPr>
          <w:noProof/>
        </w:rPr>
        <w:t xml:space="preserve"> </w:t>
      </w:r>
      <w:r>
        <w:t>щелкнув по</w:t>
      </w:r>
      <w:r w:rsidRPr="002E0FC9">
        <w:t xml:space="preserve"> </w:t>
      </w:r>
      <w:r>
        <w:t>кнопке</w:t>
      </w:r>
      <w:r w:rsidR="00E03139">
        <w:t xml:space="preserve"> </w:t>
      </w:r>
      <w:r w:rsidR="00DA217A">
        <w:rPr>
          <w:noProof/>
        </w:rPr>
        <w:drawing>
          <wp:inline distT="0" distB="0" distL="0" distR="0" wp14:anchorId="1048B9D5" wp14:editId="510DE503">
            <wp:extent cx="152400" cy="1524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17A">
        <w:t xml:space="preserve"> «Скрыть» (</w:t>
      </w:r>
      <w:r w:rsidR="00DA217A">
        <w:fldChar w:fldCharType="begin"/>
      </w:r>
      <w:r w:rsidR="00DA217A">
        <w:instrText xml:space="preserve"> REF _Ref154393518 \h </w:instrText>
      </w:r>
      <w:r w:rsidR="00DA217A">
        <w:fldChar w:fldCharType="separate"/>
      </w:r>
      <w:r w:rsidR="00B65250">
        <w:t>Рисунок </w:t>
      </w:r>
      <w:r w:rsidR="00B65250">
        <w:rPr>
          <w:noProof/>
        </w:rPr>
        <w:t>8</w:t>
      </w:r>
      <w:r w:rsidR="00DA217A">
        <w:fldChar w:fldCharType="end"/>
      </w:r>
      <w:r w:rsidR="00DA217A">
        <w:t xml:space="preserve">), </w:t>
      </w:r>
      <w:r w:rsidR="00E03139">
        <w:t xml:space="preserve">или </w:t>
      </w:r>
      <w:r w:rsidR="00DA217A">
        <w:t>развернуть</w:t>
      </w:r>
      <w:r w:rsidR="00E03139">
        <w:t xml:space="preserve"> </w:t>
      </w:r>
      <w:r w:rsidR="00DA217A">
        <w:t xml:space="preserve">его, </w:t>
      </w:r>
      <w:r w:rsidR="00E03139">
        <w:t>щелкнув по кнопке</w:t>
      </w:r>
      <w:r w:rsidR="00E0313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A64E82" wp14:editId="7F1EC7FC">
            <wp:extent cx="175260" cy="1752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F72E5">
        <w:t>«Развернуть»</w:t>
      </w:r>
      <w:r w:rsidR="00DA217A">
        <w:t>.</w:t>
      </w:r>
    </w:p>
    <w:p w14:paraId="44C91547" w14:textId="77777777" w:rsidR="008442F9" w:rsidRPr="00F434FF" w:rsidRDefault="008442F9" w:rsidP="00D53C83">
      <w:pPr>
        <w:pStyle w:val="3a"/>
      </w:pPr>
      <w:bookmarkStart w:id="57" w:name="_Toc153383302"/>
      <w:bookmarkStart w:id="58" w:name="_Toc157505683"/>
      <w:r>
        <w:t>Восстановление пароля</w:t>
      </w:r>
      <w:bookmarkEnd w:id="57"/>
      <w:bookmarkEnd w:id="58"/>
    </w:p>
    <w:p w14:paraId="71422D51" w14:textId="47E6C7D2" w:rsidR="008442F9" w:rsidRDefault="00934EEF" w:rsidP="00934EEF">
      <w:pPr>
        <w:pStyle w:val="2d"/>
      </w:pPr>
      <w:r>
        <w:t>Порядок востановления</w:t>
      </w:r>
      <w:r w:rsidR="008442F9">
        <w:t xml:space="preserve"> парол</w:t>
      </w:r>
      <w:r>
        <w:t>я</w:t>
      </w:r>
      <w:r w:rsidR="008442F9">
        <w:t>:</w:t>
      </w:r>
    </w:p>
    <w:p w14:paraId="12D1652E" w14:textId="6975C2C8" w:rsidR="008442F9" w:rsidRDefault="008442F9" w:rsidP="00FA592D">
      <w:pPr>
        <w:pStyle w:val="20"/>
        <w:numPr>
          <w:ilvl w:val="0"/>
          <w:numId w:val="114"/>
        </w:numPr>
      </w:pPr>
      <w:r>
        <w:t>Перейдите на страницу входа (п. </w:t>
      </w:r>
      <w:r w:rsidR="00934EEF">
        <w:fldChar w:fldCharType="begin"/>
      </w:r>
      <w:r w:rsidR="00934EEF">
        <w:instrText xml:space="preserve"> REF _Ref154393679 \n \h </w:instrText>
      </w:r>
      <w:r w:rsidR="00934EEF">
        <w:fldChar w:fldCharType="separate"/>
      </w:r>
      <w:r w:rsidR="00B65250">
        <w:t>2.2</w:t>
      </w:r>
      <w:r w:rsidR="00934EEF">
        <w:fldChar w:fldCharType="end"/>
      </w:r>
      <w:r w:rsidR="000E1925">
        <w:t>)</w:t>
      </w:r>
      <w:r>
        <w:t>.</w:t>
      </w:r>
    </w:p>
    <w:p w14:paraId="062346CB" w14:textId="77777777" w:rsidR="008442F9" w:rsidRDefault="008442F9" w:rsidP="00934EEF">
      <w:pPr>
        <w:pStyle w:val="20"/>
      </w:pPr>
      <w:r>
        <w:t>Щелкните по ссылке «Не помню пароль» под строкой ввода пароля.</w:t>
      </w:r>
    </w:p>
    <w:p w14:paraId="125F8C40" w14:textId="31F2E31F" w:rsidR="008442F9" w:rsidRDefault="008442F9" w:rsidP="00934EEF">
      <w:pPr>
        <w:pStyle w:val="1d"/>
      </w:pPr>
      <w:r>
        <w:t>Открывается страница восстановления пароля (</w:t>
      </w:r>
      <w:r w:rsidR="00934EEF">
        <w:fldChar w:fldCharType="begin"/>
      </w:r>
      <w:r w:rsidR="00934EEF">
        <w:instrText xml:space="preserve"> REF _Ref154393606 \h </w:instrText>
      </w:r>
      <w:r w:rsidR="00934EEF">
        <w:fldChar w:fldCharType="separate"/>
      </w:r>
      <w:r w:rsidR="00B65250">
        <w:t>Рисунок </w:t>
      </w:r>
      <w:r w:rsidR="00B65250">
        <w:rPr>
          <w:noProof/>
        </w:rPr>
        <w:t>9</w:t>
      </w:r>
      <w:r w:rsidR="00934EEF">
        <w:fldChar w:fldCharType="end"/>
      </w:r>
      <w:r>
        <w:t>).</w:t>
      </w:r>
    </w:p>
    <w:p w14:paraId="6544D8E4" w14:textId="77777777" w:rsidR="00934EEF" w:rsidRDefault="008442F9" w:rsidP="00A51F5B">
      <w:pPr>
        <w:pStyle w:val="313"/>
      </w:pPr>
      <w:r>
        <w:rPr>
          <w:noProof/>
        </w:rPr>
        <w:drawing>
          <wp:inline distT="0" distB="0" distL="0" distR="0" wp14:anchorId="0B7FC934" wp14:editId="40568B02">
            <wp:extent cx="5400000" cy="3013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370F" w14:textId="33234C17" w:rsidR="008442F9" w:rsidRDefault="00A857FE" w:rsidP="00A51F5B">
      <w:pPr>
        <w:pStyle w:val="3f4"/>
      </w:pPr>
      <w:bookmarkStart w:id="59" w:name="_Ref15439360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</w:t>
      </w:r>
      <w:r w:rsidR="0003181E">
        <w:rPr>
          <w:noProof/>
        </w:rPr>
        <w:fldChar w:fldCharType="end"/>
      </w:r>
      <w:bookmarkEnd w:id="59"/>
    </w:p>
    <w:p w14:paraId="3F7A7314" w14:textId="6090D968" w:rsidR="008442F9" w:rsidRDefault="008442F9" w:rsidP="00934EEF">
      <w:pPr>
        <w:pStyle w:val="20"/>
      </w:pPr>
      <w:r>
        <w:t xml:space="preserve">Укажите адрес электронной почты, указанный для вашей учетной записи в </w:t>
      </w:r>
      <w:r w:rsidR="000C2449">
        <w:t>ЦП КЖ (</w:t>
      </w:r>
      <w:r w:rsidR="000C2449">
        <w:fldChar w:fldCharType="begin"/>
      </w:r>
      <w:r w:rsidR="000C2449">
        <w:instrText xml:space="preserve"> REF _Ref154393606 \h </w:instrText>
      </w:r>
      <w:r w:rsidR="000C2449">
        <w:fldChar w:fldCharType="separate"/>
      </w:r>
      <w:r w:rsidR="00B65250">
        <w:t>Рисунок </w:t>
      </w:r>
      <w:r w:rsidR="00B65250">
        <w:rPr>
          <w:noProof/>
        </w:rPr>
        <w:t>9</w:t>
      </w:r>
      <w:r w:rsidR="000C2449">
        <w:fldChar w:fldCharType="end"/>
      </w:r>
      <w:r w:rsidR="000C2449">
        <w:t>)</w:t>
      </w:r>
      <w:r>
        <w:t>.</w:t>
      </w:r>
    </w:p>
    <w:p w14:paraId="579D996F" w14:textId="10B01F77" w:rsidR="008442F9" w:rsidRDefault="008442F9" w:rsidP="00934EEF">
      <w:pPr>
        <w:pStyle w:val="20"/>
      </w:pPr>
      <w:r>
        <w:t>Щелкните по кнопке «Отправить инструкции»</w:t>
      </w:r>
      <w:r w:rsidR="000C2449">
        <w:t xml:space="preserve"> (</w:t>
      </w:r>
      <w:r w:rsidR="000C2449">
        <w:fldChar w:fldCharType="begin"/>
      </w:r>
      <w:r w:rsidR="000C2449">
        <w:instrText xml:space="preserve"> REF _Ref154393606 \h </w:instrText>
      </w:r>
      <w:r w:rsidR="000C2449">
        <w:fldChar w:fldCharType="separate"/>
      </w:r>
      <w:r w:rsidR="00B65250">
        <w:t>Рисунок </w:t>
      </w:r>
      <w:r w:rsidR="00B65250">
        <w:rPr>
          <w:noProof/>
        </w:rPr>
        <w:t>9</w:t>
      </w:r>
      <w:r w:rsidR="000C2449">
        <w:fldChar w:fldCharType="end"/>
      </w:r>
      <w:r w:rsidR="000C2449">
        <w:t>)</w:t>
      </w:r>
      <w:r>
        <w:t>.</w:t>
      </w:r>
    </w:p>
    <w:p w14:paraId="541428FD" w14:textId="460377FD" w:rsidR="008442F9" w:rsidRDefault="008442F9" w:rsidP="00934EEF">
      <w:pPr>
        <w:pStyle w:val="1d"/>
      </w:pPr>
      <w:r>
        <w:t>Если адрес электронной почты указан корректно, на него отправляется письмо с кодом для сброса пароля. Открывается страница «Введите код»</w:t>
      </w:r>
      <w:r w:rsidR="00950A7F">
        <w:t xml:space="preserve"> (</w:t>
      </w:r>
      <w:r w:rsidR="00950A7F">
        <w:fldChar w:fldCharType="begin"/>
      </w:r>
      <w:r w:rsidR="00950A7F">
        <w:instrText xml:space="preserve"> REF _Ref154394167 \h </w:instrText>
      </w:r>
      <w:r w:rsidR="00950A7F">
        <w:fldChar w:fldCharType="separate"/>
      </w:r>
      <w:r w:rsidR="00B65250">
        <w:t>Рисунок </w:t>
      </w:r>
      <w:r w:rsidR="00B65250">
        <w:rPr>
          <w:noProof/>
        </w:rPr>
        <w:t>10</w:t>
      </w:r>
      <w:r w:rsidR="00950A7F">
        <w:fldChar w:fldCharType="end"/>
      </w:r>
      <w:r w:rsidR="00950A7F">
        <w:t>)</w:t>
      </w:r>
      <w:r>
        <w:t>.</w:t>
      </w:r>
    </w:p>
    <w:p w14:paraId="77B00928" w14:textId="77777777" w:rsidR="00934EEF" w:rsidRDefault="008442F9" w:rsidP="00A51F5B">
      <w:pPr>
        <w:pStyle w:val="313"/>
      </w:pPr>
      <w:r>
        <w:rPr>
          <w:noProof/>
        </w:rPr>
        <w:drawing>
          <wp:inline distT="0" distB="0" distL="0" distR="0" wp14:anchorId="531FB1A1" wp14:editId="01EE4888">
            <wp:extent cx="5472000" cy="3070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0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560CE" w14:textId="2E527DB2" w:rsidR="008442F9" w:rsidRDefault="00A857FE" w:rsidP="00A51F5B">
      <w:pPr>
        <w:pStyle w:val="3f4"/>
      </w:pPr>
      <w:bookmarkStart w:id="60" w:name="_Ref15439416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10</w:t>
      </w:r>
      <w:r w:rsidR="0003181E">
        <w:rPr>
          <w:noProof/>
        </w:rPr>
        <w:fldChar w:fldCharType="end"/>
      </w:r>
      <w:bookmarkEnd w:id="60"/>
    </w:p>
    <w:p w14:paraId="5E6401E6" w14:textId="77777777" w:rsidR="008442F9" w:rsidRDefault="008442F9" w:rsidP="00934EEF">
      <w:pPr>
        <w:pStyle w:val="20"/>
      </w:pPr>
      <w:r>
        <w:t>Проверьте адрес электронной почты, откройте полученное письмо с кодом.</w:t>
      </w:r>
    </w:p>
    <w:p w14:paraId="3DA9BF54" w14:textId="77777777" w:rsidR="008442F9" w:rsidRDefault="008442F9" w:rsidP="00934EEF">
      <w:pPr>
        <w:pStyle w:val="20"/>
      </w:pPr>
      <w:r>
        <w:t>Введите полученный код на странице ввода кода и щелкните по кнопке «Отправить».</w:t>
      </w:r>
    </w:p>
    <w:p w14:paraId="341DCD23" w14:textId="50C86996" w:rsidR="008442F9" w:rsidRPr="00036694" w:rsidRDefault="008442F9" w:rsidP="00934EEF">
      <w:pPr>
        <w:pStyle w:val="1d"/>
      </w:pPr>
      <w:r>
        <w:t xml:space="preserve">Выполняется сброс старого пароля и переход на страницу установки нового пароля </w:t>
      </w:r>
      <w:r w:rsidR="00A51F5B">
        <w:t>(</w:t>
      </w:r>
      <w:r w:rsidR="00A51F5B">
        <w:fldChar w:fldCharType="begin"/>
      </w:r>
      <w:r w:rsidR="00A51F5B">
        <w:instrText xml:space="preserve"> REF _Ref154393313 \h </w:instrText>
      </w:r>
      <w:r w:rsidR="00A51F5B">
        <w:fldChar w:fldCharType="separate"/>
      </w:r>
      <w:r w:rsidR="00B65250">
        <w:t>Рисунок </w:t>
      </w:r>
      <w:r w:rsidR="00B65250">
        <w:rPr>
          <w:noProof/>
        </w:rPr>
        <w:t>6</w:t>
      </w:r>
      <w:r w:rsidR="00A51F5B">
        <w:fldChar w:fldCharType="end"/>
      </w:r>
      <w:r w:rsidR="00A51F5B">
        <w:t>)</w:t>
      </w:r>
      <w:r>
        <w:t>.</w:t>
      </w:r>
    </w:p>
    <w:p w14:paraId="76538676" w14:textId="6F18859E" w:rsidR="008442F9" w:rsidRDefault="008442F9" w:rsidP="00934EEF">
      <w:pPr>
        <w:pStyle w:val="20"/>
      </w:pPr>
      <w:r>
        <w:t>Укажите новый пароль и подтвердите его</w:t>
      </w:r>
      <w:r w:rsidR="00AF3B3B">
        <w:t xml:space="preserve"> (</w:t>
      </w:r>
      <w:r>
        <w:t>п. </w:t>
      </w:r>
      <w:r>
        <w:fldChar w:fldCharType="begin"/>
      </w:r>
      <w:r>
        <w:instrText xml:space="preserve"> REF _Ref152343233 \r \h </w:instrText>
      </w:r>
      <w:r>
        <w:fldChar w:fldCharType="separate"/>
      </w:r>
      <w:r w:rsidR="00B65250">
        <w:t>3.1.1</w:t>
      </w:r>
      <w:r>
        <w:fldChar w:fldCharType="end"/>
      </w:r>
      <w:r w:rsidR="00AF3B3B">
        <w:t>)</w:t>
      </w:r>
      <w:r>
        <w:t>.</w:t>
      </w:r>
    </w:p>
    <w:p w14:paraId="7D5A5965" w14:textId="46E69742" w:rsidR="008442F9" w:rsidRPr="00036694" w:rsidRDefault="008442F9" w:rsidP="00934EEF">
      <w:pPr>
        <w:pStyle w:val="1d"/>
      </w:pPr>
      <w:r>
        <w:t xml:space="preserve">Выполняется вход в </w:t>
      </w:r>
      <w:r w:rsidR="000018B2">
        <w:t>веб-клиент</w:t>
      </w:r>
      <w:r>
        <w:t>. Пароль изменен.</w:t>
      </w:r>
    </w:p>
    <w:p w14:paraId="0E2473B3" w14:textId="77777777" w:rsidR="008442F9" w:rsidRDefault="008442F9" w:rsidP="00D53C83">
      <w:pPr>
        <w:pStyle w:val="3a"/>
      </w:pPr>
      <w:bookmarkStart w:id="61" w:name="_Ref152340984"/>
      <w:bookmarkStart w:id="62" w:name="_Toc153383303"/>
      <w:bookmarkStart w:id="63" w:name="_Toc157505684"/>
      <w:r>
        <w:t>Выход из веб-клиента</w:t>
      </w:r>
      <w:bookmarkEnd w:id="61"/>
      <w:bookmarkEnd w:id="62"/>
      <w:bookmarkEnd w:id="63"/>
    </w:p>
    <w:p w14:paraId="2777652F" w14:textId="6041A106" w:rsidR="008442F9" w:rsidRDefault="008442F9" w:rsidP="00AF3B3B">
      <w:pPr>
        <w:pStyle w:val="1d"/>
      </w:pPr>
      <w:r>
        <w:t xml:space="preserve">Для выхода из </w:t>
      </w:r>
      <w:r w:rsidR="000018B2">
        <w:t>веб-клиента</w:t>
      </w:r>
      <w:r>
        <w:t xml:space="preserve"> щелкните по иконке </w:t>
      </w:r>
      <w:r>
        <w:rPr>
          <w:noProof/>
        </w:rPr>
        <w:drawing>
          <wp:inline distT="0" distB="0" distL="0" distR="0" wp14:anchorId="2D61311F" wp14:editId="04A63015">
            <wp:extent cx="121920" cy="1371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A217A" w:rsidRPr="001D70C3">
        <w:t>(</w:t>
      </w:r>
      <w:r w:rsidR="00DA217A">
        <w:fldChar w:fldCharType="begin"/>
      </w:r>
      <w:r w:rsidR="00DA217A">
        <w:instrText xml:space="preserve"> REF _Ref154390186 \h </w:instrText>
      </w:r>
      <w:r w:rsidR="00DA217A">
        <w:fldChar w:fldCharType="separate"/>
      </w:r>
      <w:r w:rsidR="00B65250">
        <w:t>Рисунок </w:t>
      </w:r>
      <w:r w:rsidR="00B65250">
        <w:rPr>
          <w:noProof/>
        </w:rPr>
        <w:t>2</w:t>
      </w:r>
      <w:r w:rsidR="00DA217A">
        <w:fldChar w:fldCharType="end"/>
      </w:r>
      <w:r w:rsidR="00DA217A" w:rsidRPr="001D70C3">
        <w:t>)</w:t>
      </w:r>
      <w:r w:rsidR="00DA217A">
        <w:t xml:space="preserve"> </w:t>
      </w:r>
      <w:r>
        <w:t>в шапке страницы</w:t>
      </w:r>
      <w:r w:rsidR="00C64ACC">
        <w:t xml:space="preserve"> - в</w:t>
      </w:r>
      <w:r>
        <w:t xml:space="preserve">ыполняется выход из </w:t>
      </w:r>
      <w:r w:rsidR="000018B2">
        <w:t>веб-клиента</w:t>
      </w:r>
      <w:r>
        <w:t xml:space="preserve"> и открывается страница входа </w:t>
      </w:r>
      <w:r w:rsidR="00C64ACC" w:rsidRPr="005341AB">
        <w:t>(</w:t>
      </w:r>
      <w:r w:rsidR="00C64ACC" w:rsidRPr="005341AB">
        <w:fldChar w:fldCharType="begin"/>
      </w:r>
      <w:r w:rsidR="00C64ACC" w:rsidRPr="005341AB">
        <w:instrText xml:space="preserve"> REF _Ref84669570 \h </w:instrText>
      </w:r>
      <w:r w:rsidR="00C64ACC" w:rsidRPr="005341AB">
        <w:fldChar w:fldCharType="separate"/>
      </w:r>
      <w:r w:rsidR="00B65250">
        <w:t>Рисунок </w:t>
      </w:r>
      <w:r w:rsidR="00B65250">
        <w:rPr>
          <w:noProof/>
        </w:rPr>
        <w:t>1</w:t>
      </w:r>
      <w:r w:rsidR="00C64ACC" w:rsidRPr="005341AB">
        <w:fldChar w:fldCharType="end"/>
      </w:r>
      <w:r w:rsidR="00C64ACC" w:rsidRPr="005341AB">
        <w:t>)</w:t>
      </w:r>
      <w:r>
        <w:t>.</w:t>
      </w:r>
    </w:p>
    <w:p w14:paraId="2A7176AB" w14:textId="772C0714" w:rsidR="008442F9" w:rsidRPr="007E7143" w:rsidRDefault="008442F9" w:rsidP="00D53C83">
      <w:pPr>
        <w:pStyle w:val="29"/>
      </w:pPr>
      <w:bookmarkStart w:id="64" w:name="_Ref152341165"/>
      <w:bookmarkStart w:id="65" w:name="_Toc153383304"/>
      <w:bookmarkStart w:id="66" w:name="_Toc157505685"/>
      <w:r w:rsidRPr="007E7143">
        <w:t xml:space="preserve">Управление заявлениями на подключение </w:t>
      </w:r>
      <w:bookmarkEnd w:id="64"/>
      <w:bookmarkEnd w:id="65"/>
      <w:r w:rsidR="00934FF9">
        <w:t>БК</w:t>
      </w:r>
      <w:bookmarkEnd w:id="66"/>
    </w:p>
    <w:p w14:paraId="5DE2599B" w14:textId="235A5BD0" w:rsidR="008442F9" w:rsidRDefault="008442F9" w:rsidP="00A0263D">
      <w:pPr>
        <w:pStyle w:val="1d"/>
      </w:pPr>
      <w:r>
        <w:t xml:space="preserve">Для работы с заявлениями на подключение: просмотра заявления, создания нового заявления, одобрения или отклонения заявления щелкните по пункту </w:t>
      </w:r>
      <w:r>
        <w:rPr>
          <w:noProof/>
        </w:rPr>
        <w:drawing>
          <wp:inline distT="0" distB="0" distL="0" distR="0" wp14:anchorId="768F5A7C" wp14:editId="748F4479">
            <wp:extent cx="190500" cy="182880"/>
            <wp:effectExtent l="0" t="0" r="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0E36">
        <w:t xml:space="preserve">«Карты» </w:t>
      </w:r>
      <w:r>
        <w:t>в панели главного меню (в свернутом виде) или по разделу «Заявки на подключение» пункт</w:t>
      </w:r>
      <w:r w:rsidR="00AB4F71">
        <w:t>а</w:t>
      </w:r>
      <w:r>
        <w:t xml:space="preserve"> </w:t>
      </w:r>
      <w:r>
        <w:rPr>
          <w:noProof/>
        </w:rPr>
        <w:drawing>
          <wp:inline distT="0" distB="0" distL="0" distR="0" wp14:anchorId="3742D8DC" wp14:editId="1A862FFD">
            <wp:extent cx="190500" cy="182880"/>
            <wp:effectExtent l="0" t="0" r="0" b="76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> </w:t>
      </w:r>
      <w:r>
        <w:t xml:space="preserve">«Карты» </w:t>
      </w:r>
      <w:r w:rsidR="00AB4F71">
        <w:t xml:space="preserve">в </w:t>
      </w:r>
      <w:r>
        <w:t>панели главного меню (в развернутом виде).</w:t>
      </w:r>
    </w:p>
    <w:p w14:paraId="4F948731" w14:textId="21552A74" w:rsidR="008442F9" w:rsidRPr="007E7143" w:rsidRDefault="008442F9" w:rsidP="00A0263D">
      <w:pPr>
        <w:pStyle w:val="1d"/>
      </w:pPr>
      <w:r>
        <w:t xml:space="preserve">Для перехода к управлению правами для функции управления </w:t>
      </w:r>
      <w:r w:rsidR="00934FF9">
        <w:t>БК</w:t>
      </w:r>
      <w:r>
        <w:t xml:space="preserve"> и заявлениями выберите в пункте </w:t>
      </w:r>
      <w:r w:rsidR="00C40E36">
        <w:rPr>
          <w:noProof/>
        </w:rPr>
        <w:drawing>
          <wp:inline distT="0" distB="0" distL="0" distR="0" wp14:anchorId="5DAE4A16" wp14:editId="025D0BA8">
            <wp:extent cx="190500" cy="182880"/>
            <wp:effectExtent l="0" t="0" r="0" b="7620"/>
            <wp:docPr id="11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E36">
        <w:t xml:space="preserve"> </w:t>
      </w:r>
      <w:r>
        <w:t>«Карты»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1013549F" w14:textId="77777777" w:rsidR="008442F9" w:rsidRDefault="008442F9" w:rsidP="00D53C83">
      <w:pPr>
        <w:pStyle w:val="3a"/>
      </w:pPr>
      <w:bookmarkStart w:id="67" w:name="_Ref153273719"/>
      <w:bookmarkStart w:id="68" w:name="_Ref153277377"/>
      <w:bookmarkStart w:id="69" w:name="_Toc153383305"/>
      <w:bookmarkStart w:id="70" w:name="_Toc157505686"/>
      <w:r>
        <w:t>П</w:t>
      </w:r>
      <w:r w:rsidRPr="00F434FF">
        <w:t>росмотр заявлени</w:t>
      </w:r>
      <w:r>
        <w:t>й</w:t>
      </w:r>
      <w:r w:rsidRPr="00F434FF">
        <w:t xml:space="preserve"> на подключение</w:t>
      </w:r>
      <w:bookmarkEnd w:id="67"/>
      <w:bookmarkEnd w:id="68"/>
      <w:bookmarkEnd w:id="69"/>
      <w:bookmarkEnd w:id="70"/>
    </w:p>
    <w:p w14:paraId="50A207DD" w14:textId="16D61605" w:rsidR="008442F9" w:rsidRDefault="008442F9" w:rsidP="00A0263D">
      <w:pPr>
        <w:pStyle w:val="1d"/>
      </w:pPr>
      <w:r>
        <w:t xml:space="preserve">После создания заявления на подключение в </w:t>
      </w:r>
      <w:r w:rsidR="00A0263D">
        <w:t>ЦП КЖ</w:t>
      </w:r>
      <w:r>
        <w:t xml:space="preserve"> любым способом (пользователем через </w:t>
      </w:r>
      <w:r w:rsidR="00CC7232">
        <w:t xml:space="preserve">Личный кабинет (далее – </w:t>
      </w:r>
      <w:r w:rsidR="00A0263D">
        <w:t>ЛК</w:t>
      </w:r>
      <w:r w:rsidR="00CC7232">
        <w:t>)</w:t>
      </w:r>
      <w:r>
        <w:t xml:space="preserve">, оператором </w:t>
      </w:r>
      <w:r w:rsidR="00A0263D">
        <w:t>ПП</w:t>
      </w:r>
      <w:r>
        <w:t xml:space="preserve"> через создание заявления, получения запроса от АС</w:t>
      </w:r>
      <w:r w:rsidR="00A0263D">
        <w:t> </w:t>
      </w:r>
      <w:r>
        <w:t>Банков), заявление на подключение доступно для дальнейших действий с ним: просмотра, одобрения или отклонения, проверки указанного в заявлении СНИЛС.</w:t>
      </w:r>
    </w:p>
    <w:p w14:paraId="73149AA6" w14:textId="77777777" w:rsidR="008442F9" w:rsidRDefault="008442F9" w:rsidP="00A0263D">
      <w:pPr>
        <w:pStyle w:val="2d"/>
      </w:pPr>
      <w:r>
        <w:t>Чтобы просмотреть список существующих заявлений на подключение:</w:t>
      </w:r>
    </w:p>
    <w:p w14:paraId="787DCBAF" w14:textId="3450ABD6" w:rsidR="008442F9" w:rsidRDefault="008442F9" w:rsidP="00FA592D">
      <w:pPr>
        <w:pStyle w:val="20"/>
        <w:numPr>
          <w:ilvl w:val="0"/>
          <w:numId w:val="115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28EBBC00" wp14:editId="76982397">
            <wp:extent cx="190500" cy="182880"/>
            <wp:effectExtent l="0" t="0" r="0" b="762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0E36">
        <w:t xml:space="preserve">«Карты» </w:t>
      </w:r>
      <w:r w:rsidR="00AB4F71">
        <w:t xml:space="preserve">в </w:t>
      </w:r>
      <w:r>
        <w:t>панели главного меню (в свернутом виде) или по разделу «Заявки на подключение» пункт</w:t>
      </w:r>
      <w:r w:rsidR="00AB4F71">
        <w:t>а</w:t>
      </w:r>
      <w:r>
        <w:t xml:space="preserve"> </w:t>
      </w:r>
      <w:r>
        <w:rPr>
          <w:noProof/>
        </w:rPr>
        <w:drawing>
          <wp:inline distT="0" distB="0" distL="0" distR="0" wp14:anchorId="459A3EA8" wp14:editId="496294F6">
            <wp:extent cx="190500" cy="182880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E36">
        <w:t xml:space="preserve"> </w:t>
      </w:r>
      <w:r>
        <w:t xml:space="preserve">«Карты» </w:t>
      </w:r>
      <w:r w:rsidR="00AB4F71">
        <w:t xml:space="preserve">в </w:t>
      </w:r>
      <w:r>
        <w:t>панели главного меню (в развернутом виде).</w:t>
      </w:r>
    </w:p>
    <w:p w14:paraId="0CFC02AC" w14:textId="755E1769" w:rsidR="008442F9" w:rsidRDefault="008442F9" w:rsidP="00A0263D">
      <w:pPr>
        <w:pStyle w:val="1d"/>
      </w:pPr>
      <w:r>
        <w:t>Открывается страница «Заявления на подключение» (</w:t>
      </w:r>
      <w:r w:rsidR="00A0263D">
        <w:fldChar w:fldCharType="begin"/>
      </w:r>
      <w:r w:rsidR="00A0263D">
        <w:instrText xml:space="preserve"> REF _Ref154395144 \h </w:instrText>
      </w:r>
      <w:r w:rsidR="00A0263D">
        <w:fldChar w:fldCharType="separate"/>
      </w:r>
      <w:r w:rsidR="00B65250">
        <w:t>Рисунок </w:t>
      </w:r>
      <w:r w:rsidR="00B65250">
        <w:rPr>
          <w:noProof/>
        </w:rPr>
        <w:t>11</w:t>
      </w:r>
      <w:r w:rsidR="00A0263D">
        <w:fldChar w:fldCharType="end"/>
      </w:r>
      <w:r>
        <w:t xml:space="preserve">). Для каждого заявления в списке отображаются фамилия, имя, отчество заявителя, его СНИЛС, телефон, последние 4 цифры </w:t>
      </w:r>
      <w:r w:rsidR="00934FF9">
        <w:t>БК</w:t>
      </w:r>
      <w:r>
        <w:t xml:space="preserve">, указанной в заявлении, номер паспорта, статус заявления и срок действия </w:t>
      </w:r>
      <w:r w:rsidR="00934FF9">
        <w:t>БК</w:t>
      </w:r>
      <w:r>
        <w:t>.</w:t>
      </w:r>
    </w:p>
    <w:p w14:paraId="2EA14F7E" w14:textId="314145CA" w:rsidR="00A0263D" w:rsidRDefault="00C40E36" w:rsidP="00F21215">
      <w:pPr>
        <w:pStyle w:val="313"/>
      </w:pPr>
      <w:r w:rsidRPr="00C40E36">
        <w:rPr>
          <w:noProof/>
        </w:rPr>
        <w:drawing>
          <wp:inline distT="0" distB="0" distL="0" distR="0" wp14:anchorId="301F305F" wp14:editId="7F134AF8">
            <wp:extent cx="6120130" cy="308737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2AF8" w14:textId="3A418708" w:rsidR="008442F9" w:rsidRPr="000B4F08" w:rsidRDefault="00A857FE" w:rsidP="00F21215">
      <w:pPr>
        <w:pStyle w:val="3f4"/>
      </w:pPr>
      <w:bookmarkStart w:id="71" w:name="_Ref154395144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11</w:t>
      </w:r>
      <w:r w:rsidR="0003181E">
        <w:rPr>
          <w:noProof/>
        </w:rPr>
        <w:fldChar w:fldCharType="end"/>
      </w:r>
      <w:bookmarkEnd w:id="71"/>
    </w:p>
    <w:p w14:paraId="73195424" w14:textId="70317E33" w:rsidR="008442F9" w:rsidRPr="007B585F" w:rsidRDefault="008442F9" w:rsidP="00A0263D">
      <w:pPr>
        <w:pStyle w:val="1d"/>
      </w:pPr>
      <w:r>
        <w:t>В списке доступны фильтрация (</w:t>
      </w:r>
      <w:r w:rsidR="00A0263D">
        <w:t>п. </w:t>
      </w:r>
      <w:r w:rsidR="00A0263D">
        <w:fldChar w:fldCharType="begin"/>
      </w:r>
      <w:r w:rsidR="00A0263D">
        <w:instrText xml:space="preserve"> REF _Ref152599511 \n \h </w:instrText>
      </w:r>
      <w:r w:rsidR="00A0263D">
        <w:fldChar w:fldCharType="separate"/>
      </w:r>
      <w:r w:rsidR="00B65250">
        <w:t>2.4.1</w:t>
      </w:r>
      <w:r w:rsidR="00A0263D">
        <w:fldChar w:fldCharType="end"/>
      </w:r>
      <w:r>
        <w:t>),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2DBDD713" w14:textId="22391868" w:rsidR="008442F9" w:rsidRDefault="008442F9" w:rsidP="00A0263D">
      <w:pPr>
        <w:pStyle w:val="20"/>
      </w:pPr>
      <w:r>
        <w:t>Вы можете отфильтровать список заявок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66F0C041" w14:textId="58B15F4A" w:rsidR="008442F9" w:rsidRDefault="008442F9" w:rsidP="00FA592D">
      <w:pPr>
        <w:pStyle w:val="321231"/>
        <w:numPr>
          <w:ilvl w:val="0"/>
          <w:numId w:val="116"/>
        </w:numPr>
      </w:pPr>
      <w:r>
        <w:t>Фамилия</w:t>
      </w:r>
      <w:r w:rsidR="00A0263D">
        <w:t>.</w:t>
      </w:r>
    </w:p>
    <w:p w14:paraId="3D0C5AF9" w14:textId="7B84A7F9" w:rsidR="008442F9" w:rsidRDefault="008442F9" w:rsidP="00A0263D">
      <w:pPr>
        <w:pStyle w:val="321231"/>
      </w:pPr>
      <w:r>
        <w:t>Имя</w:t>
      </w:r>
      <w:r w:rsidR="00A0263D">
        <w:t>.</w:t>
      </w:r>
    </w:p>
    <w:p w14:paraId="1E0AE8BD" w14:textId="78CD87FB" w:rsidR="008442F9" w:rsidRDefault="008442F9" w:rsidP="00A0263D">
      <w:pPr>
        <w:pStyle w:val="321231"/>
      </w:pPr>
      <w:r>
        <w:t>Отчество</w:t>
      </w:r>
      <w:r w:rsidR="00A0263D">
        <w:t>.</w:t>
      </w:r>
    </w:p>
    <w:p w14:paraId="238F4BD1" w14:textId="4F410ADA" w:rsidR="008442F9" w:rsidRDefault="008442F9" w:rsidP="00A0263D">
      <w:pPr>
        <w:pStyle w:val="321231"/>
      </w:pPr>
      <w:r>
        <w:t>СНИЛС</w:t>
      </w:r>
      <w:r w:rsidR="00A0263D">
        <w:t>.</w:t>
      </w:r>
    </w:p>
    <w:p w14:paraId="4B5C4A65" w14:textId="70DF54E7" w:rsidR="008442F9" w:rsidRDefault="008442F9" w:rsidP="00A0263D">
      <w:pPr>
        <w:pStyle w:val="321231"/>
      </w:pPr>
      <w:r>
        <w:t>Телефон</w:t>
      </w:r>
      <w:r w:rsidR="00A0263D">
        <w:t>.</w:t>
      </w:r>
    </w:p>
    <w:p w14:paraId="2E9EEABF" w14:textId="324513D7" w:rsidR="008442F9" w:rsidRDefault="00A0263D" w:rsidP="00A0263D">
      <w:pPr>
        <w:pStyle w:val="321231"/>
      </w:pPr>
      <w:r>
        <w:t>П</w:t>
      </w:r>
      <w:r w:rsidR="008442F9">
        <w:t xml:space="preserve">оследние 4 цифры номера </w:t>
      </w:r>
      <w:r w:rsidR="00934FF9">
        <w:t>БК</w:t>
      </w:r>
      <w:r>
        <w:t>.</w:t>
      </w:r>
    </w:p>
    <w:p w14:paraId="21A06400" w14:textId="033302FE" w:rsidR="008442F9" w:rsidRDefault="00A0263D" w:rsidP="00A0263D">
      <w:pPr>
        <w:pStyle w:val="321231"/>
      </w:pPr>
      <w:r>
        <w:t>Н</w:t>
      </w:r>
      <w:r w:rsidR="008442F9">
        <w:t>омер документа (паспорта)</w:t>
      </w:r>
      <w:r>
        <w:t>.</w:t>
      </w:r>
    </w:p>
    <w:p w14:paraId="212919D6" w14:textId="27AF66E6" w:rsidR="008442F9" w:rsidRPr="007A2C71" w:rsidRDefault="00A0263D" w:rsidP="00A0263D">
      <w:pPr>
        <w:pStyle w:val="321231"/>
      </w:pPr>
      <w:r>
        <w:t>С</w:t>
      </w:r>
      <w:r w:rsidR="008442F9">
        <w:t>татус заявления («Получено», «Одобрено», «Отказано»).</w:t>
      </w:r>
    </w:p>
    <w:p w14:paraId="40D0E54F" w14:textId="77777777" w:rsidR="008442F9" w:rsidRDefault="008442F9" w:rsidP="00A0263D">
      <w:pPr>
        <w:pStyle w:val="1d"/>
      </w:pPr>
      <w:r>
        <w:t>После применения фильтрации отображается список заявок, соответствующий указанным в поисковой строке данным.</w:t>
      </w:r>
    </w:p>
    <w:p w14:paraId="28F9D4E1" w14:textId="5A0E0D47" w:rsidR="008442F9" w:rsidRDefault="008442F9" w:rsidP="00A0263D">
      <w:pPr>
        <w:pStyle w:val="20"/>
      </w:pPr>
      <w:bookmarkStart w:id="72" w:name="_Ref153277382"/>
      <w:r>
        <w:t xml:space="preserve">Чтобы просмотреть карточку пользователя щелкните по иконке </w:t>
      </w:r>
      <w:r>
        <w:rPr>
          <w:noProof/>
        </w:rPr>
        <w:drawing>
          <wp:inline distT="0" distB="0" distL="0" distR="0" wp14:anchorId="372709DB" wp14:editId="6FB1E59B">
            <wp:extent cx="198120" cy="23622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заявления</w:t>
      </w:r>
      <w:r w:rsidR="00C40E36">
        <w:t xml:space="preserve"> (</w:t>
      </w:r>
      <w:r w:rsidR="00C40E36">
        <w:fldChar w:fldCharType="begin"/>
      </w:r>
      <w:r w:rsidR="00C40E36">
        <w:instrText xml:space="preserve"> REF _Ref154395144 \h </w:instrText>
      </w:r>
      <w:r w:rsidR="00C40E36">
        <w:fldChar w:fldCharType="separate"/>
      </w:r>
      <w:r w:rsidR="00B65250">
        <w:t>Рисунок </w:t>
      </w:r>
      <w:r w:rsidR="00B65250">
        <w:rPr>
          <w:noProof/>
        </w:rPr>
        <w:t>11</w:t>
      </w:r>
      <w:r w:rsidR="00C40E36">
        <w:fldChar w:fldCharType="end"/>
      </w:r>
      <w:r w:rsidR="00C40E36">
        <w:t>)</w:t>
      </w:r>
      <w:r>
        <w:t>.</w:t>
      </w:r>
      <w:bookmarkEnd w:id="72"/>
    </w:p>
    <w:p w14:paraId="136872AA" w14:textId="5509C771" w:rsidR="008442F9" w:rsidRDefault="008442F9" w:rsidP="00A0263D">
      <w:pPr>
        <w:pStyle w:val="1d"/>
      </w:pPr>
      <w:r>
        <w:t>Открывается страница «Просмотр заявления на подключение карты» (</w:t>
      </w:r>
      <w:r w:rsidR="00A0263D">
        <w:fldChar w:fldCharType="begin"/>
      </w:r>
      <w:r w:rsidR="00A0263D">
        <w:instrText xml:space="preserve"> REF _Ref154395148 \h </w:instrText>
      </w:r>
      <w:r w:rsidR="00A0263D">
        <w:fldChar w:fldCharType="separate"/>
      </w:r>
      <w:r w:rsidR="00B65250">
        <w:t>Рисунок </w:t>
      </w:r>
      <w:r w:rsidR="00B65250">
        <w:rPr>
          <w:noProof/>
        </w:rPr>
        <w:t>12</w:t>
      </w:r>
      <w:r w:rsidR="00A0263D">
        <w:fldChar w:fldCharType="end"/>
      </w:r>
      <w:r>
        <w:t>).</w:t>
      </w:r>
    </w:p>
    <w:p w14:paraId="5F8DABEA" w14:textId="56AE57C5" w:rsidR="00A0263D" w:rsidRDefault="00C40E36" w:rsidP="00F21215">
      <w:pPr>
        <w:pStyle w:val="313"/>
      </w:pPr>
      <w:r w:rsidRPr="00C40E36">
        <w:rPr>
          <w:noProof/>
        </w:rPr>
        <w:drawing>
          <wp:inline distT="0" distB="0" distL="0" distR="0" wp14:anchorId="7969F1A3" wp14:editId="0B607132">
            <wp:extent cx="6120130" cy="3081020"/>
            <wp:effectExtent l="0" t="0" r="0" b="508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39CB4" w14:textId="1C469B33" w:rsidR="008442F9" w:rsidRDefault="00A857FE" w:rsidP="00F21215">
      <w:pPr>
        <w:pStyle w:val="3f4"/>
      </w:pPr>
      <w:bookmarkStart w:id="73" w:name="_Ref15439514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12</w:t>
      </w:r>
      <w:r w:rsidR="0003181E">
        <w:rPr>
          <w:noProof/>
        </w:rPr>
        <w:fldChar w:fldCharType="end"/>
      </w:r>
      <w:bookmarkEnd w:id="73"/>
    </w:p>
    <w:p w14:paraId="2425C901" w14:textId="77777777" w:rsidR="008442F9" w:rsidRPr="00DE0BAD" w:rsidRDefault="008442F9" w:rsidP="00A0263D">
      <w:pPr>
        <w:pStyle w:val="20"/>
      </w:pPr>
      <w:r>
        <w:t>Из карточки заявления вы можете:</w:t>
      </w:r>
    </w:p>
    <w:p w14:paraId="589CEE93" w14:textId="594E20B6" w:rsidR="008442F9" w:rsidRDefault="00A0263D" w:rsidP="00FA592D">
      <w:pPr>
        <w:pStyle w:val="321231"/>
        <w:numPr>
          <w:ilvl w:val="0"/>
          <w:numId w:val="117"/>
        </w:numPr>
      </w:pPr>
      <w:r>
        <w:t>П</w:t>
      </w:r>
      <w:r w:rsidR="008442F9">
        <w:t>роверить СНИЛС (п. </w:t>
      </w:r>
      <w:r w:rsidR="008442F9">
        <w:fldChar w:fldCharType="begin"/>
      </w:r>
      <w:r w:rsidR="008442F9">
        <w:instrText xml:space="preserve"> REF _Ref153273484 \r \h </w:instrText>
      </w:r>
      <w:r>
        <w:instrText xml:space="preserve"> \* MERGEFORMAT </w:instrText>
      </w:r>
      <w:r w:rsidR="008442F9">
        <w:fldChar w:fldCharType="separate"/>
      </w:r>
      <w:r w:rsidR="00B65250">
        <w:t>3.2.5</w:t>
      </w:r>
      <w:r w:rsidR="008442F9">
        <w:fldChar w:fldCharType="end"/>
      </w:r>
      <w:r w:rsidR="008442F9">
        <w:t>)</w:t>
      </w:r>
      <w:r>
        <w:t>.</w:t>
      </w:r>
    </w:p>
    <w:p w14:paraId="1779549F" w14:textId="7FD36D1D" w:rsidR="008442F9" w:rsidRDefault="00A0263D" w:rsidP="00A0263D">
      <w:pPr>
        <w:pStyle w:val="321231"/>
      </w:pPr>
      <w:r>
        <w:t>Д</w:t>
      </w:r>
      <w:r w:rsidR="008442F9">
        <w:t>ля заявлений в статусе «Получено»: одобрить (п. </w:t>
      </w:r>
      <w:r w:rsidR="008442F9">
        <w:fldChar w:fldCharType="begin"/>
      </w:r>
      <w:r w:rsidR="008442F9">
        <w:instrText xml:space="preserve"> REF _Ref153273489 \r \h </w:instrText>
      </w:r>
      <w:r w:rsidR="008442F9">
        <w:fldChar w:fldCharType="separate"/>
      </w:r>
      <w:r w:rsidR="00B65250">
        <w:t>3.2.3</w:t>
      </w:r>
      <w:r w:rsidR="008442F9">
        <w:fldChar w:fldCharType="end"/>
      </w:r>
      <w:r w:rsidR="008442F9">
        <w:t>) или отклонить заявление (п. </w:t>
      </w:r>
      <w:r w:rsidR="008442F9">
        <w:fldChar w:fldCharType="begin"/>
      </w:r>
      <w:r w:rsidR="008442F9">
        <w:instrText xml:space="preserve"> REF _Ref153273493 \r \h </w:instrText>
      </w:r>
      <w:r w:rsidR="008442F9">
        <w:fldChar w:fldCharType="separate"/>
      </w:r>
      <w:r w:rsidR="00B65250">
        <w:t>3.2.4</w:t>
      </w:r>
      <w:r w:rsidR="008442F9">
        <w:fldChar w:fldCharType="end"/>
      </w:r>
      <w:r w:rsidR="008442F9">
        <w:t>).</w:t>
      </w:r>
    </w:p>
    <w:p w14:paraId="24B01BB9" w14:textId="77777777" w:rsidR="008442F9" w:rsidRDefault="008442F9" w:rsidP="00A0263D">
      <w:pPr>
        <w:pStyle w:val="20"/>
      </w:pPr>
      <w:r>
        <w:t>Для возврата к списку заявлений щелкните по кнопке «К списку».</w:t>
      </w:r>
    </w:p>
    <w:p w14:paraId="13245862" w14:textId="77777777" w:rsidR="008442F9" w:rsidRPr="00DE0BAD" w:rsidRDefault="008442F9" w:rsidP="00A0263D">
      <w:pPr>
        <w:pStyle w:val="1d"/>
      </w:pPr>
      <w:r>
        <w:t>Отображается список заявлений, который был получен по результатам фильтрации.</w:t>
      </w:r>
    </w:p>
    <w:p w14:paraId="745F68B6" w14:textId="77777777" w:rsidR="008442F9" w:rsidRDefault="008442F9" w:rsidP="00D53C83">
      <w:pPr>
        <w:pStyle w:val="3a"/>
      </w:pPr>
      <w:bookmarkStart w:id="74" w:name="_Ref153207582"/>
      <w:bookmarkStart w:id="75" w:name="_Toc153383306"/>
      <w:bookmarkStart w:id="76" w:name="_Toc157505687"/>
      <w:r>
        <w:t>Д</w:t>
      </w:r>
      <w:r w:rsidRPr="00F434FF">
        <w:t>обавление заявления на подключение</w:t>
      </w:r>
      <w:bookmarkEnd w:id="74"/>
      <w:bookmarkEnd w:id="75"/>
      <w:bookmarkEnd w:id="76"/>
    </w:p>
    <w:p w14:paraId="0B410867" w14:textId="4C4D2268" w:rsidR="008442F9" w:rsidRDefault="008442F9" w:rsidP="004B17AA">
      <w:pPr>
        <w:pStyle w:val="1d"/>
      </w:pPr>
      <w:r>
        <w:t xml:space="preserve">Добавление заявления на подключение вручную через </w:t>
      </w:r>
      <w:r w:rsidR="000018B2">
        <w:t xml:space="preserve">веб-клиент администратора </w:t>
      </w:r>
      <w:r>
        <w:t xml:space="preserve">выполняется оператором </w:t>
      </w:r>
      <w:r w:rsidR="004B17AA">
        <w:t>ПП</w:t>
      </w:r>
      <w:r>
        <w:t xml:space="preserve"> при обращении клиента в </w:t>
      </w:r>
      <w:r w:rsidR="004B17AA">
        <w:t>ПП</w:t>
      </w:r>
      <w:r>
        <w:t xml:space="preserve">. Чтобы добавление заявления было успешным, клиент должен быть зарегистрирован в </w:t>
      </w:r>
      <w:r w:rsidR="00C2348B">
        <w:t>ЦП КЖ</w:t>
      </w:r>
      <w:r>
        <w:t xml:space="preserve"> как пользователь – держатель </w:t>
      </w:r>
      <w:r w:rsidR="00934FF9">
        <w:t>КЖ</w:t>
      </w:r>
      <w:r w:rsidR="00C2348B">
        <w:t xml:space="preserve"> (</w:t>
      </w:r>
      <w:r>
        <w:t>п. </w:t>
      </w:r>
      <w:r>
        <w:fldChar w:fldCharType="begin"/>
      </w:r>
      <w:r>
        <w:instrText xml:space="preserve"> REF _Ref152341792 \r \h </w:instrText>
      </w:r>
      <w:r>
        <w:fldChar w:fldCharType="separate"/>
      </w:r>
      <w:r w:rsidR="00B65250">
        <w:t>3.5.2</w:t>
      </w:r>
      <w:r>
        <w:fldChar w:fldCharType="end"/>
      </w:r>
      <w:r w:rsidR="00C2348B">
        <w:t>)</w:t>
      </w:r>
      <w:r>
        <w:t>.</w:t>
      </w:r>
    </w:p>
    <w:p w14:paraId="58EC1BAD" w14:textId="2D323DD4" w:rsidR="008442F9" w:rsidRDefault="008442F9" w:rsidP="00063DF3">
      <w:pPr>
        <w:pStyle w:val="2d"/>
      </w:pPr>
      <w:r>
        <w:t xml:space="preserve">Чтобы добавить заявление на подключение </w:t>
      </w:r>
      <w:r w:rsidR="00934FF9">
        <w:t>БК</w:t>
      </w:r>
      <w:r>
        <w:t xml:space="preserve"> обратившегося в </w:t>
      </w:r>
      <w:r w:rsidR="004B17AA">
        <w:t>ПП</w:t>
      </w:r>
      <w:r>
        <w:t xml:space="preserve"> клиента, который уже был добавлен в </w:t>
      </w:r>
      <w:r w:rsidR="00C2348B">
        <w:t>ЦП КЖ</w:t>
      </w:r>
      <w:r>
        <w:t xml:space="preserve"> как пользователь:</w:t>
      </w:r>
    </w:p>
    <w:p w14:paraId="74EEA7E4" w14:textId="1E5F8F93" w:rsidR="008442F9" w:rsidRDefault="008442F9" w:rsidP="00FA592D">
      <w:pPr>
        <w:pStyle w:val="20"/>
        <w:numPr>
          <w:ilvl w:val="0"/>
          <w:numId w:val="118"/>
        </w:numPr>
      </w:pPr>
      <w:r>
        <w:t>Перейдите в список заявлений (п. </w:t>
      </w:r>
      <w:r>
        <w:fldChar w:fldCharType="begin"/>
      </w:r>
      <w:r>
        <w:instrText xml:space="preserve"> REF _Ref153273719 \r \h </w:instrText>
      </w:r>
      <w:r>
        <w:fldChar w:fldCharType="separate"/>
      </w:r>
      <w:r w:rsidR="00B65250">
        <w:t>3.2.1</w:t>
      </w:r>
      <w:r>
        <w:fldChar w:fldCharType="end"/>
      </w:r>
      <w:r>
        <w:t xml:space="preserve">) и щелкните по кнопке </w:t>
      </w:r>
      <w:r w:rsidR="00C40E36" w:rsidRPr="00C40E36">
        <w:rPr>
          <w:noProof/>
        </w:rPr>
        <w:drawing>
          <wp:inline distT="0" distB="0" distL="0" distR="0" wp14:anchorId="050BDF48" wp14:editId="7713026A">
            <wp:extent cx="554400" cy="208800"/>
            <wp:effectExtent l="0" t="0" r="0" b="127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E36" w:rsidRPr="00C40E36">
        <w:t xml:space="preserve"> </w:t>
      </w:r>
      <w:r>
        <w:t>«+Добавить» над списком</w:t>
      </w:r>
      <w:r w:rsidR="00C40E36">
        <w:t xml:space="preserve"> (</w:t>
      </w:r>
      <w:r w:rsidR="00C40E36">
        <w:fldChar w:fldCharType="begin"/>
      </w:r>
      <w:r w:rsidR="00C40E36">
        <w:instrText xml:space="preserve"> REF _Ref154395144 \h </w:instrText>
      </w:r>
      <w:r w:rsidR="00C40E36">
        <w:fldChar w:fldCharType="separate"/>
      </w:r>
      <w:r w:rsidR="00B65250">
        <w:t>Рисунок </w:t>
      </w:r>
      <w:r w:rsidR="00B65250">
        <w:rPr>
          <w:noProof/>
        </w:rPr>
        <w:t>11</w:t>
      </w:r>
      <w:r w:rsidR="00C40E36">
        <w:fldChar w:fldCharType="end"/>
      </w:r>
      <w:r w:rsidR="00C40E36">
        <w:t>)</w:t>
      </w:r>
      <w:r>
        <w:t>.</w:t>
      </w:r>
    </w:p>
    <w:p w14:paraId="02ABD330" w14:textId="367CBCD2" w:rsidR="008442F9" w:rsidRDefault="008442F9" w:rsidP="00063DF3">
      <w:pPr>
        <w:pStyle w:val="1d"/>
      </w:pPr>
      <w:r>
        <w:t>Открывается страница «Добавление заявки на подключение карт» (</w:t>
      </w:r>
      <w:r w:rsidR="00063DF3">
        <w:fldChar w:fldCharType="begin"/>
      </w:r>
      <w:r w:rsidR="00063DF3">
        <w:instrText xml:space="preserve"> REF _Ref154412623 \h </w:instrText>
      </w:r>
      <w:r w:rsidR="00063DF3">
        <w:fldChar w:fldCharType="separate"/>
      </w:r>
      <w:r w:rsidR="00B65250">
        <w:t>Рисунок </w:t>
      </w:r>
      <w:r w:rsidR="00B65250">
        <w:rPr>
          <w:noProof/>
        </w:rPr>
        <w:t>13</w:t>
      </w:r>
      <w:r w:rsidR="00063DF3">
        <w:fldChar w:fldCharType="end"/>
      </w:r>
      <w:r>
        <w:t>).</w:t>
      </w:r>
    </w:p>
    <w:p w14:paraId="79CE1A1F" w14:textId="5C1A2397" w:rsidR="00063DF3" w:rsidRDefault="00C40E36" w:rsidP="00F21215">
      <w:pPr>
        <w:pStyle w:val="313"/>
      </w:pPr>
      <w:r w:rsidRPr="00C40E36">
        <w:rPr>
          <w:noProof/>
        </w:rPr>
        <w:drawing>
          <wp:inline distT="0" distB="0" distL="0" distR="0" wp14:anchorId="71D42D92" wp14:editId="575EE695">
            <wp:extent cx="4078429" cy="1497801"/>
            <wp:effectExtent l="0" t="0" r="0" b="762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98670" cy="150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18792" w14:textId="18B85731" w:rsidR="008442F9" w:rsidRPr="00564F0E" w:rsidRDefault="00A857FE" w:rsidP="00F21215">
      <w:pPr>
        <w:pStyle w:val="3f4"/>
      </w:pPr>
      <w:bookmarkStart w:id="77" w:name="_Ref15441262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13</w:t>
      </w:r>
      <w:r w:rsidR="0003181E">
        <w:rPr>
          <w:noProof/>
        </w:rPr>
        <w:fldChar w:fldCharType="end"/>
      </w:r>
      <w:bookmarkEnd w:id="77"/>
    </w:p>
    <w:p w14:paraId="5C4942F2" w14:textId="77777777" w:rsidR="008442F9" w:rsidRDefault="008442F9" w:rsidP="00063DF3">
      <w:pPr>
        <w:pStyle w:val="20"/>
      </w:pPr>
      <w:r>
        <w:t>Укажите СНИЛС клиента, для которого добавляется заявление, в поле «СНИЛС».</w:t>
      </w:r>
    </w:p>
    <w:p w14:paraId="019A13B6" w14:textId="50C2B756" w:rsidR="008442F9" w:rsidRDefault="008442F9" w:rsidP="00063DF3">
      <w:pPr>
        <w:pStyle w:val="20"/>
      </w:pPr>
      <w:r>
        <w:t xml:space="preserve">Введите номер </w:t>
      </w:r>
      <w:r w:rsidR="00934FF9">
        <w:t>БК</w:t>
      </w:r>
      <w:r>
        <w:t xml:space="preserve"> в поле «Номер банковской карты».</w:t>
      </w:r>
    </w:p>
    <w:p w14:paraId="0EF2DFC6" w14:textId="1B0112DA" w:rsidR="008442F9" w:rsidRDefault="008442F9" w:rsidP="00063DF3">
      <w:pPr>
        <w:pStyle w:val="20"/>
      </w:pPr>
      <w:r>
        <w:t xml:space="preserve">Укажите срок действия </w:t>
      </w:r>
      <w:r w:rsidR="00934FF9">
        <w:t>БК</w:t>
      </w:r>
      <w:r>
        <w:t xml:space="preserve"> в формате ММ/ГГ в поле «Срок действия карты».</w:t>
      </w:r>
    </w:p>
    <w:p w14:paraId="167F5A51" w14:textId="301BF556" w:rsidR="008442F9" w:rsidRDefault="008442F9" w:rsidP="00063DF3">
      <w:pPr>
        <w:pStyle w:val="20"/>
      </w:pPr>
      <w:r>
        <w:t xml:space="preserve">Щелкните по кнопке </w:t>
      </w:r>
      <w:r w:rsidR="00F62BFC" w:rsidRPr="00F62BFC">
        <w:rPr>
          <w:noProof/>
        </w:rPr>
        <w:drawing>
          <wp:inline distT="0" distB="0" distL="0" distR="0" wp14:anchorId="42B436CF" wp14:editId="3B9FA894">
            <wp:extent cx="482400" cy="208800"/>
            <wp:effectExtent l="0" t="0" r="0" b="127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2BFC" w:rsidRPr="00F62BFC">
        <w:t xml:space="preserve"> </w:t>
      </w:r>
      <w:r>
        <w:t>«Сохранить».</w:t>
      </w:r>
    </w:p>
    <w:p w14:paraId="2EB89AEC" w14:textId="79C6094E" w:rsidR="008442F9" w:rsidRPr="00564F0E" w:rsidRDefault="008442F9" w:rsidP="00063DF3">
      <w:pPr>
        <w:pStyle w:val="1d"/>
      </w:pPr>
      <w:r>
        <w:t xml:space="preserve">Выполняется проверка введенных данных. Если найден пользователь с указанным СНИЛС, а данные </w:t>
      </w:r>
      <w:r w:rsidR="00934FF9">
        <w:t>БК</w:t>
      </w:r>
      <w:r>
        <w:t xml:space="preserve"> введены корректно, выполняется сохранение заявления в статусе «Получено». Теперь заявление доступно для одобрения или отклонения.</w:t>
      </w:r>
    </w:p>
    <w:p w14:paraId="7B1C287C" w14:textId="77777777" w:rsidR="008442F9" w:rsidRDefault="008442F9" w:rsidP="00D53C83">
      <w:pPr>
        <w:pStyle w:val="3a"/>
      </w:pPr>
      <w:bookmarkStart w:id="78" w:name="_Ref153273489"/>
      <w:bookmarkStart w:id="79" w:name="_Toc153383307"/>
      <w:bookmarkStart w:id="80" w:name="_Toc157505688"/>
      <w:r>
        <w:t>О</w:t>
      </w:r>
      <w:r w:rsidRPr="00F434FF">
        <w:t>добрение заявлени</w:t>
      </w:r>
      <w:r>
        <w:t>я</w:t>
      </w:r>
      <w:bookmarkEnd w:id="78"/>
      <w:bookmarkEnd w:id="79"/>
      <w:bookmarkEnd w:id="80"/>
    </w:p>
    <w:p w14:paraId="024A0FF4" w14:textId="685EDA0A" w:rsidR="008442F9" w:rsidRDefault="008442F9" w:rsidP="00063DF3">
      <w:pPr>
        <w:pStyle w:val="2d"/>
      </w:pPr>
      <w:r>
        <w:t xml:space="preserve">Чтобы одобрить полученное заявление на подключение </w:t>
      </w:r>
      <w:r w:rsidR="00934FF9">
        <w:t>БК</w:t>
      </w:r>
      <w:r>
        <w:t>:</w:t>
      </w:r>
    </w:p>
    <w:p w14:paraId="6E52B8EA" w14:textId="2D645415" w:rsidR="008442F9" w:rsidRDefault="008442F9" w:rsidP="00FA592D">
      <w:pPr>
        <w:pStyle w:val="20"/>
        <w:numPr>
          <w:ilvl w:val="0"/>
          <w:numId w:val="119"/>
        </w:numPr>
      </w:pPr>
      <w:r>
        <w:t>Перейдите в список заявлений (п. </w:t>
      </w:r>
      <w:r>
        <w:fldChar w:fldCharType="begin"/>
      </w:r>
      <w:r>
        <w:instrText xml:space="preserve"> REF _Ref153273719 \r \h </w:instrText>
      </w:r>
      <w:r>
        <w:fldChar w:fldCharType="separate"/>
      </w:r>
      <w:r w:rsidR="00B65250">
        <w:t>3.2.1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0A096951" wp14:editId="2619FAB4">
            <wp:extent cx="198120" cy="23622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заявления, имеющего статус «Получено».</w:t>
      </w:r>
    </w:p>
    <w:p w14:paraId="768CC877" w14:textId="2AF5A0CD" w:rsidR="008442F9" w:rsidRDefault="008442F9" w:rsidP="00063DF3">
      <w:pPr>
        <w:pStyle w:val="1d"/>
      </w:pPr>
      <w:r>
        <w:t xml:space="preserve">Открывается страница «Просмотр заявления на подключение карты» </w:t>
      </w:r>
      <w:r w:rsidR="00C2348B">
        <w:t>(</w:t>
      </w:r>
      <w:r w:rsidR="001C3DEC">
        <w:fldChar w:fldCharType="begin"/>
      </w:r>
      <w:r w:rsidR="001C3DEC">
        <w:instrText xml:space="preserve"> REF _Ref157415358 \h </w:instrText>
      </w:r>
      <w:r w:rsidR="001C3DEC">
        <w:fldChar w:fldCharType="separate"/>
      </w:r>
      <w:r w:rsidR="00B65250">
        <w:t>Рисунок </w:t>
      </w:r>
      <w:r w:rsidR="00B65250">
        <w:rPr>
          <w:noProof/>
        </w:rPr>
        <w:t>14</w:t>
      </w:r>
      <w:r w:rsidR="001C3DEC">
        <w:fldChar w:fldCharType="end"/>
      </w:r>
      <w:r w:rsidR="00C2348B">
        <w:t>)</w:t>
      </w:r>
      <w:r>
        <w:t>.</w:t>
      </w:r>
    </w:p>
    <w:p w14:paraId="4E93981E" w14:textId="77777777" w:rsidR="001C3DEC" w:rsidRDefault="001C3DEC" w:rsidP="001C3DEC">
      <w:pPr>
        <w:pStyle w:val="313"/>
      </w:pPr>
      <w:r w:rsidRPr="001C3DEC">
        <w:rPr>
          <w:noProof/>
        </w:rPr>
        <w:drawing>
          <wp:inline distT="0" distB="0" distL="0" distR="0" wp14:anchorId="08506810" wp14:editId="02ED2A53">
            <wp:extent cx="4767580" cy="261925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75722" cy="26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CF5A9" w14:textId="590ADC3E" w:rsidR="001C3DEC" w:rsidRDefault="001C3DEC" w:rsidP="001C3DEC">
      <w:pPr>
        <w:pStyle w:val="afff9"/>
      </w:pPr>
      <w:bookmarkStart w:id="81" w:name="_Ref15741535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14</w:t>
      </w:r>
      <w:r w:rsidR="0003181E">
        <w:rPr>
          <w:noProof/>
        </w:rPr>
        <w:fldChar w:fldCharType="end"/>
      </w:r>
      <w:bookmarkEnd w:id="81"/>
    </w:p>
    <w:p w14:paraId="11F37DE3" w14:textId="5ECAEFD3" w:rsidR="008442F9" w:rsidRDefault="008442F9" w:rsidP="00063DF3">
      <w:pPr>
        <w:pStyle w:val="20"/>
      </w:pPr>
      <w:r>
        <w:t>При необходимости проверьте СНИЛС, указанный в заявлении (п. </w:t>
      </w:r>
      <w:r>
        <w:fldChar w:fldCharType="begin"/>
      </w:r>
      <w:r>
        <w:instrText xml:space="preserve"> REF _Ref153274561 \r \h </w:instrText>
      </w:r>
      <w:r w:rsidR="00063DF3">
        <w:instrText xml:space="preserve"> \* MERGEFORMAT </w:instrText>
      </w:r>
      <w:r>
        <w:fldChar w:fldCharType="separate"/>
      </w:r>
      <w:r w:rsidR="00B65250">
        <w:t>3.2.5</w:t>
      </w:r>
      <w:r>
        <w:fldChar w:fldCharType="end"/>
      </w:r>
      <w:r>
        <w:t>).</w:t>
      </w:r>
    </w:p>
    <w:p w14:paraId="0817573F" w14:textId="7A0DBCB9" w:rsidR="008442F9" w:rsidRDefault="008442F9" w:rsidP="00F356EC">
      <w:pPr>
        <w:pStyle w:val="20"/>
      </w:pPr>
      <w:r>
        <w:t xml:space="preserve">Щелкните по кнопке </w:t>
      </w:r>
      <w:r w:rsidR="001C3DEC" w:rsidRPr="001C3DEC">
        <w:rPr>
          <w:noProof/>
        </w:rPr>
        <w:drawing>
          <wp:inline distT="0" distB="0" distL="0" distR="0" wp14:anchorId="1D693E78" wp14:editId="68574691">
            <wp:extent cx="450000" cy="208800"/>
            <wp:effectExtent l="0" t="0" r="7620" b="127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DEC" w:rsidRPr="001C3DEC">
        <w:t xml:space="preserve"> </w:t>
      </w:r>
      <w:r>
        <w:t>«Одобрить»</w:t>
      </w:r>
      <w:r w:rsidR="001C3DEC">
        <w:t xml:space="preserve"> (</w:t>
      </w:r>
      <w:r w:rsidR="001C3DEC">
        <w:fldChar w:fldCharType="begin"/>
      </w:r>
      <w:r w:rsidR="001C3DEC">
        <w:instrText xml:space="preserve"> REF _Ref157415358 \h </w:instrText>
      </w:r>
      <w:r w:rsidR="001C3DEC">
        <w:fldChar w:fldCharType="separate"/>
      </w:r>
      <w:r w:rsidR="00B65250">
        <w:t>Рисунок </w:t>
      </w:r>
      <w:r w:rsidR="00B65250">
        <w:rPr>
          <w:noProof/>
        </w:rPr>
        <w:t>14</w:t>
      </w:r>
      <w:r w:rsidR="001C3DEC">
        <w:fldChar w:fldCharType="end"/>
      </w:r>
      <w:r w:rsidR="001C3DEC">
        <w:t>)</w:t>
      </w:r>
      <w:r w:rsidR="00C2348B">
        <w:t xml:space="preserve"> - о</w:t>
      </w:r>
      <w:r>
        <w:t>тображается окно подтверждения одобрения</w:t>
      </w:r>
      <w:r w:rsidR="001C3DEC">
        <w:t xml:space="preserve"> ()</w:t>
      </w:r>
      <w:r>
        <w:t>.</w:t>
      </w:r>
    </w:p>
    <w:p w14:paraId="7A030DAB" w14:textId="4DBB2B64" w:rsidR="001C3DEC" w:rsidRDefault="001C3DEC" w:rsidP="001C3DEC">
      <w:pPr>
        <w:pStyle w:val="313"/>
      </w:pPr>
      <w:r w:rsidRPr="001C3DEC">
        <w:rPr>
          <w:noProof/>
        </w:rPr>
        <w:drawing>
          <wp:inline distT="0" distB="0" distL="0" distR="0" wp14:anchorId="207C717F" wp14:editId="6AF293A3">
            <wp:extent cx="2620010" cy="1338048"/>
            <wp:effectExtent l="0" t="0" r="889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29145" cy="134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B93E" w14:textId="1CF7A1ED" w:rsidR="001C3DEC" w:rsidRPr="00CD2968" w:rsidRDefault="001C3DEC" w:rsidP="001C3DEC">
      <w:pPr>
        <w:pStyle w:val="3f4"/>
      </w:pPr>
      <w:r>
        <w:t xml:space="preserve">Рисунок 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15</w:t>
      </w:r>
      <w:r w:rsidR="0003181E">
        <w:rPr>
          <w:noProof/>
        </w:rPr>
        <w:fldChar w:fldCharType="end"/>
      </w:r>
    </w:p>
    <w:p w14:paraId="027AB1E1" w14:textId="0345A5B2" w:rsidR="008442F9" w:rsidRDefault="008442F9" w:rsidP="00063DF3">
      <w:pPr>
        <w:pStyle w:val="20"/>
      </w:pPr>
      <w:r>
        <w:t xml:space="preserve">Подтвердите выбор, щелкнув по кнопке </w:t>
      </w:r>
      <w:r w:rsidR="001C3DEC" w:rsidRPr="001C3DEC">
        <w:rPr>
          <w:noProof/>
        </w:rPr>
        <w:drawing>
          <wp:inline distT="0" distB="0" distL="0" distR="0" wp14:anchorId="4ABB28A4" wp14:editId="73382468">
            <wp:extent cx="579600" cy="208800"/>
            <wp:effectExtent l="0" t="0" r="0" b="127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DEC" w:rsidRPr="001C3DEC">
        <w:t xml:space="preserve"> </w:t>
      </w:r>
      <w:r>
        <w:t>«</w:t>
      </w:r>
      <w:r w:rsidR="001C3DEC">
        <w:t>Подтвердить</w:t>
      </w:r>
      <w:r>
        <w:t>».</w:t>
      </w:r>
    </w:p>
    <w:p w14:paraId="21F2424E" w14:textId="4F651380" w:rsidR="001C3DEC" w:rsidRDefault="001C3DEC" w:rsidP="001C3DEC">
      <w:pPr>
        <w:pStyle w:val="1d"/>
      </w:pPr>
      <w:r>
        <w:t>Успешное одобрение зявления подтверждается соответстсующим информационным сообщениемм (</w:t>
      </w:r>
      <w:r>
        <w:fldChar w:fldCharType="begin"/>
      </w:r>
      <w:r>
        <w:instrText xml:space="preserve"> REF _Ref157415580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16</w:t>
      </w:r>
      <w:r>
        <w:fldChar w:fldCharType="end"/>
      </w:r>
      <w:r>
        <w:t>).</w:t>
      </w:r>
    </w:p>
    <w:p w14:paraId="1F87FF06" w14:textId="77777777" w:rsidR="001C3DEC" w:rsidRDefault="001C3DEC" w:rsidP="001C3DEC">
      <w:pPr>
        <w:pStyle w:val="313"/>
      </w:pPr>
      <w:r w:rsidRPr="001C3DEC">
        <w:rPr>
          <w:noProof/>
        </w:rPr>
        <w:drawing>
          <wp:inline distT="0" distB="0" distL="0" distR="0" wp14:anchorId="6EEB6594" wp14:editId="05F9EBF6">
            <wp:extent cx="1514474" cy="587390"/>
            <wp:effectExtent l="0" t="0" r="0" b="317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36324" cy="59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63B8E" w14:textId="41C76B8A" w:rsidR="001C3DEC" w:rsidRDefault="001C3DEC" w:rsidP="001C3DEC">
      <w:pPr>
        <w:pStyle w:val="3f4"/>
      </w:pPr>
      <w:bookmarkStart w:id="82" w:name="_Ref15741558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16</w:t>
      </w:r>
      <w:r w:rsidR="0003181E">
        <w:rPr>
          <w:noProof/>
        </w:rPr>
        <w:fldChar w:fldCharType="end"/>
      </w:r>
      <w:bookmarkEnd w:id="82"/>
    </w:p>
    <w:p w14:paraId="3806BBBD" w14:textId="5FF1690B" w:rsidR="008442F9" w:rsidRPr="00ED2A07" w:rsidRDefault="008442F9" w:rsidP="00063DF3">
      <w:pPr>
        <w:pStyle w:val="1d"/>
      </w:pPr>
      <w:r>
        <w:t xml:space="preserve">Заявление приобретает статус «Одобрено», </w:t>
      </w:r>
      <w:r w:rsidR="00934FF9">
        <w:t>БК</w:t>
      </w:r>
      <w:r>
        <w:t xml:space="preserve">, указанная в заявлении, приобретает статус </w:t>
      </w:r>
      <w:r w:rsidR="00934FF9">
        <w:t>КЖ</w:t>
      </w:r>
      <w:r>
        <w:t xml:space="preserve"> («Активная»). Пользователю, заявление которого одобрено, направляется уведомление о статусе заявления на указанный адрес электронной почты. Выполняется возврат к списку заявлений.</w:t>
      </w:r>
    </w:p>
    <w:p w14:paraId="755D0193" w14:textId="77777777" w:rsidR="008442F9" w:rsidRDefault="008442F9" w:rsidP="00D53C83">
      <w:pPr>
        <w:pStyle w:val="3a"/>
      </w:pPr>
      <w:bookmarkStart w:id="83" w:name="_Ref153273493"/>
      <w:bookmarkStart w:id="84" w:name="_Toc153383308"/>
      <w:bookmarkStart w:id="85" w:name="_Toc157505689"/>
      <w:r>
        <w:t>О</w:t>
      </w:r>
      <w:r w:rsidRPr="00F434FF">
        <w:t>тклонение заявления</w:t>
      </w:r>
      <w:bookmarkEnd w:id="83"/>
      <w:bookmarkEnd w:id="84"/>
      <w:bookmarkEnd w:id="85"/>
    </w:p>
    <w:p w14:paraId="0C1252ED" w14:textId="2451BEF9" w:rsidR="008442F9" w:rsidRDefault="008442F9" w:rsidP="00063DF3">
      <w:pPr>
        <w:pStyle w:val="2d"/>
      </w:pPr>
      <w:r>
        <w:t xml:space="preserve">Чтобы отклонить полученное заявление на подключение </w:t>
      </w:r>
      <w:r w:rsidR="00934FF9">
        <w:t>БК</w:t>
      </w:r>
      <w:r>
        <w:t>:</w:t>
      </w:r>
    </w:p>
    <w:p w14:paraId="3603FE94" w14:textId="5CF30460" w:rsidR="008442F9" w:rsidRDefault="008442F9" w:rsidP="00FA592D">
      <w:pPr>
        <w:pStyle w:val="20"/>
        <w:numPr>
          <w:ilvl w:val="0"/>
          <w:numId w:val="120"/>
        </w:numPr>
      </w:pPr>
      <w:r>
        <w:t>Перейдите в список заявлений (п. </w:t>
      </w:r>
      <w:r>
        <w:fldChar w:fldCharType="begin"/>
      </w:r>
      <w:r>
        <w:instrText xml:space="preserve"> REF _Ref153273719 \r \h </w:instrText>
      </w:r>
      <w:r>
        <w:fldChar w:fldCharType="separate"/>
      </w:r>
      <w:r w:rsidR="00B65250">
        <w:t>3.2.1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DB3A0A9" wp14:editId="7F2741FE">
            <wp:extent cx="198120" cy="23622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заявления, имеющего статус «Получено».</w:t>
      </w:r>
    </w:p>
    <w:p w14:paraId="524A3B3F" w14:textId="797E6996" w:rsidR="008442F9" w:rsidRDefault="008442F9" w:rsidP="00063DF3">
      <w:pPr>
        <w:pStyle w:val="1d"/>
      </w:pPr>
      <w:r>
        <w:t xml:space="preserve">Открывается страница «Просмотр заявления на подключение карты» </w:t>
      </w:r>
      <w:r w:rsidR="00C2348B">
        <w:t>(</w:t>
      </w:r>
      <w:r w:rsidR="001C3DEC">
        <w:fldChar w:fldCharType="begin"/>
      </w:r>
      <w:r w:rsidR="001C3DEC">
        <w:instrText xml:space="preserve"> REF _Ref157415358 \h </w:instrText>
      </w:r>
      <w:r w:rsidR="001C3DEC">
        <w:fldChar w:fldCharType="separate"/>
      </w:r>
      <w:r w:rsidR="00B65250">
        <w:t>Рисунок </w:t>
      </w:r>
      <w:r w:rsidR="00B65250">
        <w:rPr>
          <w:noProof/>
        </w:rPr>
        <w:t>14</w:t>
      </w:r>
      <w:r w:rsidR="001C3DEC">
        <w:fldChar w:fldCharType="end"/>
      </w:r>
      <w:r w:rsidR="00C2348B">
        <w:t>)</w:t>
      </w:r>
      <w:r>
        <w:t>.</w:t>
      </w:r>
    </w:p>
    <w:p w14:paraId="04CFC4AB" w14:textId="46E42454" w:rsidR="008442F9" w:rsidRDefault="008442F9" w:rsidP="00063DF3">
      <w:pPr>
        <w:pStyle w:val="20"/>
      </w:pPr>
      <w:r>
        <w:t>При необходимости проверьте СНИЛС, указанный в заявлении (п. </w:t>
      </w:r>
      <w:r>
        <w:fldChar w:fldCharType="begin"/>
      </w:r>
      <w:r>
        <w:instrText xml:space="preserve"> REF _Ref153274561 \r \h </w:instrText>
      </w:r>
      <w:r w:rsidR="00063DF3">
        <w:instrText xml:space="preserve"> \* MERGEFORMAT </w:instrText>
      </w:r>
      <w:r>
        <w:fldChar w:fldCharType="separate"/>
      </w:r>
      <w:r w:rsidR="00B65250">
        <w:t>3.2.5</w:t>
      </w:r>
      <w:r>
        <w:fldChar w:fldCharType="end"/>
      </w:r>
      <w:r>
        <w:t>).</w:t>
      </w:r>
    </w:p>
    <w:p w14:paraId="31B8935D" w14:textId="3A7B4B62" w:rsidR="008442F9" w:rsidRDefault="008442F9" w:rsidP="00063DF3">
      <w:pPr>
        <w:pStyle w:val="20"/>
      </w:pPr>
      <w:r>
        <w:t xml:space="preserve">Щелкните по кнопке </w:t>
      </w:r>
      <w:r w:rsidR="001C3DEC" w:rsidRPr="001C3DEC">
        <w:rPr>
          <w:noProof/>
        </w:rPr>
        <w:drawing>
          <wp:inline distT="0" distB="0" distL="0" distR="0" wp14:anchorId="78BA7317" wp14:editId="08779687">
            <wp:extent cx="424800" cy="208800"/>
            <wp:effectExtent l="0" t="0" r="0" b="127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4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DEC" w:rsidRPr="001C3DEC">
        <w:t xml:space="preserve"> </w:t>
      </w:r>
      <w:r>
        <w:t>«Отказать»</w:t>
      </w:r>
      <w:r w:rsidR="001C3DEC">
        <w:t xml:space="preserve"> (</w:t>
      </w:r>
      <w:r w:rsidR="001C3DEC">
        <w:fldChar w:fldCharType="begin"/>
      </w:r>
      <w:r w:rsidR="001C3DEC">
        <w:instrText xml:space="preserve"> REF _Ref157415358 \h </w:instrText>
      </w:r>
      <w:r w:rsidR="001C3DEC">
        <w:fldChar w:fldCharType="separate"/>
      </w:r>
      <w:r w:rsidR="00B65250">
        <w:t>Рисунок </w:t>
      </w:r>
      <w:r w:rsidR="00B65250">
        <w:rPr>
          <w:noProof/>
        </w:rPr>
        <w:t>14</w:t>
      </w:r>
      <w:r w:rsidR="001C3DEC">
        <w:fldChar w:fldCharType="end"/>
      </w:r>
      <w:r w:rsidR="001C3DEC">
        <w:t>)</w:t>
      </w:r>
      <w:r>
        <w:t>.</w:t>
      </w:r>
    </w:p>
    <w:p w14:paraId="10FA15F4" w14:textId="38F72127" w:rsidR="008442F9" w:rsidRPr="00CD2968" w:rsidRDefault="008442F9" w:rsidP="00063DF3">
      <w:pPr>
        <w:pStyle w:val="1d"/>
      </w:pPr>
      <w:r>
        <w:t>Отображается окно для указания причины отказа</w:t>
      </w:r>
      <w:r w:rsidR="00C2348B">
        <w:t xml:space="preserve"> (</w:t>
      </w:r>
      <w:r w:rsidR="00C2348B">
        <w:fldChar w:fldCharType="begin"/>
      </w:r>
      <w:r w:rsidR="00C2348B">
        <w:instrText xml:space="preserve"> REF _Ref154415810 \h </w:instrText>
      </w:r>
      <w:r w:rsidR="00C2348B">
        <w:fldChar w:fldCharType="separate"/>
      </w:r>
      <w:r w:rsidR="00B65250">
        <w:t>Рисунок </w:t>
      </w:r>
      <w:r w:rsidR="00B65250">
        <w:rPr>
          <w:noProof/>
        </w:rPr>
        <w:t>17</w:t>
      </w:r>
      <w:r w:rsidR="00C2348B">
        <w:fldChar w:fldCharType="end"/>
      </w:r>
      <w:r w:rsidR="00C2348B">
        <w:t>)</w:t>
      </w:r>
      <w:r>
        <w:t>.</w:t>
      </w:r>
    </w:p>
    <w:p w14:paraId="0FBAA50C" w14:textId="306B72C7" w:rsidR="00063DF3" w:rsidRDefault="001C3DEC" w:rsidP="00F21215">
      <w:pPr>
        <w:pStyle w:val="313"/>
      </w:pPr>
      <w:r w:rsidRPr="001C3DEC">
        <w:rPr>
          <w:noProof/>
        </w:rPr>
        <w:drawing>
          <wp:inline distT="0" distB="0" distL="0" distR="0" wp14:anchorId="251F0AE5" wp14:editId="3250F044">
            <wp:extent cx="2492735" cy="1333500"/>
            <wp:effectExtent l="0" t="0" r="317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01638" cy="133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8E9D6" w14:textId="68176A90" w:rsidR="008442F9" w:rsidRPr="00ED2A07" w:rsidRDefault="00A857FE" w:rsidP="00F21215">
      <w:pPr>
        <w:pStyle w:val="3f4"/>
      </w:pPr>
      <w:bookmarkStart w:id="86" w:name="_Ref15441581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17</w:t>
      </w:r>
      <w:r w:rsidR="0003181E">
        <w:rPr>
          <w:noProof/>
        </w:rPr>
        <w:fldChar w:fldCharType="end"/>
      </w:r>
      <w:bookmarkEnd w:id="86"/>
    </w:p>
    <w:p w14:paraId="6D9F996C" w14:textId="36EDAC3C" w:rsidR="008442F9" w:rsidRDefault="008442F9" w:rsidP="00063DF3">
      <w:pPr>
        <w:pStyle w:val="20"/>
      </w:pPr>
      <w:r>
        <w:t xml:space="preserve">Укажите причину отказа в поле ввода и щелкните по кнопке </w:t>
      </w:r>
      <w:r w:rsidR="001C3DEC" w:rsidRPr="001C3DEC">
        <w:rPr>
          <w:noProof/>
        </w:rPr>
        <w:drawing>
          <wp:inline distT="0" distB="0" distL="0" distR="0" wp14:anchorId="3B92048A" wp14:editId="7EBB745C">
            <wp:extent cx="424800" cy="208800"/>
            <wp:effectExtent l="0" t="0" r="0" b="127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4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2BFC">
        <w:t xml:space="preserve"> </w:t>
      </w:r>
      <w:r>
        <w:t>«</w:t>
      </w:r>
      <w:r w:rsidR="001C3DEC">
        <w:t>Отказать</w:t>
      </w:r>
      <w:r>
        <w:t>»</w:t>
      </w:r>
      <w:r w:rsidR="00CC7232">
        <w:t xml:space="preserve"> (</w:t>
      </w:r>
      <w:r w:rsidR="00CC7232">
        <w:fldChar w:fldCharType="begin"/>
      </w:r>
      <w:r w:rsidR="00CC7232">
        <w:instrText xml:space="preserve"> REF _Ref154415810 \h </w:instrText>
      </w:r>
      <w:r w:rsidR="00CC7232">
        <w:fldChar w:fldCharType="separate"/>
      </w:r>
      <w:r w:rsidR="00B65250">
        <w:t>Рисунок </w:t>
      </w:r>
      <w:r w:rsidR="00B65250">
        <w:rPr>
          <w:noProof/>
        </w:rPr>
        <w:t>17</w:t>
      </w:r>
      <w:r w:rsidR="00CC7232">
        <w:fldChar w:fldCharType="end"/>
      </w:r>
      <w:r w:rsidR="00CC7232">
        <w:t>)</w:t>
      </w:r>
      <w:r>
        <w:t>.</w:t>
      </w:r>
    </w:p>
    <w:p w14:paraId="1ECDA68B" w14:textId="7B639CB6" w:rsidR="008442F9" w:rsidRPr="00F434FF" w:rsidRDefault="008442F9" w:rsidP="00063DF3">
      <w:pPr>
        <w:pStyle w:val="1d"/>
      </w:pPr>
      <w:r>
        <w:t>Заявление приобретает статус «Отказано». Пользователю, заявление которого отклонено, направляется уведомление о статусе заявления на указанный адрес электронной почты.</w:t>
      </w:r>
    </w:p>
    <w:p w14:paraId="527AE1F6" w14:textId="77777777" w:rsidR="008442F9" w:rsidRDefault="008442F9" w:rsidP="00D53C83">
      <w:pPr>
        <w:pStyle w:val="3a"/>
      </w:pPr>
      <w:bookmarkStart w:id="87" w:name="_Ref153273484"/>
      <w:bookmarkStart w:id="88" w:name="_Ref153274561"/>
      <w:bookmarkStart w:id="89" w:name="_Toc153383309"/>
      <w:bookmarkStart w:id="90" w:name="_Toc157505690"/>
      <w:r>
        <w:t>П</w:t>
      </w:r>
      <w:r w:rsidRPr="00F434FF">
        <w:t>роверка СНИЛС</w:t>
      </w:r>
      <w:bookmarkEnd w:id="87"/>
      <w:bookmarkEnd w:id="88"/>
      <w:bookmarkEnd w:id="89"/>
      <w:bookmarkEnd w:id="90"/>
    </w:p>
    <w:p w14:paraId="4F3B6E70" w14:textId="77777777" w:rsidR="008442F9" w:rsidRDefault="008442F9" w:rsidP="00063DF3">
      <w:pPr>
        <w:pStyle w:val="1d"/>
      </w:pPr>
      <w:r>
        <w:t>Проверка СНИЛС необходима для подтверждения данных СНИЛС, указанных в заявлении. Результатом проверки является ответ на отправленный в СФР запрос о действительности СНИЛС указанного пользователя.</w:t>
      </w:r>
    </w:p>
    <w:p w14:paraId="360890E3" w14:textId="77777777" w:rsidR="008442F9" w:rsidRDefault="008442F9" w:rsidP="00063DF3">
      <w:pPr>
        <w:pStyle w:val="2d"/>
      </w:pPr>
      <w:r>
        <w:t>Чтобы проверить СНИЛС, указанный в заявлении:</w:t>
      </w:r>
    </w:p>
    <w:p w14:paraId="01AB11E9" w14:textId="7B63E242" w:rsidR="008442F9" w:rsidRDefault="008442F9" w:rsidP="00FA592D">
      <w:pPr>
        <w:pStyle w:val="20"/>
        <w:numPr>
          <w:ilvl w:val="0"/>
          <w:numId w:val="121"/>
        </w:numPr>
      </w:pPr>
      <w:r>
        <w:t>Перейдите к просмотру заявления (п. </w:t>
      </w:r>
      <w:r>
        <w:fldChar w:fldCharType="begin"/>
      </w:r>
      <w:r>
        <w:instrText xml:space="preserve"> REF _Ref153277377 \r \h </w:instrText>
      </w:r>
      <w:r>
        <w:fldChar w:fldCharType="separate"/>
      </w:r>
      <w:r w:rsidR="00B65250">
        <w:t>3.2.1</w:t>
      </w:r>
      <w:r>
        <w:fldChar w:fldCharType="end"/>
      </w:r>
      <w:r w:rsidR="00082A57">
        <w:t xml:space="preserve"> </w:t>
      </w:r>
      <w:r>
        <w:fldChar w:fldCharType="begin"/>
      </w:r>
      <w:r>
        <w:instrText xml:space="preserve"> REF _Ref153277382 \r \h </w:instrText>
      </w:r>
      <w:r>
        <w:fldChar w:fldCharType="separate"/>
      </w:r>
      <w:r w:rsidR="00B65250">
        <w:t>Шаг 3</w:t>
      </w:r>
      <w:r>
        <w:fldChar w:fldCharType="end"/>
      </w:r>
      <w:r>
        <w:t>).</w:t>
      </w:r>
    </w:p>
    <w:p w14:paraId="1ADAC906" w14:textId="532AA7B1" w:rsidR="008442F9" w:rsidRDefault="008442F9" w:rsidP="00063DF3">
      <w:pPr>
        <w:pStyle w:val="1d"/>
      </w:pPr>
      <w:r>
        <w:t xml:space="preserve">Открывается страница «Просмотр заявления на подключение карты» </w:t>
      </w:r>
      <w:r w:rsidR="00776E83">
        <w:t>(</w:t>
      </w:r>
      <w:r w:rsidR="00776E83">
        <w:fldChar w:fldCharType="begin"/>
      </w:r>
      <w:r w:rsidR="00776E83">
        <w:instrText xml:space="preserve"> REF _Ref154395148 \h </w:instrText>
      </w:r>
      <w:r w:rsidR="00776E83">
        <w:fldChar w:fldCharType="separate"/>
      </w:r>
      <w:r w:rsidR="00B65250">
        <w:t>Рисунок </w:t>
      </w:r>
      <w:r w:rsidR="00B65250">
        <w:rPr>
          <w:noProof/>
        </w:rPr>
        <w:t>12</w:t>
      </w:r>
      <w:r w:rsidR="00776E83">
        <w:fldChar w:fldCharType="end"/>
      </w:r>
      <w:r w:rsidR="00776E83">
        <w:t>)</w:t>
      </w:r>
      <w:r>
        <w:t>.</w:t>
      </w:r>
    </w:p>
    <w:p w14:paraId="565EB98E" w14:textId="061943B2" w:rsidR="008442F9" w:rsidRDefault="008442F9" w:rsidP="00063DF3">
      <w:pPr>
        <w:pStyle w:val="20"/>
      </w:pPr>
      <w:r>
        <w:t xml:space="preserve">Щелкните по кнопке </w:t>
      </w:r>
      <w:r w:rsidR="001C3DEC" w:rsidRPr="001C3DEC">
        <w:rPr>
          <w:noProof/>
        </w:rPr>
        <w:drawing>
          <wp:inline distT="0" distB="0" distL="0" distR="0" wp14:anchorId="387808EE" wp14:editId="3613C92A">
            <wp:extent cx="860400" cy="208800"/>
            <wp:effectExtent l="0" t="0" r="0" b="127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0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DEC" w:rsidRPr="001C3DEC">
        <w:t xml:space="preserve"> </w:t>
      </w:r>
      <w:r>
        <w:t>«Проверить СНИЛС»</w:t>
      </w:r>
      <w:r w:rsidR="001C3DEC">
        <w:t xml:space="preserve"> (</w:t>
      </w:r>
      <w:r w:rsidR="001C3DEC">
        <w:fldChar w:fldCharType="begin"/>
      </w:r>
      <w:r w:rsidR="001C3DEC">
        <w:instrText xml:space="preserve"> REF _Ref154395148 \h </w:instrText>
      </w:r>
      <w:r w:rsidR="001C3DEC">
        <w:fldChar w:fldCharType="separate"/>
      </w:r>
      <w:r w:rsidR="00B65250">
        <w:t>Рисунок </w:t>
      </w:r>
      <w:r w:rsidR="00B65250">
        <w:rPr>
          <w:noProof/>
        </w:rPr>
        <w:t>12</w:t>
      </w:r>
      <w:r w:rsidR="001C3DEC">
        <w:fldChar w:fldCharType="end"/>
      </w:r>
      <w:r w:rsidR="001C3DEC">
        <w:t>)</w:t>
      </w:r>
      <w:r>
        <w:t>.</w:t>
      </w:r>
    </w:p>
    <w:p w14:paraId="0B016D48" w14:textId="3C0123D1" w:rsidR="008442F9" w:rsidRDefault="008442F9" w:rsidP="00063DF3">
      <w:pPr>
        <w:pStyle w:val="1d"/>
      </w:pPr>
      <w:r>
        <w:t>Отправляется запрос в СФР, содержащий СНИЛС и Ф</w:t>
      </w:r>
      <w:r w:rsidR="00082A57">
        <w:t>.</w:t>
      </w:r>
      <w:r>
        <w:t>И</w:t>
      </w:r>
      <w:r w:rsidR="00082A57">
        <w:t>.</w:t>
      </w:r>
      <w:r>
        <w:t>О</w:t>
      </w:r>
      <w:r w:rsidR="00082A57">
        <w:t>.</w:t>
      </w:r>
      <w:r>
        <w:t xml:space="preserve"> пользователя, указанные в заявлении. После получения ответа на запрос отображается одно из сообщений, в зависимости от полученного ответа:</w:t>
      </w:r>
    </w:p>
    <w:p w14:paraId="50CA1DD3" w14:textId="423F2828" w:rsidR="008442F9" w:rsidRDefault="008442F9" w:rsidP="00FA592D">
      <w:pPr>
        <w:pStyle w:val="321231"/>
        <w:numPr>
          <w:ilvl w:val="0"/>
          <w:numId w:val="122"/>
        </w:numPr>
      </w:pPr>
      <w:r>
        <w:t>«СНИЛС подтвержден». Ответ означает, что для указанного пользователя указанный номер СНИЛС валиден</w:t>
      </w:r>
      <w:r w:rsidR="007B27DF">
        <w:t xml:space="preserve"> (</w:t>
      </w:r>
      <w:r w:rsidR="007B27DF">
        <w:fldChar w:fldCharType="begin"/>
      </w:r>
      <w:r w:rsidR="007B27DF">
        <w:instrText xml:space="preserve"> REF _Ref157416352 \h </w:instrText>
      </w:r>
      <w:r w:rsidR="007B27DF">
        <w:fldChar w:fldCharType="separate"/>
      </w:r>
      <w:r w:rsidR="00B65250">
        <w:t>Рисунок </w:t>
      </w:r>
      <w:r w:rsidR="00B65250">
        <w:rPr>
          <w:noProof/>
        </w:rPr>
        <w:t>18</w:t>
      </w:r>
      <w:r w:rsidR="007B27DF">
        <w:fldChar w:fldCharType="end"/>
      </w:r>
      <w:r w:rsidR="007B27DF">
        <w:t>)</w:t>
      </w:r>
      <w:r>
        <w:t>.</w:t>
      </w:r>
    </w:p>
    <w:p w14:paraId="134AC500" w14:textId="77777777" w:rsidR="007B27DF" w:rsidRDefault="007B27DF" w:rsidP="007B27DF">
      <w:pPr>
        <w:pStyle w:val="313"/>
      </w:pPr>
      <w:r w:rsidRPr="007B27DF">
        <w:rPr>
          <w:noProof/>
        </w:rPr>
        <w:drawing>
          <wp:inline distT="0" distB="0" distL="0" distR="0" wp14:anchorId="728FFFC4" wp14:editId="4322A64E">
            <wp:extent cx="2534698" cy="1536180"/>
            <wp:effectExtent l="0" t="0" r="0" b="698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39877" cy="153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F881" w14:textId="44F2DB02" w:rsidR="007B27DF" w:rsidRDefault="007B27DF" w:rsidP="007B27DF">
      <w:pPr>
        <w:pStyle w:val="3f4"/>
      </w:pPr>
      <w:bookmarkStart w:id="91" w:name="_Ref15741635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18</w:t>
      </w:r>
      <w:r w:rsidR="0003181E">
        <w:rPr>
          <w:noProof/>
        </w:rPr>
        <w:fldChar w:fldCharType="end"/>
      </w:r>
      <w:bookmarkEnd w:id="91"/>
    </w:p>
    <w:p w14:paraId="74E70A1B" w14:textId="77777777" w:rsidR="008442F9" w:rsidRPr="00314A9B" w:rsidRDefault="008442F9" w:rsidP="00063DF3">
      <w:pPr>
        <w:pStyle w:val="321231"/>
      </w:pPr>
      <w:r>
        <w:t>«СНИЛС не подтвержден». Ответ означает, что для указанного пользователя указанный номер СНИЛС не валиден (не найден, имеет неправильный формат и т.п.).</w:t>
      </w:r>
    </w:p>
    <w:p w14:paraId="5E7BA192" w14:textId="5CEB71B1" w:rsidR="008442F9" w:rsidRPr="00F434FF" w:rsidRDefault="008442F9" w:rsidP="00D53C83">
      <w:pPr>
        <w:pStyle w:val="29"/>
      </w:pPr>
      <w:bookmarkStart w:id="92" w:name="_Ref152341163"/>
      <w:bookmarkStart w:id="93" w:name="_Toc153383310"/>
      <w:bookmarkStart w:id="94" w:name="_Toc157505691"/>
      <w:r w:rsidRPr="00F434FF">
        <w:t xml:space="preserve">Управление </w:t>
      </w:r>
      <w:r w:rsidR="00934FF9">
        <w:t>БК</w:t>
      </w:r>
      <w:r w:rsidRPr="00F434FF">
        <w:t xml:space="preserve"> пользователей</w:t>
      </w:r>
      <w:bookmarkEnd w:id="92"/>
      <w:bookmarkEnd w:id="93"/>
      <w:bookmarkEnd w:id="94"/>
    </w:p>
    <w:p w14:paraId="47F2504E" w14:textId="08631666" w:rsidR="008442F9" w:rsidRDefault="008442F9" w:rsidP="00063DF3">
      <w:pPr>
        <w:pStyle w:val="1d"/>
      </w:pPr>
      <w:r>
        <w:t xml:space="preserve">Для работы с </w:t>
      </w:r>
      <w:r w:rsidR="00934FF9">
        <w:t>БК</w:t>
      </w:r>
      <w:r>
        <w:t xml:space="preserve"> пользователей: просмотра списка </w:t>
      </w:r>
      <w:r w:rsidR="00934FF9">
        <w:t>БК</w:t>
      </w:r>
      <w:r>
        <w:t xml:space="preserve">, просмотра данных </w:t>
      </w:r>
      <w:r w:rsidR="00934FF9">
        <w:t>БК</w:t>
      </w:r>
      <w:r>
        <w:t xml:space="preserve"> и операций по ней, изменения статуса </w:t>
      </w:r>
      <w:r w:rsidR="00934FF9">
        <w:t>БК</w:t>
      </w:r>
      <w:r>
        <w:t xml:space="preserve"> – присвоения и снятия статуса </w:t>
      </w:r>
      <w:r w:rsidR="00934FF9">
        <w:t>КЖ</w:t>
      </w:r>
      <w:r>
        <w:t>, блокировки и разблокировки щелкните по разделу «Карты жителя» пункт</w:t>
      </w:r>
      <w:r w:rsidR="00AB4F71">
        <w:t>а</w:t>
      </w:r>
      <w:r>
        <w:t xml:space="preserve"> </w:t>
      </w:r>
      <w:r>
        <w:rPr>
          <w:noProof/>
        </w:rPr>
        <w:drawing>
          <wp:inline distT="0" distB="0" distL="0" distR="0" wp14:anchorId="10059F5C" wp14:editId="42BF4F55">
            <wp:extent cx="190500" cy="182880"/>
            <wp:effectExtent l="0" t="0" r="0" b="762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«Карты» в панели главного меню (в развернутом виде).</w:t>
      </w:r>
    </w:p>
    <w:p w14:paraId="35FF9A40" w14:textId="37F41BC3" w:rsidR="008442F9" w:rsidRPr="00F434FF" w:rsidRDefault="008442F9" w:rsidP="00063DF3">
      <w:pPr>
        <w:pStyle w:val="1d"/>
      </w:pPr>
      <w:r>
        <w:t>Для перехода к управлению правами для функции управления пользователями выберите в пункте «Карты»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29CD61E4" w14:textId="6FD9EDBA" w:rsidR="008442F9" w:rsidRDefault="008442F9" w:rsidP="00D53C83">
      <w:pPr>
        <w:pStyle w:val="3a"/>
      </w:pPr>
      <w:bookmarkStart w:id="95" w:name="_Ref153283255"/>
      <w:bookmarkStart w:id="96" w:name="_Toc153383311"/>
      <w:bookmarkStart w:id="97" w:name="_Toc157505692"/>
      <w:r w:rsidRPr="00F434FF">
        <w:t xml:space="preserve">Просмотр списка </w:t>
      </w:r>
      <w:bookmarkEnd w:id="95"/>
      <w:bookmarkEnd w:id="96"/>
      <w:r w:rsidR="00934FF9">
        <w:t>БК</w:t>
      </w:r>
      <w:bookmarkEnd w:id="97"/>
    </w:p>
    <w:p w14:paraId="47313D19" w14:textId="207DCE01" w:rsidR="008442F9" w:rsidRDefault="008442F9" w:rsidP="00063DF3">
      <w:pPr>
        <w:pStyle w:val="2d"/>
      </w:pPr>
      <w:r>
        <w:t xml:space="preserve">Чтобы просмотреть список </w:t>
      </w:r>
      <w:r w:rsidR="00934FF9">
        <w:t>БК</w:t>
      </w:r>
      <w:r>
        <w:t xml:space="preserve"> пользователей:</w:t>
      </w:r>
    </w:p>
    <w:p w14:paraId="4701B6AF" w14:textId="178B5687" w:rsidR="008442F9" w:rsidRDefault="008442F9" w:rsidP="00FA592D">
      <w:pPr>
        <w:pStyle w:val="20"/>
        <w:numPr>
          <w:ilvl w:val="0"/>
          <w:numId w:val="123"/>
        </w:numPr>
      </w:pPr>
      <w:r>
        <w:t>Щелкните по разделу «Карты жителя» пункт</w:t>
      </w:r>
      <w:r w:rsidR="00AB4F71">
        <w:t>а</w:t>
      </w:r>
      <w:r>
        <w:t xml:space="preserve"> </w:t>
      </w:r>
      <w:r>
        <w:rPr>
          <w:noProof/>
        </w:rPr>
        <w:drawing>
          <wp:inline distT="0" distB="0" distL="0" distR="0" wp14:anchorId="40535196" wp14:editId="576DBBEF">
            <wp:extent cx="190500" cy="182880"/>
            <wp:effectExtent l="0" t="0" r="0" b="762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«Карты» в панели главного меню (в развернутом виде).</w:t>
      </w:r>
    </w:p>
    <w:p w14:paraId="27CA1FCF" w14:textId="5C1B43C4" w:rsidR="008442F9" w:rsidRDefault="008442F9" w:rsidP="00063DF3">
      <w:pPr>
        <w:pStyle w:val="1d"/>
      </w:pPr>
      <w:r>
        <w:t xml:space="preserve">Открывается страница «Карты жителя» </w:t>
      </w:r>
      <w:r w:rsidR="00F356EC">
        <w:t>(</w:t>
      </w:r>
      <w:r w:rsidR="00F356EC">
        <w:fldChar w:fldCharType="begin"/>
      </w:r>
      <w:r w:rsidR="00F356EC">
        <w:instrText xml:space="preserve"> REF _Ref154416841 \h </w:instrText>
      </w:r>
      <w:r w:rsidR="00F356EC">
        <w:fldChar w:fldCharType="separate"/>
      </w:r>
      <w:r w:rsidR="00B65250">
        <w:t>Рисунок </w:t>
      </w:r>
      <w:r w:rsidR="00B65250">
        <w:rPr>
          <w:noProof/>
        </w:rPr>
        <w:t>19</w:t>
      </w:r>
      <w:r w:rsidR="00F356EC">
        <w:fldChar w:fldCharType="end"/>
      </w:r>
      <w:r>
        <w:t xml:space="preserve">). Для каждой </w:t>
      </w:r>
      <w:r w:rsidR="00934FF9">
        <w:t>БК</w:t>
      </w:r>
      <w:r>
        <w:t xml:space="preserve"> в списке отображаются дата подключения, последние 4 цифры номера </w:t>
      </w:r>
      <w:r w:rsidR="00934FF9">
        <w:t>БК</w:t>
      </w:r>
      <w:r>
        <w:t xml:space="preserve">, банк-эмитент, статус </w:t>
      </w:r>
      <w:r w:rsidR="00934FF9">
        <w:t>БК</w:t>
      </w:r>
      <w:r>
        <w:t xml:space="preserve"> и срок ее действия.</w:t>
      </w:r>
    </w:p>
    <w:p w14:paraId="1B7DAD43" w14:textId="7605E995" w:rsidR="00063DF3" w:rsidRDefault="00883F9F" w:rsidP="00F21215">
      <w:pPr>
        <w:pStyle w:val="313"/>
      </w:pPr>
      <w:r w:rsidRPr="00883F9F">
        <w:rPr>
          <w:noProof/>
        </w:rPr>
        <w:drawing>
          <wp:inline distT="0" distB="0" distL="0" distR="0" wp14:anchorId="5BDEE267" wp14:editId="3BD9F175">
            <wp:extent cx="6120130" cy="269240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FF93" w14:textId="52FF7FC7" w:rsidR="008442F9" w:rsidRPr="00E36D50" w:rsidRDefault="00A857FE" w:rsidP="00F21215">
      <w:pPr>
        <w:pStyle w:val="3f4"/>
      </w:pPr>
      <w:bookmarkStart w:id="98" w:name="_Ref15441684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19</w:t>
      </w:r>
      <w:r w:rsidR="0003181E">
        <w:rPr>
          <w:noProof/>
        </w:rPr>
        <w:fldChar w:fldCharType="end"/>
      </w:r>
      <w:bookmarkEnd w:id="98"/>
    </w:p>
    <w:p w14:paraId="3F0B6305" w14:textId="5C8C9F77" w:rsidR="008442F9" w:rsidRPr="007B585F" w:rsidRDefault="008442F9" w:rsidP="00063DF3">
      <w:pPr>
        <w:pStyle w:val="1d"/>
      </w:pPr>
      <w:r>
        <w:t xml:space="preserve">В списке доступны </w:t>
      </w:r>
      <w:r w:rsidR="00131E97">
        <w:t>фильтрация (</w:t>
      </w:r>
      <w:r w:rsidR="00F356EC">
        <w:t>п. </w:t>
      </w:r>
      <w:r w:rsidR="00F356EC">
        <w:fldChar w:fldCharType="begin"/>
      </w:r>
      <w:r w:rsidR="00F356EC">
        <w:instrText xml:space="preserve"> REF _Ref152599511 \n \h </w:instrText>
      </w:r>
      <w:r w:rsidR="00F356EC">
        <w:fldChar w:fldCharType="separate"/>
      </w:r>
      <w:r w:rsidR="00B65250">
        <w:t>2.4.1</w:t>
      </w:r>
      <w:r w:rsidR="00F356EC">
        <w:fldChar w:fldCharType="end"/>
      </w:r>
      <w:r>
        <w:t>),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32E29886" w14:textId="20FAC2B4" w:rsidR="008442F9" w:rsidRDefault="008442F9" w:rsidP="00F356EC">
      <w:pPr>
        <w:pStyle w:val="20"/>
        <w:keepNext/>
      </w:pPr>
      <w:r>
        <w:t xml:space="preserve">Вы можете отфильтровать список </w:t>
      </w:r>
      <w:r w:rsidR="00F356EC">
        <w:t>БК</w:t>
      </w:r>
      <w:r>
        <w:t xml:space="preserve">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3A022120" w14:textId="7A608C3B" w:rsidR="008442F9" w:rsidRDefault="008442F9" w:rsidP="00063DF3">
      <w:pPr>
        <w:pStyle w:val="31"/>
      </w:pPr>
      <w:r>
        <w:t xml:space="preserve">диапазон дат подключения </w:t>
      </w:r>
      <w:r w:rsidR="00934FF9">
        <w:t>БК</w:t>
      </w:r>
      <w:r>
        <w:t xml:space="preserve"> (с ... по);</w:t>
      </w:r>
    </w:p>
    <w:p w14:paraId="7EBD974C" w14:textId="36A5F0D1" w:rsidR="008442F9" w:rsidRDefault="008442F9" w:rsidP="00063DF3">
      <w:pPr>
        <w:pStyle w:val="31"/>
      </w:pPr>
      <w:r>
        <w:t xml:space="preserve">последние 4 цифры номера </w:t>
      </w:r>
      <w:r w:rsidR="00A821CC">
        <w:t>БК</w:t>
      </w:r>
      <w:r>
        <w:t>;</w:t>
      </w:r>
    </w:p>
    <w:p w14:paraId="4A62342C" w14:textId="6D5D7CFD" w:rsidR="008442F9" w:rsidRDefault="008442F9" w:rsidP="00063DF3">
      <w:pPr>
        <w:pStyle w:val="31"/>
      </w:pPr>
      <w:r>
        <w:t xml:space="preserve">банк-эмитент </w:t>
      </w:r>
      <w:r w:rsidR="00F356EC">
        <w:t>БК</w:t>
      </w:r>
      <w:r>
        <w:t>(выпадающий список);</w:t>
      </w:r>
    </w:p>
    <w:p w14:paraId="347855AD" w14:textId="4D2C61BF" w:rsidR="008442F9" w:rsidRPr="00E36D50" w:rsidRDefault="008442F9" w:rsidP="00063DF3">
      <w:pPr>
        <w:pStyle w:val="31"/>
      </w:pPr>
      <w:r>
        <w:t xml:space="preserve">статус </w:t>
      </w:r>
      <w:r w:rsidR="00F356EC">
        <w:t>БК</w:t>
      </w:r>
      <w:r>
        <w:t xml:space="preserve"> (</w:t>
      </w:r>
      <w:r w:rsidR="00F356EC">
        <w:t>«</w:t>
      </w:r>
      <w:r>
        <w:t>Активна</w:t>
      </w:r>
      <w:r w:rsidR="00F356EC">
        <w:t>»</w:t>
      </w:r>
      <w:r>
        <w:t xml:space="preserve">, </w:t>
      </w:r>
      <w:r w:rsidR="00F356EC">
        <w:t>«</w:t>
      </w:r>
      <w:r>
        <w:t>Заблокирована</w:t>
      </w:r>
      <w:r w:rsidR="00F356EC">
        <w:t>»</w:t>
      </w:r>
      <w:r>
        <w:t xml:space="preserve">, </w:t>
      </w:r>
      <w:r w:rsidR="00F356EC">
        <w:t>«</w:t>
      </w:r>
      <w:r>
        <w:t>Отключена</w:t>
      </w:r>
      <w:r w:rsidR="00F356EC">
        <w:t>»</w:t>
      </w:r>
      <w:r>
        <w:t>).</w:t>
      </w:r>
    </w:p>
    <w:p w14:paraId="077B9196" w14:textId="4099D11F" w:rsidR="008442F9" w:rsidRDefault="008442F9" w:rsidP="00063DF3">
      <w:pPr>
        <w:pStyle w:val="1d"/>
      </w:pPr>
      <w:r>
        <w:t xml:space="preserve">После применения фильтрации отображается список </w:t>
      </w:r>
      <w:r w:rsidR="00934FF9">
        <w:t>БК</w:t>
      </w:r>
      <w:r>
        <w:t>, соответствующий указанным в поисковой строке данным.</w:t>
      </w:r>
    </w:p>
    <w:p w14:paraId="2A8CE2C3" w14:textId="3086350A" w:rsidR="008442F9" w:rsidRDefault="008442F9" w:rsidP="00063DF3">
      <w:pPr>
        <w:pStyle w:val="20"/>
      </w:pPr>
      <w:r>
        <w:t xml:space="preserve">Чтобы просмотреть подробные данные по </w:t>
      </w:r>
      <w:r w:rsidR="00934FF9">
        <w:t>БК</w:t>
      </w:r>
      <w:r>
        <w:t xml:space="preserve"> и перейти к просмотру операций по </w:t>
      </w:r>
      <w:r w:rsidR="00934FF9">
        <w:t>БК</w:t>
      </w:r>
      <w:r>
        <w:t xml:space="preserve"> щелкните по иконке </w:t>
      </w:r>
      <w:r>
        <w:rPr>
          <w:noProof/>
        </w:rPr>
        <w:drawing>
          <wp:inline distT="0" distB="0" distL="0" distR="0" wp14:anchorId="31F4DBAA" wp14:editId="199BC587">
            <wp:extent cx="198120" cy="23622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</w:t>
      </w:r>
      <w:r w:rsidR="00934FF9">
        <w:t>БК</w:t>
      </w:r>
      <w:r w:rsidR="00D81578">
        <w:t xml:space="preserve"> (</w:t>
      </w:r>
      <w:r w:rsidR="00D81578">
        <w:fldChar w:fldCharType="begin"/>
      </w:r>
      <w:r w:rsidR="00D81578">
        <w:instrText xml:space="preserve"> REF _Ref154416841 \h </w:instrText>
      </w:r>
      <w:r w:rsidR="00D81578">
        <w:fldChar w:fldCharType="separate"/>
      </w:r>
      <w:r w:rsidR="00B65250">
        <w:t>Рисунок </w:t>
      </w:r>
      <w:r w:rsidR="00B65250">
        <w:rPr>
          <w:noProof/>
        </w:rPr>
        <w:t>19</w:t>
      </w:r>
      <w:r w:rsidR="00D81578">
        <w:fldChar w:fldCharType="end"/>
      </w:r>
      <w:r w:rsidR="00D81578">
        <w:t>)</w:t>
      </w:r>
      <w:r>
        <w:t>.</w:t>
      </w:r>
    </w:p>
    <w:p w14:paraId="79E42050" w14:textId="1A05FB76" w:rsidR="008442F9" w:rsidRDefault="008442F9" w:rsidP="00063DF3">
      <w:pPr>
        <w:pStyle w:val="1d"/>
      </w:pPr>
      <w:r>
        <w:t>Открывается страница «Просмотр информации о карте» (</w:t>
      </w:r>
      <w:r w:rsidR="00F356EC">
        <w:fldChar w:fldCharType="begin"/>
      </w:r>
      <w:r w:rsidR="00F356EC">
        <w:instrText xml:space="preserve"> REF _Ref154417002 \h </w:instrText>
      </w:r>
      <w:r w:rsidR="00F356EC">
        <w:fldChar w:fldCharType="separate"/>
      </w:r>
      <w:r w:rsidR="00B65250">
        <w:t>Рисунок </w:t>
      </w:r>
      <w:r w:rsidR="00B65250">
        <w:rPr>
          <w:noProof/>
        </w:rPr>
        <w:t>20</w:t>
      </w:r>
      <w:r w:rsidR="00F356EC">
        <w:fldChar w:fldCharType="end"/>
      </w:r>
      <w:r>
        <w:t>).</w:t>
      </w:r>
    </w:p>
    <w:p w14:paraId="259AB4D4" w14:textId="2AE49157" w:rsidR="00063DF3" w:rsidRDefault="00D81578" w:rsidP="00F21215">
      <w:pPr>
        <w:pStyle w:val="313"/>
      </w:pPr>
      <w:r w:rsidRPr="00D81578">
        <w:rPr>
          <w:noProof/>
        </w:rPr>
        <w:drawing>
          <wp:inline distT="0" distB="0" distL="0" distR="0" wp14:anchorId="1DA87F83" wp14:editId="4651F860">
            <wp:extent cx="6120130" cy="3362960"/>
            <wp:effectExtent l="0" t="0" r="0" b="889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89639" w14:textId="6B330B30" w:rsidR="008442F9" w:rsidRPr="00203002" w:rsidRDefault="00A857FE" w:rsidP="00F21215">
      <w:pPr>
        <w:pStyle w:val="3f4"/>
      </w:pPr>
      <w:bookmarkStart w:id="99" w:name="_Ref15441700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20</w:t>
      </w:r>
      <w:r w:rsidR="0003181E">
        <w:rPr>
          <w:noProof/>
        </w:rPr>
        <w:fldChar w:fldCharType="end"/>
      </w:r>
      <w:bookmarkEnd w:id="99"/>
    </w:p>
    <w:p w14:paraId="55C73969" w14:textId="3035D95C" w:rsidR="008442F9" w:rsidRDefault="008442F9" w:rsidP="00063DF3">
      <w:pPr>
        <w:pStyle w:val="20"/>
      </w:pPr>
      <w:r>
        <w:t xml:space="preserve">Со страницы просмотра информации о </w:t>
      </w:r>
      <w:r w:rsidR="00F356EC">
        <w:t>БК</w:t>
      </w:r>
      <w:r>
        <w:t xml:space="preserve"> вы можете выполнить операции смены статуса </w:t>
      </w:r>
      <w:r w:rsidR="00F356EC">
        <w:t>БК</w:t>
      </w:r>
      <w:r>
        <w:t>:</w:t>
      </w:r>
    </w:p>
    <w:p w14:paraId="56F264C2" w14:textId="188ACDCB" w:rsidR="008442F9" w:rsidRDefault="008442F9" w:rsidP="00063DF3">
      <w:pPr>
        <w:pStyle w:val="31"/>
      </w:pPr>
      <w:r>
        <w:t xml:space="preserve">назначить </w:t>
      </w:r>
      <w:r w:rsidR="00F356EC">
        <w:t>БК КЖ</w:t>
      </w:r>
      <w:r>
        <w:t xml:space="preserve"> (п. </w:t>
      </w:r>
      <w:r>
        <w:fldChar w:fldCharType="begin"/>
      </w:r>
      <w:r>
        <w:instrText xml:space="preserve"> REF _Ref153283073 \r \h </w:instrText>
      </w:r>
      <w:r w:rsidR="00063DF3">
        <w:instrText xml:space="preserve"> \* MERGEFORMAT </w:instrText>
      </w:r>
      <w:r>
        <w:fldChar w:fldCharType="separate"/>
      </w:r>
      <w:r w:rsidR="00B65250">
        <w:t>3.3.3</w:t>
      </w:r>
      <w:r>
        <w:fldChar w:fldCharType="end"/>
      </w:r>
      <w:r>
        <w:t>);</w:t>
      </w:r>
    </w:p>
    <w:p w14:paraId="2C104ABB" w14:textId="15B865D3" w:rsidR="008442F9" w:rsidRDefault="008442F9" w:rsidP="00063DF3">
      <w:pPr>
        <w:pStyle w:val="31"/>
      </w:pPr>
      <w:r>
        <w:t xml:space="preserve">снять с </w:t>
      </w:r>
      <w:r w:rsidR="00F356EC">
        <w:t>БК</w:t>
      </w:r>
      <w:r>
        <w:t xml:space="preserve"> статус </w:t>
      </w:r>
      <w:r w:rsidR="00F356EC">
        <w:t>КЖ</w:t>
      </w:r>
      <w:r>
        <w:t xml:space="preserve"> (п. </w:t>
      </w:r>
      <w:r>
        <w:fldChar w:fldCharType="begin"/>
      </w:r>
      <w:r>
        <w:instrText xml:space="preserve"> REF _Ref153283080 \r \h </w:instrText>
      </w:r>
      <w:r w:rsidR="00063DF3">
        <w:instrText xml:space="preserve"> \* MERGEFORMAT </w:instrText>
      </w:r>
      <w:r>
        <w:fldChar w:fldCharType="separate"/>
      </w:r>
      <w:r w:rsidR="00B65250">
        <w:t>3.3.4</w:t>
      </w:r>
      <w:r>
        <w:fldChar w:fldCharType="end"/>
      </w:r>
      <w:r>
        <w:t>);</w:t>
      </w:r>
    </w:p>
    <w:p w14:paraId="080FC320" w14:textId="1B8185B6" w:rsidR="008442F9" w:rsidRDefault="008442F9" w:rsidP="00063DF3">
      <w:pPr>
        <w:pStyle w:val="31"/>
      </w:pPr>
      <w:r>
        <w:t xml:space="preserve">заблокировать и разблокировать </w:t>
      </w:r>
      <w:r w:rsidR="00F356EC">
        <w:t>БК</w:t>
      </w:r>
      <w:r>
        <w:t xml:space="preserve"> (п. </w:t>
      </w:r>
      <w:r>
        <w:fldChar w:fldCharType="begin"/>
      </w:r>
      <w:r>
        <w:instrText xml:space="preserve"> REF _Ref153283084 \r \h </w:instrText>
      </w:r>
      <w:r>
        <w:fldChar w:fldCharType="separate"/>
      </w:r>
      <w:r w:rsidR="00B65250">
        <w:t>3.3.5</w:t>
      </w:r>
      <w:r>
        <w:fldChar w:fldCharType="end"/>
      </w:r>
      <w:r>
        <w:t>).</w:t>
      </w:r>
    </w:p>
    <w:p w14:paraId="5FBD5846" w14:textId="76860BBA" w:rsidR="008442F9" w:rsidRDefault="00D81578" w:rsidP="00063DF3">
      <w:pPr>
        <w:pStyle w:val="20"/>
      </w:pPr>
      <w:r>
        <w:t>Для возврата</w:t>
      </w:r>
      <w:r w:rsidR="008442F9">
        <w:t xml:space="preserve"> к списку </w:t>
      </w:r>
      <w:r w:rsidR="00F356EC">
        <w:t>БК</w:t>
      </w:r>
      <w:r w:rsidR="008442F9">
        <w:t xml:space="preserve">, щелкните по кнопке </w:t>
      </w:r>
      <w:r w:rsidRPr="00D81578">
        <w:rPr>
          <w:noProof/>
        </w:rPr>
        <w:drawing>
          <wp:inline distT="0" distB="0" distL="0" distR="0" wp14:anchorId="20031EE3" wp14:editId="6DBD97EC">
            <wp:extent cx="529200" cy="208800"/>
            <wp:effectExtent l="0" t="0" r="4445" b="127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9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578">
        <w:t xml:space="preserve"> </w:t>
      </w:r>
      <w:r w:rsidR="008442F9">
        <w:t>«К списку»</w:t>
      </w:r>
      <w:r>
        <w:t xml:space="preserve"> (</w:t>
      </w:r>
      <w:r>
        <w:fldChar w:fldCharType="begin"/>
      </w:r>
      <w:r>
        <w:instrText xml:space="preserve"> REF _Ref154417002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20</w:t>
      </w:r>
      <w:r>
        <w:fldChar w:fldCharType="end"/>
      </w:r>
      <w:r>
        <w:t>)</w:t>
      </w:r>
      <w:r w:rsidR="008442F9">
        <w:t>.</w:t>
      </w:r>
    </w:p>
    <w:p w14:paraId="7DF0515D" w14:textId="5437D7CE" w:rsidR="008442F9" w:rsidRPr="002D1963" w:rsidRDefault="008442F9" w:rsidP="00063DF3">
      <w:pPr>
        <w:pStyle w:val="1d"/>
      </w:pPr>
      <w:r>
        <w:t xml:space="preserve">Отображается список </w:t>
      </w:r>
      <w:r w:rsidR="00F356EC">
        <w:t>БК</w:t>
      </w:r>
      <w:r>
        <w:t>, который был получен по результатам фильтрации.</w:t>
      </w:r>
    </w:p>
    <w:p w14:paraId="076E581F" w14:textId="396B2CF5" w:rsidR="008442F9" w:rsidRDefault="008442F9" w:rsidP="00D53C83">
      <w:pPr>
        <w:pStyle w:val="3a"/>
      </w:pPr>
      <w:bookmarkStart w:id="100" w:name="_Toc153383312"/>
      <w:bookmarkStart w:id="101" w:name="_Toc157505693"/>
      <w:r w:rsidRPr="00F434FF">
        <w:t xml:space="preserve">Просмотр операций по </w:t>
      </w:r>
      <w:bookmarkEnd w:id="100"/>
      <w:r w:rsidR="00934FF9">
        <w:t>БК</w:t>
      </w:r>
      <w:bookmarkEnd w:id="101"/>
    </w:p>
    <w:p w14:paraId="2F375024" w14:textId="76FCB9DC" w:rsidR="008442F9" w:rsidRDefault="008442F9" w:rsidP="00063DF3">
      <w:pPr>
        <w:pStyle w:val="2d"/>
      </w:pPr>
      <w:r>
        <w:t xml:space="preserve">Чтобы просмотреть выполненные операции по смене статуса </w:t>
      </w:r>
      <w:r w:rsidR="00934FF9">
        <w:t>БК</w:t>
      </w:r>
      <w:r>
        <w:t>:</w:t>
      </w:r>
    </w:p>
    <w:p w14:paraId="780A355D" w14:textId="448F42D9" w:rsidR="008442F9" w:rsidRDefault="008442F9" w:rsidP="00FA592D">
      <w:pPr>
        <w:pStyle w:val="20"/>
        <w:numPr>
          <w:ilvl w:val="0"/>
          <w:numId w:val="124"/>
        </w:numPr>
      </w:pPr>
      <w:r>
        <w:t xml:space="preserve">Перейдите в список </w:t>
      </w:r>
      <w:r w:rsidR="00934FF9">
        <w:t>БК</w:t>
      </w:r>
      <w:r>
        <w:t xml:space="preserve"> (п. </w:t>
      </w:r>
      <w:r>
        <w:fldChar w:fldCharType="begin"/>
      </w:r>
      <w:r>
        <w:instrText xml:space="preserve"> REF _Ref153283255 \r \h </w:instrText>
      </w:r>
      <w:r>
        <w:fldChar w:fldCharType="separate"/>
      </w:r>
      <w:r w:rsidR="00B65250">
        <w:t>3.3.1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0FB1A1EB" wp14:editId="2C9D7170">
            <wp:extent cx="198120" cy="23622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карты.</w:t>
      </w:r>
    </w:p>
    <w:p w14:paraId="3AAE2B25" w14:textId="4484C86B" w:rsidR="008442F9" w:rsidRDefault="008442F9" w:rsidP="00063DF3">
      <w:pPr>
        <w:pStyle w:val="1d"/>
      </w:pPr>
      <w:r>
        <w:t>Открывается страница «Просмотр информации о карте» (</w:t>
      </w:r>
      <w:r w:rsidR="00C20C2C">
        <w:fldChar w:fldCharType="begin"/>
      </w:r>
      <w:r w:rsidR="00C20C2C">
        <w:instrText xml:space="preserve"> REF _Ref154417002 \h </w:instrText>
      </w:r>
      <w:r w:rsidR="00C20C2C">
        <w:fldChar w:fldCharType="separate"/>
      </w:r>
      <w:r w:rsidR="00B65250">
        <w:t>Рисунок </w:t>
      </w:r>
      <w:r w:rsidR="00B65250">
        <w:rPr>
          <w:noProof/>
        </w:rPr>
        <w:t>20</w:t>
      </w:r>
      <w:r w:rsidR="00C20C2C">
        <w:fldChar w:fldCharType="end"/>
      </w:r>
      <w:r>
        <w:t>).</w:t>
      </w:r>
    </w:p>
    <w:p w14:paraId="46B9F5BF" w14:textId="22504A2C" w:rsidR="008442F9" w:rsidRDefault="008442F9" w:rsidP="00063DF3">
      <w:pPr>
        <w:pStyle w:val="20"/>
      </w:pPr>
      <w:r>
        <w:t>Щелкните по кнопке</w:t>
      </w:r>
      <w:r w:rsidR="00F401F3">
        <w:t xml:space="preserve"> </w:t>
      </w:r>
      <w:r w:rsidR="00F46F77" w:rsidRPr="00F46F77">
        <w:rPr>
          <w:noProof/>
        </w:rPr>
        <w:drawing>
          <wp:inline distT="0" distB="0" distL="0" distR="0" wp14:anchorId="106E6FD3" wp14:editId="50303B71">
            <wp:extent cx="763200" cy="208800"/>
            <wp:effectExtent l="0" t="0" r="0" b="127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63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«Операции с картой»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_Ref154417002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20</w:t>
      </w:r>
      <w:r w:rsidR="00F46F77">
        <w:fldChar w:fldCharType="end"/>
      </w:r>
      <w:r w:rsidR="00F46F77">
        <w:t>)</w:t>
      </w:r>
      <w:r>
        <w:t>.</w:t>
      </w:r>
    </w:p>
    <w:p w14:paraId="671568EA" w14:textId="71D3B920" w:rsidR="008442F9" w:rsidRPr="00BB19ED" w:rsidRDefault="008442F9" w:rsidP="00063DF3">
      <w:pPr>
        <w:pStyle w:val="1d"/>
      </w:pPr>
      <w:r>
        <w:t>Открывается страница «Операции с картой жителя» (</w:t>
      </w:r>
      <w:r w:rsidR="00063DF3">
        <w:fldChar w:fldCharType="begin"/>
      </w:r>
      <w:r w:rsidR="00063DF3">
        <w:instrText xml:space="preserve"> REF _Ref154412833 \h </w:instrText>
      </w:r>
      <w:r w:rsidR="00063DF3">
        <w:fldChar w:fldCharType="separate"/>
      </w:r>
      <w:r w:rsidR="00B65250">
        <w:t>Рисунок </w:t>
      </w:r>
      <w:r w:rsidR="00B65250">
        <w:rPr>
          <w:noProof/>
        </w:rPr>
        <w:t>21</w:t>
      </w:r>
      <w:r w:rsidR="00063DF3">
        <w:fldChar w:fldCharType="end"/>
      </w:r>
      <w:r>
        <w:t xml:space="preserve">). Для каждой операции отображается </w:t>
      </w:r>
      <w:r>
        <w:rPr>
          <w:lang w:val="en-US"/>
        </w:rPr>
        <w:t>id</w:t>
      </w:r>
      <w:r w:rsidRPr="00BB19ED">
        <w:t xml:space="preserve"> </w:t>
      </w:r>
      <w:r>
        <w:t>операции, время и вид операции, источник операции и статус.</w:t>
      </w:r>
    </w:p>
    <w:p w14:paraId="3D7E3D4E" w14:textId="3B58EEB9" w:rsidR="00063DF3" w:rsidRDefault="00F46F77" w:rsidP="00F21215">
      <w:pPr>
        <w:pStyle w:val="313"/>
      </w:pPr>
      <w:r w:rsidRPr="00F46F77">
        <w:rPr>
          <w:noProof/>
        </w:rPr>
        <w:drawing>
          <wp:inline distT="0" distB="0" distL="0" distR="0" wp14:anchorId="5DCAF9AF" wp14:editId="5C6E0ED9">
            <wp:extent cx="6120130" cy="141224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6D29E" w14:textId="39E215BA" w:rsidR="008442F9" w:rsidRPr="00BB19ED" w:rsidRDefault="00A857FE" w:rsidP="00F21215">
      <w:pPr>
        <w:pStyle w:val="3f4"/>
      </w:pPr>
      <w:bookmarkStart w:id="102" w:name="_Ref15441283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21</w:t>
      </w:r>
      <w:r w:rsidR="0003181E">
        <w:rPr>
          <w:noProof/>
        </w:rPr>
        <w:fldChar w:fldCharType="end"/>
      </w:r>
      <w:bookmarkEnd w:id="102"/>
    </w:p>
    <w:p w14:paraId="1D078FE5" w14:textId="09E21F3A" w:rsidR="008442F9" w:rsidRDefault="008442F9" w:rsidP="00D53C83">
      <w:pPr>
        <w:pStyle w:val="3a"/>
      </w:pPr>
      <w:bookmarkStart w:id="103" w:name="_Ref153283073"/>
      <w:bookmarkStart w:id="104" w:name="_Toc153383313"/>
      <w:bookmarkStart w:id="105" w:name="_Toc157505694"/>
      <w:r>
        <w:t>П</w:t>
      </w:r>
      <w:r w:rsidRPr="00F434FF">
        <w:t xml:space="preserve">рисвоение </w:t>
      </w:r>
      <w:r w:rsidR="00934FF9">
        <w:t xml:space="preserve">БК </w:t>
      </w:r>
      <w:r w:rsidRPr="00F434FF">
        <w:t xml:space="preserve">статуса </w:t>
      </w:r>
      <w:bookmarkEnd w:id="103"/>
      <w:bookmarkEnd w:id="104"/>
      <w:r w:rsidR="00934FF9">
        <w:t>КЖ</w:t>
      </w:r>
      <w:bookmarkEnd w:id="105"/>
    </w:p>
    <w:p w14:paraId="462817E3" w14:textId="56A6965C" w:rsidR="008442F9" w:rsidRDefault="008442F9" w:rsidP="00063DF3">
      <w:pPr>
        <w:pStyle w:val="2d"/>
      </w:pPr>
      <w:r>
        <w:t xml:space="preserve">Чтобы присвоить </w:t>
      </w:r>
      <w:r w:rsidR="00934FF9">
        <w:t>БК</w:t>
      </w:r>
      <w:r>
        <w:t xml:space="preserve"> статус </w:t>
      </w:r>
      <w:r w:rsidR="00934FF9">
        <w:t>КЖ</w:t>
      </w:r>
      <w:r>
        <w:t>:</w:t>
      </w:r>
    </w:p>
    <w:p w14:paraId="0B293530" w14:textId="4826D2E7" w:rsidR="008442F9" w:rsidRDefault="008442F9" w:rsidP="00FA592D">
      <w:pPr>
        <w:pStyle w:val="20"/>
        <w:numPr>
          <w:ilvl w:val="0"/>
          <w:numId w:val="125"/>
        </w:numPr>
      </w:pPr>
      <w:r>
        <w:t xml:space="preserve">Перейдите в список </w:t>
      </w:r>
      <w:r w:rsidR="00934FF9">
        <w:t>БК</w:t>
      </w:r>
      <w:r>
        <w:t xml:space="preserve"> (п. </w:t>
      </w:r>
      <w:r>
        <w:fldChar w:fldCharType="begin"/>
      </w:r>
      <w:r>
        <w:instrText xml:space="preserve"> REF _Ref153283255 \r \h </w:instrText>
      </w:r>
      <w:r>
        <w:fldChar w:fldCharType="separate"/>
      </w:r>
      <w:r w:rsidR="00B65250">
        <w:t>3.3.1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1864E4CC" wp14:editId="71AA1516">
            <wp:extent cx="198120" cy="23622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</w:t>
      </w:r>
      <w:r w:rsidR="00934FF9">
        <w:t>БК</w:t>
      </w:r>
      <w:r>
        <w:t>, которая имеет статус «Отключена».</w:t>
      </w:r>
    </w:p>
    <w:p w14:paraId="46EA1E1F" w14:textId="04982E70" w:rsidR="008442F9" w:rsidRDefault="008442F9" w:rsidP="00063DF3">
      <w:pPr>
        <w:pStyle w:val="1d"/>
      </w:pPr>
      <w:r>
        <w:t xml:space="preserve">Открывается страница «Просмотр информации о карте» </w:t>
      </w:r>
      <w:r w:rsidR="001736FC">
        <w:t>(</w:t>
      </w:r>
      <w:r w:rsidR="00F46F77">
        <w:fldChar w:fldCharType="begin"/>
      </w:r>
      <w:r w:rsidR="00F46F77">
        <w:instrText xml:space="preserve"> REF _Ref157418510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22</w:t>
      </w:r>
      <w:r w:rsidR="00F46F77">
        <w:fldChar w:fldCharType="end"/>
      </w:r>
      <w:r w:rsidR="001736FC">
        <w:t>)</w:t>
      </w:r>
      <w:r>
        <w:t>.</w:t>
      </w:r>
    </w:p>
    <w:p w14:paraId="3E68B529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2A45B7FB" wp14:editId="71C8CBFF">
            <wp:extent cx="6120000" cy="33912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1E1E" w14:textId="4C2D6150" w:rsidR="00F46F77" w:rsidRDefault="00F46F77" w:rsidP="00F46F77">
      <w:pPr>
        <w:pStyle w:val="3f4"/>
      </w:pPr>
      <w:bookmarkStart w:id="106" w:name="_Ref15741851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22</w:t>
      </w:r>
      <w:r w:rsidR="0003181E">
        <w:rPr>
          <w:noProof/>
        </w:rPr>
        <w:fldChar w:fldCharType="end"/>
      </w:r>
      <w:bookmarkEnd w:id="106"/>
    </w:p>
    <w:p w14:paraId="1E926122" w14:textId="77777777" w:rsidR="008442F9" w:rsidRDefault="008442F9" w:rsidP="00063DF3">
      <w:pPr>
        <w:pStyle w:val="20"/>
      </w:pPr>
      <w:r>
        <w:t>Щелкните по кнопке «Сделать Картой жителя».</w:t>
      </w:r>
    </w:p>
    <w:p w14:paraId="70A50EF8" w14:textId="6ED15523" w:rsidR="008442F9" w:rsidRPr="00BB19ED" w:rsidRDefault="008442F9" w:rsidP="00063DF3">
      <w:pPr>
        <w:pStyle w:val="1d"/>
      </w:pPr>
      <w:r>
        <w:t xml:space="preserve">Открывается окно подтверждения </w:t>
      </w:r>
      <w:r w:rsidR="00F46F77" w:rsidRPr="00F46F77">
        <w:rPr>
          <w:noProof/>
        </w:rPr>
        <w:drawing>
          <wp:inline distT="0" distB="0" distL="0" distR="0" wp14:anchorId="59EBB382" wp14:editId="68FCE6A7">
            <wp:extent cx="954000" cy="208800"/>
            <wp:effectExtent l="0" t="0" r="0" b="127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>
        <w:t xml:space="preserve">«Сделать </w:t>
      </w:r>
      <w:r w:rsidR="00F46F77">
        <w:t>К</w:t>
      </w:r>
      <w:r>
        <w:t>артой жителя»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_Ref157418510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22</w:t>
      </w:r>
      <w:r w:rsidR="00F46F77">
        <w:fldChar w:fldCharType="end"/>
      </w:r>
      <w:r w:rsidR="00F46F77">
        <w:t>).</w:t>
      </w:r>
    </w:p>
    <w:p w14:paraId="073C3416" w14:textId="7327BCDF" w:rsidR="008442F9" w:rsidRDefault="008442F9" w:rsidP="00063DF3">
      <w:pPr>
        <w:pStyle w:val="20"/>
      </w:pPr>
      <w:r>
        <w:t xml:space="preserve">Щелкните по кнопке </w:t>
      </w:r>
      <w:r w:rsidR="00F46F77" w:rsidRPr="00F46F77">
        <w:rPr>
          <w:noProof/>
        </w:rPr>
        <w:drawing>
          <wp:inline distT="0" distB="0" distL="0" distR="0" wp14:anchorId="639BCE4A" wp14:editId="485383CC">
            <wp:extent cx="504000" cy="208800"/>
            <wp:effectExtent l="0" t="0" r="0" b="127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>
        <w:t>«</w:t>
      </w:r>
      <w:r w:rsidR="00F46F77">
        <w:t>Применить</w:t>
      </w:r>
      <w:r>
        <w:t>»</w:t>
      </w:r>
      <w:r w:rsidR="00030FD8" w:rsidRPr="00030FD8">
        <w:t xml:space="preserve"> </w:t>
      </w:r>
      <w:r w:rsidR="00030FD8">
        <w:t>(</w:t>
      </w:r>
      <w:r w:rsidR="00030FD8">
        <w:fldChar w:fldCharType="begin"/>
      </w:r>
      <w:r w:rsidR="00030FD8">
        <w:instrText xml:space="preserve"> REF _Ref157418652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23</w:t>
      </w:r>
      <w:r w:rsidR="00030FD8">
        <w:fldChar w:fldCharType="end"/>
      </w:r>
      <w:r w:rsidR="00030FD8">
        <w:t>)</w:t>
      </w:r>
      <w:r>
        <w:t>, чтобы подтвердить назначение.</w:t>
      </w:r>
    </w:p>
    <w:p w14:paraId="61DCFA1E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445EFA4C" wp14:editId="4C7DB60C">
            <wp:extent cx="2524125" cy="1156565"/>
            <wp:effectExtent l="0" t="0" r="0" b="571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531200" cy="115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F2EAC" w14:textId="6FC770BF" w:rsidR="00F46F77" w:rsidRDefault="00F46F77" w:rsidP="00F46F77">
      <w:pPr>
        <w:pStyle w:val="3f4"/>
      </w:pPr>
      <w:bookmarkStart w:id="107" w:name="_Ref15741865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23</w:t>
      </w:r>
      <w:r w:rsidR="0003181E">
        <w:rPr>
          <w:noProof/>
        </w:rPr>
        <w:fldChar w:fldCharType="end"/>
      </w:r>
      <w:bookmarkEnd w:id="107"/>
    </w:p>
    <w:p w14:paraId="2BA6EA5D" w14:textId="5E0E0D28" w:rsidR="008442F9" w:rsidRPr="00BB19ED" w:rsidRDefault="00934FF9" w:rsidP="00063DF3">
      <w:pPr>
        <w:pStyle w:val="1d"/>
      </w:pPr>
      <w:r>
        <w:t>БК</w:t>
      </w:r>
      <w:r w:rsidR="008442F9">
        <w:t xml:space="preserve"> назначена </w:t>
      </w:r>
      <w:r>
        <w:t>КЖ</w:t>
      </w:r>
      <w:r w:rsidR="008442F9">
        <w:t xml:space="preserve"> (статус «Активна» в списке </w:t>
      </w:r>
      <w:r>
        <w:t>БК</w:t>
      </w:r>
      <w:r w:rsidR="008442F9">
        <w:t>).</w:t>
      </w:r>
    </w:p>
    <w:p w14:paraId="3D79B85E" w14:textId="7E3EB2DD" w:rsidR="008442F9" w:rsidRDefault="008442F9" w:rsidP="00D53C83">
      <w:pPr>
        <w:pStyle w:val="3a"/>
      </w:pPr>
      <w:bookmarkStart w:id="108" w:name="_Ref153283080"/>
      <w:bookmarkStart w:id="109" w:name="_Toc153383314"/>
      <w:bookmarkStart w:id="110" w:name="_Toc157505695"/>
      <w:r>
        <w:t>С</w:t>
      </w:r>
      <w:r w:rsidRPr="00F434FF">
        <w:t xml:space="preserve">нятие статуса </w:t>
      </w:r>
      <w:r w:rsidR="00934FF9">
        <w:t>КЖ</w:t>
      </w:r>
      <w:r w:rsidRPr="00F434FF">
        <w:t xml:space="preserve"> с </w:t>
      </w:r>
      <w:bookmarkEnd w:id="108"/>
      <w:bookmarkEnd w:id="109"/>
      <w:r w:rsidR="00934FF9">
        <w:t>БК</w:t>
      </w:r>
      <w:bookmarkEnd w:id="110"/>
    </w:p>
    <w:p w14:paraId="01A2CC0A" w14:textId="674DAB06" w:rsidR="008442F9" w:rsidRDefault="008442F9" w:rsidP="00063DF3">
      <w:pPr>
        <w:pStyle w:val="2d"/>
      </w:pPr>
      <w:r>
        <w:t xml:space="preserve">Чтобы снять с </w:t>
      </w:r>
      <w:r w:rsidR="00934FF9">
        <w:t>БК</w:t>
      </w:r>
      <w:r>
        <w:t xml:space="preserve"> статус </w:t>
      </w:r>
      <w:r w:rsidR="00934FF9">
        <w:t>КЖ</w:t>
      </w:r>
      <w:r>
        <w:t>:</w:t>
      </w:r>
    </w:p>
    <w:p w14:paraId="5D7A3F99" w14:textId="5EE757EF" w:rsidR="008442F9" w:rsidRDefault="008442F9" w:rsidP="00FA592D">
      <w:pPr>
        <w:pStyle w:val="20"/>
        <w:numPr>
          <w:ilvl w:val="0"/>
          <w:numId w:val="126"/>
        </w:numPr>
      </w:pPr>
      <w:r>
        <w:t xml:space="preserve">Перейдите в список </w:t>
      </w:r>
      <w:r w:rsidR="00934FF9">
        <w:t>БК</w:t>
      </w:r>
      <w:r>
        <w:t xml:space="preserve"> (п. </w:t>
      </w:r>
      <w:r>
        <w:fldChar w:fldCharType="begin"/>
      </w:r>
      <w:r>
        <w:instrText xml:space="preserve"> REF _Ref153283255 \r \h </w:instrText>
      </w:r>
      <w:r>
        <w:fldChar w:fldCharType="separate"/>
      </w:r>
      <w:r w:rsidR="00B65250">
        <w:t>3.3.1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24F7E8ED" wp14:editId="55AF905B">
            <wp:extent cx="198120" cy="23622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</w:t>
      </w:r>
      <w:r w:rsidR="00934FF9">
        <w:t>БК</w:t>
      </w:r>
      <w:r>
        <w:t>, которая имеет статус «Активна/Карта жителя».</w:t>
      </w:r>
    </w:p>
    <w:p w14:paraId="35E6B19E" w14:textId="4F3224FD" w:rsidR="008442F9" w:rsidRDefault="008442F9" w:rsidP="00063DF3">
      <w:pPr>
        <w:pStyle w:val="1d"/>
      </w:pPr>
      <w:r>
        <w:t xml:space="preserve">Открывается страница «Просмотр информации о карте» </w:t>
      </w:r>
      <w:r w:rsidR="001736FC">
        <w:t>(</w:t>
      </w:r>
      <w:r w:rsidR="00F46F77">
        <w:fldChar w:fldCharType="begin"/>
      </w:r>
      <w:r w:rsidR="00F46F77">
        <w:instrText xml:space="preserve"> REF _Ref157418661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24</w:t>
      </w:r>
      <w:r w:rsidR="00F46F77">
        <w:fldChar w:fldCharType="end"/>
      </w:r>
      <w:r w:rsidR="001736FC">
        <w:t>)</w:t>
      </w:r>
      <w:r>
        <w:t>.</w:t>
      </w:r>
    </w:p>
    <w:p w14:paraId="12CD12DF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33A34A22" wp14:editId="0D06A6A7">
            <wp:extent cx="5581251" cy="3038475"/>
            <wp:effectExtent l="0" t="0" r="635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583577" cy="303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B71FD" w14:textId="01F04F43" w:rsidR="00F46F77" w:rsidRDefault="00F46F77" w:rsidP="00F46F77">
      <w:pPr>
        <w:pStyle w:val="3f4"/>
      </w:pPr>
      <w:bookmarkStart w:id="111" w:name="_Ref15741866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24</w:t>
      </w:r>
      <w:r w:rsidR="0003181E">
        <w:rPr>
          <w:noProof/>
        </w:rPr>
        <w:fldChar w:fldCharType="end"/>
      </w:r>
      <w:bookmarkEnd w:id="111"/>
    </w:p>
    <w:p w14:paraId="6E38C1F4" w14:textId="5139FAD3" w:rsidR="008442F9" w:rsidRDefault="008442F9" w:rsidP="00063DF3">
      <w:pPr>
        <w:pStyle w:val="20"/>
      </w:pPr>
      <w:r>
        <w:t xml:space="preserve">Щелкните по кнопке </w:t>
      </w:r>
      <w:r w:rsidR="00F46F77" w:rsidRPr="00F46F77">
        <w:rPr>
          <w:noProof/>
        </w:rPr>
        <w:drawing>
          <wp:inline distT="0" distB="0" distL="0" distR="0" wp14:anchorId="64E551A5" wp14:editId="557418D6">
            <wp:extent cx="972000" cy="208800"/>
            <wp:effectExtent l="0" t="0" r="0" b="127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>
        <w:t>«</w:t>
      </w:r>
      <w:r w:rsidR="00F46F77">
        <w:t>Отключить карту жителя</w:t>
      </w:r>
      <w:r>
        <w:t>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_Ref157418661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24</w:t>
      </w:r>
      <w:r w:rsidR="00F46F77">
        <w:fldChar w:fldCharType="end"/>
      </w:r>
      <w:r w:rsidR="00F46F77">
        <w:t>)</w:t>
      </w:r>
      <w:r>
        <w:t>.</w:t>
      </w:r>
    </w:p>
    <w:p w14:paraId="12759964" w14:textId="7D03B459" w:rsidR="008442F9" w:rsidRDefault="008442F9" w:rsidP="00063DF3">
      <w:pPr>
        <w:pStyle w:val="1d"/>
      </w:pPr>
      <w:r>
        <w:t>Открывается окно подтверждения «</w:t>
      </w:r>
      <w:r w:rsidR="00F46F77">
        <w:t>Отключить карту жителя</w:t>
      </w:r>
      <w:r>
        <w:t>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_Ref157418743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25</w:t>
      </w:r>
      <w:r w:rsidR="00F46F77">
        <w:fldChar w:fldCharType="end"/>
      </w:r>
      <w:r w:rsidR="00F46F77">
        <w:t>).</w:t>
      </w:r>
    </w:p>
    <w:p w14:paraId="19EB959B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3112950D" wp14:editId="5A493A90">
            <wp:extent cx="2676524" cy="1232181"/>
            <wp:effectExtent l="0" t="0" r="0" b="635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681084" cy="12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9AFD3" w14:textId="755CA418" w:rsidR="00F46F77" w:rsidRPr="00BB19ED" w:rsidRDefault="00F46F77" w:rsidP="00F46F77">
      <w:pPr>
        <w:pStyle w:val="3f4"/>
      </w:pPr>
      <w:bookmarkStart w:id="112" w:name="_Ref15741874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25</w:t>
      </w:r>
      <w:r w:rsidR="0003181E">
        <w:rPr>
          <w:noProof/>
        </w:rPr>
        <w:fldChar w:fldCharType="end"/>
      </w:r>
      <w:bookmarkEnd w:id="112"/>
    </w:p>
    <w:p w14:paraId="448A4C99" w14:textId="688FEA3C" w:rsidR="008442F9" w:rsidRDefault="008442F9" w:rsidP="00063DF3">
      <w:pPr>
        <w:pStyle w:val="20"/>
      </w:pPr>
      <w:r>
        <w:t>Щелкните по кнопке</w:t>
      </w:r>
      <w:r w:rsidR="00F46F77">
        <w:t xml:space="preserve"> </w:t>
      </w:r>
      <w:r w:rsidR="00F46F77" w:rsidRPr="00F46F77">
        <w:rPr>
          <w:noProof/>
        </w:rPr>
        <w:drawing>
          <wp:inline distT="0" distB="0" distL="0" distR="0" wp14:anchorId="6A2D9807" wp14:editId="722E43B2">
            <wp:extent cx="504000" cy="208800"/>
            <wp:effectExtent l="0" t="0" r="0" b="127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 w:rsidR="00F46F77">
        <w:t>«Применить»</w:t>
      </w:r>
      <w:r w:rsidR="00030FD8">
        <w:t xml:space="preserve"> (</w:t>
      </w:r>
      <w:r w:rsidR="00030FD8">
        <w:fldChar w:fldCharType="begin"/>
      </w:r>
      <w:r w:rsidR="00030FD8">
        <w:instrText xml:space="preserve"> REF _Ref157418743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25</w:t>
      </w:r>
      <w:r w:rsidR="00030FD8">
        <w:fldChar w:fldCharType="end"/>
      </w:r>
      <w:r w:rsidR="00030FD8">
        <w:t>)</w:t>
      </w:r>
      <w:r w:rsidR="00F46F77">
        <w:t>,</w:t>
      </w:r>
      <w:r>
        <w:t xml:space="preserve"> чтобы подтвердить снятие назначения.</w:t>
      </w:r>
    </w:p>
    <w:p w14:paraId="08A95710" w14:textId="740557C6" w:rsidR="008442F9" w:rsidRPr="00F434FF" w:rsidRDefault="008442F9" w:rsidP="00063DF3">
      <w:pPr>
        <w:pStyle w:val="1d"/>
      </w:pPr>
      <w:r>
        <w:t xml:space="preserve">С </w:t>
      </w:r>
      <w:r w:rsidR="00934FF9">
        <w:t>БК</w:t>
      </w:r>
      <w:r>
        <w:t xml:space="preserve"> снимается назначение </w:t>
      </w:r>
      <w:r w:rsidR="00934FF9">
        <w:t>КЖ</w:t>
      </w:r>
      <w:r>
        <w:t xml:space="preserve"> (статус «Отключена» в списке </w:t>
      </w:r>
      <w:r w:rsidR="00934FF9">
        <w:t>БК</w:t>
      </w:r>
      <w:r>
        <w:t>).</w:t>
      </w:r>
    </w:p>
    <w:p w14:paraId="637DAD3E" w14:textId="48773690" w:rsidR="008442F9" w:rsidRDefault="008442F9" w:rsidP="00D53C83">
      <w:pPr>
        <w:pStyle w:val="3a"/>
      </w:pPr>
      <w:bookmarkStart w:id="113" w:name="_Ref153283084"/>
      <w:bookmarkStart w:id="114" w:name="_Toc153383315"/>
      <w:bookmarkStart w:id="115" w:name="_Toc157505696"/>
      <w:r>
        <w:t>Б</w:t>
      </w:r>
      <w:r w:rsidRPr="00F434FF">
        <w:t xml:space="preserve">локировка и разблокировка </w:t>
      </w:r>
      <w:bookmarkEnd w:id="113"/>
      <w:bookmarkEnd w:id="114"/>
      <w:r w:rsidR="00934FF9">
        <w:t>БК</w:t>
      </w:r>
      <w:bookmarkEnd w:id="115"/>
    </w:p>
    <w:p w14:paraId="676C18B6" w14:textId="09D9FC18" w:rsidR="008442F9" w:rsidRDefault="008442F9" w:rsidP="00063DF3">
      <w:pPr>
        <w:pStyle w:val="2d"/>
      </w:pPr>
      <w:r>
        <w:t xml:space="preserve">Чтобы заблокировать </w:t>
      </w:r>
      <w:r w:rsidR="00934FF9">
        <w:t>БК</w:t>
      </w:r>
      <w:r>
        <w:t>:</w:t>
      </w:r>
    </w:p>
    <w:p w14:paraId="38FCDB41" w14:textId="2162957F" w:rsidR="008442F9" w:rsidRDefault="008442F9" w:rsidP="00FA592D">
      <w:pPr>
        <w:pStyle w:val="20"/>
        <w:numPr>
          <w:ilvl w:val="0"/>
          <w:numId w:val="127"/>
        </w:numPr>
      </w:pPr>
      <w:r>
        <w:t xml:space="preserve">Перейдите в список </w:t>
      </w:r>
      <w:r w:rsidR="00934FF9">
        <w:t>БК</w:t>
      </w:r>
      <w:r>
        <w:t xml:space="preserve"> (п. </w:t>
      </w:r>
      <w:r>
        <w:fldChar w:fldCharType="begin"/>
      </w:r>
      <w:r>
        <w:instrText xml:space="preserve"> REF _Ref153283255 \r \h </w:instrText>
      </w:r>
      <w:r>
        <w:fldChar w:fldCharType="separate"/>
      </w:r>
      <w:r w:rsidR="00B65250">
        <w:t>3.3.1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B41DF1B" wp14:editId="3918E5CD">
            <wp:extent cx="198120" cy="23622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</w:t>
      </w:r>
      <w:r w:rsidR="00934FF9">
        <w:t>БК</w:t>
      </w:r>
      <w:r>
        <w:t>, статус которой отличен от «Заблокирована».</w:t>
      </w:r>
    </w:p>
    <w:p w14:paraId="57741DFC" w14:textId="2BA0D84D" w:rsidR="008442F9" w:rsidRDefault="008442F9" w:rsidP="00063DF3">
      <w:pPr>
        <w:pStyle w:val="1d"/>
      </w:pPr>
      <w:r>
        <w:t xml:space="preserve">Открывается страница «Просмотр информации о карте» </w:t>
      </w:r>
      <w:r w:rsidR="00401B6C">
        <w:t>(</w:t>
      </w:r>
      <w:r w:rsidR="00F46F77">
        <w:fldChar w:fldCharType="begin"/>
      </w:r>
      <w:r w:rsidR="00F46F77">
        <w:instrText xml:space="preserve"> REF _Ref157418870 \h </w:instrText>
      </w:r>
      <w:r w:rsidR="00F46F77">
        <w:fldChar w:fldCharType="separate"/>
      </w:r>
      <w:r w:rsidR="00B65250">
        <w:t xml:space="preserve">Рисунок </w:t>
      </w:r>
      <w:r w:rsidR="00B65250">
        <w:rPr>
          <w:noProof/>
        </w:rPr>
        <w:t>26</w:t>
      </w:r>
      <w:r w:rsidR="00F46F77">
        <w:fldChar w:fldCharType="end"/>
      </w:r>
      <w:r w:rsidR="00401B6C">
        <w:t>)</w:t>
      </w:r>
      <w:r>
        <w:t>.</w:t>
      </w:r>
    </w:p>
    <w:p w14:paraId="09EEB737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49EBC268" wp14:editId="1EC88ED0">
            <wp:extent cx="5685520" cy="313372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87702" cy="313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DF9D" w14:textId="1E13E020" w:rsidR="00F46F77" w:rsidRDefault="00F46F77" w:rsidP="00F46F77">
      <w:pPr>
        <w:pStyle w:val="3f4"/>
      </w:pPr>
      <w:bookmarkStart w:id="116" w:name="_Ref157418870"/>
      <w:r>
        <w:t xml:space="preserve">Рисунок 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26</w:t>
      </w:r>
      <w:r w:rsidR="0003181E">
        <w:rPr>
          <w:noProof/>
        </w:rPr>
        <w:fldChar w:fldCharType="end"/>
      </w:r>
      <w:bookmarkEnd w:id="116"/>
    </w:p>
    <w:p w14:paraId="1CAF306E" w14:textId="4EDBBB8C" w:rsidR="008442F9" w:rsidRDefault="008442F9" w:rsidP="00063DF3">
      <w:pPr>
        <w:pStyle w:val="20"/>
      </w:pPr>
      <w:r>
        <w:t xml:space="preserve">Щелкните по кнопке </w:t>
      </w:r>
      <w:r w:rsidR="00F46F77" w:rsidRPr="00F46F77">
        <w:rPr>
          <w:noProof/>
        </w:rPr>
        <w:drawing>
          <wp:inline distT="0" distB="0" distL="0" distR="0" wp14:anchorId="3A0151FA" wp14:editId="6A7C1651">
            <wp:extent cx="626400" cy="208800"/>
            <wp:effectExtent l="0" t="0" r="2540" b="127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26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>
        <w:t>«Заблокировать»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_Ref157418870 \h </w:instrText>
      </w:r>
      <w:r w:rsidR="00F46F77">
        <w:fldChar w:fldCharType="separate"/>
      </w:r>
      <w:r w:rsidR="00B65250">
        <w:t xml:space="preserve">Рисунок </w:t>
      </w:r>
      <w:r w:rsidR="00B65250">
        <w:rPr>
          <w:noProof/>
        </w:rPr>
        <w:t>26</w:t>
      </w:r>
      <w:r w:rsidR="00F46F77">
        <w:fldChar w:fldCharType="end"/>
      </w:r>
      <w:r w:rsidR="00F46F77">
        <w:t>)</w:t>
      </w:r>
      <w:r>
        <w:t>.</w:t>
      </w:r>
    </w:p>
    <w:p w14:paraId="07E1A450" w14:textId="6A3419A2" w:rsidR="008442F9" w:rsidRDefault="008442F9" w:rsidP="00063DF3">
      <w:pPr>
        <w:pStyle w:val="1d"/>
      </w:pPr>
      <w:r>
        <w:t xml:space="preserve">Открывается окно подтверждения «Заблокировать </w:t>
      </w:r>
      <w:r w:rsidR="00F46F77">
        <w:t xml:space="preserve">выбранную </w:t>
      </w:r>
      <w:r>
        <w:t>карту?»</w:t>
      </w:r>
      <w:r w:rsidR="00F46F77">
        <w:t xml:space="preserve"> (</w:t>
      </w:r>
      <w:r w:rsidR="00F46F77">
        <w:fldChar w:fldCharType="begin"/>
      </w:r>
      <w:r w:rsidR="00F46F77">
        <w:instrText xml:space="preserve"> REF _Ref157419001 \h </w:instrText>
      </w:r>
      <w:r w:rsidR="00F46F77">
        <w:fldChar w:fldCharType="separate"/>
      </w:r>
      <w:r w:rsidR="00B65250">
        <w:t>Рисунок </w:t>
      </w:r>
      <w:r w:rsidR="00B65250">
        <w:rPr>
          <w:noProof/>
        </w:rPr>
        <w:t>27</w:t>
      </w:r>
      <w:r w:rsidR="00F46F77">
        <w:fldChar w:fldCharType="end"/>
      </w:r>
      <w:r w:rsidR="00F46F77">
        <w:t>).</w:t>
      </w:r>
    </w:p>
    <w:p w14:paraId="427CC934" w14:textId="77777777" w:rsidR="00F46F77" w:rsidRDefault="00F46F77" w:rsidP="00F46F77">
      <w:pPr>
        <w:pStyle w:val="313"/>
      </w:pPr>
      <w:r w:rsidRPr="00F46F77">
        <w:rPr>
          <w:noProof/>
        </w:rPr>
        <w:drawing>
          <wp:inline distT="0" distB="0" distL="0" distR="0" wp14:anchorId="01C8D5EE" wp14:editId="2DB4158F">
            <wp:extent cx="2515235" cy="1349639"/>
            <wp:effectExtent l="0" t="0" r="0" b="317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519190" cy="135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EB8A7" w14:textId="522B5102" w:rsidR="00F46F77" w:rsidRPr="00BB19ED" w:rsidRDefault="00F46F77" w:rsidP="00F46F77">
      <w:pPr>
        <w:pStyle w:val="3f4"/>
      </w:pPr>
      <w:bookmarkStart w:id="117" w:name="_Ref15741900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27</w:t>
      </w:r>
      <w:r w:rsidR="0003181E">
        <w:rPr>
          <w:noProof/>
        </w:rPr>
        <w:fldChar w:fldCharType="end"/>
      </w:r>
      <w:bookmarkEnd w:id="117"/>
    </w:p>
    <w:p w14:paraId="766934F3" w14:textId="64EE7D63" w:rsidR="008442F9" w:rsidRDefault="008442F9" w:rsidP="00063DF3">
      <w:pPr>
        <w:pStyle w:val="20"/>
      </w:pPr>
      <w:r>
        <w:t xml:space="preserve">Щелкните по кнопке </w:t>
      </w:r>
      <w:r w:rsidR="00F46F77" w:rsidRPr="00F46F77">
        <w:rPr>
          <w:noProof/>
        </w:rPr>
        <w:drawing>
          <wp:inline distT="0" distB="0" distL="0" distR="0" wp14:anchorId="33F7F369" wp14:editId="4A41DC29">
            <wp:extent cx="504000" cy="208800"/>
            <wp:effectExtent l="0" t="0" r="0" b="127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77" w:rsidRPr="00F46F77">
        <w:t xml:space="preserve"> </w:t>
      </w:r>
      <w:r w:rsidR="00F46F77">
        <w:t>«Применить</w:t>
      </w:r>
      <w:r>
        <w:t>»</w:t>
      </w:r>
      <w:r w:rsidR="00030FD8" w:rsidRPr="00030FD8">
        <w:t xml:space="preserve"> </w:t>
      </w:r>
      <w:r w:rsidR="00030FD8">
        <w:t>(</w:t>
      </w:r>
      <w:r w:rsidR="00030FD8">
        <w:fldChar w:fldCharType="begin"/>
      </w:r>
      <w:r w:rsidR="00030FD8">
        <w:instrText xml:space="preserve"> REF _Ref157419001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27</w:t>
      </w:r>
      <w:r w:rsidR="00030FD8">
        <w:fldChar w:fldCharType="end"/>
      </w:r>
      <w:r w:rsidR="00030FD8">
        <w:t>)</w:t>
      </w:r>
      <w:r>
        <w:t>, чтобы подтвердить блокировку.</w:t>
      </w:r>
    </w:p>
    <w:p w14:paraId="3D214EB4" w14:textId="73886D80" w:rsidR="008442F9" w:rsidRDefault="00934FF9" w:rsidP="00063DF3">
      <w:pPr>
        <w:pStyle w:val="1d"/>
      </w:pPr>
      <w:r>
        <w:t>БК</w:t>
      </w:r>
      <w:r w:rsidR="008442F9">
        <w:t xml:space="preserve"> блокируется с пометкой «заблокировано оператором», статус </w:t>
      </w:r>
      <w:r>
        <w:t>БК</w:t>
      </w:r>
      <w:r w:rsidR="008442F9">
        <w:t xml:space="preserve"> в списке «Заблокирована».</w:t>
      </w:r>
    </w:p>
    <w:p w14:paraId="41D5361E" w14:textId="4B802B11" w:rsidR="008442F9" w:rsidRDefault="008442F9" w:rsidP="00063DF3">
      <w:pPr>
        <w:pStyle w:val="2d"/>
      </w:pPr>
      <w:r>
        <w:t xml:space="preserve">Чтобы разблокировать </w:t>
      </w:r>
      <w:r w:rsidR="00934FF9">
        <w:t>БК</w:t>
      </w:r>
      <w:r>
        <w:t>:</w:t>
      </w:r>
    </w:p>
    <w:p w14:paraId="2B89F7DD" w14:textId="253EC2B1" w:rsidR="008442F9" w:rsidRDefault="008442F9" w:rsidP="00FA592D">
      <w:pPr>
        <w:pStyle w:val="20"/>
        <w:numPr>
          <w:ilvl w:val="0"/>
          <w:numId w:val="128"/>
        </w:numPr>
      </w:pPr>
      <w:r>
        <w:t xml:space="preserve">Перейдите в список </w:t>
      </w:r>
      <w:r w:rsidR="00934FF9">
        <w:t>БК</w:t>
      </w:r>
      <w:r>
        <w:t xml:space="preserve"> (п. </w:t>
      </w:r>
      <w:r>
        <w:fldChar w:fldCharType="begin"/>
      </w:r>
      <w:r>
        <w:instrText xml:space="preserve"> REF _Ref153283255 \r \h </w:instrText>
      </w:r>
      <w:r>
        <w:fldChar w:fldCharType="separate"/>
      </w:r>
      <w:r w:rsidR="00B65250">
        <w:t>3.3.1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0B34BEE5" wp14:editId="018C0D5E">
            <wp:extent cx="198120" cy="23622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</w:t>
      </w:r>
      <w:r w:rsidR="00934FF9">
        <w:t>БК</w:t>
      </w:r>
      <w:r>
        <w:t>, статус которой «Заблокирована».</w:t>
      </w:r>
    </w:p>
    <w:p w14:paraId="66F6A064" w14:textId="3F280B53" w:rsidR="008442F9" w:rsidRDefault="008442F9" w:rsidP="00063DF3">
      <w:pPr>
        <w:pStyle w:val="1d"/>
      </w:pPr>
      <w:r>
        <w:t xml:space="preserve">Открывается страница «Просмотр информации о карте» </w:t>
      </w:r>
      <w:r w:rsidR="00401B6C">
        <w:t>(</w:t>
      </w:r>
      <w:r w:rsidR="008B5310">
        <w:fldChar w:fldCharType="begin"/>
      </w:r>
      <w:r w:rsidR="008B5310">
        <w:instrText xml:space="preserve"> REF _Ref157421135 \h </w:instrText>
      </w:r>
      <w:r w:rsidR="008B5310">
        <w:fldChar w:fldCharType="separate"/>
      </w:r>
      <w:r w:rsidR="00B65250">
        <w:t>Рисунок </w:t>
      </w:r>
      <w:r w:rsidR="00B65250">
        <w:rPr>
          <w:noProof/>
        </w:rPr>
        <w:t>28</w:t>
      </w:r>
      <w:r w:rsidR="008B5310">
        <w:fldChar w:fldCharType="end"/>
      </w:r>
      <w:r w:rsidR="00401B6C">
        <w:t>)</w:t>
      </w:r>
      <w:r>
        <w:t>.</w:t>
      </w:r>
    </w:p>
    <w:p w14:paraId="1704A618" w14:textId="77777777" w:rsidR="008B5310" w:rsidRDefault="008B5310" w:rsidP="008B5310">
      <w:pPr>
        <w:pStyle w:val="313"/>
      </w:pPr>
      <w:r w:rsidRPr="008B5310">
        <w:rPr>
          <w:noProof/>
        </w:rPr>
        <w:drawing>
          <wp:inline distT="0" distB="0" distL="0" distR="0" wp14:anchorId="734C12E1" wp14:editId="7F8F981C">
            <wp:extent cx="6120130" cy="3383915"/>
            <wp:effectExtent l="0" t="0" r="0" b="698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D594" w14:textId="62F3D660" w:rsidR="008930DF" w:rsidRDefault="008B5310" w:rsidP="008B5310">
      <w:pPr>
        <w:pStyle w:val="3f4"/>
      </w:pPr>
      <w:bookmarkStart w:id="118" w:name="_Ref15742113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28</w:t>
      </w:r>
      <w:r w:rsidR="0003181E">
        <w:rPr>
          <w:noProof/>
        </w:rPr>
        <w:fldChar w:fldCharType="end"/>
      </w:r>
      <w:bookmarkEnd w:id="118"/>
    </w:p>
    <w:p w14:paraId="1E7404A1" w14:textId="0D97AD39" w:rsidR="008442F9" w:rsidRDefault="008442F9" w:rsidP="00063DF3">
      <w:pPr>
        <w:pStyle w:val="20"/>
      </w:pPr>
      <w:r>
        <w:t xml:space="preserve">Щелкните по кнопке </w:t>
      </w:r>
      <w:r w:rsidR="008B5310" w:rsidRPr="008B5310">
        <w:rPr>
          <w:noProof/>
        </w:rPr>
        <w:drawing>
          <wp:inline distT="0" distB="0" distL="0" distR="0" wp14:anchorId="007C4539" wp14:editId="48CC01B2">
            <wp:extent cx="662400" cy="208800"/>
            <wp:effectExtent l="0" t="0" r="4445" b="127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310" w:rsidRPr="008B5310">
        <w:t xml:space="preserve"> </w:t>
      </w:r>
      <w:r>
        <w:t>«Разблокировать»</w:t>
      </w:r>
      <w:r w:rsidR="008B5310">
        <w:t xml:space="preserve"> (</w:t>
      </w:r>
      <w:r w:rsidR="008B5310">
        <w:fldChar w:fldCharType="begin"/>
      </w:r>
      <w:r w:rsidR="008B5310">
        <w:instrText xml:space="preserve"> REF _Ref157421135 \h </w:instrText>
      </w:r>
      <w:r w:rsidR="008B5310">
        <w:fldChar w:fldCharType="separate"/>
      </w:r>
      <w:r w:rsidR="00B65250">
        <w:t>Рисунок </w:t>
      </w:r>
      <w:r w:rsidR="00B65250">
        <w:rPr>
          <w:noProof/>
        </w:rPr>
        <w:t>28</w:t>
      </w:r>
      <w:r w:rsidR="008B5310">
        <w:fldChar w:fldCharType="end"/>
      </w:r>
      <w:r w:rsidR="008B5310">
        <w:t>)</w:t>
      </w:r>
      <w:r>
        <w:t>.</w:t>
      </w:r>
    </w:p>
    <w:p w14:paraId="63E26855" w14:textId="001985B1" w:rsidR="008442F9" w:rsidRDefault="008442F9" w:rsidP="00063DF3">
      <w:pPr>
        <w:pStyle w:val="1d"/>
      </w:pPr>
      <w:r>
        <w:t xml:space="preserve">Открывается окно подтверждения «Разблокировать </w:t>
      </w:r>
      <w:r w:rsidR="008B5310">
        <w:t xml:space="preserve">выбранную </w:t>
      </w:r>
      <w:r>
        <w:t>карту?»</w:t>
      </w:r>
      <w:r w:rsidR="008B4123">
        <w:t xml:space="preserve"> (</w:t>
      </w:r>
      <w:r w:rsidR="008B5310">
        <w:fldChar w:fldCharType="begin"/>
      </w:r>
      <w:r w:rsidR="008B5310">
        <w:instrText xml:space="preserve"> REF _Ref157421216 \h </w:instrText>
      </w:r>
      <w:r w:rsidR="008B5310">
        <w:fldChar w:fldCharType="separate"/>
      </w:r>
      <w:r w:rsidR="00B65250">
        <w:t>Рисунок </w:t>
      </w:r>
      <w:r w:rsidR="00B65250">
        <w:rPr>
          <w:noProof/>
        </w:rPr>
        <w:t>29</w:t>
      </w:r>
      <w:r w:rsidR="008B5310">
        <w:fldChar w:fldCharType="end"/>
      </w:r>
      <w:r w:rsidR="008B4123">
        <w:t>).</w:t>
      </w:r>
    </w:p>
    <w:p w14:paraId="5A97237D" w14:textId="77777777" w:rsidR="008B5310" w:rsidRDefault="008B5310" w:rsidP="008B5310">
      <w:pPr>
        <w:pStyle w:val="313"/>
      </w:pPr>
      <w:r w:rsidRPr="008B5310">
        <w:rPr>
          <w:noProof/>
        </w:rPr>
        <w:drawing>
          <wp:inline distT="0" distB="0" distL="0" distR="0" wp14:anchorId="332926EC" wp14:editId="71E95000">
            <wp:extent cx="2609851" cy="1209443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613028" cy="12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BA56" w14:textId="0043C575" w:rsidR="008B5310" w:rsidRPr="00BB19ED" w:rsidRDefault="008B5310" w:rsidP="008B5310">
      <w:pPr>
        <w:pStyle w:val="3f4"/>
      </w:pPr>
      <w:bookmarkStart w:id="119" w:name="_Ref15742121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29</w:t>
      </w:r>
      <w:r w:rsidR="0003181E">
        <w:rPr>
          <w:noProof/>
        </w:rPr>
        <w:fldChar w:fldCharType="end"/>
      </w:r>
      <w:bookmarkEnd w:id="119"/>
    </w:p>
    <w:p w14:paraId="7FC96888" w14:textId="00DCB425" w:rsidR="008442F9" w:rsidRDefault="008442F9" w:rsidP="00063DF3">
      <w:pPr>
        <w:pStyle w:val="20"/>
      </w:pPr>
      <w:r>
        <w:t xml:space="preserve">Щелкните по кнопке </w:t>
      </w:r>
      <w:r w:rsidR="008B5310" w:rsidRPr="00F46F77">
        <w:rPr>
          <w:noProof/>
        </w:rPr>
        <w:drawing>
          <wp:inline distT="0" distB="0" distL="0" distR="0" wp14:anchorId="024A8923" wp14:editId="007BA4EA">
            <wp:extent cx="504000" cy="208800"/>
            <wp:effectExtent l="0" t="0" r="0" b="127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310" w:rsidRPr="00F46F77">
        <w:t xml:space="preserve"> </w:t>
      </w:r>
      <w:r w:rsidR="008B5310">
        <w:t>«Применить»</w:t>
      </w:r>
      <w:r w:rsidR="00030FD8" w:rsidRPr="00030FD8">
        <w:t xml:space="preserve"> </w:t>
      </w:r>
      <w:r w:rsidR="00030FD8">
        <w:t>(</w:t>
      </w:r>
      <w:r w:rsidR="00030FD8">
        <w:fldChar w:fldCharType="begin"/>
      </w:r>
      <w:r w:rsidR="00030FD8">
        <w:instrText xml:space="preserve"> REF _Ref157421216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29</w:t>
      </w:r>
      <w:r w:rsidR="00030FD8">
        <w:fldChar w:fldCharType="end"/>
      </w:r>
      <w:r w:rsidR="00030FD8">
        <w:t>)</w:t>
      </w:r>
      <w:r>
        <w:t>, чтобы подтвердить разблокировку.</w:t>
      </w:r>
    </w:p>
    <w:p w14:paraId="6CBC1992" w14:textId="28AF9B90" w:rsidR="008442F9" w:rsidRPr="00F434FF" w:rsidRDefault="00934FF9" w:rsidP="00063DF3">
      <w:pPr>
        <w:pStyle w:val="1d"/>
      </w:pPr>
      <w:r>
        <w:t>БК</w:t>
      </w:r>
      <w:r w:rsidR="008442F9">
        <w:t xml:space="preserve"> переводится в статус «Отключена» (не активна).</w:t>
      </w:r>
    </w:p>
    <w:p w14:paraId="072DF319" w14:textId="77777777" w:rsidR="008442F9" w:rsidRPr="00F434FF" w:rsidRDefault="008442F9" w:rsidP="00D53C83">
      <w:pPr>
        <w:pStyle w:val="29"/>
      </w:pPr>
      <w:bookmarkStart w:id="120" w:name="_Ref152341181"/>
      <w:bookmarkStart w:id="121" w:name="_Toc153383316"/>
      <w:bookmarkStart w:id="122" w:name="_Toc157505697"/>
      <w:r w:rsidRPr="00F434FF">
        <w:t>Управление услугами и льготами</w:t>
      </w:r>
      <w:bookmarkEnd w:id="120"/>
      <w:bookmarkEnd w:id="121"/>
      <w:bookmarkEnd w:id="122"/>
    </w:p>
    <w:p w14:paraId="08D3BFB5" w14:textId="66AB6173" w:rsidR="008442F9" w:rsidRDefault="008442F9" w:rsidP="00063DF3">
      <w:pPr>
        <w:pStyle w:val="1d"/>
      </w:pPr>
      <w:r>
        <w:t xml:space="preserve">Вы можете просмотреть список льготных категорий, подключенных услуг и фактов оказания услуг для любого пользователя – держателя </w:t>
      </w:r>
      <w:r w:rsidR="00934FF9">
        <w:t>КЖ</w:t>
      </w:r>
      <w:r>
        <w:t>.</w:t>
      </w:r>
    </w:p>
    <w:p w14:paraId="3E6E2A04" w14:textId="0F1B0F98" w:rsidR="008442F9" w:rsidRPr="003126F2" w:rsidRDefault="008442F9" w:rsidP="00063DF3">
      <w:pPr>
        <w:pStyle w:val="1d"/>
      </w:pPr>
      <w:r>
        <w:t>Просмотр списка услуг и фактов оказания услуг выполняется из карточки пользователя (п. </w:t>
      </w:r>
      <w:r>
        <w:fldChar w:fldCharType="begin"/>
      </w:r>
      <w:r>
        <w:instrText xml:space="preserve"> REF _Ref152602046 \r \h </w:instrText>
      </w:r>
      <w:r w:rsidR="00063DF3">
        <w:instrText xml:space="preserve"> \* MERGEFORMAT </w:instrText>
      </w:r>
      <w:r>
        <w:fldChar w:fldCharType="separate"/>
      </w:r>
      <w:r w:rsidR="00B65250">
        <w:t>3.5.3</w:t>
      </w:r>
      <w:r>
        <w:fldChar w:fldCharType="end"/>
      </w:r>
      <w:r>
        <w:t>).</w:t>
      </w:r>
    </w:p>
    <w:p w14:paraId="234EBC30" w14:textId="77777777" w:rsidR="008442F9" w:rsidRPr="00CC1B85" w:rsidRDefault="008442F9" w:rsidP="00D53C83">
      <w:pPr>
        <w:pStyle w:val="3a"/>
      </w:pPr>
      <w:bookmarkStart w:id="123" w:name="_Ref153208744"/>
      <w:bookmarkStart w:id="124" w:name="_Toc153383317"/>
      <w:bookmarkStart w:id="125" w:name="_Toc157505698"/>
      <w:r>
        <w:t>П</w:t>
      </w:r>
      <w:r w:rsidRPr="00F90E21">
        <w:t>росмотр</w:t>
      </w:r>
      <w:r>
        <w:t xml:space="preserve"> услуг пользователя</w:t>
      </w:r>
      <w:bookmarkEnd w:id="123"/>
      <w:bookmarkEnd w:id="124"/>
      <w:bookmarkEnd w:id="125"/>
    </w:p>
    <w:p w14:paraId="1E964406" w14:textId="77777777" w:rsidR="008442F9" w:rsidRDefault="008442F9" w:rsidP="00063DF3">
      <w:pPr>
        <w:pStyle w:val="2d"/>
      </w:pPr>
      <w:r>
        <w:t>Чтобы просмотреть список льготных категорий, услуг и фактов оказания услуг пользователя:</w:t>
      </w:r>
    </w:p>
    <w:p w14:paraId="05BC51B5" w14:textId="40CADAAC" w:rsidR="008442F9" w:rsidRDefault="008442F9" w:rsidP="00FA592D">
      <w:pPr>
        <w:pStyle w:val="20"/>
        <w:numPr>
          <w:ilvl w:val="0"/>
          <w:numId w:val="129"/>
        </w:numPr>
      </w:pPr>
      <w:r>
        <w:t>Откройте список пользователей (п. </w:t>
      </w:r>
      <w:r>
        <w:fldChar w:fldCharType="begin"/>
      </w:r>
      <w:r>
        <w:instrText xml:space="preserve"> REF _Ref152599742 \r \h </w:instrText>
      </w:r>
      <w:r>
        <w:fldChar w:fldCharType="separate"/>
      </w:r>
      <w:r w:rsidR="00B65250">
        <w:t>3.5.1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74E98F22" wp14:editId="3F251033">
            <wp:extent cx="205740" cy="243840"/>
            <wp:effectExtent l="0" t="0" r="3810" b="381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DF3">
        <w:rPr>
          <w:lang w:val="en-US"/>
        </w:rPr>
        <w:t xml:space="preserve"> </w:t>
      </w:r>
      <w:r>
        <w:t>в строке пользователя.</w:t>
      </w:r>
    </w:p>
    <w:p w14:paraId="249730B9" w14:textId="4DC13467" w:rsidR="008442F9" w:rsidRDefault="008442F9" w:rsidP="00063DF3">
      <w:pPr>
        <w:pStyle w:val="1d"/>
      </w:pPr>
      <w:r>
        <w:t xml:space="preserve">Открывается страница «Редактирование пользователя» </w:t>
      </w:r>
      <w:r w:rsidR="00131E97">
        <w:t>(</w:t>
      </w:r>
      <w:r w:rsidR="00813BEE">
        <w:fldChar w:fldCharType="begin"/>
      </w:r>
      <w:r w:rsidR="00813BEE">
        <w:instrText xml:space="preserve"> REF _Ref157421561 \h </w:instrText>
      </w:r>
      <w:r w:rsidR="00813BEE">
        <w:fldChar w:fldCharType="separate"/>
      </w:r>
      <w:r w:rsidR="00B65250">
        <w:t>Рисунок </w:t>
      </w:r>
      <w:r w:rsidR="00B65250">
        <w:rPr>
          <w:noProof/>
        </w:rPr>
        <w:t>30</w:t>
      </w:r>
      <w:r w:rsidR="00813BEE">
        <w:fldChar w:fldCharType="end"/>
      </w:r>
      <w:r w:rsidR="00131E97">
        <w:t>).</w:t>
      </w:r>
    </w:p>
    <w:p w14:paraId="68EE33C5" w14:textId="77777777" w:rsidR="00813BEE" w:rsidRDefault="00813BEE" w:rsidP="00813BEE">
      <w:pPr>
        <w:pStyle w:val="313"/>
      </w:pPr>
      <w:r w:rsidRPr="00813BEE">
        <w:rPr>
          <w:noProof/>
        </w:rPr>
        <w:drawing>
          <wp:inline distT="0" distB="0" distL="0" distR="0" wp14:anchorId="4C7A3A34" wp14:editId="69A29F97">
            <wp:extent cx="5779766" cy="457200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82535" cy="457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BDA6" w14:textId="64447369" w:rsidR="00813BEE" w:rsidRDefault="00813BEE" w:rsidP="00813BEE">
      <w:pPr>
        <w:pStyle w:val="3f4"/>
      </w:pPr>
      <w:bookmarkStart w:id="126" w:name="_Ref15742156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30</w:t>
      </w:r>
      <w:r w:rsidR="0003181E">
        <w:rPr>
          <w:noProof/>
        </w:rPr>
        <w:fldChar w:fldCharType="end"/>
      </w:r>
      <w:bookmarkEnd w:id="126"/>
    </w:p>
    <w:p w14:paraId="5734E3E0" w14:textId="0967DEFF" w:rsidR="008442F9" w:rsidRDefault="008442F9" w:rsidP="00063DF3">
      <w:pPr>
        <w:pStyle w:val="20"/>
      </w:pPr>
      <w:r>
        <w:t xml:space="preserve">Щелкните по кнопке </w:t>
      </w:r>
      <w:r w:rsidR="00813BEE" w:rsidRPr="00813BEE">
        <w:rPr>
          <w:noProof/>
        </w:rPr>
        <w:drawing>
          <wp:inline distT="0" distB="0" distL="0" distR="0" wp14:anchorId="12791BC4" wp14:editId="200CAD71">
            <wp:extent cx="478800" cy="208800"/>
            <wp:effectExtent l="0" t="0" r="0" b="127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8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3BEE" w:rsidRPr="00813BEE">
        <w:t xml:space="preserve"> </w:t>
      </w:r>
      <w:r>
        <w:t>«Все услуги»</w:t>
      </w:r>
      <w:r w:rsidR="00813BEE">
        <w:t xml:space="preserve"> (</w:t>
      </w:r>
      <w:r w:rsidR="00813BEE">
        <w:fldChar w:fldCharType="begin"/>
      </w:r>
      <w:r w:rsidR="00813BEE">
        <w:instrText xml:space="preserve"> REF _Ref157421561 \h </w:instrText>
      </w:r>
      <w:r w:rsidR="00813BEE">
        <w:fldChar w:fldCharType="separate"/>
      </w:r>
      <w:r w:rsidR="00B65250">
        <w:t>Рисунок </w:t>
      </w:r>
      <w:r w:rsidR="00B65250">
        <w:rPr>
          <w:noProof/>
        </w:rPr>
        <w:t>30</w:t>
      </w:r>
      <w:r w:rsidR="00813BEE">
        <w:fldChar w:fldCharType="end"/>
      </w:r>
      <w:r w:rsidR="00813BEE">
        <w:t>)</w:t>
      </w:r>
      <w:r>
        <w:t>.</w:t>
      </w:r>
    </w:p>
    <w:p w14:paraId="2316EAD5" w14:textId="0883CA55" w:rsidR="008442F9" w:rsidRDefault="008442F9" w:rsidP="00063DF3">
      <w:pPr>
        <w:pStyle w:val="1d"/>
      </w:pPr>
      <w:r>
        <w:t>Открывается страница просмотра услуг (</w:t>
      </w:r>
      <w:r w:rsidR="006B7A22">
        <w:fldChar w:fldCharType="begin"/>
      </w:r>
      <w:r w:rsidR="006B7A22">
        <w:instrText xml:space="preserve"> REF _Ref154572117 \h </w:instrText>
      </w:r>
      <w:r w:rsidR="006B7A22">
        <w:fldChar w:fldCharType="separate"/>
      </w:r>
      <w:r w:rsidR="00B65250">
        <w:t>Рисунок </w:t>
      </w:r>
      <w:r w:rsidR="00B65250">
        <w:rPr>
          <w:noProof/>
        </w:rPr>
        <w:t>31</w:t>
      </w:r>
      <w:r w:rsidR="006B7A22">
        <w:fldChar w:fldCharType="end"/>
      </w:r>
      <w:r>
        <w:t>).</w:t>
      </w:r>
    </w:p>
    <w:p w14:paraId="444F539A" w14:textId="14426CF5" w:rsidR="00063DF3" w:rsidRDefault="006671AF" w:rsidP="00131E97">
      <w:pPr>
        <w:pStyle w:val="313"/>
      </w:pPr>
      <w:r w:rsidRPr="006671AF">
        <w:rPr>
          <w:noProof/>
        </w:rPr>
        <w:drawing>
          <wp:inline distT="0" distB="0" distL="0" distR="0" wp14:anchorId="535AA402" wp14:editId="6075F2F0">
            <wp:extent cx="6120130" cy="3522345"/>
            <wp:effectExtent l="0" t="0" r="0" b="190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BAC8" w14:textId="6AED36EE" w:rsidR="008442F9" w:rsidRDefault="00A857FE" w:rsidP="00F21215">
      <w:pPr>
        <w:pStyle w:val="3f4"/>
      </w:pPr>
      <w:bookmarkStart w:id="127" w:name="_Ref15457211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31</w:t>
      </w:r>
      <w:r w:rsidR="0003181E">
        <w:rPr>
          <w:noProof/>
        </w:rPr>
        <w:fldChar w:fldCharType="end"/>
      </w:r>
      <w:bookmarkEnd w:id="127"/>
    </w:p>
    <w:p w14:paraId="68F7A5FE" w14:textId="0E5D7C18" w:rsidR="008442F9" w:rsidRPr="007B585F" w:rsidRDefault="008442F9" w:rsidP="00063DF3">
      <w:pPr>
        <w:pStyle w:val="1d"/>
      </w:pPr>
      <w:r>
        <w:t xml:space="preserve">На странице отображаются льготные категории пользователя, услуги и их статус, факты оказания услуг. В списке фактов оказания услуг доступны фильтрация </w:t>
      </w:r>
      <w:r w:rsidR="00131E97">
        <w:t>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</w:t>
      </w:r>
      <w:r>
        <w:t>,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7FA7DE08" w14:textId="2D7EEDB7" w:rsidR="008442F9" w:rsidRDefault="008442F9" w:rsidP="00063DF3">
      <w:pPr>
        <w:pStyle w:val="20"/>
      </w:pPr>
      <w:r>
        <w:t>Вы можете отфильтровать список фактов оказания услуг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65FDD429" w14:textId="77777777" w:rsidR="008442F9" w:rsidRDefault="008442F9" w:rsidP="00063DF3">
      <w:pPr>
        <w:pStyle w:val="31"/>
      </w:pPr>
      <w:r>
        <w:t>диапазон дат (с...по);</w:t>
      </w:r>
    </w:p>
    <w:p w14:paraId="55C12174" w14:textId="77777777" w:rsidR="008442F9" w:rsidRDefault="008442F9" w:rsidP="00063DF3">
      <w:pPr>
        <w:pStyle w:val="31"/>
      </w:pPr>
      <w:r>
        <w:t>услуга соцподдержки (выбор из списка услуг);</w:t>
      </w:r>
    </w:p>
    <w:p w14:paraId="6D2D42F1" w14:textId="77777777" w:rsidR="008442F9" w:rsidRPr="008E35A9" w:rsidRDefault="008442F9" w:rsidP="00063DF3">
      <w:pPr>
        <w:pStyle w:val="31"/>
      </w:pPr>
      <w:r>
        <w:t>поставщик услуги (выбор из списка поставщиков).</w:t>
      </w:r>
    </w:p>
    <w:p w14:paraId="7C6E15A7" w14:textId="77777777" w:rsidR="008442F9" w:rsidRPr="008E35A9" w:rsidRDefault="008442F9" w:rsidP="00063DF3">
      <w:pPr>
        <w:pStyle w:val="1d"/>
      </w:pPr>
      <w:r>
        <w:t>После применения фильтрации отображается список фактов оказания услуг, соответствующий указанным в фильтре данным.</w:t>
      </w:r>
    </w:p>
    <w:p w14:paraId="26419C7C" w14:textId="77777777" w:rsidR="008442F9" w:rsidRDefault="008442F9" w:rsidP="00D53C83">
      <w:pPr>
        <w:pStyle w:val="3a"/>
      </w:pPr>
      <w:bookmarkStart w:id="128" w:name="_Toc153383318"/>
      <w:bookmarkStart w:id="129" w:name="_Toc157505699"/>
      <w:r>
        <w:t>Выгрузка фактов оказания услуг</w:t>
      </w:r>
      <w:bookmarkEnd w:id="128"/>
      <w:bookmarkEnd w:id="129"/>
    </w:p>
    <w:p w14:paraId="3E1CFB6B" w14:textId="77777777" w:rsidR="008442F9" w:rsidRDefault="008442F9" w:rsidP="00063DF3">
      <w:pPr>
        <w:pStyle w:val="2d"/>
      </w:pPr>
      <w:r>
        <w:t>Для выгрузки фактов оказания услуг пользователя в файл выполните следующие действия:</w:t>
      </w:r>
    </w:p>
    <w:p w14:paraId="78E5FE73" w14:textId="2FA94D89" w:rsidR="008442F9" w:rsidRDefault="008442F9" w:rsidP="00FA592D">
      <w:pPr>
        <w:pStyle w:val="20"/>
        <w:numPr>
          <w:ilvl w:val="0"/>
          <w:numId w:val="130"/>
        </w:numPr>
      </w:pPr>
      <w:r>
        <w:t>Перейдите в список услуг пользователя (п. </w:t>
      </w:r>
      <w:r>
        <w:fldChar w:fldCharType="begin"/>
      </w:r>
      <w:r>
        <w:instrText xml:space="preserve"> REF _Ref153208744 \r \h </w:instrText>
      </w:r>
      <w:r>
        <w:fldChar w:fldCharType="separate"/>
      </w:r>
      <w:r w:rsidR="00B65250">
        <w:t>3.4.1</w:t>
      </w:r>
      <w:r>
        <w:fldChar w:fldCharType="end"/>
      </w:r>
      <w:r>
        <w:t>) и отфильтруйте его, как описано в этом разделе.</w:t>
      </w:r>
    </w:p>
    <w:p w14:paraId="2A5F8607" w14:textId="77777777" w:rsidR="008442F9" w:rsidRDefault="008442F9" w:rsidP="00063DF3">
      <w:pPr>
        <w:pStyle w:val="20"/>
      </w:pPr>
      <w:r>
        <w:t xml:space="preserve">В выпадающем списке «Скачать» выберите формат выгрузки в файл: </w:t>
      </w:r>
      <w:r>
        <w:rPr>
          <w:lang w:val="en-US"/>
        </w:rPr>
        <w:t>csv</w:t>
      </w:r>
      <w:r w:rsidRPr="00832496">
        <w:t xml:space="preserve">, </w:t>
      </w:r>
      <w:r>
        <w:rPr>
          <w:lang w:val="en-US"/>
        </w:rPr>
        <w:t>xlsx</w:t>
      </w:r>
      <w:r>
        <w:t xml:space="preserve">, </w:t>
      </w:r>
      <w:r>
        <w:rPr>
          <w:lang w:val="en-US"/>
        </w:rPr>
        <w:t>json</w:t>
      </w:r>
      <w:r>
        <w:t>.</w:t>
      </w:r>
    </w:p>
    <w:p w14:paraId="2DA584F3" w14:textId="5AC38D19" w:rsidR="008442F9" w:rsidRPr="008E35A9" w:rsidRDefault="004A7476" w:rsidP="00063DF3">
      <w:pPr>
        <w:pStyle w:val="1d"/>
      </w:pPr>
      <w:r>
        <w:t>В зависимости от настроек веб-браузера происходит автоматическая загрузка списка в папку «Загрузки» или о</w:t>
      </w:r>
      <w:r w:rsidR="008442F9">
        <w:t>ткрывается стандартное диалоговое окно сохранения файла.</w:t>
      </w:r>
    </w:p>
    <w:p w14:paraId="53B327BE" w14:textId="77777777" w:rsidR="008442F9" w:rsidRPr="00F434FF" w:rsidRDefault="008442F9" w:rsidP="00D53C83">
      <w:pPr>
        <w:pStyle w:val="29"/>
      </w:pPr>
      <w:bookmarkStart w:id="130" w:name="_Ref152341122"/>
      <w:bookmarkStart w:id="131" w:name="_Toc153383319"/>
      <w:bookmarkStart w:id="132" w:name="_Toc157505700"/>
      <w:r w:rsidRPr="00F434FF">
        <w:t>Управление пользователями</w:t>
      </w:r>
      <w:bookmarkEnd w:id="130"/>
      <w:bookmarkEnd w:id="131"/>
      <w:bookmarkEnd w:id="132"/>
    </w:p>
    <w:p w14:paraId="1B0892B2" w14:textId="2713DFFB" w:rsidR="008442F9" w:rsidRDefault="008442F9" w:rsidP="00063DF3">
      <w:pPr>
        <w:pStyle w:val="1d"/>
      </w:pPr>
      <w:r>
        <w:t xml:space="preserve">Для работы с пользователями </w:t>
      </w:r>
      <w:r w:rsidR="00131E97">
        <w:t>ЦП КЖ (</w:t>
      </w:r>
      <w:r>
        <w:t>просмотра списка пользователей, создания нового пользователя, изменения данных пользователя, удаления пользователя</w:t>
      </w:r>
      <w:r w:rsidR="00131E97">
        <w:t>)</w:t>
      </w:r>
      <w:r>
        <w:t xml:space="preserve"> щелкните по пункту </w:t>
      </w:r>
      <w:r>
        <w:rPr>
          <w:noProof/>
        </w:rPr>
        <w:drawing>
          <wp:inline distT="0" distB="0" distL="0" distR="0" wp14:anchorId="4214EF00" wp14:editId="382197EF">
            <wp:extent cx="228600" cy="206298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B4F71">
        <w:t xml:space="preserve">«Пользователи» </w:t>
      </w:r>
      <w:r>
        <w:t>в панели главного меню (в свернутом виде) или по разделу «Управление пользователями»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167BD87B" wp14:editId="282CA15B">
            <wp:extent cx="228600" cy="206298"/>
            <wp:effectExtent l="0" t="0" r="0" b="3810"/>
            <wp:docPr id="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«Пользователи» в панели главного меню (в развернутом виде).</w:t>
      </w:r>
    </w:p>
    <w:p w14:paraId="32F07501" w14:textId="47FADE23" w:rsidR="008442F9" w:rsidRPr="003126F2" w:rsidRDefault="008442F9" w:rsidP="00063DF3">
      <w:pPr>
        <w:pStyle w:val="1d"/>
      </w:pPr>
      <w:r>
        <w:t>Для перехода к управлению правами для функции управления пользователями выберите в пункте «Пользователи»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4DC585FF" w14:textId="77777777" w:rsidR="008442F9" w:rsidRDefault="008442F9" w:rsidP="00D53C83">
      <w:pPr>
        <w:pStyle w:val="3a"/>
      </w:pPr>
      <w:bookmarkStart w:id="133" w:name="_Ref152599742"/>
      <w:bookmarkStart w:id="134" w:name="_Toc153383320"/>
      <w:bookmarkStart w:id="135" w:name="_Toc157505701"/>
      <w:r>
        <w:t>П</w:t>
      </w:r>
      <w:r w:rsidRPr="00F434FF">
        <w:t>росмотр списка пользователей</w:t>
      </w:r>
      <w:bookmarkEnd w:id="133"/>
      <w:bookmarkEnd w:id="134"/>
      <w:bookmarkEnd w:id="135"/>
    </w:p>
    <w:p w14:paraId="2DB27149" w14:textId="77777777" w:rsidR="008442F9" w:rsidRDefault="008442F9" w:rsidP="00063DF3">
      <w:pPr>
        <w:pStyle w:val="2d"/>
      </w:pPr>
      <w:r>
        <w:t>Чтобы просмотреть список пользователей:</w:t>
      </w:r>
    </w:p>
    <w:p w14:paraId="31B0DBB5" w14:textId="677BB315" w:rsidR="008442F9" w:rsidRDefault="008442F9" w:rsidP="00FA592D">
      <w:pPr>
        <w:pStyle w:val="20"/>
        <w:numPr>
          <w:ilvl w:val="0"/>
          <w:numId w:val="131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7BCE89DB" wp14:editId="3D8B9530">
            <wp:extent cx="228600" cy="206298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CEF">
        <w:t xml:space="preserve"> «Пользователи» </w:t>
      </w:r>
      <w:r>
        <w:t>в панели главного меню (в свернутом виде) или по разделу «Управление пользователями» пункт</w:t>
      </w:r>
      <w:r w:rsidR="00287CEF">
        <w:t>а</w:t>
      </w:r>
      <w:r>
        <w:t xml:space="preserve"> </w:t>
      </w:r>
      <w:r w:rsidR="00287CEF">
        <w:rPr>
          <w:noProof/>
        </w:rPr>
        <w:drawing>
          <wp:inline distT="0" distB="0" distL="0" distR="0" wp14:anchorId="1499586D" wp14:editId="59E20DE3">
            <wp:extent cx="228600" cy="206298"/>
            <wp:effectExtent l="0" t="0" r="0" b="3810"/>
            <wp:docPr id="23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CEF">
        <w:t xml:space="preserve"> </w:t>
      </w:r>
      <w:r>
        <w:t>«Пользователи» в панели главного меню (в развернутом виде).</w:t>
      </w:r>
    </w:p>
    <w:p w14:paraId="68E96E97" w14:textId="20FFBF48" w:rsidR="008442F9" w:rsidRDefault="008442F9" w:rsidP="00063DF3">
      <w:pPr>
        <w:pStyle w:val="1d"/>
      </w:pPr>
      <w:r>
        <w:t>Открывается страница «Пользователи» (</w:t>
      </w:r>
      <w:r w:rsidR="00131E97">
        <w:fldChar w:fldCharType="begin"/>
      </w:r>
      <w:r w:rsidR="00131E97">
        <w:instrText xml:space="preserve"> REF _Ref154572255 \h </w:instrText>
      </w:r>
      <w:r w:rsidR="00131E97">
        <w:fldChar w:fldCharType="separate"/>
      </w:r>
      <w:r w:rsidR="00B65250">
        <w:t>Рисунок </w:t>
      </w:r>
      <w:r w:rsidR="00B65250">
        <w:rPr>
          <w:noProof/>
        </w:rPr>
        <w:t>32</w:t>
      </w:r>
      <w:r w:rsidR="00131E97">
        <w:fldChar w:fldCharType="end"/>
      </w:r>
      <w:r>
        <w:t>). Для каждого пользователя в списке отображаются фамилия, имя, отчество, дата рождения, адрес электронной почты, группа, статус активности.</w:t>
      </w:r>
    </w:p>
    <w:p w14:paraId="4F495FC3" w14:textId="7823B569" w:rsidR="00063DF3" w:rsidRDefault="00813BEE" w:rsidP="00063DF3">
      <w:pPr>
        <w:pStyle w:val="313"/>
      </w:pPr>
      <w:r w:rsidRPr="00813BEE">
        <w:rPr>
          <w:noProof/>
        </w:rPr>
        <w:drawing>
          <wp:inline distT="0" distB="0" distL="0" distR="0" wp14:anchorId="0CF38106" wp14:editId="1EFB6C2F">
            <wp:extent cx="6120130" cy="2414905"/>
            <wp:effectExtent l="0" t="0" r="0" b="444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48DC4" w14:textId="3D3EF303" w:rsidR="008442F9" w:rsidRPr="00175238" w:rsidRDefault="00A857FE" w:rsidP="00063DF3">
      <w:pPr>
        <w:pStyle w:val="3f4"/>
      </w:pPr>
      <w:bookmarkStart w:id="136" w:name="_Ref15457225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32</w:t>
      </w:r>
      <w:r w:rsidR="0003181E">
        <w:rPr>
          <w:noProof/>
        </w:rPr>
        <w:fldChar w:fldCharType="end"/>
      </w:r>
      <w:bookmarkEnd w:id="136"/>
    </w:p>
    <w:p w14:paraId="124AF036" w14:textId="79636A79" w:rsidR="008442F9" w:rsidRPr="007B585F" w:rsidRDefault="008442F9" w:rsidP="00063DF3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</w:t>
      </w:r>
      <w:r>
        <w:t>,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5FEE0DC0" w14:textId="5E1AB216" w:rsidR="008442F9" w:rsidRDefault="008442F9" w:rsidP="00063DF3">
      <w:pPr>
        <w:pStyle w:val="20"/>
      </w:pPr>
      <w:r>
        <w:t>Вы можете отфильтровать список пользователей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), указав в строке поиска («Найти») Ф</w:t>
      </w:r>
      <w:r w:rsidR="00082A57">
        <w:t>.</w:t>
      </w:r>
      <w:r>
        <w:t>И</w:t>
      </w:r>
      <w:r w:rsidR="00082A57">
        <w:t>.</w:t>
      </w:r>
      <w:r>
        <w:t>О</w:t>
      </w:r>
      <w:r w:rsidR="00082A57">
        <w:t>.</w:t>
      </w:r>
      <w:r>
        <w:t xml:space="preserve"> или его часть.</w:t>
      </w:r>
    </w:p>
    <w:p w14:paraId="4A925930" w14:textId="77777777" w:rsidR="008442F9" w:rsidRDefault="008442F9" w:rsidP="00063DF3">
      <w:pPr>
        <w:pStyle w:val="1d"/>
      </w:pPr>
      <w:r>
        <w:t>После применения фильтрации отображается список пользователей, соответствующий указанным в поисковой строке данным.</w:t>
      </w:r>
    </w:p>
    <w:p w14:paraId="6B74697E" w14:textId="2FD9EEB5" w:rsidR="008442F9" w:rsidRDefault="008442F9" w:rsidP="00063DF3">
      <w:pPr>
        <w:pStyle w:val="20"/>
      </w:pPr>
      <w:r>
        <w:t xml:space="preserve">Чтобы просмотреть карточку пользователя щелкните по иконке </w:t>
      </w:r>
      <w:r w:rsidR="00F460A4">
        <w:rPr>
          <w:noProof/>
        </w:rPr>
        <w:drawing>
          <wp:inline distT="0" distB="0" distL="0" distR="0" wp14:anchorId="56A7736A" wp14:editId="7103854B">
            <wp:extent cx="198120" cy="236220"/>
            <wp:effectExtent l="0" t="0" r="0" b="0"/>
            <wp:docPr id="238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пользователя.</w:t>
      </w:r>
    </w:p>
    <w:p w14:paraId="6BFFE58E" w14:textId="240C9593" w:rsidR="008442F9" w:rsidRDefault="008442F9" w:rsidP="00063DF3">
      <w:pPr>
        <w:pStyle w:val="1d"/>
      </w:pPr>
      <w:r>
        <w:t>Открывается карточка пользователя (</w:t>
      </w:r>
      <w:r w:rsidR="00131E97">
        <w:fldChar w:fldCharType="begin"/>
      </w:r>
      <w:r w:rsidR="00131E97">
        <w:instrText xml:space="preserve"> REF _Ref154572088 \h </w:instrText>
      </w:r>
      <w:r w:rsidR="00131E97">
        <w:fldChar w:fldCharType="separate"/>
      </w:r>
      <w:r w:rsidR="00B65250">
        <w:t>Рисунок </w:t>
      </w:r>
      <w:r w:rsidR="00B65250">
        <w:rPr>
          <w:noProof/>
        </w:rPr>
        <w:t>33</w:t>
      </w:r>
      <w:r w:rsidR="00131E97">
        <w:fldChar w:fldCharType="end"/>
      </w:r>
      <w:r>
        <w:t>).</w:t>
      </w:r>
    </w:p>
    <w:p w14:paraId="728E5F04" w14:textId="23D0AF81" w:rsidR="00063DF3" w:rsidRDefault="00F460A4" w:rsidP="00063DF3">
      <w:pPr>
        <w:pStyle w:val="313"/>
      </w:pPr>
      <w:r w:rsidRPr="00F460A4">
        <w:rPr>
          <w:noProof/>
        </w:rPr>
        <w:drawing>
          <wp:inline distT="0" distB="0" distL="0" distR="0" wp14:anchorId="17E99C77" wp14:editId="4558C043">
            <wp:extent cx="6120130" cy="4222115"/>
            <wp:effectExtent l="0" t="0" r="0" b="698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703F" w14:textId="1BC1243D" w:rsidR="008442F9" w:rsidRDefault="00A857FE" w:rsidP="00F21215">
      <w:pPr>
        <w:pStyle w:val="3f4"/>
      </w:pPr>
      <w:bookmarkStart w:id="137" w:name="_Ref15457208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33</w:t>
      </w:r>
      <w:r w:rsidR="0003181E">
        <w:rPr>
          <w:noProof/>
        </w:rPr>
        <w:fldChar w:fldCharType="end"/>
      </w:r>
      <w:bookmarkEnd w:id="137"/>
    </w:p>
    <w:p w14:paraId="1F043DD0" w14:textId="6197B4EB" w:rsidR="008442F9" w:rsidRDefault="008442F9" w:rsidP="00063DF3">
      <w:pPr>
        <w:pStyle w:val="1d"/>
      </w:pPr>
      <w:r>
        <w:t xml:space="preserve">Из карточки пользователя также доступен переход к списку всех услуг пользователя (кнопка </w:t>
      </w:r>
      <w:r w:rsidR="00F460A4" w:rsidRPr="00813BEE">
        <w:rPr>
          <w:noProof/>
        </w:rPr>
        <w:drawing>
          <wp:inline distT="0" distB="0" distL="0" distR="0" wp14:anchorId="4E89CFAF" wp14:editId="17F149A3">
            <wp:extent cx="478800" cy="208800"/>
            <wp:effectExtent l="0" t="0" r="0" b="127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8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0A4" w:rsidRPr="00813BEE">
        <w:t xml:space="preserve"> </w:t>
      </w:r>
      <w:r w:rsidR="00F460A4">
        <w:t>«Все услуги»</w:t>
      </w:r>
      <w:r>
        <w:t>», п. </w:t>
      </w:r>
      <w:r>
        <w:fldChar w:fldCharType="begin"/>
      </w:r>
      <w:r>
        <w:instrText xml:space="preserve"> REF _Ref153208744 \r \h </w:instrText>
      </w:r>
      <w:r>
        <w:fldChar w:fldCharType="separate"/>
      </w:r>
      <w:r w:rsidR="00B65250">
        <w:t>3.4.1</w:t>
      </w:r>
      <w:r>
        <w:fldChar w:fldCharType="end"/>
      </w:r>
      <w:r>
        <w:t>).</w:t>
      </w:r>
    </w:p>
    <w:p w14:paraId="00C41A53" w14:textId="77777777" w:rsidR="008442F9" w:rsidRDefault="008442F9" w:rsidP="00D53C83">
      <w:pPr>
        <w:pStyle w:val="3a"/>
      </w:pPr>
      <w:bookmarkStart w:id="138" w:name="_Ref152341792"/>
      <w:bookmarkStart w:id="139" w:name="_Toc153383321"/>
      <w:bookmarkStart w:id="140" w:name="_Toc157505702"/>
      <w:r>
        <w:t>С</w:t>
      </w:r>
      <w:r w:rsidRPr="00F434FF">
        <w:t>оздание пользователя</w:t>
      </w:r>
      <w:bookmarkEnd w:id="138"/>
      <w:bookmarkEnd w:id="139"/>
      <w:bookmarkEnd w:id="140"/>
    </w:p>
    <w:p w14:paraId="7E3299BF" w14:textId="065D526A" w:rsidR="008442F9" w:rsidRDefault="008442F9" w:rsidP="00063DF3">
      <w:pPr>
        <w:pStyle w:val="1d"/>
      </w:pPr>
      <w:r>
        <w:t xml:space="preserve">Через форму создания пользователя в </w:t>
      </w:r>
      <w:r w:rsidR="00131E97">
        <w:t>ЦП КЖ</w:t>
      </w:r>
      <w:r>
        <w:t xml:space="preserve"> выполняется как добавление новых пользователей веб-клиента администратора (Администраторов, Операторов), так и пользователей – держателей </w:t>
      </w:r>
      <w:r w:rsidR="00934FF9">
        <w:t>КЖ</w:t>
      </w:r>
      <w:r>
        <w:t xml:space="preserve"> при регистрации клиента оператором в </w:t>
      </w:r>
      <w:r w:rsidR="00B457A0">
        <w:t>ПП</w:t>
      </w:r>
      <w:r>
        <w:t>.</w:t>
      </w:r>
    </w:p>
    <w:p w14:paraId="76412C0C" w14:textId="77777777" w:rsidR="008442F9" w:rsidRDefault="008442F9" w:rsidP="00063DF3">
      <w:pPr>
        <w:pStyle w:val="1d"/>
      </w:pPr>
      <w:r>
        <w:t>При создании внутреннего пользователя (Администратора, Оператора) необходимо обязательно указать логин пользователя, с помощью которого будет осуществляться доступ создаваемого пользователя к веб-клиенту администратора.</w:t>
      </w:r>
    </w:p>
    <w:p w14:paraId="3D43B0E3" w14:textId="0A92C479" w:rsidR="008442F9" w:rsidRDefault="008442F9" w:rsidP="00063DF3">
      <w:pPr>
        <w:pStyle w:val="1d"/>
      </w:pPr>
      <w:r>
        <w:t xml:space="preserve">При создании пользователя – держателя </w:t>
      </w:r>
      <w:r w:rsidR="00934FF9">
        <w:t>КЖ</w:t>
      </w:r>
      <w:r>
        <w:t xml:space="preserve"> логин не указывается, и эти пользователи не имеют доступа к веб-клиенту администратора, но у них может быть подключена </w:t>
      </w:r>
      <w:r w:rsidR="00934FF9">
        <w:t>КЖ</w:t>
      </w:r>
      <w:r>
        <w:t xml:space="preserve"> (также, с помощью оператора </w:t>
      </w:r>
      <w:r w:rsidR="00934FF9">
        <w:t>ПП</w:t>
      </w:r>
      <w:r>
        <w:t>, п. </w:t>
      </w:r>
      <w:r>
        <w:fldChar w:fldCharType="begin"/>
      </w:r>
      <w:r>
        <w:instrText xml:space="preserve"> REF _Ref153207582 \r \h </w:instrText>
      </w:r>
      <w:r>
        <w:fldChar w:fldCharType="separate"/>
      </w:r>
      <w:r w:rsidR="00B65250">
        <w:t>3.2.2</w:t>
      </w:r>
      <w:r>
        <w:fldChar w:fldCharType="end"/>
      </w:r>
      <w:r>
        <w:t>).</w:t>
      </w:r>
    </w:p>
    <w:p w14:paraId="68E5B6ED" w14:textId="77777777" w:rsidR="008442F9" w:rsidRDefault="008442F9" w:rsidP="00063DF3">
      <w:pPr>
        <w:pStyle w:val="2d"/>
      </w:pPr>
      <w:r>
        <w:t>Чтобы добавить пользователя:</w:t>
      </w:r>
    </w:p>
    <w:p w14:paraId="4FA7805B" w14:textId="5F58916F" w:rsidR="008442F9" w:rsidRDefault="008442F9" w:rsidP="00FA592D">
      <w:pPr>
        <w:pStyle w:val="20"/>
        <w:numPr>
          <w:ilvl w:val="0"/>
          <w:numId w:val="132"/>
        </w:numPr>
      </w:pPr>
      <w:r>
        <w:t>Откройте список пользователей (п. </w:t>
      </w:r>
      <w:r>
        <w:fldChar w:fldCharType="begin"/>
      </w:r>
      <w:r>
        <w:instrText xml:space="preserve"> REF _Ref152599742 \r \h </w:instrText>
      </w:r>
      <w:r>
        <w:fldChar w:fldCharType="separate"/>
      </w:r>
      <w:r w:rsidR="00B65250">
        <w:t>3.5.1</w:t>
      </w:r>
      <w:r>
        <w:fldChar w:fldCharType="end"/>
      </w:r>
      <w:r>
        <w:t xml:space="preserve">) и щелкните по кнопке </w:t>
      </w:r>
      <w:r w:rsidR="002D5CC0" w:rsidRPr="00C40E36">
        <w:rPr>
          <w:noProof/>
        </w:rPr>
        <w:drawing>
          <wp:inline distT="0" distB="0" distL="0" distR="0" wp14:anchorId="361EB922" wp14:editId="53B127F0">
            <wp:extent cx="554400" cy="208800"/>
            <wp:effectExtent l="0" t="0" r="0" b="127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CC0" w:rsidRPr="00C40E36">
        <w:t xml:space="preserve"> </w:t>
      </w:r>
      <w:r w:rsidR="002D5CC0">
        <w:t>«+Добавить» над списком (</w:t>
      </w:r>
      <w:r w:rsidR="002D5CC0">
        <w:fldChar w:fldCharType="begin"/>
      </w:r>
      <w:r w:rsidR="002D5CC0">
        <w:instrText xml:space="preserve"> REF _Ref154572255 \h </w:instrText>
      </w:r>
      <w:r w:rsidR="002D5CC0">
        <w:fldChar w:fldCharType="separate"/>
      </w:r>
      <w:r w:rsidR="00B65250">
        <w:t>Рисунок </w:t>
      </w:r>
      <w:r w:rsidR="00B65250">
        <w:rPr>
          <w:noProof/>
        </w:rPr>
        <w:t>32</w:t>
      </w:r>
      <w:r w:rsidR="002D5CC0">
        <w:fldChar w:fldCharType="end"/>
      </w:r>
      <w:r w:rsidR="002D5CC0">
        <w:t>)</w:t>
      </w:r>
      <w:r>
        <w:t>.</w:t>
      </w:r>
    </w:p>
    <w:p w14:paraId="67F4103A" w14:textId="50E0275E" w:rsidR="008442F9" w:rsidRDefault="008442F9" w:rsidP="00063DF3">
      <w:pPr>
        <w:pStyle w:val="1d"/>
      </w:pPr>
      <w:r>
        <w:t>Открывается страница «Создание пользователя» (</w:t>
      </w:r>
      <w:r w:rsidR="000018B2">
        <w:fldChar w:fldCharType="begin"/>
      </w:r>
      <w:r w:rsidR="000018B2">
        <w:instrText xml:space="preserve"> REF _Ref154566613 \h </w:instrText>
      </w:r>
      <w:r w:rsidR="000018B2">
        <w:fldChar w:fldCharType="separate"/>
      </w:r>
      <w:r w:rsidR="00B65250">
        <w:t>Рисунок </w:t>
      </w:r>
      <w:r w:rsidR="00B65250">
        <w:rPr>
          <w:noProof/>
        </w:rPr>
        <w:t>34</w:t>
      </w:r>
      <w:r w:rsidR="000018B2">
        <w:fldChar w:fldCharType="end"/>
      </w:r>
      <w:r>
        <w:t>).</w:t>
      </w:r>
    </w:p>
    <w:p w14:paraId="78DA1CC6" w14:textId="184494FB" w:rsidR="00063DF3" w:rsidRDefault="002D5CC0" w:rsidP="00063DF3">
      <w:pPr>
        <w:pStyle w:val="313"/>
      </w:pPr>
      <w:r w:rsidRPr="002D5CC0">
        <w:rPr>
          <w:noProof/>
        </w:rPr>
        <w:drawing>
          <wp:inline distT="0" distB="0" distL="0" distR="0" wp14:anchorId="1A141A48" wp14:editId="31C84459">
            <wp:extent cx="6120130" cy="4227830"/>
            <wp:effectExtent l="0" t="0" r="0" b="127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F73DD" w14:textId="23CE5576" w:rsidR="008442F9" w:rsidRDefault="00A857FE" w:rsidP="00F21215">
      <w:pPr>
        <w:pStyle w:val="3f4"/>
      </w:pPr>
      <w:bookmarkStart w:id="141" w:name="_Ref15456661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34</w:t>
      </w:r>
      <w:r w:rsidR="0003181E">
        <w:rPr>
          <w:noProof/>
        </w:rPr>
        <w:fldChar w:fldCharType="end"/>
      </w:r>
      <w:bookmarkEnd w:id="141"/>
    </w:p>
    <w:p w14:paraId="07FFB069" w14:textId="45BE7581" w:rsidR="008442F9" w:rsidRDefault="008442F9" w:rsidP="00063DF3">
      <w:pPr>
        <w:pStyle w:val="20"/>
      </w:pPr>
      <w:r>
        <w:t>Укажите значения в следующих полях (обязательные поля отмечены значком</w:t>
      </w:r>
      <w:r w:rsidR="00131E97">
        <w:t> </w:t>
      </w:r>
      <w:r>
        <w:t>«*»):</w:t>
      </w:r>
    </w:p>
    <w:p w14:paraId="771F5DAB" w14:textId="3D9B916D" w:rsidR="008442F9" w:rsidRPr="00352C60" w:rsidRDefault="008442F9" w:rsidP="00FA592D">
      <w:pPr>
        <w:pStyle w:val="321231"/>
        <w:numPr>
          <w:ilvl w:val="0"/>
          <w:numId w:val="133"/>
        </w:numPr>
      </w:pPr>
      <w:r w:rsidRPr="00352C60">
        <w:t>Фамилия</w:t>
      </w:r>
      <w:r w:rsidR="00063DF3">
        <w:t>.</w:t>
      </w:r>
    </w:p>
    <w:p w14:paraId="09596BCD" w14:textId="31456D79" w:rsidR="008442F9" w:rsidRPr="00352C60" w:rsidRDefault="008442F9" w:rsidP="00063DF3">
      <w:pPr>
        <w:pStyle w:val="321231"/>
      </w:pPr>
      <w:r w:rsidRPr="00352C60">
        <w:t>Имя</w:t>
      </w:r>
      <w:r w:rsidR="00063DF3">
        <w:t>.</w:t>
      </w:r>
    </w:p>
    <w:p w14:paraId="4689428E" w14:textId="5211CEA2" w:rsidR="008442F9" w:rsidRDefault="008442F9" w:rsidP="00063DF3">
      <w:pPr>
        <w:pStyle w:val="321231"/>
      </w:pPr>
      <w:r w:rsidRPr="00352C60">
        <w:t>Отчество</w:t>
      </w:r>
      <w:r w:rsidR="00063DF3">
        <w:t>.</w:t>
      </w:r>
    </w:p>
    <w:p w14:paraId="1ACB2C70" w14:textId="455FE8D7" w:rsidR="008442F9" w:rsidRPr="00352C60" w:rsidRDefault="008442F9" w:rsidP="00063DF3">
      <w:pPr>
        <w:pStyle w:val="321231"/>
      </w:pPr>
      <w:r>
        <w:t>Пол (радио-кнопка «Мужской»/ «Женский»)</w:t>
      </w:r>
      <w:r w:rsidR="00063DF3">
        <w:t>.</w:t>
      </w:r>
    </w:p>
    <w:p w14:paraId="7F7478E9" w14:textId="06C8ABD4" w:rsidR="008442F9" w:rsidRDefault="008442F9" w:rsidP="00063DF3">
      <w:pPr>
        <w:pStyle w:val="321231"/>
      </w:pPr>
      <w:r>
        <w:t>Дата рождения</w:t>
      </w:r>
      <w:r w:rsidR="00063DF3">
        <w:t>.</w:t>
      </w:r>
    </w:p>
    <w:p w14:paraId="324F73A3" w14:textId="20918938" w:rsidR="008442F9" w:rsidRDefault="008442F9" w:rsidP="00063DF3">
      <w:pPr>
        <w:pStyle w:val="321231"/>
      </w:pPr>
      <w:r>
        <w:t>СНИЛС</w:t>
      </w:r>
      <w:r w:rsidR="00063DF3">
        <w:t>.</w:t>
      </w:r>
    </w:p>
    <w:p w14:paraId="2D140AC2" w14:textId="4FF3C716" w:rsidR="008442F9" w:rsidRDefault="008442F9" w:rsidP="00063DF3">
      <w:pPr>
        <w:pStyle w:val="321231"/>
      </w:pPr>
      <w:r>
        <w:t>Электронная почта</w:t>
      </w:r>
      <w:r w:rsidR="00063DF3">
        <w:t>.</w:t>
      </w:r>
    </w:p>
    <w:p w14:paraId="74ED8672" w14:textId="1280A306" w:rsidR="008442F9" w:rsidRDefault="008442F9" w:rsidP="00063DF3">
      <w:pPr>
        <w:pStyle w:val="321231"/>
      </w:pPr>
      <w:r>
        <w:t>Телефон</w:t>
      </w:r>
      <w:r w:rsidR="00063DF3">
        <w:t>.</w:t>
      </w:r>
    </w:p>
    <w:p w14:paraId="574BB8AD" w14:textId="1093A9AA" w:rsidR="008442F9" w:rsidRDefault="008442F9" w:rsidP="00063DF3">
      <w:pPr>
        <w:pStyle w:val="321231"/>
      </w:pPr>
      <w:r>
        <w:t>Место рождения</w:t>
      </w:r>
      <w:r w:rsidR="00063DF3">
        <w:t>.</w:t>
      </w:r>
    </w:p>
    <w:p w14:paraId="0EF8A908" w14:textId="42BC2AF7" w:rsidR="008442F9" w:rsidRDefault="00063DF3" w:rsidP="00063DF3">
      <w:pPr>
        <w:pStyle w:val="321231"/>
      </w:pPr>
      <w:r>
        <w:t>Д</w:t>
      </w:r>
      <w:r w:rsidR="008442F9">
        <w:t xml:space="preserve">анные </w:t>
      </w:r>
      <w:r w:rsidR="001B48FB">
        <w:t>документа удостоверяющего личность</w:t>
      </w:r>
      <w:r>
        <w:t>:</w:t>
      </w:r>
    </w:p>
    <w:p w14:paraId="747945C2" w14:textId="0FB0BE19" w:rsidR="008442F9" w:rsidRDefault="008442F9" w:rsidP="00063DF3">
      <w:pPr>
        <w:pStyle w:val="321232"/>
      </w:pPr>
      <w:r>
        <w:t>Тип документа (выпадающий список со значением «Паспорт РФ»)</w:t>
      </w:r>
      <w:r w:rsidR="00063DF3">
        <w:t>.</w:t>
      </w:r>
    </w:p>
    <w:p w14:paraId="6B7629F8" w14:textId="723DCA2B" w:rsidR="008442F9" w:rsidRDefault="008442F9" w:rsidP="00063DF3">
      <w:pPr>
        <w:pStyle w:val="321232"/>
      </w:pPr>
      <w:r>
        <w:t>Серия и номер</w:t>
      </w:r>
      <w:r w:rsidR="00063DF3">
        <w:t>.</w:t>
      </w:r>
    </w:p>
    <w:p w14:paraId="2F351118" w14:textId="5999E38E" w:rsidR="008442F9" w:rsidRDefault="008442F9" w:rsidP="00063DF3">
      <w:pPr>
        <w:pStyle w:val="321232"/>
      </w:pPr>
      <w:r>
        <w:t>Наименование выдавшей организации</w:t>
      </w:r>
      <w:r w:rsidR="00063DF3">
        <w:t>.</w:t>
      </w:r>
    </w:p>
    <w:p w14:paraId="21DDA541" w14:textId="5C5D2D8D" w:rsidR="008442F9" w:rsidRDefault="008442F9" w:rsidP="00063DF3">
      <w:pPr>
        <w:pStyle w:val="321232"/>
      </w:pPr>
      <w:r>
        <w:t>Дата выдачи</w:t>
      </w:r>
      <w:r w:rsidR="00063DF3">
        <w:t>.</w:t>
      </w:r>
    </w:p>
    <w:p w14:paraId="4F1978CB" w14:textId="42307737" w:rsidR="008442F9" w:rsidRDefault="008442F9" w:rsidP="00063DF3">
      <w:pPr>
        <w:pStyle w:val="321232"/>
      </w:pPr>
      <w:r>
        <w:t>Код подразделения</w:t>
      </w:r>
      <w:r w:rsidR="00063DF3">
        <w:t>.</w:t>
      </w:r>
    </w:p>
    <w:p w14:paraId="1F3BD6D8" w14:textId="659D2960" w:rsidR="008442F9" w:rsidRDefault="008442F9" w:rsidP="00063DF3">
      <w:pPr>
        <w:pStyle w:val="321231"/>
      </w:pPr>
      <w:r>
        <w:t>Адрес регистрации</w:t>
      </w:r>
      <w:r w:rsidR="00063DF3">
        <w:t>.</w:t>
      </w:r>
    </w:p>
    <w:p w14:paraId="55ADE0CD" w14:textId="6B19FC0A" w:rsidR="008442F9" w:rsidRDefault="008442F9" w:rsidP="00063DF3">
      <w:pPr>
        <w:pStyle w:val="321231"/>
      </w:pPr>
      <w:r>
        <w:t>Адрес проживания</w:t>
      </w:r>
      <w:r w:rsidR="00063DF3">
        <w:t>.</w:t>
      </w:r>
    </w:p>
    <w:p w14:paraId="0A960B7E" w14:textId="5A4A1E78" w:rsidR="008442F9" w:rsidRDefault="008442F9" w:rsidP="00063DF3">
      <w:pPr>
        <w:pStyle w:val="20"/>
      </w:pPr>
      <w:r>
        <w:t xml:space="preserve">Если вы создаете внутреннего пользователя веб-клиента администратора, укажите логин в поле «Логин». В случае, если вы создаете пользователя – держателя </w:t>
      </w:r>
      <w:r w:rsidR="00934FF9">
        <w:t>КЖ</w:t>
      </w:r>
      <w:r>
        <w:t xml:space="preserve"> в </w:t>
      </w:r>
      <w:r w:rsidR="00B457A0">
        <w:t>ПП</w:t>
      </w:r>
      <w:r>
        <w:t>, оставьте это поле не заполненным.</w:t>
      </w:r>
    </w:p>
    <w:p w14:paraId="39438D48" w14:textId="77777777" w:rsidR="008442F9" w:rsidRDefault="008442F9" w:rsidP="00063DF3">
      <w:pPr>
        <w:pStyle w:val="20"/>
      </w:pPr>
      <w:r>
        <w:t>По желанию установите фото для пользователя: щелкните по области фото.</w:t>
      </w:r>
    </w:p>
    <w:p w14:paraId="6F8FD8F2" w14:textId="77777777" w:rsidR="008442F9" w:rsidRDefault="008442F9" w:rsidP="00063DF3">
      <w:pPr>
        <w:pStyle w:val="1d"/>
      </w:pPr>
      <w:r>
        <w:t>Открывается диалоговое окно выбора файла изображения.</w:t>
      </w:r>
    </w:p>
    <w:p w14:paraId="7C82BB4A" w14:textId="51268799" w:rsidR="008442F9" w:rsidRDefault="008442F9" w:rsidP="00063DF3">
      <w:pPr>
        <w:pStyle w:val="20"/>
      </w:pPr>
      <w:r>
        <w:t xml:space="preserve">Выберите файл изображения и щелкните по кнопке </w:t>
      </w:r>
      <w:r w:rsidR="001B48FB" w:rsidRPr="001B48FB">
        <w:rPr>
          <w:noProof/>
        </w:rPr>
        <w:drawing>
          <wp:inline distT="0" distB="0" distL="0" distR="0" wp14:anchorId="71572787" wp14:editId="4E2CE06F">
            <wp:extent cx="655200" cy="208800"/>
            <wp:effectExtent l="0" t="0" r="0" b="127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55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8FB" w:rsidRPr="001B48FB">
        <w:t xml:space="preserve"> </w:t>
      </w:r>
      <w:r>
        <w:t>«Открыть» в диалоговом окне.</w:t>
      </w:r>
    </w:p>
    <w:p w14:paraId="3E57FDFE" w14:textId="77777777" w:rsidR="008442F9" w:rsidRPr="007E7143" w:rsidRDefault="008442F9" w:rsidP="00063DF3">
      <w:pPr>
        <w:pStyle w:val="1d"/>
      </w:pPr>
      <w:r>
        <w:t>Выбранное изображение масштабируется и устанавливается в качестве фото/аватара.</w:t>
      </w:r>
    </w:p>
    <w:p w14:paraId="50B7D9B5" w14:textId="77777777" w:rsidR="008442F9" w:rsidRDefault="008442F9" w:rsidP="00063DF3">
      <w:pPr>
        <w:pStyle w:val="20"/>
      </w:pPr>
      <w:r>
        <w:t>Чтобы создаваемый пользователь имел статус «Активный» переведите переключатель «Не активен/Активен» в нужное положение.</w:t>
      </w:r>
    </w:p>
    <w:p w14:paraId="3827C5D4" w14:textId="77777777" w:rsidR="008442F9" w:rsidRDefault="008442F9" w:rsidP="00063DF3">
      <w:pPr>
        <w:pStyle w:val="20"/>
      </w:pPr>
      <w:bookmarkStart w:id="142" w:name="_Ref153209095"/>
      <w:r>
        <w:t>Если вы создаете внутреннего пользователя веб-клиента администратора, выберите группу, в которую войдет добавляемый пользователь, в иерархическом списке групп в нижней части страницы: проставьте флажок напротив названия группы:</w:t>
      </w:r>
      <w:bookmarkEnd w:id="142"/>
    </w:p>
    <w:p w14:paraId="68DD1E05" w14:textId="77777777" w:rsidR="008442F9" w:rsidRDefault="008442F9" w:rsidP="00FA592D">
      <w:pPr>
        <w:pStyle w:val="321231"/>
        <w:numPr>
          <w:ilvl w:val="0"/>
          <w:numId w:val="134"/>
        </w:numPr>
      </w:pPr>
      <w:r>
        <w:t>Вы можете выбрать одну или более групп.</w:t>
      </w:r>
    </w:p>
    <w:p w14:paraId="05D59504" w14:textId="77777777" w:rsidR="008442F9" w:rsidRDefault="008442F9" w:rsidP="001A6E30">
      <w:pPr>
        <w:pStyle w:val="321231"/>
      </w:pPr>
      <w:r>
        <w:t xml:space="preserve">Чтобы развернуть ветку списка щелкните по иконке </w:t>
      </w:r>
      <w:r>
        <w:rPr>
          <w:noProof/>
        </w:rPr>
        <w:drawing>
          <wp:inline distT="0" distB="0" distL="0" distR="0" wp14:anchorId="0ACA6C4E" wp14:editId="12A99600">
            <wp:extent cx="220980" cy="213360"/>
            <wp:effectExtent l="0" t="0" r="762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головной группы, чтобы свернуть – щелкните по иконке </w:t>
      </w:r>
      <w:r>
        <w:rPr>
          <w:noProof/>
        </w:rPr>
        <w:drawing>
          <wp:inline distT="0" distB="0" distL="0" distR="0" wp14:anchorId="0EEC312E" wp14:editId="16276783">
            <wp:extent cx="190500" cy="19812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той же строке.</w:t>
      </w:r>
    </w:p>
    <w:p w14:paraId="6DC25CD8" w14:textId="77777777" w:rsidR="008442F9" w:rsidRDefault="008442F9" w:rsidP="001A6E30">
      <w:pPr>
        <w:pStyle w:val="321231"/>
      </w:pPr>
      <w:r>
        <w:t>Чтобы развернуть весь список щелкните по кнопке «Развернуть все», чтобы свернуть весь список– по кнопке «Свернуть все».</w:t>
      </w:r>
    </w:p>
    <w:p w14:paraId="5470B29E" w14:textId="77777777" w:rsidR="008442F9" w:rsidRDefault="008442F9" w:rsidP="001A6E30">
      <w:pPr>
        <w:pStyle w:val="321231"/>
      </w:pPr>
      <w:r>
        <w:t xml:space="preserve">Для поиска по группам вы можете указать строку для поиска и щелкнуть по кнопке </w:t>
      </w:r>
      <w:r>
        <w:rPr>
          <w:noProof/>
        </w:rPr>
        <w:drawing>
          <wp:inline distT="0" distB="0" distL="0" distR="0" wp14:anchorId="00BAD01B" wp14:editId="19CE422D">
            <wp:extent cx="205740" cy="182880"/>
            <wp:effectExtent l="0" t="0" r="381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028143D3" w14:textId="616B68D7" w:rsidR="008442F9" w:rsidRPr="00BD3B1A" w:rsidRDefault="008442F9" w:rsidP="001A6E30">
      <w:pPr>
        <w:pStyle w:val="1d"/>
      </w:pPr>
      <w:r>
        <w:t xml:space="preserve">Если вы создаете пользователя – держателя </w:t>
      </w:r>
      <w:r w:rsidR="00934FF9">
        <w:t>КЖ</w:t>
      </w:r>
      <w:r>
        <w:t>, указывать Группу не нужно, при сохранении пользователь будет добавлен в группу по умолчанию.</w:t>
      </w:r>
    </w:p>
    <w:p w14:paraId="3413A2C3" w14:textId="76BB7574" w:rsidR="008442F9" w:rsidRDefault="008442F9" w:rsidP="001A6E30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5F042004" wp14:editId="3C4D261A">
            <wp:extent cx="482400" cy="208800"/>
            <wp:effectExtent l="0" t="0" r="0" b="127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5451BA2E" w14:textId="77777777" w:rsidR="00131E97" w:rsidRDefault="008442F9" w:rsidP="001A6E30">
      <w:pPr>
        <w:pStyle w:val="1d"/>
      </w:pPr>
      <w:r>
        <w:t>Если введенные данные корректны, выполняется сохранение записи пользователя.</w:t>
      </w:r>
    </w:p>
    <w:p w14:paraId="7057D3A7" w14:textId="650D8FC7" w:rsidR="008442F9" w:rsidRDefault="008442F9" w:rsidP="001A6E30">
      <w:pPr>
        <w:pStyle w:val="1d"/>
      </w:pPr>
      <w:r>
        <w:t xml:space="preserve">Если пользователю был указан логин, ему направляется </w:t>
      </w:r>
      <w:r w:rsidRPr="001840A4">
        <w:t xml:space="preserve">письмо </w:t>
      </w:r>
      <w:r>
        <w:t xml:space="preserve">на указанный адрес электронной почты </w:t>
      </w:r>
      <w:r w:rsidRPr="001840A4">
        <w:t xml:space="preserve">с ссылкой </w:t>
      </w:r>
      <w:r w:rsidRPr="00C23D50">
        <w:t>на форму первичной установки пароля</w:t>
      </w:r>
      <w:r>
        <w:t>.</w:t>
      </w:r>
    </w:p>
    <w:p w14:paraId="745FA314" w14:textId="6AC33572" w:rsidR="008442F9" w:rsidRDefault="008442F9" w:rsidP="001A6E30">
      <w:pPr>
        <w:pStyle w:val="1d"/>
      </w:pPr>
      <w:r>
        <w:t>В случае некорректного ввода данных или, если пользователь с такими данными уже зарегистрирован, выдается соответствующее сообщение об ошибке</w:t>
      </w:r>
      <w:r w:rsidR="00973AE2">
        <w:t xml:space="preserve"> </w:t>
      </w:r>
      <w:r w:rsidR="00973AE2">
        <w:rPr>
          <w:lang w:val="en-US"/>
        </w:rPr>
        <w:t>(</w:t>
      </w:r>
      <w:r w:rsidR="00973AE2">
        <w:rPr>
          <w:lang w:val="en-US"/>
        </w:rPr>
        <w:fldChar w:fldCharType="begin"/>
      </w:r>
      <w:r w:rsidR="00973AE2">
        <w:rPr>
          <w:lang w:val="en-US"/>
        </w:rPr>
        <w:instrText xml:space="preserve"> REF _Ref157426272 \h </w:instrText>
      </w:r>
      <w:r w:rsidR="00973AE2">
        <w:rPr>
          <w:lang w:val="en-US"/>
        </w:rPr>
      </w:r>
      <w:r w:rsidR="00973AE2">
        <w:rPr>
          <w:lang w:val="en-US"/>
        </w:rPr>
        <w:fldChar w:fldCharType="separate"/>
      </w:r>
      <w:r w:rsidR="00B65250">
        <w:t>Рисунок</w:t>
      </w:r>
      <w:r w:rsidR="00B65250">
        <w:rPr>
          <w:lang w:val="en-US"/>
        </w:rPr>
        <w:t> </w:t>
      </w:r>
      <w:r w:rsidR="00B65250">
        <w:rPr>
          <w:noProof/>
        </w:rPr>
        <w:t>35</w:t>
      </w:r>
      <w:r w:rsidR="00973AE2">
        <w:rPr>
          <w:lang w:val="en-US"/>
        </w:rPr>
        <w:fldChar w:fldCharType="end"/>
      </w:r>
      <w:r w:rsidR="00973AE2">
        <w:rPr>
          <w:lang w:val="en-US"/>
        </w:rPr>
        <w:t>)</w:t>
      </w:r>
      <w:r>
        <w:t>.</w:t>
      </w:r>
    </w:p>
    <w:p w14:paraId="054D1341" w14:textId="77777777" w:rsidR="00973AE2" w:rsidRDefault="00973AE2" w:rsidP="00973AE2">
      <w:pPr>
        <w:pStyle w:val="313"/>
      </w:pPr>
      <w:r w:rsidRPr="00973AE2">
        <w:rPr>
          <w:noProof/>
        </w:rPr>
        <w:drawing>
          <wp:inline distT="0" distB="0" distL="0" distR="0" wp14:anchorId="07475F0D" wp14:editId="34851478">
            <wp:extent cx="2922766" cy="2552700"/>
            <wp:effectExtent l="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926179" cy="255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86AD" w14:textId="33C35A65" w:rsidR="00973AE2" w:rsidRPr="00AB6DF4" w:rsidRDefault="00973AE2" w:rsidP="00973AE2">
      <w:pPr>
        <w:pStyle w:val="3f4"/>
      </w:pPr>
      <w:bookmarkStart w:id="143" w:name="_Ref157426272"/>
      <w:r>
        <w:t>Рисунок</w:t>
      </w:r>
      <w:r>
        <w:rPr>
          <w:lang w:val="en-US"/>
        </w:rPr>
        <w:t>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35</w:t>
      </w:r>
      <w:r w:rsidR="0003181E">
        <w:rPr>
          <w:noProof/>
        </w:rPr>
        <w:fldChar w:fldCharType="end"/>
      </w:r>
      <w:bookmarkEnd w:id="143"/>
    </w:p>
    <w:p w14:paraId="14002862" w14:textId="77777777" w:rsidR="008442F9" w:rsidRDefault="008442F9" w:rsidP="00D53C83">
      <w:pPr>
        <w:pStyle w:val="3a"/>
      </w:pPr>
      <w:bookmarkStart w:id="144" w:name="_Ref152602046"/>
      <w:bookmarkStart w:id="145" w:name="_Toc153383322"/>
      <w:bookmarkStart w:id="146" w:name="_Toc157505703"/>
      <w:r>
        <w:t>Р</w:t>
      </w:r>
      <w:r w:rsidRPr="00F434FF">
        <w:t>едактирование пользователя</w:t>
      </w:r>
      <w:bookmarkEnd w:id="144"/>
      <w:bookmarkEnd w:id="145"/>
      <w:bookmarkEnd w:id="146"/>
    </w:p>
    <w:p w14:paraId="651A03A7" w14:textId="77777777" w:rsidR="008442F9" w:rsidRDefault="008442F9" w:rsidP="001A6E30">
      <w:pPr>
        <w:pStyle w:val="2d"/>
      </w:pPr>
      <w:r>
        <w:t>Чтобы отредактировать данные пользователя:</w:t>
      </w:r>
    </w:p>
    <w:p w14:paraId="320B0585" w14:textId="65B8BE0C" w:rsidR="008442F9" w:rsidRDefault="008442F9" w:rsidP="00FA592D">
      <w:pPr>
        <w:pStyle w:val="20"/>
        <w:numPr>
          <w:ilvl w:val="0"/>
          <w:numId w:val="135"/>
        </w:numPr>
      </w:pPr>
      <w:r>
        <w:t>Откройте список пользователей (п. </w:t>
      </w:r>
      <w:r>
        <w:fldChar w:fldCharType="begin"/>
      </w:r>
      <w:r>
        <w:instrText xml:space="preserve"> REF _Ref152599742 \r \h </w:instrText>
      </w:r>
      <w:r>
        <w:fldChar w:fldCharType="separate"/>
      </w:r>
      <w:r w:rsidR="00B65250">
        <w:t>3.5.1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18CD6BD4" wp14:editId="1BAE5AD4">
            <wp:extent cx="205740" cy="243840"/>
            <wp:effectExtent l="0" t="0" r="3810" b="381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E30">
        <w:rPr>
          <w:lang w:val="en-US"/>
        </w:rPr>
        <w:t xml:space="preserve"> </w:t>
      </w:r>
      <w:r>
        <w:t>в строке пользователя.</w:t>
      </w:r>
    </w:p>
    <w:p w14:paraId="6BDF8FB6" w14:textId="7E3F1B2D" w:rsidR="008442F9" w:rsidRDefault="008442F9" w:rsidP="001A6E30">
      <w:pPr>
        <w:pStyle w:val="1d"/>
      </w:pPr>
      <w:r>
        <w:t>Открывается страница «Редактирование пользователя» (</w:t>
      </w:r>
      <w:r w:rsidR="00973AE2">
        <w:fldChar w:fldCharType="begin"/>
      </w:r>
      <w:r w:rsidR="00973AE2">
        <w:instrText xml:space="preserve"> REF _Ref157421561 \h </w:instrText>
      </w:r>
      <w:r w:rsidR="00973AE2">
        <w:fldChar w:fldCharType="separate"/>
      </w:r>
      <w:r w:rsidR="00B65250">
        <w:t>Рисунок </w:t>
      </w:r>
      <w:r w:rsidR="00B65250">
        <w:rPr>
          <w:noProof/>
        </w:rPr>
        <w:t>30</w:t>
      </w:r>
      <w:r w:rsidR="00973AE2">
        <w:fldChar w:fldCharType="end"/>
      </w:r>
      <w:r>
        <w:t>).</w:t>
      </w:r>
    </w:p>
    <w:p w14:paraId="1D9AFFE9" w14:textId="77777777" w:rsidR="008442F9" w:rsidRDefault="008442F9" w:rsidP="001A6E30">
      <w:pPr>
        <w:pStyle w:val="20"/>
      </w:pPr>
      <w:r>
        <w:t>Отредактируйте значения в полях карточки (обязательные поля отмечены значком «*»).</w:t>
      </w:r>
    </w:p>
    <w:p w14:paraId="5E584FBB" w14:textId="77777777" w:rsidR="008442F9" w:rsidRDefault="008442F9" w:rsidP="001A6E30">
      <w:pPr>
        <w:pStyle w:val="20"/>
      </w:pPr>
      <w:r>
        <w:t>При необходимости измените статус активности пользователя: переведите переключатель «Не активен/</w:t>
      </w:r>
      <w:r w:rsidRPr="00130709">
        <w:t xml:space="preserve"> </w:t>
      </w:r>
      <w:r>
        <w:t>Активен» в нужное положение.</w:t>
      </w:r>
    </w:p>
    <w:p w14:paraId="7CF79AB6" w14:textId="2B478919" w:rsidR="008442F9" w:rsidRDefault="008442F9" w:rsidP="001A6E30">
      <w:pPr>
        <w:pStyle w:val="20"/>
      </w:pPr>
      <w:bookmarkStart w:id="147" w:name="_Ref152601486"/>
      <w:r>
        <w:t>При необходимости отредактируйте состав групп пользователя</w:t>
      </w:r>
      <w:bookmarkEnd w:id="147"/>
      <w:r>
        <w:t>, проставив флажки напротив групп, в которые входит пользователь</w:t>
      </w:r>
      <w:r w:rsidR="00131E97">
        <w:t xml:space="preserve"> (</w:t>
      </w:r>
      <w:r>
        <w:t>п. </w:t>
      </w:r>
      <w:r>
        <w:fldChar w:fldCharType="begin"/>
      </w:r>
      <w:r>
        <w:instrText xml:space="preserve"> REF _Ref152341792 \r \h </w:instrText>
      </w:r>
      <w:r w:rsidR="001A6E30">
        <w:instrText xml:space="preserve"> \* MERGEFORMAT </w:instrText>
      </w:r>
      <w:r>
        <w:fldChar w:fldCharType="separate"/>
      </w:r>
      <w:r w:rsidR="00B65250">
        <w:t>3.5.2</w:t>
      </w:r>
      <w:r>
        <w:fldChar w:fldCharType="end"/>
      </w:r>
      <w:r w:rsidR="00131E97">
        <w:t xml:space="preserve"> </w:t>
      </w:r>
      <w:r>
        <w:fldChar w:fldCharType="begin"/>
      </w:r>
      <w:r>
        <w:instrText xml:space="preserve"> REF _Ref153209095 \r \h </w:instrText>
      </w:r>
      <w:r w:rsidR="001A6E30">
        <w:instrText xml:space="preserve"> \* MERGEFORMAT </w:instrText>
      </w:r>
      <w:r>
        <w:fldChar w:fldCharType="separate"/>
      </w:r>
      <w:r w:rsidR="00B65250">
        <w:t>Шаг 7</w:t>
      </w:r>
      <w:r>
        <w:fldChar w:fldCharType="end"/>
      </w:r>
      <w:r w:rsidR="00131E97">
        <w:t>)</w:t>
      </w:r>
      <w:r>
        <w:t>.</w:t>
      </w:r>
    </w:p>
    <w:p w14:paraId="41F739E5" w14:textId="6F1F7EF4" w:rsidR="008442F9" w:rsidRDefault="008442F9" w:rsidP="001A6E30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6164D6F5" wp14:editId="7497658B">
            <wp:extent cx="482400" cy="208800"/>
            <wp:effectExtent l="0" t="0" r="0" b="127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4474D0BF" w14:textId="77777777" w:rsidR="008442F9" w:rsidRDefault="008442F9" w:rsidP="001A6E30">
      <w:pPr>
        <w:pStyle w:val="1d"/>
      </w:pPr>
      <w:r>
        <w:t>Если введенные данные корректны, выполняется сохранение записи пользователя.</w:t>
      </w:r>
    </w:p>
    <w:p w14:paraId="5078FEF6" w14:textId="34E13A78" w:rsidR="008442F9" w:rsidRPr="00F434FF" w:rsidRDefault="008442F9" w:rsidP="001A6E30">
      <w:pPr>
        <w:pStyle w:val="1d"/>
      </w:pPr>
      <w:r>
        <w:t>В случае некорректного ввода данных выдается соответствующее сообщение об ошибке</w:t>
      </w:r>
      <w:r w:rsidR="00973AE2">
        <w:rPr>
          <w:lang w:val="en-US"/>
        </w:rPr>
        <w:t xml:space="preserve"> (</w:t>
      </w:r>
      <w:r w:rsidR="00973AE2">
        <w:rPr>
          <w:lang w:val="en-US"/>
        </w:rPr>
        <w:fldChar w:fldCharType="begin"/>
      </w:r>
      <w:r w:rsidR="00973AE2">
        <w:rPr>
          <w:lang w:val="en-US"/>
        </w:rPr>
        <w:instrText xml:space="preserve"> REF _Ref157426272 \h </w:instrText>
      </w:r>
      <w:r w:rsidR="00973AE2">
        <w:rPr>
          <w:lang w:val="en-US"/>
        </w:rPr>
      </w:r>
      <w:r w:rsidR="00973AE2">
        <w:rPr>
          <w:lang w:val="en-US"/>
        </w:rPr>
        <w:fldChar w:fldCharType="separate"/>
      </w:r>
      <w:r w:rsidR="00B65250">
        <w:t>Рисунок</w:t>
      </w:r>
      <w:r w:rsidR="00B65250">
        <w:rPr>
          <w:lang w:val="en-US"/>
        </w:rPr>
        <w:t> </w:t>
      </w:r>
      <w:r w:rsidR="00B65250">
        <w:rPr>
          <w:noProof/>
        </w:rPr>
        <w:t>35</w:t>
      </w:r>
      <w:r w:rsidR="00973AE2">
        <w:rPr>
          <w:lang w:val="en-US"/>
        </w:rPr>
        <w:fldChar w:fldCharType="end"/>
      </w:r>
      <w:r w:rsidR="00973AE2">
        <w:rPr>
          <w:lang w:val="en-US"/>
        </w:rPr>
        <w:t>)</w:t>
      </w:r>
      <w:r>
        <w:t>.</w:t>
      </w:r>
    </w:p>
    <w:p w14:paraId="4CD9F976" w14:textId="77777777" w:rsidR="008442F9" w:rsidRDefault="008442F9" w:rsidP="00D53C83">
      <w:pPr>
        <w:pStyle w:val="3a"/>
      </w:pPr>
      <w:bookmarkStart w:id="148" w:name="_Toc153383323"/>
      <w:bookmarkStart w:id="149" w:name="_Toc157505704"/>
      <w:r>
        <w:t>Добавление пользователя в группу</w:t>
      </w:r>
      <w:bookmarkEnd w:id="148"/>
      <w:bookmarkEnd w:id="149"/>
    </w:p>
    <w:p w14:paraId="6143F264" w14:textId="5F06E00B" w:rsidR="008442F9" w:rsidRPr="00760399" w:rsidRDefault="008442F9" w:rsidP="001A6E30">
      <w:pPr>
        <w:pStyle w:val="1d"/>
      </w:pPr>
      <w:r>
        <w:t>Добавление пользователя в группу осуществляется в ходе создания (п. </w:t>
      </w:r>
      <w:r>
        <w:fldChar w:fldCharType="begin"/>
      </w:r>
      <w:r>
        <w:instrText xml:space="preserve"> REF _Ref152341792 \r \h </w:instrText>
      </w:r>
      <w:r>
        <w:fldChar w:fldCharType="separate"/>
      </w:r>
      <w:r w:rsidR="00B65250">
        <w:t>3.5.2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_Ref153209095 \r \h </w:instrText>
      </w:r>
      <w:r>
        <w:fldChar w:fldCharType="separate"/>
      </w:r>
      <w:r w:rsidR="00B65250">
        <w:t>Шаг 7</w:t>
      </w:r>
      <w:r>
        <w:fldChar w:fldCharType="end"/>
      </w:r>
      <w:r>
        <w:t>) или редактирования пользователя (п. </w:t>
      </w:r>
      <w:r>
        <w:fldChar w:fldCharType="begin"/>
      </w:r>
      <w:r>
        <w:instrText xml:space="preserve"> REF _Ref152602046 \r \h </w:instrText>
      </w:r>
      <w:r>
        <w:fldChar w:fldCharType="separate"/>
      </w:r>
      <w:r w:rsidR="00B65250">
        <w:t>3.5.3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_Ref152601486 \r \h </w:instrText>
      </w:r>
      <w:r>
        <w:fldChar w:fldCharType="separate"/>
      </w:r>
      <w:r w:rsidR="00B65250">
        <w:t>Шаг 4</w:t>
      </w:r>
      <w:r>
        <w:fldChar w:fldCharType="end"/>
      </w:r>
      <w:r>
        <w:t>).</w:t>
      </w:r>
    </w:p>
    <w:p w14:paraId="06B6CDF5" w14:textId="77777777" w:rsidR="008442F9" w:rsidRDefault="008442F9" w:rsidP="00D53C83">
      <w:pPr>
        <w:pStyle w:val="3a"/>
      </w:pPr>
      <w:bookmarkStart w:id="150" w:name="_Toc153383324"/>
      <w:bookmarkStart w:id="151" w:name="_Toc157505705"/>
      <w:r>
        <w:t>Деактивация/активация пользователя</w:t>
      </w:r>
      <w:bookmarkEnd w:id="150"/>
      <w:bookmarkEnd w:id="151"/>
    </w:p>
    <w:p w14:paraId="2E07EB80" w14:textId="721679C1" w:rsidR="008442F9" w:rsidRDefault="008442F9" w:rsidP="001A6E30">
      <w:pPr>
        <w:pStyle w:val="1d"/>
      </w:pPr>
      <w:r>
        <w:t xml:space="preserve">Деактивированная учетная запись не может использоваться для входа в </w:t>
      </w:r>
      <w:r w:rsidR="00853AF8">
        <w:t>ЦП КЖ</w:t>
      </w:r>
      <w:r>
        <w:t>.</w:t>
      </w:r>
    </w:p>
    <w:p w14:paraId="00E24986" w14:textId="77777777" w:rsidR="008442F9" w:rsidRDefault="008442F9" w:rsidP="001A6E30">
      <w:pPr>
        <w:pStyle w:val="2d"/>
      </w:pPr>
      <w:r>
        <w:t>Чтобы деактивировать пользователя:</w:t>
      </w:r>
    </w:p>
    <w:p w14:paraId="3A017DB4" w14:textId="6AB9D0BE" w:rsidR="00973AE2" w:rsidRDefault="00973AE2" w:rsidP="00973AE2">
      <w:pPr>
        <w:pStyle w:val="20"/>
        <w:numPr>
          <w:ilvl w:val="0"/>
          <w:numId w:val="136"/>
        </w:numPr>
      </w:pPr>
      <w:r>
        <w:t>Откройте список пользователей (п. </w:t>
      </w:r>
      <w:r>
        <w:fldChar w:fldCharType="begin"/>
      </w:r>
      <w:r>
        <w:instrText xml:space="preserve"> REF _Ref152599742 \r \h </w:instrText>
      </w:r>
      <w:r>
        <w:fldChar w:fldCharType="separate"/>
      </w:r>
      <w:r w:rsidR="00B65250">
        <w:t>3.5.1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A140C71" wp14:editId="7E2E1CDE">
            <wp:extent cx="205740" cy="243840"/>
            <wp:effectExtent l="0" t="0" r="3810" b="3810"/>
            <wp:docPr id="29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AE2">
        <w:rPr>
          <w:lang w:val="en-US"/>
        </w:rPr>
        <w:t xml:space="preserve"> </w:t>
      </w:r>
      <w:r>
        <w:t>в строке пользователя.</w:t>
      </w:r>
    </w:p>
    <w:p w14:paraId="042B39C1" w14:textId="5E9C3740" w:rsidR="008442F9" w:rsidRDefault="00973AE2" w:rsidP="00973AE2">
      <w:pPr>
        <w:pStyle w:val="1d"/>
      </w:pPr>
      <w:r>
        <w:t>Открывается страница «Редактирование пользователя» (</w:t>
      </w:r>
      <w:r>
        <w:fldChar w:fldCharType="begin"/>
      </w:r>
      <w:r>
        <w:instrText xml:space="preserve"> REF _Ref157421561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30</w:t>
      </w:r>
      <w:r>
        <w:fldChar w:fldCharType="end"/>
      </w:r>
      <w:r>
        <w:t>).</w:t>
      </w:r>
    </w:p>
    <w:p w14:paraId="09534AB4" w14:textId="77777777" w:rsidR="008442F9" w:rsidRDefault="008442F9" w:rsidP="001A6E30">
      <w:pPr>
        <w:pStyle w:val="20"/>
      </w:pPr>
      <w:r>
        <w:t>Переведите переключатель «Активен/Не активен» в положение «Не активен».</w:t>
      </w:r>
    </w:p>
    <w:p w14:paraId="5B659318" w14:textId="7CC27DB7" w:rsidR="008442F9" w:rsidRDefault="008442F9" w:rsidP="001A6E30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56185334" wp14:editId="7E3CC79B">
            <wp:extent cx="482400" cy="208800"/>
            <wp:effectExtent l="0" t="0" r="0" b="127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62C8E706" w14:textId="77777777" w:rsidR="008442F9" w:rsidRDefault="008442F9" w:rsidP="001A6E30">
      <w:pPr>
        <w:pStyle w:val="1d"/>
      </w:pPr>
      <w:r>
        <w:t>Учетная запись пользователя деактивирована.</w:t>
      </w:r>
    </w:p>
    <w:p w14:paraId="5053C565" w14:textId="77777777" w:rsidR="008442F9" w:rsidRDefault="008442F9" w:rsidP="001A6E30">
      <w:pPr>
        <w:pStyle w:val="2d"/>
      </w:pPr>
      <w:r>
        <w:t>Чтобы вновь активировать деактивированного пользователя:</w:t>
      </w:r>
    </w:p>
    <w:p w14:paraId="38C882F7" w14:textId="6EF46C5E" w:rsidR="008442F9" w:rsidRDefault="008442F9" w:rsidP="00FA592D">
      <w:pPr>
        <w:pStyle w:val="20"/>
        <w:numPr>
          <w:ilvl w:val="0"/>
          <w:numId w:val="137"/>
        </w:numPr>
      </w:pPr>
      <w:r>
        <w:t>Откройте карточку пользователя на редактирование</w:t>
      </w:r>
      <w:r w:rsidR="00131E97">
        <w:t xml:space="preserve"> (</w:t>
      </w:r>
      <w:r>
        <w:t>п. </w:t>
      </w:r>
      <w:r>
        <w:fldChar w:fldCharType="begin"/>
      </w:r>
      <w:r>
        <w:instrText xml:space="preserve"> REF _Ref152602046 \r \h </w:instrText>
      </w:r>
      <w:r w:rsidR="001A6E30">
        <w:instrText xml:space="preserve"> \* MERGEFORMAT </w:instrText>
      </w:r>
      <w:r>
        <w:fldChar w:fldCharType="separate"/>
      </w:r>
      <w:r w:rsidR="00B65250">
        <w:t>3.5.3</w:t>
      </w:r>
      <w:r>
        <w:fldChar w:fldCharType="end"/>
      </w:r>
      <w:r w:rsidR="00131E97">
        <w:t>)</w:t>
      </w:r>
      <w:r>
        <w:t>.</w:t>
      </w:r>
    </w:p>
    <w:p w14:paraId="7F551E4F" w14:textId="77777777" w:rsidR="008442F9" w:rsidRDefault="008442F9" w:rsidP="001A6E30">
      <w:pPr>
        <w:pStyle w:val="20"/>
      </w:pPr>
      <w:r>
        <w:t>Переведите переключатель «Активен/Не активен» в положение «Активен».</w:t>
      </w:r>
    </w:p>
    <w:p w14:paraId="7F78C211" w14:textId="38F63F5E" w:rsidR="008442F9" w:rsidRDefault="008442F9" w:rsidP="001A6E30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4645F30C" wp14:editId="0489E3D6">
            <wp:extent cx="482400" cy="208800"/>
            <wp:effectExtent l="0" t="0" r="0" b="127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56BA12AA" w14:textId="55B071B9" w:rsidR="008442F9" w:rsidRPr="00350125" w:rsidRDefault="008442F9" w:rsidP="001A6E30">
      <w:pPr>
        <w:pStyle w:val="1d"/>
      </w:pPr>
      <w:r>
        <w:t xml:space="preserve">Учетная запись пользователя активирована. Пользователь может входит в </w:t>
      </w:r>
      <w:r w:rsidR="00131E97">
        <w:t>ЦП КЖ</w:t>
      </w:r>
      <w:r>
        <w:t>.</w:t>
      </w:r>
    </w:p>
    <w:p w14:paraId="3B6AF3C7" w14:textId="77777777" w:rsidR="008442F9" w:rsidRDefault="008442F9" w:rsidP="00D53C83">
      <w:pPr>
        <w:pStyle w:val="3a"/>
      </w:pPr>
      <w:bookmarkStart w:id="152" w:name="_Toc153383325"/>
      <w:bookmarkStart w:id="153" w:name="_Toc157505706"/>
      <w:r>
        <w:t>Уд</w:t>
      </w:r>
      <w:r w:rsidRPr="00F434FF">
        <w:t>аление пользователя</w:t>
      </w:r>
      <w:bookmarkEnd w:id="152"/>
      <w:bookmarkEnd w:id="153"/>
    </w:p>
    <w:p w14:paraId="1116E1FA" w14:textId="77777777" w:rsidR="008442F9" w:rsidRDefault="008442F9" w:rsidP="001A6E30">
      <w:pPr>
        <w:pStyle w:val="2d"/>
      </w:pPr>
      <w:r>
        <w:t>Чтобы удалить пользователя:</w:t>
      </w:r>
    </w:p>
    <w:p w14:paraId="35E7EEA4" w14:textId="1CE5EEF2" w:rsidR="008442F9" w:rsidRDefault="008442F9" w:rsidP="00FA592D">
      <w:pPr>
        <w:pStyle w:val="20"/>
        <w:numPr>
          <w:ilvl w:val="0"/>
          <w:numId w:val="138"/>
        </w:numPr>
      </w:pPr>
      <w:r>
        <w:t>Откройте список пользователей (п. </w:t>
      </w:r>
      <w:r>
        <w:fldChar w:fldCharType="begin"/>
      </w:r>
      <w:r>
        <w:instrText xml:space="preserve"> REF _Ref152599742 \r \h </w:instrText>
      </w:r>
      <w:r>
        <w:fldChar w:fldCharType="separate"/>
      </w:r>
      <w:r w:rsidR="00B65250">
        <w:t>3.5.1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6C8D5215" wp14:editId="0492DE7D">
            <wp:extent cx="205740" cy="243840"/>
            <wp:effectExtent l="0" t="0" r="381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E30">
        <w:rPr>
          <w:lang w:val="en-US"/>
        </w:rPr>
        <w:t xml:space="preserve"> </w:t>
      </w:r>
      <w:r>
        <w:t>в строке пользователя.</w:t>
      </w:r>
    </w:p>
    <w:p w14:paraId="1DBAD39C" w14:textId="0B53EC54" w:rsidR="008442F9" w:rsidRDefault="008442F9" w:rsidP="001A6E30">
      <w:pPr>
        <w:pStyle w:val="1d"/>
      </w:pPr>
      <w:r>
        <w:t xml:space="preserve">Открывается страница «Редактирование пользователя» </w:t>
      </w:r>
      <w:r w:rsidR="00131E97">
        <w:t>(</w:t>
      </w:r>
      <w:r w:rsidR="00973AE2">
        <w:fldChar w:fldCharType="begin"/>
      </w:r>
      <w:r w:rsidR="00973AE2">
        <w:instrText xml:space="preserve"> REF _Ref157421561 \h </w:instrText>
      </w:r>
      <w:r w:rsidR="00973AE2">
        <w:fldChar w:fldCharType="separate"/>
      </w:r>
      <w:r w:rsidR="00B65250">
        <w:t>Рисунок </w:t>
      </w:r>
      <w:r w:rsidR="00B65250">
        <w:rPr>
          <w:noProof/>
        </w:rPr>
        <w:t>30</w:t>
      </w:r>
      <w:r w:rsidR="00973AE2">
        <w:fldChar w:fldCharType="end"/>
      </w:r>
      <w:r w:rsidR="00131E97">
        <w:t>)</w:t>
      </w:r>
      <w:r>
        <w:t>.</w:t>
      </w:r>
    </w:p>
    <w:p w14:paraId="2354CCD5" w14:textId="6E85CC1A" w:rsidR="008442F9" w:rsidRDefault="008442F9" w:rsidP="001A6E30">
      <w:pPr>
        <w:pStyle w:val="20"/>
      </w:pPr>
      <w:r>
        <w:t xml:space="preserve">Щелкните по кнопке </w:t>
      </w:r>
      <w:r w:rsidR="00973AE2" w:rsidRPr="00973AE2">
        <w:rPr>
          <w:noProof/>
        </w:rPr>
        <w:drawing>
          <wp:inline distT="0" distB="0" distL="0" distR="0" wp14:anchorId="312B6E26" wp14:editId="1DF3FD61">
            <wp:extent cx="385200" cy="208800"/>
            <wp:effectExtent l="0" t="0" r="0" b="127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85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 w:rsidRPr="00973AE2">
        <w:t xml:space="preserve"> </w:t>
      </w:r>
      <w:r>
        <w:t>«Удалить».</w:t>
      </w:r>
    </w:p>
    <w:p w14:paraId="0742D3F6" w14:textId="46C140C4" w:rsidR="008442F9" w:rsidRDefault="008442F9" w:rsidP="001A6E30">
      <w:pPr>
        <w:pStyle w:val="1d"/>
      </w:pPr>
      <w:r>
        <w:t>Отображается окно подтверждения удаления</w:t>
      </w:r>
      <w:r w:rsidR="00973AE2">
        <w:rPr>
          <w:lang w:val="en-US"/>
        </w:rPr>
        <w:t xml:space="preserve"> (</w:t>
      </w:r>
      <w:r w:rsidR="00973AE2">
        <w:rPr>
          <w:lang w:val="en-US"/>
        </w:rPr>
        <w:fldChar w:fldCharType="begin"/>
      </w:r>
      <w:r w:rsidR="00973AE2">
        <w:rPr>
          <w:lang w:val="en-US"/>
        </w:rPr>
        <w:instrText xml:space="preserve"> REF _Ref157426666 \h </w:instrText>
      </w:r>
      <w:r w:rsidR="00973AE2">
        <w:rPr>
          <w:lang w:val="en-US"/>
        </w:rPr>
      </w:r>
      <w:r w:rsidR="00973AE2">
        <w:rPr>
          <w:lang w:val="en-US"/>
        </w:rPr>
        <w:fldChar w:fldCharType="separate"/>
      </w:r>
      <w:r w:rsidR="00B65250">
        <w:t>Рисунок </w:t>
      </w:r>
      <w:r w:rsidR="00B65250">
        <w:rPr>
          <w:noProof/>
        </w:rPr>
        <w:t>36</w:t>
      </w:r>
      <w:r w:rsidR="00973AE2">
        <w:rPr>
          <w:lang w:val="en-US"/>
        </w:rPr>
        <w:fldChar w:fldCharType="end"/>
      </w:r>
      <w:r w:rsidR="00973AE2">
        <w:rPr>
          <w:lang w:val="en-US"/>
        </w:rPr>
        <w:t>)</w:t>
      </w:r>
      <w:r>
        <w:t>.</w:t>
      </w:r>
    </w:p>
    <w:p w14:paraId="266770AB" w14:textId="77777777" w:rsidR="00973AE2" w:rsidRDefault="00973AE2" w:rsidP="00973AE2">
      <w:pPr>
        <w:pStyle w:val="313"/>
      </w:pPr>
      <w:r w:rsidRPr="00973AE2">
        <w:rPr>
          <w:noProof/>
        </w:rPr>
        <w:drawing>
          <wp:inline distT="0" distB="0" distL="0" distR="0" wp14:anchorId="06187977" wp14:editId="50FB5F15">
            <wp:extent cx="3419475" cy="958731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434695" cy="96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B0C9F" w14:textId="29125C29" w:rsidR="00973AE2" w:rsidRPr="00350125" w:rsidRDefault="00973AE2" w:rsidP="00973AE2">
      <w:pPr>
        <w:pStyle w:val="afff9"/>
      </w:pPr>
      <w:bookmarkStart w:id="154" w:name="_Ref15742666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36</w:t>
      </w:r>
      <w:r w:rsidR="0003181E">
        <w:rPr>
          <w:noProof/>
        </w:rPr>
        <w:fldChar w:fldCharType="end"/>
      </w:r>
      <w:bookmarkEnd w:id="154"/>
    </w:p>
    <w:p w14:paraId="29CA29E8" w14:textId="638D413A" w:rsidR="008442F9" w:rsidRDefault="008442F9" w:rsidP="001A6E30">
      <w:pPr>
        <w:pStyle w:val="20"/>
      </w:pPr>
      <w:r>
        <w:t xml:space="preserve">Щелкните по кнопке </w:t>
      </w:r>
      <w:r w:rsidR="00973AE2" w:rsidRPr="00973AE2">
        <w:rPr>
          <w:noProof/>
        </w:rPr>
        <w:drawing>
          <wp:inline distT="0" distB="0" distL="0" distR="0" wp14:anchorId="0D487BA3" wp14:editId="30BBC461">
            <wp:extent cx="667020" cy="257279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67020" cy="25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«Удалить»</w:t>
      </w:r>
      <w:r>
        <w:t>, чтобы подтвердить удаление</w:t>
      </w:r>
      <w:r w:rsidR="00973AE2">
        <w:t xml:space="preserve"> (</w:t>
      </w:r>
      <w:r w:rsidR="00973AE2">
        <w:rPr>
          <w:lang w:val="en-US"/>
        </w:rPr>
        <w:fldChar w:fldCharType="begin"/>
      </w:r>
      <w:r w:rsidR="00973AE2">
        <w:rPr>
          <w:lang w:val="en-US"/>
        </w:rPr>
        <w:instrText xml:space="preserve"> REF _Ref157426666 \h </w:instrText>
      </w:r>
      <w:r w:rsidR="00973AE2">
        <w:rPr>
          <w:lang w:val="en-US"/>
        </w:rPr>
      </w:r>
      <w:r w:rsidR="00973AE2">
        <w:rPr>
          <w:lang w:val="en-US"/>
        </w:rPr>
        <w:fldChar w:fldCharType="separate"/>
      </w:r>
      <w:r w:rsidR="00B65250">
        <w:t>Рисунок </w:t>
      </w:r>
      <w:r w:rsidR="00B65250">
        <w:rPr>
          <w:noProof/>
        </w:rPr>
        <w:t>36</w:t>
      </w:r>
      <w:r w:rsidR="00973AE2">
        <w:rPr>
          <w:lang w:val="en-US"/>
        </w:rPr>
        <w:fldChar w:fldCharType="end"/>
      </w:r>
      <w:r w:rsidR="00973AE2">
        <w:t>)</w:t>
      </w:r>
      <w:r>
        <w:t>.</w:t>
      </w:r>
    </w:p>
    <w:p w14:paraId="4BB68332" w14:textId="77777777" w:rsidR="008442F9" w:rsidRPr="00350125" w:rsidRDefault="008442F9" w:rsidP="001A6E30">
      <w:pPr>
        <w:pStyle w:val="1d"/>
      </w:pPr>
      <w:r>
        <w:t>Учетная запись пользователя удалена.</w:t>
      </w:r>
    </w:p>
    <w:p w14:paraId="33D3EDCE" w14:textId="77777777" w:rsidR="008442F9" w:rsidRPr="00F434FF" w:rsidRDefault="008442F9" w:rsidP="00D53C83">
      <w:pPr>
        <w:pStyle w:val="29"/>
      </w:pPr>
      <w:bookmarkStart w:id="155" w:name="_Ref152341126"/>
      <w:bookmarkStart w:id="156" w:name="_Toc153383326"/>
      <w:bookmarkStart w:id="157" w:name="_Toc157505707"/>
      <w:r w:rsidRPr="00F434FF">
        <w:t>Управление группами</w:t>
      </w:r>
      <w:bookmarkEnd w:id="155"/>
      <w:bookmarkEnd w:id="156"/>
      <w:bookmarkEnd w:id="157"/>
    </w:p>
    <w:p w14:paraId="6456CD1A" w14:textId="7FF035E8" w:rsidR="008442F9" w:rsidRDefault="008442F9" w:rsidP="001A6E30">
      <w:pPr>
        <w:pStyle w:val="1d"/>
      </w:pPr>
      <w:r>
        <w:t>Для работы с группами</w:t>
      </w:r>
      <w:r w:rsidR="00131E97">
        <w:t xml:space="preserve"> (</w:t>
      </w:r>
      <w:r>
        <w:t>просмотра списка групп, создания новой группы, изменения группы, удаления группы</w:t>
      </w:r>
      <w:r w:rsidR="00131E97">
        <w:t>)</w:t>
      </w:r>
      <w:r>
        <w:t xml:space="preserve"> щелкните по пункту </w:t>
      </w:r>
      <w:r>
        <w:rPr>
          <w:noProof/>
        </w:rPr>
        <w:drawing>
          <wp:inline distT="0" distB="0" distL="0" distR="0" wp14:anchorId="116E1E08" wp14:editId="4882CA5C">
            <wp:extent cx="236220" cy="207413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73AE2">
        <w:t xml:space="preserve">«Группы» </w:t>
      </w:r>
      <w:r>
        <w:t>панели главного меню (в</w:t>
      </w:r>
      <w:r w:rsidR="00973AE2">
        <w:t> </w:t>
      </w:r>
      <w:r>
        <w:t>свернутом виде) или по разделу «Управление группами» пункт</w:t>
      </w:r>
      <w:r w:rsidR="00973AE2">
        <w:t>а</w:t>
      </w:r>
      <w:r>
        <w:t xml:space="preserve"> </w:t>
      </w:r>
      <w:r w:rsidR="00973AE2">
        <w:rPr>
          <w:noProof/>
        </w:rPr>
        <w:drawing>
          <wp:inline distT="0" distB="0" distL="0" distR="0" wp14:anchorId="38E38427" wp14:editId="0B519886">
            <wp:extent cx="236220" cy="207413"/>
            <wp:effectExtent l="0" t="0" r="0" b="2540"/>
            <wp:docPr id="2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«Группы» в панели главного меню (в</w:t>
      </w:r>
      <w:r w:rsidR="00131E97">
        <w:t> </w:t>
      </w:r>
      <w:r>
        <w:t>развернутом виде).</w:t>
      </w:r>
    </w:p>
    <w:p w14:paraId="71075368" w14:textId="18D0CB62" w:rsidR="008442F9" w:rsidRPr="00F434FF" w:rsidRDefault="008442F9" w:rsidP="001A6E30">
      <w:pPr>
        <w:pStyle w:val="1d"/>
      </w:pPr>
      <w:r>
        <w:t xml:space="preserve">Для перехода к управлению правами для функции управления группами выберите в пункте </w:t>
      </w:r>
      <w:r w:rsidR="00973AE2">
        <w:rPr>
          <w:noProof/>
        </w:rPr>
        <w:drawing>
          <wp:inline distT="0" distB="0" distL="0" distR="0" wp14:anchorId="6A23A295" wp14:editId="74211D2B">
            <wp:extent cx="236220" cy="207413"/>
            <wp:effectExtent l="0" t="0" r="0" b="2540"/>
            <wp:docPr id="2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«Группы»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4117AB60" w14:textId="77777777" w:rsidR="008442F9" w:rsidRDefault="008442F9" w:rsidP="00D53C83">
      <w:pPr>
        <w:pStyle w:val="3a"/>
      </w:pPr>
      <w:bookmarkStart w:id="158" w:name="_Ref152603163"/>
      <w:bookmarkStart w:id="159" w:name="_Toc153383327"/>
      <w:bookmarkStart w:id="160" w:name="_Toc157505708"/>
      <w:r w:rsidRPr="00F434FF">
        <w:t>Просмотр списка групп пользователей</w:t>
      </w:r>
      <w:bookmarkEnd w:id="158"/>
      <w:bookmarkEnd w:id="159"/>
      <w:bookmarkEnd w:id="160"/>
    </w:p>
    <w:p w14:paraId="44165F9C" w14:textId="77777777" w:rsidR="008442F9" w:rsidRDefault="008442F9" w:rsidP="003E103F">
      <w:pPr>
        <w:pStyle w:val="2d"/>
      </w:pPr>
      <w:r>
        <w:t>Чтобы просмотреть список пользовательских групп:</w:t>
      </w:r>
    </w:p>
    <w:p w14:paraId="295EC66E" w14:textId="242AF1D1" w:rsidR="008442F9" w:rsidRDefault="008442F9" w:rsidP="00FA592D">
      <w:pPr>
        <w:pStyle w:val="20"/>
        <w:numPr>
          <w:ilvl w:val="0"/>
          <w:numId w:val="139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5C9A00C4" wp14:editId="1B1C34C6">
            <wp:extent cx="236220" cy="207413"/>
            <wp:effectExtent l="0" t="0" r="0" b="25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73AE2">
        <w:t>«Группы»</w:t>
      </w:r>
      <w:r>
        <w:t xml:space="preserve"> панели главного меню (в свернутом виде) или по разделу «Управление группами» пункт</w:t>
      </w:r>
      <w:r w:rsidR="00973AE2">
        <w:t>а</w:t>
      </w:r>
      <w:r>
        <w:t xml:space="preserve"> </w:t>
      </w:r>
      <w:r w:rsidR="00973AE2">
        <w:rPr>
          <w:noProof/>
        </w:rPr>
        <w:drawing>
          <wp:inline distT="0" distB="0" distL="0" distR="0" wp14:anchorId="0C2345D4" wp14:editId="403A7ACE">
            <wp:extent cx="236220" cy="207413"/>
            <wp:effectExtent l="0" t="0" r="0" b="2540"/>
            <wp:docPr id="30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«Группы» в панели главного меню (в</w:t>
      </w:r>
      <w:r w:rsidR="00973AE2">
        <w:t> </w:t>
      </w:r>
      <w:r>
        <w:t>развернутом виде).</w:t>
      </w:r>
    </w:p>
    <w:p w14:paraId="33EF2CDF" w14:textId="67A8EFA1" w:rsidR="008442F9" w:rsidRDefault="008442F9" w:rsidP="003E103F">
      <w:pPr>
        <w:pStyle w:val="1d"/>
      </w:pPr>
      <w:r>
        <w:t>Открывается страница «</w:t>
      </w:r>
      <w:r w:rsidR="00973AE2">
        <w:t>Г</w:t>
      </w:r>
      <w:r>
        <w:t>рупп</w:t>
      </w:r>
      <w:r w:rsidR="00973AE2">
        <w:t>ы</w:t>
      </w:r>
      <w:r>
        <w:t>» (</w:t>
      </w:r>
      <w:r w:rsidR="00131E97">
        <w:fldChar w:fldCharType="begin"/>
      </w:r>
      <w:r w:rsidR="00131E97">
        <w:instrText xml:space="preserve"> REF _Ref154573341 \h </w:instrText>
      </w:r>
      <w:r w:rsidR="00131E97">
        <w:fldChar w:fldCharType="separate"/>
      </w:r>
      <w:r w:rsidR="00B65250">
        <w:t>Рисунок </w:t>
      </w:r>
      <w:r w:rsidR="00B65250">
        <w:rPr>
          <w:noProof/>
        </w:rPr>
        <w:t>37</w:t>
      </w:r>
      <w:r w:rsidR="00131E97">
        <w:fldChar w:fldCharType="end"/>
      </w:r>
      <w:r>
        <w:t>), на которой представлен развернутый иерархический список групп. Для каждой группы в списке отображаются наименование, количество подгрупп, количество участников, статус.</w:t>
      </w:r>
    </w:p>
    <w:p w14:paraId="7813F890" w14:textId="3EAF6AC9" w:rsidR="003E103F" w:rsidRDefault="00973AE2" w:rsidP="00F21215">
      <w:pPr>
        <w:pStyle w:val="313"/>
      </w:pPr>
      <w:r w:rsidRPr="00973AE2">
        <w:rPr>
          <w:noProof/>
        </w:rPr>
        <w:drawing>
          <wp:inline distT="0" distB="0" distL="0" distR="0" wp14:anchorId="6AA06DF8" wp14:editId="34366CD7">
            <wp:extent cx="6120130" cy="2472690"/>
            <wp:effectExtent l="0" t="0" r="0" b="381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48B7" w14:textId="2E927781" w:rsidR="008442F9" w:rsidRDefault="00A857FE" w:rsidP="00F21215">
      <w:pPr>
        <w:pStyle w:val="3f4"/>
      </w:pPr>
      <w:bookmarkStart w:id="161" w:name="_Ref15457334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37</w:t>
      </w:r>
      <w:r w:rsidR="0003181E">
        <w:rPr>
          <w:noProof/>
        </w:rPr>
        <w:fldChar w:fldCharType="end"/>
      </w:r>
      <w:bookmarkEnd w:id="161"/>
    </w:p>
    <w:p w14:paraId="5390D8A2" w14:textId="655597AC" w:rsidR="008442F9" w:rsidRDefault="008442F9" w:rsidP="0041431C">
      <w:pPr>
        <w:pStyle w:val="20"/>
        <w:keepNext/>
      </w:pPr>
      <w:r>
        <w:t>Вы можете отфильтровать список групп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76D39504" w14:textId="66A262C9" w:rsidR="008442F9" w:rsidRDefault="008442F9" w:rsidP="00FA592D">
      <w:pPr>
        <w:pStyle w:val="321231"/>
        <w:numPr>
          <w:ilvl w:val="0"/>
          <w:numId w:val="140"/>
        </w:numPr>
      </w:pPr>
      <w:r>
        <w:t>Статус</w:t>
      </w:r>
      <w:r w:rsidR="003E103F">
        <w:t>.</w:t>
      </w:r>
    </w:p>
    <w:p w14:paraId="2E08B650" w14:textId="754C9BB9" w:rsidR="008442F9" w:rsidRDefault="008442F9" w:rsidP="003E103F">
      <w:pPr>
        <w:pStyle w:val="321231"/>
      </w:pPr>
      <w:r>
        <w:t>Подгруппа</w:t>
      </w:r>
      <w:r w:rsidR="003E103F">
        <w:t>.</w:t>
      </w:r>
    </w:p>
    <w:p w14:paraId="1F46D848" w14:textId="77777777" w:rsidR="008442F9" w:rsidRDefault="008442F9" w:rsidP="003E103F">
      <w:pPr>
        <w:pStyle w:val="321231"/>
      </w:pPr>
      <w:r>
        <w:t>Группа.</w:t>
      </w:r>
    </w:p>
    <w:p w14:paraId="7BE404FD" w14:textId="77777777" w:rsidR="008442F9" w:rsidRDefault="008442F9" w:rsidP="003E103F">
      <w:pPr>
        <w:pStyle w:val="1d"/>
      </w:pPr>
      <w:r>
        <w:t>После применения фильтрации отображается список групп, отфильтрованный согласно выбранным параметрам.</w:t>
      </w:r>
    </w:p>
    <w:p w14:paraId="75A05F02" w14:textId="77777777" w:rsidR="008442F9" w:rsidRDefault="008442F9" w:rsidP="003E103F">
      <w:pPr>
        <w:pStyle w:val="20"/>
      </w:pPr>
      <w:r>
        <w:t>Вы можете управлять отображением иерархического списка групп:</w:t>
      </w:r>
    </w:p>
    <w:p w14:paraId="2469CEBB" w14:textId="77777777" w:rsidR="008442F9" w:rsidRDefault="008442F9" w:rsidP="00FA592D">
      <w:pPr>
        <w:pStyle w:val="321231"/>
        <w:numPr>
          <w:ilvl w:val="0"/>
          <w:numId w:val="141"/>
        </w:numPr>
      </w:pPr>
      <w:r>
        <w:t xml:space="preserve">Чтобы свернуть ветку списка щелкните по иконке </w:t>
      </w:r>
      <w:r>
        <w:rPr>
          <w:noProof/>
        </w:rPr>
        <w:drawing>
          <wp:inline distT="0" distB="0" distL="0" distR="0" wp14:anchorId="365E1542" wp14:editId="526259A5">
            <wp:extent cx="190500" cy="19812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строке, чтобы снова развернуть ветку списка, щелкните по иконке </w:t>
      </w:r>
      <w:r>
        <w:rPr>
          <w:noProof/>
        </w:rPr>
        <w:drawing>
          <wp:inline distT="0" distB="0" distL="0" distR="0" wp14:anchorId="2215F286" wp14:editId="3F05C184">
            <wp:extent cx="220980" cy="213360"/>
            <wp:effectExtent l="0" t="0" r="762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группы.</w:t>
      </w:r>
    </w:p>
    <w:p w14:paraId="0A2CB148" w14:textId="77777777" w:rsidR="008442F9" w:rsidRPr="00B33EFF" w:rsidRDefault="008442F9" w:rsidP="003E103F">
      <w:pPr>
        <w:pStyle w:val="321231"/>
      </w:pPr>
      <w:r>
        <w:t>Чтобы свернуть весь список щелкните по кнопке «Свернуть все», чтобы вновь развернуть весь список – по кнопке «Развернуть все».</w:t>
      </w:r>
    </w:p>
    <w:p w14:paraId="6F99C65C" w14:textId="77777777" w:rsidR="008442F9" w:rsidRDefault="008442F9" w:rsidP="00D53C83">
      <w:pPr>
        <w:pStyle w:val="3a"/>
      </w:pPr>
      <w:bookmarkStart w:id="162" w:name="_Toc153383328"/>
      <w:bookmarkStart w:id="163" w:name="_Toc157505709"/>
      <w:r w:rsidRPr="00F434FF">
        <w:t>Создание пользовательской группы</w:t>
      </w:r>
      <w:bookmarkEnd w:id="162"/>
      <w:bookmarkEnd w:id="163"/>
    </w:p>
    <w:p w14:paraId="795BA1E4" w14:textId="77777777" w:rsidR="008442F9" w:rsidRDefault="008442F9" w:rsidP="003E103F">
      <w:pPr>
        <w:pStyle w:val="2d"/>
      </w:pPr>
      <w:r>
        <w:t>Чтобы добавить группу:</w:t>
      </w:r>
    </w:p>
    <w:p w14:paraId="4B5EAC60" w14:textId="20786F55" w:rsidR="008442F9" w:rsidRDefault="008442F9" w:rsidP="00FA592D">
      <w:pPr>
        <w:pStyle w:val="20"/>
        <w:numPr>
          <w:ilvl w:val="0"/>
          <w:numId w:val="142"/>
        </w:numPr>
      </w:pPr>
      <w:r>
        <w:t>Откройте список групп (п. </w:t>
      </w:r>
      <w:r>
        <w:fldChar w:fldCharType="begin"/>
      </w:r>
      <w:r>
        <w:instrText xml:space="preserve"> REF _Ref152603163 \r \h </w:instrText>
      </w:r>
      <w:r>
        <w:fldChar w:fldCharType="separate"/>
      </w:r>
      <w:r w:rsidR="00B65250">
        <w:t>3.6.1</w:t>
      </w:r>
      <w:r>
        <w:fldChar w:fldCharType="end"/>
      </w:r>
      <w:r>
        <w:t>) и щелкните по кнопке</w:t>
      </w:r>
      <w:r w:rsidR="00973AE2">
        <w:t xml:space="preserve"> </w:t>
      </w:r>
      <w:r w:rsidR="00973AE2" w:rsidRPr="00973AE2">
        <w:rPr>
          <w:noProof/>
        </w:rPr>
        <w:drawing>
          <wp:inline distT="0" distB="0" distL="0" distR="0" wp14:anchorId="6EC6DF13" wp14:editId="774C8F80">
            <wp:extent cx="547200" cy="208800"/>
            <wp:effectExtent l="0" t="0" r="5715" b="127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«+Добавить» над списком.</w:t>
      </w:r>
    </w:p>
    <w:p w14:paraId="0A07C528" w14:textId="485024D4" w:rsidR="008442F9" w:rsidRDefault="008442F9" w:rsidP="003E103F">
      <w:pPr>
        <w:pStyle w:val="1d"/>
      </w:pPr>
      <w:r>
        <w:t>Открывается страница «Создание группы» (</w:t>
      </w:r>
      <w:r w:rsidR="000018B2">
        <w:fldChar w:fldCharType="begin"/>
      </w:r>
      <w:r w:rsidR="000018B2">
        <w:instrText xml:space="preserve"> REF _Ref154566579 \h </w:instrText>
      </w:r>
      <w:r w:rsidR="000018B2">
        <w:fldChar w:fldCharType="separate"/>
      </w:r>
      <w:r w:rsidR="00B65250">
        <w:t>Рисунок </w:t>
      </w:r>
      <w:r w:rsidR="00B65250">
        <w:rPr>
          <w:noProof/>
        </w:rPr>
        <w:t>38</w:t>
      </w:r>
      <w:r w:rsidR="000018B2">
        <w:fldChar w:fldCharType="end"/>
      </w:r>
      <w:r>
        <w:t>).</w:t>
      </w:r>
    </w:p>
    <w:p w14:paraId="0D657106" w14:textId="2363108A" w:rsidR="003E103F" w:rsidRDefault="00973AE2" w:rsidP="003E103F">
      <w:pPr>
        <w:pStyle w:val="313"/>
      </w:pPr>
      <w:r w:rsidRPr="00973AE2">
        <w:rPr>
          <w:noProof/>
        </w:rPr>
        <w:drawing>
          <wp:inline distT="0" distB="0" distL="0" distR="0" wp14:anchorId="2A7E34E8" wp14:editId="5C75974B">
            <wp:extent cx="6120130" cy="2589530"/>
            <wp:effectExtent l="0" t="0" r="0" b="127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5968" w14:textId="0BC6C5C4" w:rsidR="008442F9" w:rsidRPr="007B585F" w:rsidRDefault="00A857FE" w:rsidP="00F21215">
      <w:pPr>
        <w:pStyle w:val="3f4"/>
        <w:rPr>
          <w:lang w:val="en-US"/>
        </w:rPr>
      </w:pPr>
      <w:bookmarkStart w:id="164" w:name="_Ref15456657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38</w:t>
      </w:r>
      <w:r w:rsidR="0003181E">
        <w:rPr>
          <w:noProof/>
        </w:rPr>
        <w:fldChar w:fldCharType="end"/>
      </w:r>
      <w:bookmarkEnd w:id="164"/>
    </w:p>
    <w:p w14:paraId="06F3D0D6" w14:textId="77777777" w:rsidR="008442F9" w:rsidRDefault="008442F9" w:rsidP="003E103F">
      <w:pPr>
        <w:pStyle w:val="20"/>
      </w:pPr>
      <w:r>
        <w:t>Введите название группы.</w:t>
      </w:r>
    </w:p>
    <w:p w14:paraId="529F645A" w14:textId="77777777" w:rsidR="008442F9" w:rsidRDefault="008442F9" w:rsidP="003E103F">
      <w:pPr>
        <w:pStyle w:val="20"/>
      </w:pPr>
      <w:r>
        <w:t>Выберите для группы родительскую группу, в которую она будет входить, в иерархическом дереве групп.</w:t>
      </w:r>
      <w:r w:rsidRPr="00855F3E">
        <w:t xml:space="preserve"> </w:t>
      </w:r>
      <w:r>
        <w:t>Вы можете воспользоваться поиском по названию группы.</w:t>
      </w:r>
    </w:p>
    <w:p w14:paraId="47D9BCE4" w14:textId="2CF95611" w:rsidR="008442F9" w:rsidRDefault="008442F9" w:rsidP="003E103F">
      <w:pPr>
        <w:pStyle w:val="20"/>
      </w:pPr>
      <w:r>
        <w:t>Щелкните по кнопке</w:t>
      </w:r>
      <w:r w:rsidR="00973AE2">
        <w:t xml:space="preserve"> </w:t>
      </w:r>
      <w:r w:rsidR="00973AE2" w:rsidRPr="00F62BFC">
        <w:rPr>
          <w:noProof/>
        </w:rPr>
        <w:drawing>
          <wp:inline distT="0" distB="0" distL="0" distR="0" wp14:anchorId="76F48C3F" wp14:editId="1EB55136">
            <wp:extent cx="482400" cy="208800"/>
            <wp:effectExtent l="0" t="0" r="0" b="127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«Сохранить».</w:t>
      </w:r>
    </w:p>
    <w:p w14:paraId="07305BC3" w14:textId="77777777" w:rsidR="008442F9" w:rsidRPr="00F434FF" w:rsidRDefault="008442F9" w:rsidP="003E103F">
      <w:pPr>
        <w:pStyle w:val="1d"/>
      </w:pPr>
      <w:r>
        <w:t>В случае некорректного ввода данных выдается соответствующее сообщение об ошибке.</w:t>
      </w:r>
    </w:p>
    <w:p w14:paraId="653CEEA7" w14:textId="77777777" w:rsidR="008442F9" w:rsidRDefault="008442F9" w:rsidP="00D53C83">
      <w:pPr>
        <w:pStyle w:val="3a"/>
      </w:pPr>
      <w:bookmarkStart w:id="165" w:name="_Toc153383329"/>
      <w:bookmarkStart w:id="166" w:name="_Toc157505710"/>
      <w:r w:rsidRPr="00F434FF">
        <w:t>Редактирование пользовательской группы</w:t>
      </w:r>
      <w:bookmarkEnd w:id="165"/>
      <w:bookmarkEnd w:id="166"/>
    </w:p>
    <w:p w14:paraId="6D9C59F4" w14:textId="77777777" w:rsidR="008442F9" w:rsidRDefault="008442F9" w:rsidP="003E103F">
      <w:pPr>
        <w:pStyle w:val="2d"/>
      </w:pPr>
      <w:r>
        <w:t>Чтобы отредактировать группу:</w:t>
      </w:r>
    </w:p>
    <w:p w14:paraId="2233C4F4" w14:textId="67712C10" w:rsidR="008442F9" w:rsidRDefault="008442F9" w:rsidP="00FA592D">
      <w:pPr>
        <w:pStyle w:val="20"/>
        <w:numPr>
          <w:ilvl w:val="0"/>
          <w:numId w:val="143"/>
        </w:numPr>
      </w:pPr>
      <w:r>
        <w:t>Откройте список групп (п. </w:t>
      </w:r>
      <w:r>
        <w:fldChar w:fldCharType="begin"/>
      </w:r>
      <w:r>
        <w:instrText xml:space="preserve"> REF _Ref152603163 \r \h </w:instrText>
      </w:r>
      <w:r>
        <w:fldChar w:fldCharType="separate"/>
      </w:r>
      <w:r w:rsidR="00B65250">
        <w:t>3.6.1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5F8D2FF2" wp14:editId="46755000">
            <wp:extent cx="205740" cy="243840"/>
            <wp:effectExtent l="0" t="0" r="3810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F3E">
        <w:t xml:space="preserve"> </w:t>
      </w:r>
      <w:r>
        <w:t>в строке группы.</w:t>
      </w:r>
    </w:p>
    <w:p w14:paraId="371779EA" w14:textId="221206C9" w:rsidR="008442F9" w:rsidRDefault="008442F9" w:rsidP="003E103F">
      <w:pPr>
        <w:pStyle w:val="1d"/>
      </w:pPr>
      <w:r>
        <w:t>Открывается страница «Редактирование группы» (</w:t>
      </w:r>
      <w:r w:rsidR="0041431C">
        <w:fldChar w:fldCharType="begin"/>
      </w:r>
      <w:r w:rsidR="0041431C">
        <w:instrText xml:space="preserve"> REF _Ref154573557 \h </w:instrText>
      </w:r>
      <w:r w:rsidR="0041431C">
        <w:fldChar w:fldCharType="separate"/>
      </w:r>
      <w:r w:rsidR="00B65250">
        <w:t>Рисунок </w:t>
      </w:r>
      <w:r w:rsidR="00B65250">
        <w:rPr>
          <w:noProof/>
        </w:rPr>
        <w:t>39</w:t>
      </w:r>
      <w:r w:rsidR="0041431C">
        <w:fldChar w:fldCharType="end"/>
      </w:r>
      <w:r>
        <w:t>).</w:t>
      </w:r>
    </w:p>
    <w:p w14:paraId="63CE618E" w14:textId="44AE39C9" w:rsidR="003E103F" w:rsidRDefault="004A7476" w:rsidP="003E103F">
      <w:pPr>
        <w:pStyle w:val="313"/>
      </w:pPr>
      <w:r w:rsidRPr="004A7476">
        <w:rPr>
          <w:noProof/>
        </w:rPr>
        <w:drawing>
          <wp:inline distT="0" distB="0" distL="0" distR="0" wp14:anchorId="6AEBAD2F" wp14:editId="39D27AD3">
            <wp:extent cx="6120130" cy="2754630"/>
            <wp:effectExtent l="0" t="0" r="0" b="762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E578" w14:textId="4ADC97C7" w:rsidR="008442F9" w:rsidRPr="00855F3E" w:rsidRDefault="00A857FE" w:rsidP="00F21215">
      <w:pPr>
        <w:pStyle w:val="3f4"/>
      </w:pPr>
      <w:bookmarkStart w:id="167" w:name="_Ref154573557"/>
      <w:r>
        <w:t>Рисунок </w:t>
      </w:r>
      <w:r w:rsidR="0003181E">
        <w:fldChar w:fldCharType="begin"/>
      </w:r>
      <w:r w:rsidR="0003181E">
        <w:instrText xml:space="preserve"> </w:instrText>
      </w:r>
      <w:r w:rsidR="0003181E">
        <w:instrText xml:space="preserve">SEQ Рисунок \* ARABIC </w:instrText>
      </w:r>
      <w:r w:rsidR="0003181E">
        <w:fldChar w:fldCharType="separate"/>
      </w:r>
      <w:r w:rsidR="00B65250">
        <w:rPr>
          <w:noProof/>
        </w:rPr>
        <w:t>39</w:t>
      </w:r>
      <w:r w:rsidR="0003181E">
        <w:rPr>
          <w:noProof/>
        </w:rPr>
        <w:fldChar w:fldCharType="end"/>
      </w:r>
      <w:bookmarkEnd w:id="167"/>
    </w:p>
    <w:p w14:paraId="775B890D" w14:textId="77777777" w:rsidR="008442F9" w:rsidRDefault="008442F9" w:rsidP="003E103F">
      <w:pPr>
        <w:pStyle w:val="20"/>
      </w:pPr>
      <w:r>
        <w:t>Измените название группы.</w:t>
      </w:r>
    </w:p>
    <w:p w14:paraId="0DA5A20D" w14:textId="77777777" w:rsidR="008442F9" w:rsidRDefault="008442F9" w:rsidP="003E103F">
      <w:pPr>
        <w:pStyle w:val="20"/>
      </w:pPr>
      <w:r>
        <w:t>При необходимости выберите для группы другую родительскую группу, в которую она будет входить, в иерархическом дереве групп.</w:t>
      </w:r>
      <w:r w:rsidRPr="00855F3E">
        <w:t xml:space="preserve"> </w:t>
      </w:r>
      <w:r>
        <w:t>Вы можете воспользоваться поиском по названию группы.</w:t>
      </w:r>
    </w:p>
    <w:p w14:paraId="2646769C" w14:textId="77777777" w:rsidR="008442F9" w:rsidRDefault="008442F9" w:rsidP="003E103F">
      <w:pPr>
        <w:pStyle w:val="20"/>
      </w:pPr>
      <w:r>
        <w:t>Выберите статус группы переключателем «Не активна/Активна».</w:t>
      </w:r>
    </w:p>
    <w:p w14:paraId="784106C0" w14:textId="47B025C3" w:rsidR="008442F9" w:rsidRDefault="008442F9" w:rsidP="003E103F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43D8C3FC" wp14:editId="6DE3653F">
            <wp:extent cx="482400" cy="208800"/>
            <wp:effectExtent l="0" t="0" r="0" b="127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71ACE9E9" w14:textId="77777777" w:rsidR="008442F9" w:rsidRDefault="008442F9" w:rsidP="003E103F">
      <w:pPr>
        <w:pStyle w:val="1d"/>
      </w:pPr>
      <w:r>
        <w:t>Если введенные данные корректны, выполняется сохранение записи группы.</w:t>
      </w:r>
    </w:p>
    <w:p w14:paraId="11967AB8" w14:textId="77777777" w:rsidR="008442F9" w:rsidRPr="00F434FF" w:rsidRDefault="008442F9" w:rsidP="003E103F">
      <w:pPr>
        <w:pStyle w:val="1d"/>
      </w:pPr>
      <w:r>
        <w:t>В случае некорректного ввода данных выдается соответствующее сообщение об ошибке.</w:t>
      </w:r>
    </w:p>
    <w:p w14:paraId="54EEAE0C" w14:textId="77777777" w:rsidR="008442F9" w:rsidRDefault="008442F9" w:rsidP="00D53C83">
      <w:pPr>
        <w:pStyle w:val="3a"/>
      </w:pPr>
      <w:bookmarkStart w:id="168" w:name="_Toc153383330"/>
      <w:bookmarkStart w:id="169" w:name="_Toc157505711"/>
      <w:r w:rsidRPr="00F434FF">
        <w:t>Удаление пользовательской группы</w:t>
      </w:r>
      <w:bookmarkEnd w:id="168"/>
      <w:bookmarkEnd w:id="169"/>
    </w:p>
    <w:p w14:paraId="6397EDF4" w14:textId="77777777" w:rsidR="008442F9" w:rsidRDefault="008442F9" w:rsidP="003E103F">
      <w:pPr>
        <w:pStyle w:val="2d"/>
      </w:pPr>
      <w:r>
        <w:t>Чтобы удалить группу:</w:t>
      </w:r>
    </w:p>
    <w:p w14:paraId="5690A38C" w14:textId="5DDC14E5" w:rsidR="008442F9" w:rsidRDefault="008442F9" w:rsidP="00FA592D">
      <w:pPr>
        <w:pStyle w:val="20"/>
        <w:numPr>
          <w:ilvl w:val="0"/>
          <w:numId w:val="144"/>
        </w:numPr>
      </w:pPr>
      <w:r>
        <w:t>Откройте список групп (п. </w:t>
      </w:r>
      <w:r>
        <w:fldChar w:fldCharType="begin"/>
      </w:r>
      <w:r>
        <w:instrText xml:space="preserve"> REF _Ref152603163 \r \h </w:instrText>
      </w:r>
      <w:r>
        <w:fldChar w:fldCharType="separate"/>
      </w:r>
      <w:r w:rsidR="00B65250">
        <w:t>3.6.1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5EEF9BEC" wp14:editId="293D9436">
            <wp:extent cx="205740" cy="243840"/>
            <wp:effectExtent l="0" t="0" r="3810" b="381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F3E">
        <w:t xml:space="preserve"> </w:t>
      </w:r>
      <w:r>
        <w:t>в строке группы.</w:t>
      </w:r>
    </w:p>
    <w:p w14:paraId="05DF2002" w14:textId="3EA213E7" w:rsidR="008442F9" w:rsidRDefault="008442F9" w:rsidP="003E103F">
      <w:pPr>
        <w:pStyle w:val="1d"/>
      </w:pPr>
      <w:r>
        <w:t>Открывается страница «Редактирование группы» (</w:t>
      </w:r>
      <w:r w:rsidR="0041431C">
        <w:fldChar w:fldCharType="begin"/>
      </w:r>
      <w:r w:rsidR="0041431C">
        <w:instrText xml:space="preserve"> REF _Ref154573557 \h </w:instrText>
      </w:r>
      <w:r w:rsidR="0041431C">
        <w:fldChar w:fldCharType="separate"/>
      </w:r>
      <w:r w:rsidR="00B65250">
        <w:t>Рисунок </w:t>
      </w:r>
      <w:r w:rsidR="00B65250">
        <w:rPr>
          <w:noProof/>
        </w:rPr>
        <w:t>39</w:t>
      </w:r>
      <w:r w:rsidR="0041431C">
        <w:fldChar w:fldCharType="end"/>
      </w:r>
      <w:r>
        <w:t>).</w:t>
      </w:r>
    </w:p>
    <w:p w14:paraId="5BDBA0A7" w14:textId="079EB848" w:rsidR="008442F9" w:rsidRDefault="008442F9" w:rsidP="003E103F">
      <w:pPr>
        <w:pStyle w:val="20"/>
      </w:pPr>
      <w:r>
        <w:t xml:space="preserve">Щелкните по кнопке </w:t>
      </w:r>
      <w:r w:rsidR="004A7476" w:rsidRPr="004A7476">
        <w:rPr>
          <w:noProof/>
        </w:rPr>
        <w:drawing>
          <wp:inline distT="0" distB="0" distL="0" distR="0" wp14:anchorId="0A303612" wp14:editId="4002DD7E">
            <wp:extent cx="392400" cy="208800"/>
            <wp:effectExtent l="0" t="0" r="8255" b="127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476" w:rsidRPr="004A7476">
        <w:t xml:space="preserve"> </w:t>
      </w:r>
      <w:r>
        <w:t>«Удалить»</w:t>
      </w:r>
      <w:r w:rsidR="004A7476">
        <w:t xml:space="preserve"> (</w:t>
      </w:r>
      <w:r w:rsidR="004A7476">
        <w:fldChar w:fldCharType="begin"/>
      </w:r>
      <w:r w:rsidR="004A7476">
        <w:instrText xml:space="preserve"> REF _Ref154573557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39</w:t>
      </w:r>
      <w:r w:rsidR="004A7476">
        <w:fldChar w:fldCharType="end"/>
      </w:r>
      <w:r w:rsidR="004A7476">
        <w:t>)</w:t>
      </w:r>
      <w:r>
        <w:t>.</w:t>
      </w:r>
    </w:p>
    <w:p w14:paraId="13AEFBCA" w14:textId="77777777" w:rsidR="008442F9" w:rsidRPr="00350125" w:rsidRDefault="008442F9" w:rsidP="003E103F">
      <w:pPr>
        <w:pStyle w:val="1d"/>
      </w:pPr>
      <w:r>
        <w:t>Проверяется возможность удаления группы, и, если оно возможно, запрашивается подтверждение удаления.</w:t>
      </w:r>
    </w:p>
    <w:p w14:paraId="3AFE350C" w14:textId="77777777" w:rsidR="008442F9" w:rsidRDefault="008442F9" w:rsidP="003E103F">
      <w:pPr>
        <w:pStyle w:val="20"/>
      </w:pPr>
      <w:r>
        <w:t>Щелкните по кнопке «Да», чтобы подтвердить удаление.</w:t>
      </w:r>
    </w:p>
    <w:p w14:paraId="4545DDD5" w14:textId="77777777" w:rsidR="008442F9" w:rsidRPr="00D40641" w:rsidRDefault="008442F9" w:rsidP="003E103F">
      <w:pPr>
        <w:pStyle w:val="1d"/>
      </w:pPr>
      <w:r>
        <w:t>Группа удалена.</w:t>
      </w:r>
    </w:p>
    <w:p w14:paraId="245C115E" w14:textId="77777777" w:rsidR="008442F9" w:rsidRPr="00F434FF" w:rsidRDefault="008442F9" w:rsidP="00D53C83">
      <w:pPr>
        <w:pStyle w:val="29"/>
      </w:pPr>
      <w:bookmarkStart w:id="170" w:name="_Ref152597122"/>
      <w:bookmarkStart w:id="171" w:name="_Toc153383331"/>
      <w:bookmarkStart w:id="172" w:name="_Toc157505712"/>
      <w:r w:rsidRPr="00F434FF">
        <w:t>Управление правами</w:t>
      </w:r>
      <w:bookmarkEnd w:id="170"/>
      <w:bookmarkEnd w:id="171"/>
      <w:bookmarkEnd w:id="172"/>
    </w:p>
    <w:p w14:paraId="7B130695" w14:textId="6649B7D7" w:rsidR="008442F9" w:rsidRDefault="008442F9" w:rsidP="003E103F">
      <w:pPr>
        <w:pStyle w:val="1d"/>
      </w:pPr>
      <w:r>
        <w:t xml:space="preserve">Управление правами пользователей и групп осуществляется отдельно для каждой функции (пункта меню) в веб-клиенте администратора. Чтобы перейти к назначению и удалению прав пользователей и групп щелкните по разделу «Настройки» в соответствующем пункте меню, например </w:t>
      </w:r>
      <w:r w:rsidR="004A7476">
        <w:rPr>
          <w:noProof/>
        </w:rPr>
        <w:drawing>
          <wp:inline distT="0" distB="0" distL="0" distR="0" wp14:anchorId="2801325F" wp14:editId="50F63928">
            <wp:extent cx="137160" cy="129540"/>
            <wp:effectExtent l="0" t="0" r="0" b="3810"/>
            <wp:docPr id="3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476">
        <w:t xml:space="preserve"> </w:t>
      </w:r>
      <w:r>
        <w:t xml:space="preserve">«Новости» или </w:t>
      </w:r>
      <w:r w:rsidR="004A7476">
        <w:rPr>
          <w:noProof/>
        </w:rPr>
        <w:drawing>
          <wp:inline distT="0" distB="0" distL="0" distR="0" wp14:anchorId="70DADAA5" wp14:editId="1702ECF9">
            <wp:extent cx="114300" cy="121920"/>
            <wp:effectExtent l="0" t="0" r="0" b="0"/>
            <wp:docPr id="3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476">
        <w:t xml:space="preserve"> </w:t>
      </w:r>
      <w:r>
        <w:t>«Справочники» (для управления правами на просмотр и публикацию новостей или управления правами на просмотр и управление справочниками соответственно).</w:t>
      </w:r>
    </w:p>
    <w:p w14:paraId="23F06E41" w14:textId="77777777" w:rsidR="008442F9" w:rsidRDefault="008442F9" w:rsidP="00D53C83">
      <w:pPr>
        <w:pStyle w:val="3a"/>
      </w:pPr>
      <w:bookmarkStart w:id="173" w:name="_Ref152611003"/>
      <w:bookmarkStart w:id="174" w:name="_Toc153383332"/>
      <w:bookmarkStart w:id="175" w:name="_Toc157505713"/>
      <w:r>
        <w:t>П</w:t>
      </w:r>
      <w:r w:rsidRPr="00F434FF">
        <w:t>росмотр прав пользователей и групп в сервисе</w:t>
      </w:r>
      <w:bookmarkEnd w:id="173"/>
      <w:bookmarkEnd w:id="174"/>
      <w:bookmarkEnd w:id="175"/>
    </w:p>
    <w:p w14:paraId="59C26B49" w14:textId="77777777" w:rsidR="008442F9" w:rsidRDefault="008442F9" w:rsidP="003E103F">
      <w:pPr>
        <w:pStyle w:val="2d"/>
      </w:pPr>
      <w:r>
        <w:t>Чтобы просмотреть список пользователей и групп, которым выданы права на выполнение определенных функций (например, публикация новостей или редактирование записи справочника и т.п.):</w:t>
      </w:r>
    </w:p>
    <w:p w14:paraId="129AA7CA" w14:textId="1F5B85E3" w:rsidR="008442F9" w:rsidRDefault="008442F9" w:rsidP="00FA592D">
      <w:pPr>
        <w:pStyle w:val="20"/>
        <w:numPr>
          <w:ilvl w:val="0"/>
          <w:numId w:val="145"/>
        </w:numPr>
      </w:pPr>
      <w:r>
        <w:t xml:space="preserve">В соответствующем пункте главного меню (например, </w:t>
      </w:r>
      <w:r w:rsidR="004A7476">
        <w:rPr>
          <w:noProof/>
        </w:rPr>
        <w:drawing>
          <wp:inline distT="0" distB="0" distL="0" distR="0" wp14:anchorId="37975C38" wp14:editId="44B99A26">
            <wp:extent cx="137160" cy="129540"/>
            <wp:effectExtent l="0" t="0" r="0" b="3810"/>
            <wp:docPr id="3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476">
        <w:t xml:space="preserve"> </w:t>
      </w:r>
      <w:r>
        <w:t>«Новости»), щелкните по разделу «Настройки».</w:t>
      </w:r>
    </w:p>
    <w:p w14:paraId="5223A2CF" w14:textId="0E832A5D" w:rsidR="008442F9" w:rsidRDefault="008442F9" w:rsidP="003E103F">
      <w:pPr>
        <w:pStyle w:val="20"/>
      </w:pPr>
      <w:r>
        <w:t>Открывается страница «Настройки» соответствующей функции (</w:t>
      </w:r>
      <w:r w:rsidR="0041431C">
        <w:fldChar w:fldCharType="begin"/>
      </w:r>
      <w:r w:rsidR="0041431C">
        <w:instrText xml:space="preserve"> REF _Ref154573631 \h </w:instrText>
      </w:r>
      <w:r w:rsidR="0041431C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41431C">
        <w:fldChar w:fldCharType="end"/>
      </w:r>
      <w:r>
        <w:t>).</w:t>
      </w:r>
    </w:p>
    <w:p w14:paraId="5A81591B" w14:textId="05F3EC6F" w:rsidR="003E103F" w:rsidRDefault="004A7476" w:rsidP="003E103F">
      <w:pPr>
        <w:pStyle w:val="313"/>
      </w:pPr>
      <w:r w:rsidRPr="004A7476">
        <w:rPr>
          <w:noProof/>
        </w:rPr>
        <w:drawing>
          <wp:inline distT="0" distB="0" distL="0" distR="0" wp14:anchorId="79C20176" wp14:editId="5016EB9F">
            <wp:extent cx="6120130" cy="3528695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C268" w14:textId="205E0A2A" w:rsidR="008442F9" w:rsidRDefault="00A857FE" w:rsidP="00F21215">
      <w:pPr>
        <w:pStyle w:val="3f4"/>
      </w:pPr>
      <w:bookmarkStart w:id="176" w:name="_Ref15457363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40</w:t>
      </w:r>
      <w:r w:rsidR="0003181E">
        <w:rPr>
          <w:noProof/>
        </w:rPr>
        <w:fldChar w:fldCharType="end"/>
      </w:r>
      <w:bookmarkEnd w:id="176"/>
    </w:p>
    <w:p w14:paraId="790AEC0E" w14:textId="22ECB9F9" w:rsidR="008442F9" w:rsidRPr="00F00D8D" w:rsidRDefault="008442F9" w:rsidP="003E103F">
      <w:pPr>
        <w:pStyle w:val="1d"/>
      </w:pPr>
      <w:r>
        <w:t xml:space="preserve">В блоке «Права пользователей» </w:t>
      </w:r>
      <w:r w:rsidR="004A7476">
        <w:t>(</w:t>
      </w:r>
      <w:r w:rsidR="004A7476">
        <w:fldChar w:fldCharType="begin"/>
      </w:r>
      <w:r w:rsidR="004A7476">
        <w:instrText xml:space="preserve"> REF _Ref154573631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4A7476">
        <w:fldChar w:fldCharType="end"/>
      </w:r>
      <w:r w:rsidR="004A7476">
        <w:t xml:space="preserve">) </w:t>
      </w:r>
      <w:r>
        <w:t>приведен список пользователей и их прав в рамках выбранной функции. В блоке «Права групп» приведен список групп и их прав в рамках выбранной функции.</w:t>
      </w:r>
    </w:p>
    <w:p w14:paraId="330ED224" w14:textId="77777777" w:rsidR="008442F9" w:rsidRDefault="008442F9" w:rsidP="00D53C83">
      <w:pPr>
        <w:pStyle w:val="3a"/>
      </w:pPr>
      <w:bookmarkStart w:id="177" w:name="_Toc153383333"/>
      <w:bookmarkStart w:id="178" w:name="_Toc157505714"/>
      <w:r>
        <w:t>Д</w:t>
      </w:r>
      <w:r w:rsidRPr="00F434FF">
        <w:t>обавление права пользователю</w:t>
      </w:r>
      <w:bookmarkEnd w:id="177"/>
      <w:bookmarkEnd w:id="178"/>
    </w:p>
    <w:p w14:paraId="5AA08F0F" w14:textId="77777777" w:rsidR="008442F9" w:rsidRDefault="008442F9" w:rsidP="003E103F">
      <w:pPr>
        <w:pStyle w:val="2d"/>
      </w:pPr>
      <w:r>
        <w:t>Чтобы добавить право на определенную функцию пользователю:</w:t>
      </w:r>
    </w:p>
    <w:p w14:paraId="5C9D2670" w14:textId="243C6C96" w:rsidR="008442F9" w:rsidRDefault="008442F9" w:rsidP="00FA592D">
      <w:pPr>
        <w:pStyle w:val="20"/>
        <w:numPr>
          <w:ilvl w:val="0"/>
          <w:numId w:val="146"/>
        </w:numPr>
      </w:pPr>
      <w:r>
        <w:t>Перейдите на страницу «Настройки» этой функции (п. </w:t>
      </w:r>
      <w:r>
        <w:fldChar w:fldCharType="begin"/>
      </w:r>
      <w:r>
        <w:instrText xml:space="preserve"> REF _Ref152611003 \r \h </w:instrText>
      </w:r>
      <w:r w:rsidR="003E103F">
        <w:instrText xml:space="preserve"> \* MERGEFORMAT </w:instrText>
      </w:r>
      <w:r>
        <w:fldChar w:fldCharType="separate"/>
      </w:r>
      <w:r w:rsidR="00B65250">
        <w:t>3.7.1</w:t>
      </w:r>
      <w:r>
        <w:fldChar w:fldCharType="end"/>
      </w:r>
      <w:r>
        <w:t>).</w:t>
      </w:r>
    </w:p>
    <w:p w14:paraId="13D8776C" w14:textId="25DCA89F" w:rsidR="008442F9" w:rsidRDefault="008442F9" w:rsidP="003E103F">
      <w:pPr>
        <w:pStyle w:val="20"/>
      </w:pPr>
      <w:r>
        <w:t xml:space="preserve">Щелкните по кнопке </w:t>
      </w:r>
      <w:r w:rsidR="004A7476" w:rsidRPr="004A7476">
        <w:rPr>
          <w:noProof/>
        </w:rPr>
        <w:drawing>
          <wp:inline distT="0" distB="0" distL="0" distR="0" wp14:anchorId="781E7570" wp14:editId="29FDB3BF">
            <wp:extent cx="1180800" cy="208800"/>
            <wp:effectExtent l="0" t="0" r="635" b="127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180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476" w:rsidRPr="004A7476">
        <w:t xml:space="preserve"> </w:t>
      </w:r>
      <w:r>
        <w:t>«Добавить право пользователя» над списком прав пользователей</w:t>
      </w:r>
      <w:r w:rsidR="004A7476">
        <w:t xml:space="preserve"> (</w:t>
      </w:r>
      <w:r w:rsidR="004A7476">
        <w:fldChar w:fldCharType="begin"/>
      </w:r>
      <w:r w:rsidR="004A7476">
        <w:instrText xml:space="preserve"> REF _Ref154573631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4A7476">
        <w:fldChar w:fldCharType="end"/>
      </w:r>
      <w:r w:rsidR="004A7476">
        <w:t>)</w:t>
      </w:r>
      <w:r>
        <w:t>.</w:t>
      </w:r>
    </w:p>
    <w:p w14:paraId="726A30D0" w14:textId="134DB849" w:rsidR="008442F9" w:rsidRPr="00F00D8D" w:rsidRDefault="008442F9" w:rsidP="003E103F">
      <w:pPr>
        <w:pStyle w:val="1d"/>
      </w:pPr>
      <w:r>
        <w:t>Открывается страница «Добавление права пользователя» (</w:t>
      </w:r>
      <w:r w:rsidR="00B92BED">
        <w:fldChar w:fldCharType="begin"/>
      </w:r>
      <w:r w:rsidR="00B92BED">
        <w:instrText xml:space="preserve"> REF _Ref154573681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41</w:t>
      </w:r>
      <w:r w:rsidR="00B92BED">
        <w:fldChar w:fldCharType="end"/>
      </w:r>
      <w:r>
        <w:t>).</w:t>
      </w:r>
    </w:p>
    <w:p w14:paraId="40A9E127" w14:textId="46A23E9D" w:rsidR="003E103F" w:rsidRDefault="004A7476" w:rsidP="003E103F">
      <w:pPr>
        <w:pStyle w:val="313"/>
      </w:pPr>
      <w:r w:rsidRPr="004A7476">
        <w:rPr>
          <w:noProof/>
        </w:rPr>
        <w:drawing>
          <wp:inline distT="0" distB="0" distL="0" distR="0" wp14:anchorId="5948E06E" wp14:editId="6BB491D6">
            <wp:extent cx="6120130" cy="3614420"/>
            <wp:effectExtent l="0" t="0" r="0" b="508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9FCF" w14:textId="2E9B2B00" w:rsidR="008442F9" w:rsidRDefault="00A857FE" w:rsidP="00F21215">
      <w:pPr>
        <w:pStyle w:val="3f4"/>
      </w:pPr>
      <w:bookmarkStart w:id="179" w:name="_Ref15457368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41</w:t>
      </w:r>
      <w:r w:rsidR="0003181E">
        <w:rPr>
          <w:noProof/>
        </w:rPr>
        <w:fldChar w:fldCharType="end"/>
      </w:r>
      <w:bookmarkEnd w:id="179"/>
    </w:p>
    <w:p w14:paraId="477EC3CE" w14:textId="24A6A945" w:rsidR="008442F9" w:rsidRDefault="008442F9" w:rsidP="003E103F">
      <w:pPr>
        <w:pStyle w:val="20"/>
      </w:pPr>
      <w:r>
        <w:t xml:space="preserve">Выберите пользователя, для которого добавляется право, в списке «Владелец права». </w:t>
      </w:r>
      <w:r w:rsidRPr="00953BF8">
        <w:t>Вы можете воспользоваться поиском по Ф</w:t>
      </w:r>
      <w:r w:rsidR="00082A57">
        <w:t>.</w:t>
      </w:r>
      <w:r w:rsidRPr="00953BF8">
        <w:t>И</w:t>
      </w:r>
      <w:r w:rsidR="00082A57">
        <w:t>.</w:t>
      </w:r>
      <w:r w:rsidRPr="00953BF8">
        <w:t>О</w:t>
      </w:r>
      <w:r w:rsidR="00082A57">
        <w:t>.</w:t>
      </w:r>
      <w:r w:rsidRPr="00953BF8">
        <w:t xml:space="preserve"> в процессе выбора пользователя в этом поле</w:t>
      </w:r>
      <w:r>
        <w:t>: для этого начните вводить имя в строку – список фильтруется по результатам вашего ввода.</w:t>
      </w:r>
    </w:p>
    <w:p w14:paraId="652A9B23" w14:textId="77777777" w:rsidR="008442F9" w:rsidRDefault="008442F9" w:rsidP="003E103F">
      <w:pPr>
        <w:pStyle w:val="20"/>
      </w:pPr>
      <w:r>
        <w:t>Выберите вид права из доступных видов (редактирование, назначение прав) в списке «Вид права».</w:t>
      </w:r>
    </w:p>
    <w:p w14:paraId="2E8E7DBC" w14:textId="16EAEB16" w:rsidR="008442F9" w:rsidRDefault="008442F9" w:rsidP="003E103F">
      <w:pPr>
        <w:pStyle w:val="20"/>
      </w:pPr>
      <w:r>
        <w:t>Выберите объект права (группа/группы, для которых действует право на выбранное действие выбранной функции) в иерархическом списке групп «Объект права». Если объект права не выбран, право распространяется на все объекты.</w:t>
      </w:r>
    </w:p>
    <w:p w14:paraId="2B7A5DFB" w14:textId="3DEBDB81" w:rsidR="008442F9" w:rsidRDefault="008442F9" w:rsidP="003E103F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25ED9094" wp14:editId="25D037FD">
            <wp:extent cx="482400" cy="208800"/>
            <wp:effectExtent l="0" t="0" r="0" b="127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4A7476">
        <w:t xml:space="preserve"> (</w:t>
      </w:r>
      <w:r w:rsidR="004A7476">
        <w:fldChar w:fldCharType="begin"/>
      </w:r>
      <w:r w:rsidR="004A7476">
        <w:instrText xml:space="preserve"> REF _Ref154573681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41</w:t>
      </w:r>
      <w:r w:rsidR="004A7476">
        <w:fldChar w:fldCharType="end"/>
      </w:r>
      <w:r w:rsidR="004A7476">
        <w:t>)</w:t>
      </w:r>
      <w:r>
        <w:rPr>
          <w:lang w:val="en-US"/>
        </w:rPr>
        <w:t>.</w:t>
      </w:r>
    </w:p>
    <w:p w14:paraId="10742101" w14:textId="77777777" w:rsidR="008442F9" w:rsidRPr="00CC44CF" w:rsidRDefault="008442F9" w:rsidP="003E103F">
      <w:pPr>
        <w:pStyle w:val="1d"/>
      </w:pPr>
      <w:r>
        <w:t>Если введенные данные корректны, выполняется сохранение</w:t>
      </w:r>
      <w:r w:rsidRPr="00CC44CF">
        <w:t xml:space="preserve"> </w:t>
      </w:r>
      <w:r>
        <w:t>добавленного права пользователя.</w:t>
      </w:r>
    </w:p>
    <w:p w14:paraId="5222ED64" w14:textId="77777777" w:rsidR="008442F9" w:rsidRDefault="008442F9" w:rsidP="00D53C83">
      <w:pPr>
        <w:pStyle w:val="3a"/>
      </w:pPr>
      <w:bookmarkStart w:id="180" w:name="_Toc153383334"/>
      <w:bookmarkStart w:id="181" w:name="_Toc157505715"/>
      <w:r>
        <w:t>У</w:t>
      </w:r>
      <w:r w:rsidRPr="00F434FF">
        <w:t>даление права пользователя</w:t>
      </w:r>
      <w:bookmarkEnd w:id="180"/>
      <w:bookmarkEnd w:id="181"/>
    </w:p>
    <w:p w14:paraId="20FA00DA" w14:textId="77777777" w:rsidR="008442F9" w:rsidRDefault="008442F9" w:rsidP="003E103F">
      <w:pPr>
        <w:pStyle w:val="2d"/>
      </w:pPr>
      <w:r>
        <w:t>Чтобы удалить существующее право пользователя на определенную функцию:</w:t>
      </w:r>
    </w:p>
    <w:p w14:paraId="31FF77C6" w14:textId="628FDCC8" w:rsidR="008442F9" w:rsidRDefault="008442F9" w:rsidP="00FA592D">
      <w:pPr>
        <w:pStyle w:val="20"/>
        <w:numPr>
          <w:ilvl w:val="0"/>
          <w:numId w:val="147"/>
        </w:numPr>
      </w:pPr>
      <w:r>
        <w:t>Перейдите на страницу «Настройки» этой функции (п. </w:t>
      </w:r>
      <w:r>
        <w:fldChar w:fldCharType="begin"/>
      </w:r>
      <w:r>
        <w:instrText xml:space="preserve"> REF _Ref152611003 \r \h </w:instrText>
      </w:r>
      <w:r>
        <w:fldChar w:fldCharType="separate"/>
      </w:r>
      <w:r w:rsidR="00B65250">
        <w:t>3.7.1</w:t>
      </w:r>
      <w:r>
        <w:fldChar w:fldCharType="end"/>
      </w:r>
      <w:r>
        <w:t>).</w:t>
      </w:r>
    </w:p>
    <w:p w14:paraId="30A2B2D5" w14:textId="0C1FDF69" w:rsidR="008442F9" w:rsidRDefault="008442F9" w:rsidP="00B92BED">
      <w:pPr>
        <w:pStyle w:val="1d"/>
      </w:pPr>
      <w:r>
        <w:t>Открывается страница «Настройки» функции (</w:t>
      </w:r>
      <w:r w:rsidR="00B92BED">
        <w:fldChar w:fldCharType="begin"/>
      </w:r>
      <w:r w:rsidR="00B92BED">
        <w:instrText xml:space="preserve"> REF _Ref154573631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B92BED">
        <w:fldChar w:fldCharType="end"/>
      </w:r>
      <w:r>
        <w:t>).</w:t>
      </w:r>
    </w:p>
    <w:p w14:paraId="6CB36F4A" w14:textId="4A513E9D" w:rsidR="008442F9" w:rsidRDefault="008442F9" w:rsidP="003E103F">
      <w:pPr>
        <w:pStyle w:val="20"/>
      </w:pPr>
      <w:r>
        <w:t xml:space="preserve">Щелкните по иконке </w:t>
      </w:r>
      <w:r>
        <w:rPr>
          <w:noProof/>
        </w:rPr>
        <w:drawing>
          <wp:inline distT="0" distB="0" distL="0" distR="0" wp14:anchorId="7DC31010" wp14:editId="3F4C38B6">
            <wp:extent cx="160020" cy="17526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правом пользователя в блоке «Права пользователей»</w:t>
      </w:r>
      <w:r w:rsidR="004A7476">
        <w:t xml:space="preserve"> (</w:t>
      </w:r>
      <w:r w:rsidR="004A7476">
        <w:fldChar w:fldCharType="begin"/>
      </w:r>
      <w:r w:rsidR="004A7476">
        <w:instrText xml:space="preserve"> REF _Ref154573631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4A7476">
        <w:fldChar w:fldCharType="end"/>
      </w:r>
      <w:r w:rsidR="004A7476">
        <w:t>)</w:t>
      </w:r>
      <w:r>
        <w:t>.</w:t>
      </w:r>
    </w:p>
    <w:p w14:paraId="3AC168E3" w14:textId="7E8B71BD" w:rsidR="008442F9" w:rsidRDefault="008442F9" w:rsidP="003E103F">
      <w:pPr>
        <w:pStyle w:val="1d"/>
      </w:pPr>
      <w:r>
        <w:t>Отображается окно подтверждения удаления права</w:t>
      </w:r>
      <w:r w:rsidR="004A7476">
        <w:t xml:space="preserve"> (</w:t>
      </w:r>
      <w:r w:rsidR="004A7476">
        <w:fldChar w:fldCharType="begin"/>
      </w:r>
      <w:r w:rsidR="004A7476">
        <w:instrText xml:space="preserve"> REF _Ref157427616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42</w:t>
      </w:r>
      <w:r w:rsidR="004A7476">
        <w:fldChar w:fldCharType="end"/>
      </w:r>
      <w:r w:rsidR="004A7476">
        <w:t>)</w:t>
      </w:r>
      <w:r>
        <w:t>.</w:t>
      </w:r>
    </w:p>
    <w:p w14:paraId="394D3290" w14:textId="77777777" w:rsidR="004A7476" w:rsidRDefault="004A7476" w:rsidP="004A7476">
      <w:pPr>
        <w:pStyle w:val="313"/>
      </w:pPr>
      <w:r w:rsidRPr="004A7476">
        <w:rPr>
          <w:noProof/>
        </w:rPr>
        <w:drawing>
          <wp:inline distT="0" distB="0" distL="0" distR="0" wp14:anchorId="28433925" wp14:editId="487EF551">
            <wp:extent cx="3286125" cy="1199202"/>
            <wp:effectExtent l="0" t="0" r="0" b="127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293424" cy="120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7C32D" w14:textId="38541CD1" w:rsidR="004A7476" w:rsidRDefault="004A7476" w:rsidP="004A7476">
      <w:pPr>
        <w:pStyle w:val="3f4"/>
      </w:pPr>
      <w:bookmarkStart w:id="182" w:name="_Ref15742761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42</w:t>
      </w:r>
      <w:r w:rsidR="0003181E">
        <w:rPr>
          <w:noProof/>
        </w:rPr>
        <w:fldChar w:fldCharType="end"/>
      </w:r>
      <w:bookmarkEnd w:id="182"/>
    </w:p>
    <w:p w14:paraId="28E1A1CF" w14:textId="4E9A0103" w:rsidR="008442F9" w:rsidRDefault="008442F9" w:rsidP="003E103F">
      <w:pPr>
        <w:pStyle w:val="20"/>
      </w:pPr>
      <w:r>
        <w:t xml:space="preserve">Щелкните по кнопке </w:t>
      </w:r>
      <w:r w:rsidR="004A7476" w:rsidRPr="004A7476">
        <w:rPr>
          <w:noProof/>
        </w:rPr>
        <w:drawing>
          <wp:inline distT="0" distB="0" distL="0" distR="0" wp14:anchorId="1B7D8762" wp14:editId="33869954">
            <wp:extent cx="331200" cy="21600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31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476" w:rsidRPr="004A7476">
        <w:t xml:space="preserve"> </w:t>
      </w:r>
      <w:r>
        <w:t>«</w:t>
      </w:r>
      <w:r w:rsidR="004A7476">
        <w:t>Ок</w:t>
      </w:r>
      <w:r>
        <w:t>», чтобы подтвердить удаление</w:t>
      </w:r>
      <w:r w:rsidR="004A7476">
        <w:t xml:space="preserve"> (</w:t>
      </w:r>
      <w:r w:rsidR="004A7476">
        <w:fldChar w:fldCharType="begin"/>
      </w:r>
      <w:r w:rsidR="004A7476">
        <w:instrText xml:space="preserve"> REF _Ref157427616 \h </w:instrText>
      </w:r>
      <w:r w:rsidR="004A7476">
        <w:fldChar w:fldCharType="separate"/>
      </w:r>
      <w:r w:rsidR="00B65250">
        <w:t>Рисунок </w:t>
      </w:r>
      <w:r w:rsidR="00B65250">
        <w:rPr>
          <w:noProof/>
        </w:rPr>
        <w:t>42</w:t>
      </w:r>
      <w:r w:rsidR="004A7476">
        <w:fldChar w:fldCharType="end"/>
      </w:r>
      <w:r w:rsidR="004A7476">
        <w:t>)</w:t>
      </w:r>
      <w:r>
        <w:t>.</w:t>
      </w:r>
    </w:p>
    <w:p w14:paraId="730957C4" w14:textId="77777777" w:rsidR="008442F9" w:rsidRPr="00CC44CF" w:rsidRDefault="008442F9" w:rsidP="003E103F">
      <w:pPr>
        <w:pStyle w:val="1d"/>
      </w:pPr>
      <w:r>
        <w:t>Выбранное право пользователя на выполнение функции удаляется.</w:t>
      </w:r>
    </w:p>
    <w:p w14:paraId="4878E4AD" w14:textId="77777777" w:rsidR="008442F9" w:rsidRDefault="008442F9" w:rsidP="00D53C83">
      <w:pPr>
        <w:pStyle w:val="3a"/>
      </w:pPr>
      <w:bookmarkStart w:id="183" w:name="_Toc153383335"/>
      <w:bookmarkStart w:id="184" w:name="_Toc157505716"/>
      <w:r>
        <w:t>Д</w:t>
      </w:r>
      <w:r w:rsidRPr="00F434FF">
        <w:t>обавление права группе</w:t>
      </w:r>
      <w:bookmarkEnd w:id="183"/>
      <w:bookmarkEnd w:id="184"/>
    </w:p>
    <w:p w14:paraId="60E99F08" w14:textId="77777777" w:rsidR="008442F9" w:rsidRDefault="008442F9" w:rsidP="003E103F">
      <w:pPr>
        <w:pStyle w:val="2d"/>
      </w:pPr>
      <w:r>
        <w:t>Чтобы добавить право на определенную функцию группе (всем входящим в нее пользователям):</w:t>
      </w:r>
    </w:p>
    <w:p w14:paraId="7D86DC1B" w14:textId="104B48C4" w:rsidR="008442F9" w:rsidRDefault="008442F9" w:rsidP="00FA592D">
      <w:pPr>
        <w:pStyle w:val="20"/>
        <w:numPr>
          <w:ilvl w:val="0"/>
          <w:numId w:val="148"/>
        </w:numPr>
      </w:pPr>
      <w:r>
        <w:t>Перейдите на страницу «Настройки» этой функции (п. </w:t>
      </w:r>
      <w:r>
        <w:fldChar w:fldCharType="begin"/>
      </w:r>
      <w:r>
        <w:instrText xml:space="preserve"> REF _Ref152611003 \r \h </w:instrText>
      </w:r>
      <w:r w:rsidR="003E103F">
        <w:instrText xml:space="preserve"> \* MERGEFORMAT </w:instrText>
      </w:r>
      <w:r>
        <w:fldChar w:fldCharType="separate"/>
      </w:r>
      <w:r w:rsidR="00B65250">
        <w:t>3.7.1</w:t>
      </w:r>
      <w:r>
        <w:fldChar w:fldCharType="end"/>
      </w:r>
      <w:r>
        <w:t>).</w:t>
      </w:r>
    </w:p>
    <w:p w14:paraId="39B6EEB8" w14:textId="7EB3A4DB" w:rsidR="008442F9" w:rsidRDefault="008442F9" w:rsidP="003E103F">
      <w:pPr>
        <w:pStyle w:val="20"/>
      </w:pPr>
      <w:r>
        <w:t xml:space="preserve">Щелкните по кнопке </w:t>
      </w:r>
      <w:r w:rsidR="004A7476" w:rsidRPr="004A7476">
        <w:rPr>
          <w:noProof/>
        </w:rPr>
        <w:drawing>
          <wp:inline distT="0" distB="0" distL="0" distR="0" wp14:anchorId="6F9A3148" wp14:editId="4CC85234">
            <wp:extent cx="903600" cy="208800"/>
            <wp:effectExtent l="0" t="0" r="0" b="127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03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476" w:rsidRPr="004A7476">
        <w:t xml:space="preserve"> </w:t>
      </w:r>
      <w:r>
        <w:t>«Добавить право группе» над списком прав групп.</w:t>
      </w:r>
    </w:p>
    <w:p w14:paraId="39F0ECE0" w14:textId="0BBBF1F1" w:rsidR="008442F9" w:rsidRPr="00F00D8D" w:rsidRDefault="008442F9" w:rsidP="003E103F">
      <w:pPr>
        <w:pStyle w:val="1d"/>
      </w:pPr>
      <w:r>
        <w:t>Открывается страница «Добавление права группы» (</w:t>
      </w:r>
      <w:r w:rsidR="00B92BED">
        <w:fldChar w:fldCharType="begin"/>
      </w:r>
      <w:r w:rsidR="00B92BED">
        <w:instrText xml:space="preserve"> REF _Ref154573822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43</w:t>
      </w:r>
      <w:r w:rsidR="00B92BED">
        <w:fldChar w:fldCharType="end"/>
      </w:r>
      <w:r>
        <w:t>).</w:t>
      </w:r>
    </w:p>
    <w:p w14:paraId="143A9576" w14:textId="3492FB2A" w:rsidR="003E103F" w:rsidRDefault="004A7476" w:rsidP="003E103F">
      <w:pPr>
        <w:pStyle w:val="313"/>
      </w:pPr>
      <w:r w:rsidRPr="004A7476">
        <w:rPr>
          <w:noProof/>
        </w:rPr>
        <w:drawing>
          <wp:inline distT="0" distB="0" distL="0" distR="0" wp14:anchorId="05BA5BBE" wp14:editId="50FED5BF">
            <wp:extent cx="6120130" cy="4647565"/>
            <wp:effectExtent l="0" t="0" r="0" b="63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13A8" w14:textId="0837A2DD" w:rsidR="008442F9" w:rsidRPr="00CC44CF" w:rsidRDefault="00A857FE" w:rsidP="00F21215">
      <w:pPr>
        <w:pStyle w:val="3f4"/>
      </w:pPr>
      <w:bookmarkStart w:id="185" w:name="_Ref15457382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43</w:t>
      </w:r>
      <w:r w:rsidR="0003181E">
        <w:rPr>
          <w:noProof/>
        </w:rPr>
        <w:fldChar w:fldCharType="end"/>
      </w:r>
      <w:bookmarkEnd w:id="185"/>
    </w:p>
    <w:p w14:paraId="73C1FC97" w14:textId="77777777" w:rsidR="008442F9" w:rsidRDefault="008442F9" w:rsidP="003E103F">
      <w:pPr>
        <w:pStyle w:val="20"/>
      </w:pPr>
      <w:r>
        <w:t>Выберите группу, для которой добавляется право, в иерархическом списке «Владелец права». Проставьте флажок напротив названия группы.</w:t>
      </w:r>
    </w:p>
    <w:p w14:paraId="740432C0" w14:textId="77777777" w:rsidR="008442F9" w:rsidRDefault="008442F9" w:rsidP="003E103F">
      <w:pPr>
        <w:pStyle w:val="20"/>
      </w:pPr>
      <w:r>
        <w:t>Выберите вид права из доступных видов (редактирование, назначение прав) в списке «Вид права».</w:t>
      </w:r>
    </w:p>
    <w:p w14:paraId="601BE05E" w14:textId="7899B3E7" w:rsidR="008442F9" w:rsidRDefault="008442F9" w:rsidP="003E103F">
      <w:pPr>
        <w:pStyle w:val="20"/>
      </w:pPr>
      <w:r>
        <w:t>Выберите объект права (группа/группы, для которых действует право на выбранное действие выбранной функции) в иерархическом списке групп «Объект права». Если объект права не выбран, право распространяется на все объекты.</w:t>
      </w:r>
    </w:p>
    <w:p w14:paraId="287B504A" w14:textId="6D6058B9" w:rsidR="008442F9" w:rsidRDefault="008442F9" w:rsidP="003E103F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60A4D40F" wp14:editId="2E682BAD">
            <wp:extent cx="482400" cy="208800"/>
            <wp:effectExtent l="0" t="0" r="0" b="127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>
        <w:rPr>
          <w:lang w:val="en-US"/>
        </w:rPr>
        <w:t>.</w:t>
      </w:r>
    </w:p>
    <w:p w14:paraId="1DC3EE11" w14:textId="77777777" w:rsidR="008442F9" w:rsidRPr="00F434FF" w:rsidRDefault="008442F9" w:rsidP="003E103F">
      <w:pPr>
        <w:pStyle w:val="1d"/>
      </w:pPr>
      <w:r>
        <w:t>Если введенные данные корректны, выполняется сохранение</w:t>
      </w:r>
      <w:r w:rsidRPr="00CC44CF">
        <w:t xml:space="preserve"> </w:t>
      </w:r>
      <w:r>
        <w:t>добавленного права группы.</w:t>
      </w:r>
    </w:p>
    <w:p w14:paraId="0090CB16" w14:textId="77777777" w:rsidR="008442F9" w:rsidRDefault="008442F9" w:rsidP="00D53C83">
      <w:pPr>
        <w:pStyle w:val="3a"/>
      </w:pPr>
      <w:bookmarkStart w:id="186" w:name="_Toc153383336"/>
      <w:bookmarkStart w:id="187" w:name="_Toc157505717"/>
      <w:r>
        <w:t>У</w:t>
      </w:r>
      <w:r w:rsidRPr="00F434FF">
        <w:t>даление права группы</w:t>
      </w:r>
      <w:bookmarkEnd w:id="186"/>
      <w:bookmarkEnd w:id="187"/>
    </w:p>
    <w:p w14:paraId="4DCBB45A" w14:textId="77777777" w:rsidR="008442F9" w:rsidRDefault="008442F9" w:rsidP="003E103F">
      <w:pPr>
        <w:pStyle w:val="2d"/>
      </w:pPr>
      <w:r>
        <w:t>Чтобы удалить существующее право группы на определенную функцию:</w:t>
      </w:r>
    </w:p>
    <w:p w14:paraId="1AD2C4BA" w14:textId="0027D169" w:rsidR="008442F9" w:rsidRDefault="008442F9" w:rsidP="00FA592D">
      <w:pPr>
        <w:pStyle w:val="20"/>
        <w:numPr>
          <w:ilvl w:val="0"/>
          <w:numId w:val="149"/>
        </w:numPr>
      </w:pPr>
      <w:r>
        <w:t>Перейдите на страницу «Настройки» этой функции (п. </w:t>
      </w:r>
      <w:r>
        <w:fldChar w:fldCharType="begin"/>
      </w:r>
      <w:r>
        <w:instrText xml:space="preserve"> REF _Ref152611003 \r \h </w:instrText>
      </w:r>
      <w:r>
        <w:fldChar w:fldCharType="separate"/>
      </w:r>
      <w:r w:rsidR="00B65250">
        <w:t>3.7.1</w:t>
      </w:r>
      <w:r>
        <w:fldChar w:fldCharType="end"/>
      </w:r>
      <w:r>
        <w:t>).</w:t>
      </w:r>
    </w:p>
    <w:p w14:paraId="22D1E552" w14:textId="1138D42E" w:rsidR="008442F9" w:rsidRDefault="008442F9" w:rsidP="003E103F">
      <w:pPr>
        <w:pStyle w:val="1d"/>
      </w:pPr>
      <w:r>
        <w:t>Открывается страница «Настройки» функции (</w:t>
      </w:r>
      <w:r w:rsidR="00B92BED">
        <w:fldChar w:fldCharType="begin"/>
      </w:r>
      <w:r w:rsidR="00B92BED">
        <w:instrText xml:space="preserve"> REF _Ref154573631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40</w:t>
      </w:r>
      <w:r w:rsidR="00B92BED">
        <w:fldChar w:fldCharType="end"/>
      </w:r>
      <w:r>
        <w:t>).</w:t>
      </w:r>
    </w:p>
    <w:p w14:paraId="695734C8" w14:textId="77777777" w:rsidR="008442F9" w:rsidRDefault="008442F9" w:rsidP="003E103F">
      <w:pPr>
        <w:pStyle w:val="20"/>
      </w:pPr>
      <w:r>
        <w:t xml:space="preserve">Щелкните по иконке </w:t>
      </w:r>
      <w:r>
        <w:rPr>
          <w:noProof/>
        </w:rPr>
        <w:drawing>
          <wp:inline distT="0" distB="0" distL="0" distR="0" wp14:anchorId="372B1ADF" wp14:editId="0BB29D74">
            <wp:extent cx="160020" cy="17526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правом группы в блоке «Права групп».</w:t>
      </w:r>
    </w:p>
    <w:p w14:paraId="5190CD1F" w14:textId="77777777" w:rsidR="008442F9" w:rsidRDefault="008442F9" w:rsidP="003E103F">
      <w:pPr>
        <w:pStyle w:val="1d"/>
      </w:pPr>
      <w:r>
        <w:t>Отображается окно подтверждения удаления права.</w:t>
      </w:r>
    </w:p>
    <w:p w14:paraId="3B1A10C1" w14:textId="57BE9C45" w:rsidR="008442F9" w:rsidRDefault="004A7476" w:rsidP="003E103F">
      <w:pPr>
        <w:pStyle w:val="20"/>
      </w:pPr>
      <w:r>
        <w:t xml:space="preserve">Щелкните по кнопке </w:t>
      </w:r>
      <w:r w:rsidRPr="004A7476">
        <w:rPr>
          <w:noProof/>
        </w:rPr>
        <w:drawing>
          <wp:inline distT="0" distB="0" distL="0" distR="0" wp14:anchorId="41869C10" wp14:editId="641DF012">
            <wp:extent cx="331200" cy="21600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31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476">
        <w:t xml:space="preserve"> </w:t>
      </w:r>
      <w:r>
        <w:t>«Ок», чтобы подтвердить удаление (</w:t>
      </w:r>
      <w:r>
        <w:fldChar w:fldCharType="begin"/>
      </w:r>
      <w:r>
        <w:instrText xml:space="preserve"> REF _Ref157427616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42</w:t>
      </w:r>
      <w:r>
        <w:fldChar w:fldCharType="end"/>
      </w:r>
      <w:r>
        <w:t>)</w:t>
      </w:r>
      <w:r w:rsidR="00BA2FCF">
        <w:t>.</w:t>
      </w:r>
    </w:p>
    <w:p w14:paraId="72018491" w14:textId="77777777" w:rsidR="008442F9" w:rsidRPr="00F434FF" w:rsidRDefault="008442F9" w:rsidP="003E103F">
      <w:pPr>
        <w:pStyle w:val="1d"/>
      </w:pPr>
      <w:r>
        <w:t>Выбранное право группы на выполнение функции удаляется.</w:t>
      </w:r>
    </w:p>
    <w:p w14:paraId="3F47A151" w14:textId="77777777" w:rsidR="008442F9" w:rsidRPr="00F434FF" w:rsidRDefault="008442F9" w:rsidP="00D53C83">
      <w:pPr>
        <w:pStyle w:val="29"/>
      </w:pPr>
      <w:bookmarkStart w:id="188" w:name="_Ref152341134"/>
      <w:bookmarkStart w:id="189" w:name="_Toc153383337"/>
      <w:bookmarkStart w:id="190" w:name="_Toc157505718"/>
      <w:r w:rsidRPr="00F434FF">
        <w:t>Управление контентом</w:t>
      </w:r>
      <w:bookmarkEnd w:id="188"/>
      <w:bookmarkEnd w:id="189"/>
      <w:bookmarkEnd w:id="190"/>
    </w:p>
    <w:p w14:paraId="3A0476F8" w14:textId="3C5D440E" w:rsidR="008442F9" w:rsidRDefault="008442F9" w:rsidP="00447266">
      <w:pPr>
        <w:pStyle w:val="1d"/>
      </w:pPr>
      <w:r>
        <w:t xml:space="preserve">Управление контентом </w:t>
      </w:r>
      <w:r w:rsidR="003F4C51" w:rsidRPr="00907D77">
        <w:t>Информационн</w:t>
      </w:r>
      <w:r w:rsidR="003F4C51">
        <w:t>ого</w:t>
      </w:r>
      <w:r w:rsidR="003F4C51" w:rsidRPr="00907D77">
        <w:t xml:space="preserve"> портал</w:t>
      </w:r>
      <w:r w:rsidR="003F4C51">
        <w:t xml:space="preserve">а ЦП КЖ (далее – </w:t>
      </w:r>
      <w:r w:rsidR="00934FF9">
        <w:t>П</w:t>
      </w:r>
      <w:r>
        <w:t>ортал</w:t>
      </w:r>
      <w:r w:rsidR="003F4C51">
        <w:t>)</w:t>
      </w:r>
      <w:r>
        <w:t xml:space="preserve">: публичными документами, часто задаваемыми вопросами, их категориями, информацией, отображаемой на странице поддержки, осуществляется в разделе </w:t>
      </w:r>
      <w:r w:rsidR="00AB4F71">
        <w:rPr>
          <w:noProof/>
        </w:rPr>
        <w:drawing>
          <wp:inline distT="0" distB="0" distL="0" distR="0" wp14:anchorId="017E0916" wp14:editId="7511BEC8">
            <wp:extent cx="203835" cy="192511"/>
            <wp:effectExtent l="0" t="0" r="5715" b="0"/>
            <wp:docPr id="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контентом».</w:t>
      </w:r>
    </w:p>
    <w:p w14:paraId="5854DA10" w14:textId="36FDA7C4" w:rsidR="008442F9" w:rsidRDefault="008442F9" w:rsidP="00447266">
      <w:pPr>
        <w:pStyle w:val="1d"/>
      </w:pPr>
      <w:r>
        <w:t>Для работы с информацией страницы поддержки щелкните по разделу «Страница поддержки»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4450E977" wp14:editId="6F1941C9">
            <wp:extent cx="203835" cy="192511"/>
            <wp:effectExtent l="0" t="0" r="5715" b="0"/>
            <wp:docPr id="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 в панели главного меню (в развернутом виде).</w:t>
      </w:r>
    </w:p>
    <w:p w14:paraId="4A3E8D13" w14:textId="0C4D8750" w:rsidR="008442F9" w:rsidRDefault="008442F9" w:rsidP="00447266">
      <w:pPr>
        <w:pStyle w:val="1d"/>
      </w:pPr>
      <w:r>
        <w:t>Для работы с публичными документами щелкните по разделу «Публичные документы»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38D15575" wp14:editId="51C84D62">
            <wp:extent cx="203835" cy="192511"/>
            <wp:effectExtent l="0" t="0" r="5715" b="0"/>
            <wp:docPr id="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 в панели главного меню (в развернутом виде).</w:t>
      </w:r>
    </w:p>
    <w:p w14:paraId="5CB6F601" w14:textId="68ADB089" w:rsidR="008442F9" w:rsidRDefault="008442F9" w:rsidP="00447266">
      <w:pPr>
        <w:pStyle w:val="1d"/>
      </w:pPr>
      <w:r>
        <w:t>Для работы с категориями публичных документов щелкните по разделу «Категории публичных документов»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6A5A5F51" wp14:editId="2807A7AE">
            <wp:extent cx="203835" cy="192511"/>
            <wp:effectExtent l="0" t="0" r="5715" b="0"/>
            <wp:docPr id="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</w:t>
      </w:r>
      <w:r w:rsidR="00B92BED">
        <w:t> </w:t>
      </w:r>
      <w:r>
        <w:t>развернутом виде).</w:t>
      </w:r>
    </w:p>
    <w:p w14:paraId="720877FA" w14:textId="64BCA021" w:rsidR="008442F9" w:rsidRDefault="008442F9" w:rsidP="00447266">
      <w:pPr>
        <w:pStyle w:val="1d"/>
      </w:pPr>
      <w:r>
        <w:t>Для работы с часто задаваемыми вопросами щелкните по разделу «Часто задаваемые вопросы»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3357FC8A" wp14:editId="517FF8D9">
            <wp:extent cx="203835" cy="192511"/>
            <wp:effectExtent l="0" t="0" r="5715" b="0"/>
            <wp:docPr id="10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 развернутом виде).</w:t>
      </w:r>
    </w:p>
    <w:p w14:paraId="49EF9613" w14:textId="72977384" w:rsidR="008442F9" w:rsidRDefault="008442F9" w:rsidP="00447266">
      <w:pPr>
        <w:pStyle w:val="1d"/>
      </w:pPr>
      <w:r>
        <w:t>Для работы с категориями часто задаваемых вопросов щелкните по разделу «Категории Вопрос-Ответ»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37378B8F" wp14:editId="68F1C97C">
            <wp:extent cx="203835" cy="192511"/>
            <wp:effectExtent l="0" t="0" r="5715" b="0"/>
            <wp:docPr id="1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 развернутом виде).</w:t>
      </w:r>
    </w:p>
    <w:p w14:paraId="075D323E" w14:textId="6687B6D4" w:rsidR="008442F9" w:rsidRPr="00F434FF" w:rsidRDefault="008442F9" w:rsidP="00447266">
      <w:pPr>
        <w:pStyle w:val="1d"/>
      </w:pPr>
      <w:r>
        <w:t xml:space="preserve">Для перехода к управлению правами для функции управления контентом выберите в пункте </w:t>
      </w:r>
      <w:r w:rsidR="00AB4F71">
        <w:rPr>
          <w:noProof/>
        </w:rPr>
        <w:drawing>
          <wp:inline distT="0" distB="0" distL="0" distR="0" wp14:anchorId="0009A78B" wp14:editId="0D6D34D9">
            <wp:extent cx="203835" cy="192511"/>
            <wp:effectExtent l="0" t="0" r="5715" b="0"/>
            <wp:docPr id="1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1D5D381C" w14:textId="77777777" w:rsidR="008442F9" w:rsidRDefault="008442F9" w:rsidP="00D53C83">
      <w:pPr>
        <w:pStyle w:val="3a"/>
      </w:pPr>
      <w:bookmarkStart w:id="191" w:name="_Toc153383338"/>
      <w:bookmarkStart w:id="192" w:name="_Toc157505719"/>
      <w:r>
        <w:t>Р</w:t>
      </w:r>
      <w:r w:rsidRPr="00F434FF">
        <w:t>едактирование информации страницы поддержки</w:t>
      </w:r>
      <w:bookmarkEnd w:id="191"/>
      <w:bookmarkEnd w:id="192"/>
    </w:p>
    <w:p w14:paraId="1C3E5DDF" w14:textId="58AF3E90" w:rsidR="008442F9" w:rsidRDefault="008442F9" w:rsidP="00447266">
      <w:pPr>
        <w:pStyle w:val="2d"/>
      </w:pPr>
      <w:r>
        <w:t xml:space="preserve">Чтобы отредактировать информацию, отображающуюся на странице поддержки </w:t>
      </w:r>
      <w:r w:rsidR="00934FF9">
        <w:t>П</w:t>
      </w:r>
      <w:r>
        <w:t>ортала:</w:t>
      </w:r>
    </w:p>
    <w:p w14:paraId="1FA3E35E" w14:textId="50136BA8" w:rsidR="008442F9" w:rsidRDefault="008442F9" w:rsidP="00B92BED">
      <w:pPr>
        <w:pStyle w:val="20"/>
        <w:numPr>
          <w:ilvl w:val="0"/>
          <w:numId w:val="215"/>
        </w:numPr>
      </w:pPr>
      <w:r>
        <w:t>Щелкните по разделу «Страница поддержки»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1415E7AC" wp14:editId="27656A95">
            <wp:extent cx="203835" cy="192511"/>
            <wp:effectExtent l="0" t="0" r="5715" b="0"/>
            <wp:docPr id="1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 развернутом виде).</w:t>
      </w:r>
    </w:p>
    <w:p w14:paraId="6D565F31" w14:textId="01C17B63" w:rsidR="008442F9" w:rsidRDefault="008442F9" w:rsidP="00447266">
      <w:pPr>
        <w:pStyle w:val="1d"/>
      </w:pPr>
      <w:r>
        <w:t>Открывается страница «Страница поддержки» (</w:t>
      </w:r>
      <w:r w:rsidR="00B92BED">
        <w:fldChar w:fldCharType="begin"/>
      </w:r>
      <w:r w:rsidR="00B92BED">
        <w:instrText xml:space="preserve"> REF _Ref154573932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44</w:t>
      </w:r>
      <w:r w:rsidR="00B92BED">
        <w:fldChar w:fldCharType="end"/>
      </w:r>
      <w:r>
        <w:t>).</w:t>
      </w:r>
    </w:p>
    <w:p w14:paraId="39BBCF74" w14:textId="501B54E0" w:rsidR="00447266" w:rsidRDefault="006C527E" w:rsidP="00447266">
      <w:pPr>
        <w:pStyle w:val="313"/>
      </w:pPr>
      <w:r w:rsidRPr="006C527E">
        <w:rPr>
          <w:noProof/>
        </w:rPr>
        <w:drawing>
          <wp:inline distT="0" distB="0" distL="0" distR="0" wp14:anchorId="4393EE64" wp14:editId="53B9B4F5">
            <wp:extent cx="4967605" cy="3088904"/>
            <wp:effectExtent l="0" t="0" r="4445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974341" cy="309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D709" w14:textId="6E2C117B" w:rsidR="008442F9" w:rsidRPr="008372A3" w:rsidRDefault="00A857FE" w:rsidP="00447266">
      <w:pPr>
        <w:pStyle w:val="3f4"/>
      </w:pPr>
      <w:bookmarkStart w:id="193" w:name="_Ref15457393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44</w:t>
      </w:r>
      <w:r w:rsidR="0003181E">
        <w:rPr>
          <w:noProof/>
        </w:rPr>
        <w:fldChar w:fldCharType="end"/>
      </w:r>
      <w:bookmarkEnd w:id="193"/>
    </w:p>
    <w:p w14:paraId="60DF1132" w14:textId="77777777" w:rsidR="008442F9" w:rsidRDefault="008442F9" w:rsidP="00447266">
      <w:pPr>
        <w:pStyle w:val="20"/>
      </w:pPr>
      <w:r>
        <w:t>Введите текст для отображения на странице поддержки в поле «Текст».</w:t>
      </w:r>
    </w:p>
    <w:p w14:paraId="68A383CD" w14:textId="77777777" w:rsidR="008442F9" w:rsidRDefault="008442F9" w:rsidP="00447266">
      <w:pPr>
        <w:pStyle w:val="20"/>
      </w:pPr>
      <w:r>
        <w:t>Укажите адрес электронной почты, куда будут направляться обращения, отправленные со страницы поддержки, в поле «Электронная почта».</w:t>
      </w:r>
    </w:p>
    <w:p w14:paraId="64044B1A" w14:textId="77777777" w:rsidR="008442F9" w:rsidRDefault="008442F9" w:rsidP="00447266">
      <w:pPr>
        <w:pStyle w:val="20"/>
      </w:pPr>
      <w:r>
        <w:t>Укажите номер телефона службы поддержки в поле «Телефон».</w:t>
      </w:r>
    </w:p>
    <w:p w14:paraId="13C21969" w14:textId="77777777" w:rsidR="008442F9" w:rsidRDefault="008442F9" w:rsidP="00447266">
      <w:pPr>
        <w:pStyle w:val="20"/>
      </w:pPr>
      <w:r>
        <w:t>Выберите публичный документ с порядком рассмотрения обращений в выпадающем списке «Порядок рассмотрения обращений».</w:t>
      </w:r>
    </w:p>
    <w:p w14:paraId="18559961" w14:textId="77777777" w:rsidR="008442F9" w:rsidRDefault="008442F9" w:rsidP="00447266">
      <w:pPr>
        <w:pStyle w:val="20"/>
      </w:pPr>
      <w:r>
        <w:t>Выберите публичный документ с согласием на обработку персональных данных в выпадающем списке «Обработка персональных данных».</w:t>
      </w:r>
    </w:p>
    <w:p w14:paraId="26E9D59D" w14:textId="36860271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2A51C50E" wp14:editId="1E0164D5">
            <wp:extent cx="482400" cy="208800"/>
            <wp:effectExtent l="0" t="0" r="0" b="127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73B4A46D" w14:textId="77777777" w:rsidR="008442F9" w:rsidRPr="008372A3" w:rsidRDefault="008442F9" w:rsidP="00447266">
      <w:pPr>
        <w:pStyle w:val="1d"/>
      </w:pPr>
      <w:r>
        <w:t>Изменения в информации страницы поддержки сохраняются.</w:t>
      </w:r>
    </w:p>
    <w:p w14:paraId="7414D2DE" w14:textId="77777777" w:rsidR="008442F9" w:rsidRDefault="008442F9" w:rsidP="00D53C83">
      <w:pPr>
        <w:pStyle w:val="3a"/>
      </w:pPr>
      <w:bookmarkStart w:id="194" w:name="_Ref153288638"/>
      <w:bookmarkStart w:id="195" w:name="_Toc153383339"/>
      <w:bookmarkStart w:id="196" w:name="_Toc157505720"/>
      <w:r>
        <w:t>П</w:t>
      </w:r>
      <w:r w:rsidRPr="00F434FF">
        <w:t>росмотр категорий публичных документов</w:t>
      </w:r>
      <w:bookmarkEnd w:id="194"/>
      <w:bookmarkEnd w:id="195"/>
      <w:bookmarkEnd w:id="196"/>
    </w:p>
    <w:p w14:paraId="5DEA96CB" w14:textId="77777777" w:rsidR="008442F9" w:rsidRDefault="008442F9" w:rsidP="00447266">
      <w:pPr>
        <w:pStyle w:val="2d"/>
      </w:pPr>
      <w:r>
        <w:t>Для просмотра категорий публичных документов:</w:t>
      </w:r>
    </w:p>
    <w:p w14:paraId="0BA7C53D" w14:textId="71A40FDA" w:rsidR="008442F9" w:rsidRDefault="008442F9" w:rsidP="00FA592D">
      <w:pPr>
        <w:pStyle w:val="20"/>
        <w:numPr>
          <w:ilvl w:val="0"/>
          <w:numId w:val="150"/>
        </w:numPr>
      </w:pPr>
      <w:r>
        <w:t>Щ</w:t>
      </w:r>
      <w:r w:rsidRPr="003A2E6B">
        <w:t>елкните</w:t>
      </w:r>
      <w:r>
        <w:t xml:space="preserve"> по разделу «Категории публичных документов»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3E0108D2" wp14:editId="48BC260C">
            <wp:extent cx="203835" cy="192511"/>
            <wp:effectExtent l="0" t="0" r="5715" b="0"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 развернутом виде).</w:t>
      </w:r>
    </w:p>
    <w:p w14:paraId="3E466052" w14:textId="44DB41B0" w:rsidR="008442F9" w:rsidRDefault="008442F9" w:rsidP="00447266">
      <w:pPr>
        <w:pStyle w:val="1d"/>
      </w:pPr>
      <w:r>
        <w:t>Отображается страница «Категории публичных документов» (</w:t>
      </w:r>
      <w:r w:rsidR="00B92BED">
        <w:fldChar w:fldCharType="begin"/>
      </w:r>
      <w:r w:rsidR="00B92BED">
        <w:instrText xml:space="preserve"> REF _Ref154574064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45</w:t>
      </w:r>
      <w:r w:rsidR="00B92BED">
        <w:fldChar w:fldCharType="end"/>
      </w:r>
      <w:r>
        <w:t>).</w:t>
      </w:r>
    </w:p>
    <w:p w14:paraId="37BD1625" w14:textId="50C2956B" w:rsidR="00447266" w:rsidRDefault="006C527E" w:rsidP="00447266">
      <w:pPr>
        <w:pStyle w:val="313"/>
      </w:pPr>
      <w:r w:rsidRPr="006C527E">
        <w:rPr>
          <w:noProof/>
        </w:rPr>
        <w:drawing>
          <wp:inline distT="0" distB="0" distL="0" distR="0" wp14:anchorId="53EAFD0A" wp14:editId="4585B071">
            <wp:extent cx="6120130" cy="1854200"/>
            <wp:effectExtent l="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9F53E" w14:textId="1B925617" w:rsidR="008442F9" w:rsidRPr="003A2E6B" w:rsidRDefault="00A857FE" w:rsidP="00447266">
      <w:pPr>
        <w:pStyle w:val="3f4"/>
      </w:pPr>
      <w:bookmarkStart w:id="197" w:name="_Ref154574064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45</w:t>
      </w:r>
      <w:r w:rsidR="0003181E">
        <w:rPr>
          <w:noProof/>
        </w:rPr>
        <w:fldChar w:fldCharType="end"/>
      </w:r>
      <w:bookmarkEnd w:id="197"/>
    </w:p>
    <w:p w14:paraId="038ED848" w14:textId="0DDA40BA" w:rsidR="008442F9" w:rsidRPr="003A2E6B" w:rsidRDefault="008442F9" w:rsidP="00447266">
      <w:pPr>
        <w:pStyle w:val="20"/>
      </w:pPr>
      <w:r>
        <w:t>Перейдите к добавлению (п. </w:t>
      </w:r>
      <w:r>
        <w:fldChar w:fldCharType="begin"/>
      </w:r>
      <w:r>
        <w:instrText xml:space="preserve"> REF _Ref153288400 \r \h </w:instrText>
      </w:r>
      <w:r>
        <w:fldChar w:fldCharType="separate"/>
      </w:r>
      <w:r w:rsidR="00B65250">
        <w:t>3.8.3</w:t>
      </w:r>
      <w:r>
        <w:fldChar w:fldCharType="end"/>
      </w:r>
      <w:r>
        <w:t>), редактированию (п. </w:t>
      </w:r>
      <w:r>
        <w:fldChar w:fldCharType="begin"/>
      </w:r>
      <w:r>
        <w:instrText xml:space="preserve"> REF _Ref153288403 \r \h </w:instrText>
      </w:r>
      <w:r>
        <w:fldChar w:fldCharType="separate"/>
      </w:r>
      <w:r w:rsidR="00B65250">
        <w:t>3.8.4</w:t>
      </w:r>
      <w:r>
        <w:fldChar w:fldCharType="end"/>
      </w:r>
      <w:r>
        <w:t>) или удалению категории публичных документов (п. </w:t>
      </w:r>
      <w:r>
        <w:fldChar w:fldCharType="begin"/>
      </w:r>
      <w:r>
        <w:instrText xml:space="preserve"> REF _Ref153288407 \r \h </w:instrText>
      </w:r>
      <w:r>
        <w:fldChar w:fldCharType="separate"/>
      </w:r>
      <w:r w:rsidR="00B65250">
        <w:t>3.8.5</w:t>
      </w:r>
      <w:r>
        <w:fldChar w:fldCharType="end"/>
      </w:r>
      <w:r>
        <w:t>).</w:t>
      </w:r>
    </w:p>
    <w:p w14:paraId="1A0BEED1" w14:textId="77777777" w:rsidR="008442F9" w:rsidRDefault="008442F9" w:rsidP="00D53C83">
      <w:pPr>
        <w:pStyle w:val="3a"/>
      </w:pPr>
      <w:bookmarkStart w:id="198" w:name="_Ref153288400"/>
      <w:bookmarkStart w:id="199" w:name="_Toc153383340"/>
      <w:bookmarkStart w:id="200" w:name="_Toc157505721"/>
      <w:r>
        <w:t>Д</w:t>
      </w:r>
      <w:r w:rsidRPr="00F434FF">
        <w:t>обавление категории публичных документов</w:t>
      </w:r>
      <w:bookmarkEnd w:id="198"/>
      <w:bookmarkEnd w:id="199"/>
      <w:bookmarkEnd w:id="200"/>
    </w:p>
    <w:p w14:paraId="56D5854A" w14:textId="77777777" w:rsidR="008442F9" w:rsidRDefault="008442F9" w:rsidP="00447266">
      <w:pPr>
        <w:pStyle w:val="2d"/>
      </w:pPr>
      <w:r>
        <w:t>Чтобы добавить категорию публичных документов:</w:t>
      </w:r>
    </w:p>
    <w:p w14:paraId="58675F05" w14:textId="257EDAA0" w:rsidR="008442F9" w:rsidRDefault="008442F9" w:rsidP="00FA592D">
      <w:pPr>
        <w:pStyle w:val="20"/>
        <w:numPr>
          <w:ilvl w:val="0"/>
          <w:numId w:val="151"/>
        </w:numPr>
      </w:pPr>
      <w:r>
        <w:t>Перейдите к просмотру списка категорий публичных документов (п. </w:t>
      </w:r>
      <w:r>
        <w:fldChar w:fldCharType="begin"/>
      </w:r>
      <w:r>
        <w:instrText xml:space="preserve"> REF _Ref153288638 \r \h </w:instrText>
      </w:r>
      <w:r>
        <w:fldChar w:fldCharType="separate"/>
      </w:r>
      <w:r w:rsidR="00B65250">
        <w:t>3.8.2</w:t>
      </w:r>
      <w:r>
        <w:fldChar w:fldCharType="end"/>
      </w:r>
      <w:r>
        <w:t xml:space="preserve">) и щелкните по кнопке </w:t>
      </w:r>
      <w:r w:rsidR="006C527E" w:rsidRPr="00C40E36">
        <w:rPr>
          <w:noProof/>
        </w:rPr>
        <w:drawing>
          <wp:inline distT="0" distB="0" distL="0" distR="0" wp14:anchorId="76C3CEA3" wp14:editId="50DB29F1">
            <wp:extent cx="554400" cy="208800"/>
            <wp:effectExtent l="0" t="0" r="0" b="127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27E">
        <w:t xml:space="preserve"> </w:t>
      </w:r>
      <w:r>
        <w:t>«+Добавить» над списком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_Ref154574064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45</w:t>
      </w:r>
      <w:r w:rsidR="006C527E">
        <w:fldChar w:fldCharType="end"/>
      </w:r>
      <w:r w:rsidR="006C527E">
        <w:t>)</w:t>
      </w:r>
      <w:r>
        <w:t>.</w:t>
      </w:r>
    </w:p>
    <w:p w14:paraId="10B51551" w14:textId="35374D4E" w:rsidR="008442F9" w:rsidRDefault="008442F9" w:rsidP="00447266">
      <w:pPr>
        <w:pStyle w:val="1d"/>
      </w:pPr>
      <w:r>
        <w:t>Открывается страница «Добавить новую категорию» (</w:t>
      </w:r>
      <w:r w:rsidR="00B92BED">
        <w:fldChar w:fldCharType="begin"/>
      </w:r>
      <w:r w:rsidR="00B92BED">
        <w:instrText xml:space="preserve"> REF _Ref154574068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46</w:t>
      </w:r>
      <w:r w:rsidR="00B92BED">
        <w:fldChar w:fldCharType="end"/>
      </w:r>
      <w:r>
        <w:t>).</w:t>
      </w:r>
    </w:p>
    <w:p w14:paraId="51C4A4DE" w14:textId="66490359" w:rsidR="00447266" w:rsidRDefault="006C527E" w:rsidP="00447266">
      <w:pPr>
        <w:pStyle w:val="313"/>
      </w:pPr>
      <w:r w:rsidRPr="006C527E">
        <w:rPr>
          <w:noProof/>
        </w:rPr>
        <w:drawing>
          <wp:inline distT="0" distB="0" distL="0" distR="0" wp14:anchorId="1A1266CB" wp14:editId="64D16A17">
            <wp:extent cx="5624830" cy="1457273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36692" cy="14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7761" w14:textId="5B290AE1" w:rsidR="008442F9" w:rsidRDefault="00A857FE" w:rsidP="00F21215">
      <w:pPr>
        <w:pStyle w:val="3f4"/>
      </w:pPr>
      <w:bookmarkStart w:id="201" w:name="_Ref15457406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46</w:t>
      </w:r>
      <w:r w:rsidR="0003181E">
        <w:rPr>
          <w:noProof/>
        </w:rPr>
        <w:fldChar w:fldCharType="end"/>
      </w:r>
      <w:bookmarkEnd w:id="201"/>
    </w:p>
    <w:p w14:paraId="635B5702" w14:textId="24AB610B" w:rsidR="008442F9" w:rsidRDefault="008442F9" w:rsidP="00447266">
      <w:pPr>
        <w:pStyle w:val="20"/>
      </w:pPr>
      <w:r>
        <w:t>Введите название категории в поле «Категория»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_Ref154574068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46</w:t>
      </w:r>
      <w:r w:rsidR="006C527E">
        <w:fldChar w:fldCharType="end"/>
      </w:r>
      <w:r w:rsidR="006C527E">
        <w:t>)</w:t>
      </w:r>
      <w:r>
        <w:t>.</w:t>
      </w:r>
    </w:p>
    <w:p w14:paraId="4225D9B1" w14:textId="034E123D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1AE6F315" wp14:editId="29083C0E">
            <wp:extent cx="482400" cy="208800"/>
            <wp:effectExtent l="0" t="0" r="0" b="127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_Ref154574068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46</w:t>
      </w:r>
      <w:r w:rsidR="006C527E">
        <w:fldChar w:fldCharType="end"/>
      </w:r>
      <w:r w:rsidR="006C527E">
        <w:t>)</w:t>
      </w:r>
      <w:r>
        <w:t>.</w:t>
      </w:r>
    </w:p>
    <w:p w14:paraId="411D3FB4" w14:textId="77777777" w:rsidR="008442F9" w:rsidRPr="000573BE" w:rsidRDefault="008442F9" w:rsidP="00447266">
      <w:pPr>
        <w:pStyle w:val="1d"/>
      </w:pPr>
      <w:r>
        <w:t>Категория публичных документов сохраняется.</w:t>
      </w:r>
    </w:p>
    <w:p w14:paraId="1A21C585" w14:textId="77777777" w:rsidR="008442F9" w:rsidRDefault="008442F9" w:rsidP="00D53C83">
      <w:pPr>
        <w:pStyle w:val="3a"/>
      </w:pPr>
      <w:bookmarkStart w:id="202" w:name="_Ref153288403"/>
      <w:bookmarkStart w:id="203" w:name="_Toc153383341"/>
      <w:bookmarkStart w:id="204" w:name="_Toc157505722"/>
      <w:r>
        <w:t>Р</w:t>
      </w:r>
      <w:r w:rsidRPr="00F434FF">
        <w:t>едактирование категории публичных документов</w:t>
      </w:r>
      <w:bookmarkEnd w:id="202"/>
      <w:bookmarkEnd w:id="203"/>
      <w:bookmarkEnd w:id="204"/>
    </w:p>
    <w:p w14:paraId="1CA32CBA" w14:textId="77777777" w:rsidR="008442F9" w:rsidRDefault="008442F9" w:rsidP="00447266">
      <w:pPr>
        <w:pStyle w:val="2d"/>
      </w:pPr>
      <w:r>
        <w:t>Чтобы отредактировать категорию публичных документов:</w:t>
      </w:r>
    </w:p>
    <w:p w14:paraId="3AF791E5" w14:textId="1A2C37B1" w:rsidR="008442F9" w:rsidRDefault="008442F9" w:rsidP="00FA592D">
      <w:pPr>
        <w:pStyle w:val="20"/>
        <w:numPr>
          <w:ilvl w:val="0"/>
          <w:numId w:val="152"/>
        </w:numPr>
      </w:pPr>
      <w:r>
        <w:t>Перейдите к просмотру списка категорий публичных документов (п. </w:t>
      </w:r>
      <w:r>
        <w:fldChar w:fldCharType="begin"/>
      </w:r>
      <w:r>
        <w:instrText xml:space="preserve"> REF _Ref153288638 \r \h </w:instrText>
      </w:r>
      <w:r>
        <w:fldChar w:fldCharType="separate"/>
      </w:r>
      <w:r w:rsidR="00B65250">
        <w:t>3.8.2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6744765B" wp14:editId="487D6610">
            <wp:extent cx="213360" cy="236426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категорией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_Ref154574064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45</w:t>
      </w:r>
      <w:r w:rsidR="006C527E">
        <w:fldChar w:fldCharType="end"/>
      </w:r>
      <w:r w:rsidR="006C527E">
        <w:t>)</w:t>
      </w:r>
      <w:r>
        <w:t>.</w:t>
      </w:r>
    </w:p>
    <w:p w14:paraId="46A4CC1E" w14:textId="3FC5236B" w:rsidR="008442F9" w:rsidRDefault="008442F9" w:rsidP="00447266">
      <w:pPr>
        <w:pStyle w:val="1d"/>
      </w:pPr>
      <w:r>
        <w:t>Открывается страница «Редактировать категорию публичных документов» (</w:t>
      </w:r>
      <w:r w:rsidR="00B92BED">
        <w:fldChar w:fldCharType="begin"/>
      </w:r>
      <w:r w:rsidR="00B92BED">
        <w:instrText xml:space="preserve"> REF _Ref154574066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47</w:t>
      </w:r>
      <w:r w:rsidR="00B92BED">
        <w:fldChar w:fldCharType="end"/>
      </w:r>
      <w:r>
        <w:t>).</w:t>
      </w:r>
    </w:p>
    <w:p w14:paraId="3D85601D" w14:textId="1C5794E7" w:rsidR="00447266" w:rsidRDefault="006C527E" w:rsidP="00447266">
      <w:pPr>
        <w:pStyle w:val="313"/>
      </w:pPr>
      <w:r w:rsidRPr="006C527E">
        <w:rPr>
          <w:noProof/>
        </w:rPr>
        <w:drawing>
          <wp:inline distT="0" distB="0" distL="0" distR="0" wp14:anchorId="66F81EAF" wp14:editId="0D7E515A">
            <wp:extent cx="5462905" cy="1448764"/>
            <wp:effectExtent l="0" t="0" r="4445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474484" cy="14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77124" w14:textId="2B3FAE83" w:rsidR="008442F9" w:rsidRPr="003177AB" w:rsidRDefault="00A857FE" w:rsidP="00447266">
      <w:pPr>
        <w:pStyle w:val="3f4"/>
      </w:pPr>
      <w:bookmarkStart w:id="205" w:name="_Ref15457406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47</w:t>
      </w:r>
      <w:r w:rsidR="0003181E">
        <w:rPr>
          <w:noProof/>
        </w:rPr>
        <w:fldChar w:fldCharType="end"/>
      </w:r>
      <w:bookmarkEnd w:id="205"/>
    </w:p>
    <w:p w14:paraId="625DE384" w14:textId="767E202F" w:rsidR="008442F9" w:rsidRDefault="008442F9" w:rsidP="00447266">
      <w:pPr>
        <w:pStyle w:val="20"/>
      </w:pPr>
      <w:r>
        <w:t>Отредактируйте название категории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_Ref154574066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47</w:t>
      </w:r>
      <w:r w:rsidR="006C527E">
        <w:fldChar w:fldCharType="end"/>
      </w:r>
      <w:r w:rsidR="006C527E">
        <w:t>)</w:t>
      </w:r>
      <w:r>
        <w:t>.</w:t>
      </w:r>
    </w:p>
    <w:p w14:paraId="46EE218F" w14:textId="6B46B490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04DCCFC3" wp14:editId="261B2E61">
            <wp:extent cx="482400" cy="208800"/>
            <wp:effectExtent l="0" t="0" r="0" b="127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6C527E">
        <w:t xml:space="preserve"> (</w:t>
      </w:r>
      <w:r w:rsidR="006C527E">
        <w:fldChar w:fldCharType="begin"/>
      </w:r>
      <w:r w:rsidR="006C527E">
        <w:instrText xml:space="preserve"> REF _Ref154574066 \h </w:instrText>
      </w:r>
      <w:r w:rsidR="006C527E">
        <w:fldChar w:fldCharType="separate"/>
      </w:r>
      <w:r w:rsidR="00B65250">
        <w:t>Рисунок </w:t>
      </w:r>
      <w:r w:rsidR="00B65250">
        <w:rPr>
          <w:noProof/>
        </w:rPr>
        <w:t>47</w:t>
      </w:r>
      <w:r w:rsidR="006C527E">
        <w:fldChar w:fldCharType="end"/>
      </w:r>
      <w:r w:rsidR="006C527E">
        <w:t>)</w:t>
      </w:r>
      <w:r>
        <w:t>.</w:t>
      </w:r>
    </w:p>
    <w:p w14:paraId="388A464A" w14:textId="77777777" w:rsidR="008442F9" w:rsidRPr="00661258" w:rsidRDefault="008442F9" w:rsidP="00447266">
      <w:pPr>
        <w:pStyle w:val="1d"/>
      </w:pPr>
      <w:r>
        <w:t>Изменения в категории сохранены.</w:t>
      </w:r>
    </w:p>
    <w:p w14:paraId="2BB74878" w14:textId="77777777" w:rsidR="008442F9" w:rsidRDefault="008442F9" w:rsidP="00D53C83">
      <w:pPr>
        <w:pStyle w:val="3a"/>
      </w:pPr>
      <w:bookmarkStart w:id="206" w:name="_Ref153288407"/>
      <w:bookmarkStart w:id="207" w:name="_Toc153383342"/>
      <w:bookmarkStart w:id="208" w:name="_Toc157505723"/>
      <w:r>
        <w:t>У</w:t>
      </w:r>
      <w:r w:rsidRPr="00F434FF">
        <w:t>даление категории публичных документов</w:t>
      </w:r>
      <w:bookmarkEnd w:id="206"/>
      <w:bookmarkEnd w:id="207"/>
      <w:bookmarkEnd w:id="208"/>
    </w:p>
    <w:p w14:paraId="3163F74A" w14:textId="77777777" w:rsidR="008442F9" w:rsidRDefault="008442F9" w:rsidP="00447266">
      <w:pPr>
        <w:pStyle w:val="2d"/>
      </w:pPr>
      <w:r>
        <w:t>Чтобы удалить категорию публичных документов:</w:t>
      </w:r>
    </w:p>
    <w:p w14:paraId="6312A799" w14:textId="4BADB6B0" w:rsidR="008442F9" w:rsidRDefault="008442F9" w:rsidP="00FA592D">
      <w:pPr>
        <w:pStyle w:val="20"/>
        <w:numPr>
          <w:ilvl w:val="0"/>
          <w:numId w:val="153"/>
        </w:numPr>
      </w:pPr>
      <w:r>
        <w:t>Перейдите к просмотру списка категорий публичных документов (п. </w:t>
      </w:r>
      <w:r>
        <w:fldChar w:fldCharType="begin"/>
      </w:r>
      <w:r>
        <w:instrText xml:space="preserve"> REF _Ref153288638 \r \h </w:instrText>
      </w:r>
      <w:r>
        <w:fldChar w:fldCharType="separate"/>
      </w:r>
      <w:r w:rsidR="00B65250">
        <w:t>3.8.2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EA0604E" wp14:editId="799B6873">
            <wp:extent cx="182880" cy="213360"/>
            <wp:effectExtent l="0" t="0" r="762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категорией</w:t>
      </w:r>
      <w:r w:rsidR="001626B1">
        <w:t xml:space="preserve"> (</w:t>
      </w:r>
      <w:r w:rsidR="001626B1">
        <w:fldChar w:fldCharType="begin"/>
      </w:r>
      <w:r w:rsidR="001626B1">
        <w:instrText xml:space="preserve"> REF _Ref154574064 \h </w:instrText>
      </w:r>
      <w:r w:rsidR="001626B1">
        <w:fldChar w:fldCharType="separate"/>
      </w:r>
      <w:r w:rsidR="00B65250">
        <w:t>Рисунок </w:t>
      </w:r>
      <w:r w:rsidR="00B65250">
        <w:rPr>
          <w:noProof/>
        </w:rPr>
        <w:t>45</w:t>
      </w:r>
      <w:r w:rsidR="001626B1">
        <w:fldChar w:fldCharType="end"/>
      </w:r>
      <w:r w:rsidR="001626B1">
        <w:t>)</w:t>
      </w:r>
      <w:r>
        <w:t>.</w:t>
      </w:r>
    </w:p>
    <w:p w14:paraId="5DB490FE" w14:textId="77777777" w:rsidR="008442F9" w:rsidRDefault="008442F9" w:rsidP="00447266">
      <w:pPr>
        <w:pStyle w:val="1d"/>
      </w:pPr>
      <w:r w:rsidRPr="00A24E61">
        <w:t>Отображается</w:t>
      </w:r>
      <w:r>
        <w:t xml:space="preserve"> окно подтверждения удаления категории.</w:t>
      </w:r>
    </w:p>
    <w:p w14:paraId="732B3623" w14:textId="7A62513D" w:rsidR="008442F9" w:rsidRDefault="008442F9" w:rsidP="00447266">
      <w:pPr>
        <w:pStyle w:val="20"/>
      </w:pPr>
      <w:r>
        <w:t xml:space="preserve">Щелкните по кнопке </w:t>
      </w:r>
      <w:r w:rsidR="001626B1" w:rsidRPr="001626B1">
        <w:rPr>
          <w:noProof/>
        </w:rPr>
        <w:drawing>
          <wp:inline distT="0" distB="0" distL="0" distR="0" wp14:anchorId="16AF1BF8" wp14:editId="08375324">
            <wp:extent cx="561600" cy="208800"/>
            <wp:effectExtent l="0" t="0" r="0" b="127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6B1" w:rsidRPr="001626B1">
        <w:t xml:space="preserve"> </w:t>
      </w:r>
      <w:r>
        <w:t>«Подтвердить», чтобы подтвердить удаление</w:t>
      </w:r>
      <w:r w:rsidR="001626B1">
        <w:t xml:space="preserve"> (</w:t>
      </w:r>
      <w:r w:rsidR="001626B1">
        <w:fldChar w:fldCharType="begin"/>
      </w:r>
      <w:r w:rsidR="001626B1">
        <w:instrText xml:space="preserve"> REF _Ref157429651 \h </w:instrText>
      </w:r>
      <w:r w:rsidR="001626B1">
        <w:fldChar w:fldCharType="separate"/>
      </w:r>
      <w:r w:rsidR="00B65250">
        <w:t>Рисунок </w:t>
      </w:r>
      <w:r w:rsidR="00B65250">
        <w:rPr>
          <w:noProof/>
        </w:rPr>
        <w:t>48</w:t>
      </w:r>
      <w:r w:rsidR="001626B1">
        <w:fldChar w:fldCharType="end"/>
      </w:r>
      <w:r w:rsidR="001626B1">
        <w:t>)</w:t>
      </w:r>
      <w:r>
        <w:t>.</w:t>
      </w:r>
    </w:p>
    <w:p w14:paraId="6C7A65EA" w14:textId="77777777" w:rsidR="001626B1" w:rsidRDefault="001626B1" w:rsidP="001626B1">
      <w:pPr>
        <w:pStyle w:val="313"/>
      </w:pPr>
      <w:r w:rsidRPr="001626B1">
        <w:rPr>
          <w:noProof/>
        </w:rPr>
        <w:drawing>
          <wp:inline distT="0" distB="0" distL="0" distR="0" wp14:anchorId="697041A3" wp14:editId="3EB34EDF">
            <wp:extent cx="2809874" cy="1285731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817699" cy="128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F3CFA" w14:textId="1CA2666A" w:rsidR="001626B1" w:rsidRDefault="001626B1" w:rsidP="001626B1">
      <w:pPr>
        <w:pStyle w:val="afff9"/>
      </w:pPr>
      <w:bookmarkStart w:id="209" w:name="_Ref15742965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48</w:t>
      </w:r>
      <w:r w:rsidR="0003181E">
        <w:rPr>
          <w:noProof/>
        </w:rPr>
        <w:fldChar w:fldCharType="end"/>
      </w:r>
      <w:bookmarkEnd w:id="209"/>
    </w:p>
    <w:p w14:paraId="5BC8E30F" w14:textId="77777777" w:rsidR="008442F9" w:rsidRPr="00661258" w:rsidRDefault="008442F9" w:rsidP="00447266">
      <w:pPr>
        <w:pStyle w:val="1d"/>
      </w:pPr>
      <w:r>
        <w:t>Проверяется возможность удаления категории, и, если удаление возможно, категория удаляется.</w:t>
      </w:r>
    </w:p>
    <w:p w14:paraId="44BBAA83" w14:textId="77777777" w:rsidR="008442F9" w:rsidRDefault="008442F9" w:rsidP="00D53C83">
      <w:pPr>
        <w:pStyle w:val="3a"/>
      </w:pPr>
      <w:bookmarkStart w:id="210" w:name="_Ref153288876"/>
      <w:bookmarkStart w:id="211" w:name="_Toc153383343"/>
      <w:bookmarkStart w:id="212" w:name="_Toc157505724"/>
      <w:r>
        <w:t>П</w:t>
      </w:r>
      <w:r w:rsidRPr="00F434FF">
        <w:t>росмотр списка публичных документов</w:t>
      </w:r>
      <w:bookmarkEnd w:id="210"/>
      <w:bookmarkEnd w:id="211"/>
      <w:bookmarkEnd w:id="212"/>
    </w:p>
    <w:p w14:paraId="6E894B4A" w14:textId="77777777" w:rsidR="008442F9" w:rsidRDefault="008442F9" w:rsidP="00447266">
      <w:pPr>
        <w:pStyle w:val="2d"/>
      </w:pPr>
      <w:r>
        <w:t>Для просмотра списка публичных документов:</w:t>
      </w:r>
    </w:p>
    <w:p w14:paraId="241A3EB6" w14:textId="39A473B2" w:rsidR="008442F9" w:rsidRDefault="008442F9" w:rsidP="00FA592D">
      <w:pPr>
        <w:pStyle w:val="20"/>
        <w:numPr>
          <w:ilvl w:val="0"/>
          <w:numId w:val="154"/>
        </w:numPr>
      </w:pPr>
      <w:r>
        <w:t>Щ</w:t>
      </w:r>
      <w:r w:rsidRPr="003A2E6B">
        <w:t>елкните</w:t>
      </w:r>
      <w:r>
        <w:t xml:space="preserve"> по разделу «Публичные документы» пункт</w:t>
      </w:r>
      <w:r w:rsidR="00C60B2B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7A70B315" wp14:editId="50932FFA">
            <wp:extent cx="203835" cy="192511"/>
            <wp:effectExtent l="0" t="0" r="5715" b="0"/>
            <wp:docPr id="1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 в панели главного меню (в развернутом виде).</w:t>
      </w:r>
    </w:p>
    <w:p w14:paraId="1DE48417" w14:textId="3E683AFC" w:rsidR="008442F9" w:rsidRDefault="008442F9" w:rsidP="00447266">
      <w:pPr>
        <w:pStyle w:val="1d"/>
      </w:pPr>
      <w:r>
        <w:t>Отображается страница «Публичные документы» (</w:t>
      </w:r>
      <w:r w:rsidR="00B92BED">
        <w:fldChar w:fldCharType="begin"/>
      </w:r>
      <w:r w:rsidR="00B92BED">
        <w:instrText xml:space="preserve"> REF _Ref154574069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49</w:t>
      </w:r>
      <w:r w:rsidR="00B92BED">
        <w:fldChar w:fldCharType="end"/>
      </w:r>
      <w:r>
        <w:t>).</w:t>
      </w:r>
    </w:p>
    <w:p w14:paraId="64349725" w14:textId="670703AA" w:rsidR="00447266" w:rsidRDefault="00C60B2B" w:rsidP="00F21215">
      <w:pPr>
        <w:pStyle w:val="313"/>
      </w:pPr>
      <w:r w:rsidRPr="00C60B2B">
        <w:rPr>
          <w:noProof/>
        </w:rPr>
        <w:drawing>
          <wp:inline distT="0" distB="0" distL="0" distR="0" wp14:anchorId="13248619" wp14:editId="6027A507">
            <wp:extent cx="6120130" cy="2953385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3421" w14:textId="789BE37E" w:rsidR="008442F9" w:rsidRPr="003A2E6B" w:rsidRDefault="00A857FE" w:rsidP="00447266">
      <w:pPr>
        <w:pStyle w:val="3f4"/>
      </w:pPr>
      <w:bookmarkStart w:id="213" w:name="_Ref15457406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49</w:t>
      </w:r>
      <w:r w:rsidR="0003181E">
        <w:rPr>
          <w:noProof/>
        </w:rPr>
        <w:fldChar w:fldCharType="end"/>
      </w:r>
      <w:bookmarkEnd w:id="213"/>
    </w:p>
    <w:p w14:paraId="7F7D45BB" w14:textId="5F597411" w:rsidR="008442F9" w:rsidRPr="007B585F" w:rsidRDefault="008442F9" w:rsidP="00447266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</w:t>
      </w:r>
      <w:r>
        <w:t>,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03E91BEF" w14:textId="31B712EE" w:rsidR="008442F9" w:rsidRDefault="008442F9" w:rsidP="00447266">
      <w:pPr>
        <w:pStyle w:val="20"/>
      </w:pPr>
      <w:r>
        <w:t>Вы можете отфильтровать список публичных документов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20E16330" w14:textId="77777777" w:rsidR="008442F9" w:rsidRDefault="008442F9" w:rsidP="00FA592D">
      <w:pPr>
        <w:pStyle w:val="321231"/>
        <w:numPr>
          <w:ilvl w:val="0"/>
          <w:numId w:val="155"/>
        </w:numPr>
      </w:pPr>
      <w:r>
        <w:t>Наименование документа (ввод наименования или его части);</w:t>
      </w:r>
    </w:p>
    <w:p w14:paraId="01A6E73B" w14:textId="77777777" w:rsidR="008442F9" w:rsidRDefault="008442F9" w:rsidP="00447266">
      <w:pPr>
        <w:pStyle w:val="321231"/>
      </w:pPr>
      <w:r>
        <w:t>Категория документа (выбор из списка);</w:t>
      </w:r>
    </w:p>
    <w:p w14:paraId="7B017E26" w14:textId="60ADF405" w:rsidR="008442F9" w:rsidRDefault="008442F9" w:rsidP="00447266">
      <w:pPr>
        <w:pStyle w:val="321231"/>
      </w:pPr>
      <w:r>
        <w:t>Статус (</w:t>
      </w:r>
      <w:r w:rsidR="00B92BED">
        <w:t>«</w:t>
      </w:r>
      <w:r>
        <w:t>Не опубликован</w:t>
      </w:r>
      <w:r w:rsidR="00B92BED">
        <w:t>»</w:t>
      </w:r>
      <w:r>
        <w:t xml:space="preserve">, </w:t>
      </w:r>
      <w:r w:rsidR="00B92BED">
        <w:t>«</w:t>
      </w:r>
      <w:r>
        <w:t>Опубликованный</w:t>
      </w:r>
      <w:r w:rsidR="00B92BED">
        <w:t>»</w:t>
      </w:r>
      <w:r>
        <w:t xml:space="preserve">, </w:t>
      </w:r>
      <w:r w:rsidR="00B92BED">
        <w:t>«</w:t>
      </w:r>
      <w:r>
        <w:t>Архивный</w:t>
      </w:r>
      <w:r w:rsidR="00B92BED">
        <w:t>»</w:t>
      </w:r>
      <w:r>
        <w:t>).</w:t>
      </w:r>
    </w:p>
    <w:p w14:paraId="03516F19" w14:textId="77777777" w:rsidR="008442F9" w:rsidRDefault="008442F9" w:rsidP="00447266">
      <w:pPr>
        <w:pStyle w:val="1d"/>
      </w:pPr>
      <w:r>
        <w:t>После применения фильтрации отображается список документов, отфильтрованный согласно выбранным параметрам.</w:t>
      </w:r>
    </w:p>
    <w:p w14:paraId="661FB153" w14:textId="2F5ECA23" w:rsidR="008442F9" w:rsidRPr="00F434FF" w:rsidRDefault="008442F9" w:rsidP="00447266">
      <w:pPr>
        <w:pStyle w:val="20"/>
      </w:pPr>
      <w:r>
        <w:t>Перейдите к добавлению (п. </w:t>
      </w:r>
      <w:r>
        <w:fldChar w:fldCharType="begin"/>
      </w:r>
      <w:r>
        <w:instrText xml:space="preserve"> REF _Ref153290867 \r \h </w:instrText>
      </w:r>
      <w:r>
        <w:fldChar w:fldCharType="separate"/>
      </w:r>
      <w:r w:rsidR="00B65250">
        <w:t>3.8.7</w:t>
      </w:r>
      <w:r>
        <w:fldChar w:fldCharType="end"/>
      </w:r>
      <w:r>
        <w:t>), редактированию (п. </w:t>
      </w:r>
      <w:r>
        <w:fldChar w:fldCharType="begin"/>
      </w:r>
      <w:r>
        <w:instrText xml:space="preserve"> REF _Ref153290872 \r \h </w:instrText>
      </w:r>
      <w:r>
        <w:fldChar w:fldCharType="separate"/>
      </w:r>
      <w:r w:rsidR="00B65250">
        <w:t>3.8.8</w:t>
      </w:r>
      <w:r>
        <w:fldChar w:fldCharType="end"/>
      </w:r>
      <w:r>
        <w:t>) или удалению публичных документов (п. </w:t>
      </w:r>
      <w:r>
        <w:fldChar w:fldCharType="begin"/>
      </w:r>
      <w:r>
        <w:instrText xml:space="preserve"> REF _Ref153290877 \r \h </w:instrText>
      </w:r>
      <w:r>
        <w:fldChar w:fldCharType="separate"/>
      </w:r>
      <w:r w:rsidR="00B65250">
        <w:t>3.8.9</w:t>
      </w:r>
      <w:r>
        <w:fldChar w:fldCharType="end"/>
      </w:r>
      <w:r>
        <w:t>).</w:t>
      </w:r>
    </w:p>
    <w:p w14:paraId="68E2B38A" w14:textId="77777777" w:rsidR="008442F9" w:rsidRDefault="008442F9" w:rsidP="00D53C83">
      <w:pPr>
        <w:pStyle w:val="3a"/>
      </w:pPr>
      <w:bookmarkStart w:id="214" w:name="_Ref153290867"/>
      <w:bookmarkStart w:id="215" w:name="_Toc153383344"/>
      <w:bookmarkStart w:id="216" w:name="_Toc157505725"/>
      <w:r>
        <w:t>Д</w:t>
      </w:r>
      <w:r w:rsidRPr="00F434FF">
        <w:t>обавление публичного документа</w:t>
      </w:r>
      <w:bookmarkEnd w:id="214"/>
      <w:bookmarkEnd w:id="215"/>
      <w:bookmarkEnd w:id="216"/>
    </w:p>
    <w:p w14:paraId="5C0EA5AC" w14:textId="77777777" w:rsidR="008442F9" w:rsidRDefault="008442F9" w:rsidP="00447266">
      <w:pPr>
        <w:pStyle w:val="2d"/>
      </w:pPr>
      <w:r>
        <w:t>Чтобы добавить публичный документ:</w:t>
      </w:r>
    </w:p>
    <w:p w14:paraId="38F6B0F2" w14:textId="59EA99EF" w:rsidR="008442F9" w:rsidRDefault="008442F9" w:rsidP="00FA592D">
      <w:pPr>
        <w:pStyle w:val="20"/>
        <w:numPr>
          <w:ilvl w:val="0"/>
          <w:numId w:val="156"/>
        </w:numPr>
      </w:pPr>
      <w:r>
        <w:t>Перейдите к просмотру списка публичных документов (п. </w:t>
      </w:r>
      <w:r>
        <w:fldChar w:fldCharType="begin"/>
      </w:r>
      <w:r>
        <w:instrText xml:space="preserve"> REF _Ref153288876 \r \h </w:instrText>
      </w:r>
      <w:r>
        <w:fldChar w:fldCharType="separate"/>
      </w:r>
      <w:r w:rsidR="00B65250">
        <w:t>3.8.6</w:t>
      </w:r>
      <w:r>
        <w:fldChar w:fldCharType="end"/>
      </w:r>
      <w:r>
        <w:t xml:space="preserve">) и щелкните по кнопке </w:t>
      </w:r>
      <w:r w:rsidR="00C60B2B" w:rsidRPr="00C40E36">
        <w:rPr>
          <w:noProof/>
        </w:rPr>
        <w:drawing>
          <wp:inline distT="0" distB="0" distL="0" distR="0" wp14:anchorId="3ACFBE37" wp14:editId="4EC1265C">
            <wp:extent cx="554400" cy="208800"/>
            <wp:effectExtent l="0" t="0" r="0" b="127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B2B">
        <w:t xml:space="preserve"> </w:t>
      </w:r>
      <w:r>
        <w:t>«+Добавить» над списком</w:t>
      </w:r>
      <w:r w:rsidR="00C60B2B">
        <w:t xml:space="preserve"> (</w:t>
      </w:r>
      <w:r w:rsidR="00C60B2B">
        <w:fldChar w:fldCharType="begin"/>
      </w:r>
      <w:r w:rsidR="00C60B2B">
        <w:instrText xml:space="preserve"> REF _Ref154574069 \h </w:instrText>
      </w:r>
      <w:r w:rsidR="00C60B2B">
        <w:fldChar w:fldCharType="separate"/>
      </w:r>
      <w:r w:rsidR="00B65250">
        <w:t>Рисунок </w:t>
      </w:r>
      <w:r w:rsidR="00B65250">
        <w:rPr>
          <w:noProof/>
        </w:rPr>
        <w:t>49</w:t>
      </w:r>
      <w:r w:rsidR="00C60B2B">
        <w:fldChar w:fldCharType="end"/>
      </w:r>
      <w:r w:rsidR="00C60B2B">
        <w:t>)</w:t>
      </w:r>
      <w:r>
        <w:t>.</w:t>
      </w:r>
    </w:p>
    <w:p w14:paraId="6AEEF83F" w14:textId="08B1A485" w:rsidR="008442F9" w:rsidRDefault="008442F9" w:rsidP="00447266">
      <w:pPr>
        <w:pStyle w:val="1d"/>
      </w:pPr>
      <w:r>
        <w:t>Открывается страница «Добавление публичных документов» (</w:t>
      </w:r>
      <w:r w:rsidR="00B92BED">
        <w:fldChar w:fldCharType="begin"/>
      </w:r>
      <w:r w:rsidR="00B92BED">
        <w:instrText xml:space="preserve"> REF _Ref154574106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50</w:t>
      </w:r>
      <w:r w:rsidR="00B92BED">
        <w:fldChar w:fldCharType="end"/>
      </w:r>
      <w:r>
        <w:t>).</w:t>
      </w:r>
    </w:p>
    <w:p w14:paraId="182BB593" w14:textId="0364FC18" w:rsidR="00447266" w:rsidRDefault="00A614B2" w:rsidP="00447266">
      <w:pPr>
        <w:pStyle w:val="313"/>
      </w:pPr>
      <w:r w:rsidRPr="00A614B2">
        <w:rPr>
          <w:noProof/>
        </w:rPr>
        <w:drawing>
          <wp:inline distT="0" distB="0" distL="0" distR="0" wp14:anchorId="5427E4EE" wp14:editId="19AD55E1">
            <wp:extent cx="4900930" cy="2922354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904412" cy="29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7BE6" w14:textId="567B57BA" w:rsidR="008442F9" w:rsidRPr="001F0B5F" w:rsidRDefault="00A857FE" w:rsidP="00F21215">
      <w:pPr>
        <w:pStyle w:val="3f4"/>
      </w:pPr>
      <w:bookmarkStart w:id="217" w:name="_Ref15457410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50</w:t>
      </w:r>
      <w:r w:rsidR="0003181E">
        <w:rPr>
          <w:noProof/>
        </w:rPr>
        <w:fldChar w:fldCharType="end"/>
      </w:r>
      <w:bookmarkEnd w:id="217"/>
    </w:p>
    <w:p w14:paraId="5F1F3E1F" w14:textId="77777777" w:rsidR="008442F9" w:rsidRDefault="008442F9" w:rsidP="00447266">
      <w:pPr>
        <w:pStyle w:val="20"/>
      </w:pPr>
      <w:r>
        <w:t>Введите наименование публичного документа в поле «Наименование».</w:t>
      </w:r>
    </w:p>
    <w:p w14:paraId="4C9F0720" w14:textId="77777777" w:rsidR="008442F9" w:rsidRDefault="008442F9" w:rsidP="00447266">
      <w:pPr>
        <w:pStyle w:val="20"/>
      </w:pPr>
      <w:r>
        <w:t>Выберите категорию документа в списке «Выберите категорию».</w:t>
      </w:r>
    </w:p>
    <w:p w14:paraId="0BE124A1" w14:textId="77777777" w:rsidR="008442F9" w:rsidRDefault="008442F9" w:rsidP="00447266">
      <w:pPr>
        <w:pStyle w:val="20"/>
      </w:pPr>
      <w:r>
        <w:t xml:space="preserve">Щелкните на области загрузки «Загрузить файл в формате </w:t>
      </w:r>
      <w:r>
        <w:rPr>
          <w:lang w:val="en-US"/>
        </w:rPr>
        <w:t>PDF</w:t>
      </w:r>
      <w:r>
        <w:t>».</w:t>
      </w:r>
    </w:p>
    <w:p w14:paraId="5746EB56" w14:textId="77777777" w:rsidR="008442F9" w:rsidRPr="00537375" w:rsidRDefault="008442F9" w:rsidP="00447266">
      <w:pPr>
        <w:pStyle w:val="1d"/>
      </w:pPr>
      <w:r>
        <w:t>Открывается диалоговое окно выбора файла.</w:t>
      </w:r>
    </w:p>
    <w:p w14:paraId="56BF1A95" w14:textId="2B96CCBA" w:rsidR="008442F9" w:rsidRDefault="008442F9" w:rsidP="00447266">
      <w:pPr>
        <w:pStyle w:val="20"/>
      </w:pPr>
      <w:r>
        <w:t xml:space="preserve">Выберите файл в формате </w:t>
      </w:r>
      <w:r>
        <w:rPr>
          <w:lang w:val="en-US"/>
        </w:rPr>
        <w:t>PDF</w:t>
      </w:r>
      <w:r>
        <w:t xml:space="preserve"> для загрузки и щелкните по кнопке </w:t>
      </w:r>
      <w:r w:rsidR="001B48FB" w:rsidRPr="001B48FB">
        <w:rPr>
          <w:noProof/>
        </w:rPr>
        <w:drawing>
          <wp:inline distT="0" distB="0" distL="0" distR="0" wp14:anchorId="0917BEF2" wp14:editId="6F04F0CD">
            <wp:extent cx="655200" cy="208800"/>
            <wp:effectExtent l="0" t="0" r="0" b="127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55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8FB">
        <w:t xml:space="preserve"> </w:t>
      </w:r>
      <w:r>
        <w:t>«Открыть».</w:t>
      </w:r>
    </w:p>
    <w:p w14:paraId="7C6BA5E2" w14:textId="77777777" w:rsidR="008442F9" w:rsidRPr="00537375" w:rsidRDefault="008442F9" w:rsidP="00447266">
      <w:pPr>
        <w:pStyle w:val="1d"/>
      </w:pPr>
      <w:r>
        <w:t>Наименование загруженного файла отображается в области загрузки.</w:t>
      </w:r>
    </w:p>
    <w:p w14:paraId="48C7D48C" w14:textId="76A2FC47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77DA1916" wp14:editId="05014FBD">
            <wp:extent cx="482400" cy="208800"/>
            <wp:effectExtent l="0" t="0" r="0" b="127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A614B2">
        <w:rPr>
          <w:lang w:val="en-US"/>
        </w:rPr>
        <w:t xml:space="preserve"> </w:t>
      </w:r>
      <w:r w:rsidR="00A614B2">
        <w:t>(</w:t>
      </w:r>
      <w:r w:rsidR="00A614B2">
        <w:fldChar w:fldCharType="begin"/>
      </w:r>
      <w:r w:rsidR="00A614B2">
        <w:instrText xml:space="preserve"> REF _Ref154574106 \h </w:instrText>
      </w:r>
      <w:r w:rsidR="00A614B2">
        <w:fldChar w:fldCharType="separate"/>
      </w:r>
      <w:r w:rsidR="00B65250">
        <w:t>Рисунок </w:t>
      </w:r>
      <w:r w:rsidR="00B65250">
        <w:rPr>
          <w:noProof/>
        </w:rPr>
        <w:t>50</w:t>
      </w:r>
      <w:r w:rsidR="00A614B2">
        <w:fldChar w:fldCharType="end"/>
      </w:r>
      <w:r w:rsidR="00A614B2">
        <w:t>)</w:t>
      </w:r>
      <w:r>
        <w:t>.</w:t>
      </w:r>
    </w:p>
    <w:p w14:paraId="3531EC08" w14:textId="77777777" w:rsidR="008442F9" w:rsidRPr="00F434FF" w:rsidRDefault="008442F9" w:rsidP="00447266">
      <w:pPr>
        <w:pStyle w:val="1d"/>
      </w:pPr>
      <w:r>
        <w:t>Публичный документ сохраняется в статусе «Не опубликован».</w:t>
      </w:r>
    </w:p>
    <w:p w14:paraId="5738BB55" w14:textId="77777777" w:rsidR="008442F9" w:rsidRDefault="008442F9" w:rsidP="00D53C83">
      <w:pPr>
        <w:pStyle w:val="3a"/>
      </w:pPr>
      <w:bookmarkStart w:id="218" w:name="_Ref153290872"/>
      <w:bookmarkStart w:id="219" w:name="_Toc153383345"/>
      <w:bookmarkStart w:id="220" w:name="_Toc157505726"/>
      <w:r>
        <w:t>Р</w:t>
      </w:r>
      <w:r w:rsidRPr="00F434FF">
        <w:t xml:space="preserve">едактирование </w:t>
      </w:r>
      <w:r>
        <w:t xml:space="preserve">и публикация </w:t>
      </w:r>
      <w:r w:rsidRPr="00F434FF">
        <w:t>публичного документа</w:t>
      </w:r>
      <w:bookmarkEnd w:id="218"/>
      <w:bookmarkEnd w:id="219"/>
      <w:bookmarkEnd w:id="220"/>
    </w:p>
    <w:p w14:paraId="36779035" w14:textId="77777777" w:rsidR="008442F9" w:rsidRDefault="008442F9" w:rsidP="00447266">
      <w:pPr>
        <w:pStyle w:val="2d"/>
      </w:pPr>
      <w:r>
        <w:t>Чтобы отредактировать публичный документ:</w:t>
      </w:r>
    </w:p>
    <w:p w14:paraId="23E42369" w14:textId="3BF038C1" w:rsidR="008442F9" w:rsidRDefault="008442F9" w:rsidP="00FA592D">
      <w:pPr>
        <w:pStyle w:val="20"/>
        <w:numPr>
          <w:ilvl w:val="0"/>
          <w:numId w:val="157"/>
        </w:numPr>
      </w:pPr>
      <w:r>
        <w:t>Перейдите к просмотру списка публичных документов (п. </w:t>
      </w:r>
      <w:r>
        <w:fldChar w:fldCharType="begin"/>
      </w:r>
      <w:r>
        <w:instrText xml:space="preserve"> REF _Ref153288876 \r \h </w:instrText>
      </w:r>
      <w:r>
        <w:fldChar w:fldCharType="separate"/>
      </w:r>
      <w:r w:rsidR="00B65250">
        <w:t>3.8.6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2DE89A19" wp14:editId="4F6C6A54">
            <wp:extent cx="213360" cy="236426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документа</w:t>
      </w:r>
      <w:r w:rsidR="00A614B2">
        <w:rPr>
          <w:lang w:val="en-US"/>
        </w:rPr>
        <w:t xml:space="preserve"> </w:t>
      </w:r>
      <w:r w:rsidR="00A614B2">
        <w:t>(</w:t>
      </w:r>
      <w:r w:rsidR="00A614B2">
        <w:fldChar w:fldCharType="begin"/>
      </w:r>
      <w:r w:rsidR="00A614B2">
        <w:instrText xml:space="preserve"> REF _Ref154574069 \h </w:instrText>
      </w:r>
      <w:r w:rsidR="00A614B2">
        <w:fldChar w:fldCharType="separate"/>
      </w:r>
      <w:r w:rsidR="00B65250">
        <w:t>Рисунок </w:t>
      </w:r>
      <w:r w:rsidR="00B65250">
        <w:rPr>
          <w:noProof/>
        </w:rPr>
        <w:t>49</w:t>
      </w:r>
      <w:r w:rsidR="00A614B2">
        <w:fldChar w:fldCharType="end"/>
      </w:r>
      <w:r w:rsidR="00A614B2">
        <w:t>)</w:t>
      </w:r>
      <w:r>
        <w:t>.</w:t>
      </w:r>
    </w:p>
    <w:p w14:paraId="022F4B0A" w14:textId="6F095F92" w:rsidR="008442F9" w:rsidRDefault="008442F9" w:rsidP="00447266">
      <w:pPr>
        <w:pStyle w:val="1d"/>
      </w:pPr>
      <w:r>
        <w:t>Открывается страница «Редактирование публичного документа» (</w:t>
      </w:r>
      <w:r w:rsidR="00B92BED">
        <w:fldChar w:fldCharType="begin"/>
      </w:r>
      <w:r w:rsidR="00B92BED">
        <w:instrText xml:space="preserve"> REF _Ref154574126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51</w:t>
      </w:r>
      <w:r w:rsidR="00B92BED">
        <w:fldChar w:fldCharType="end"/>
      </w:r>
      <w:r>
        <w:t>).</w:t>
      </w:r>
    </w:p>
    <w:p w14:paraId="557D6773" w14:textId="0FC9BF01" w:rsidR="00447266" w:rsidRDefault="00A614B2" w:rsidP="00447266">
      <w:pPr>
        <w:pStyle w:val="313"/>
      </w:pPr>
      <w:r w:rsidRPr="00A614B2">
        <w:rPr>
          <w:noProof/>
        </w:rPr>
        <w:drawing>
          <wp:inline distT="0" distB="0" distL="0" distR="0" wp14:anchorId="49B13918" wp14:editId="4560F080">
            <wp:extent cx="4824730" cy="2348789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831255" cy="235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E7494" w14:textId="02712795" w:rsidR="008442F9" w:rsidRDefault="00A857FE" w:rsidP="00F21215">
      <w:pPr>
        <w:pStyle w:val="3f4"/>
      </w:pPr>
      <w:bookmarkStart w:id="221" w:name="_Ref154574126"/>
      <w:r>
        <w:t>Рисунок </w:t>
      </w:r>
      <w:r w:rsidR="0003181E">
        <w:fldChar w:fldCharType="begin"/>
      </w:r>
      <w:r w:rsidR="0003181E">
        <w:instrText xml:space="preserve"> SEQ Рисунок \*</w:instrText>
      </w:r>
      <w:r w:rsidR="0003181E">
        <w:instrText xml:space="preserve"> ARABIC </w:instrText>
      </w:r>
      <w:r w:rsidR="0003181E">
        <w:fldChar w:fldCharType="separate"/>
      </w:r>
      <w:r w:rsidR="00B65250">
        <w:rPr>
          <w:noProof/>
        </w:rPr>
        <w:t>51</w:t>
      </w:r>
      <w:r w:rsidR="0003181E">
        <w:rPr>
          <w:noProof/>
        </w:rPr>
        <w:fldChar w:fldCharType="end"/>
      </w:r>
      <w:bookmarkEnd w:id="221"/>
    </w:p>
    <w:p w14:paraId="43328E41" w14:textId="77777777" w:rsidR="008442F9" w:rsidRDefault="008442F9" w:rsidP="00447266">
      <w:pPr>
        <w:pStyle w:val="20"/>
      </w:pPr>
      <w:r>
        <w:t>Отредактируйте поля документа: название, категорию.</w:t>
      </w:r>
    </w:p>
    <w:p w14:paraId="05882524" w14:textId="2D5E67C3" w:rsidR="008442F9" w:rsidRDefault="008442F9" w:rsidP="00447266">
      <w:pPr>
        <w:pStyle w:val="20"/>
      </w:pPr>
      <w:r>
        <w:t>Выберите статус документа в списке «Выбрать статус». Чтобы опубликовать документ в статусе «Не опубликован» выберите в списке значение «Опубликованный»</w:t>
      </w:r>
      <w:r w:rsidR="00A614B2">
        <w:rPr>
          <w:lang w:val="en-US"/>
        </w:rPr>
        <w:t xml:space="preserve"> </w:t>
      </w:r>
      <w:r w:rsidR="00A614B2">
        <w:t>(</w:t>
      </w:r>
      <w:r w:rsidR="00A614B2">
        <w:fldChar w:fldCharType="begin"/>
      </w:r>
      <w:r w:rsidR="00A614B2">
        <w:instrText xml:space="preserve"> REF _Ref154574126 \h </w:instrText>
      </w:r>
      <w:r w:rsidR="00A614B2">
        <w:fldChar w:fldCharType="separate"/>
      </w:r>
      <w:r w:rsidR="00B65250">
        <w:t>Рисунок </w:t>
      </w:r>
      <w:r w:rsidR="00B65250">
        <w:rPr>
          <w:noProof/>
        </w:rPr>
        <w:t>51</w:t>
      </w:r>
      <w:r w:rsidR="00A614B2">
        <w:fldChar w:fldCharType="end"/>
      </w:r>
      <w:r w:rsidR="00A614B2">
        <w:t>)</w:t>
      </w:r>
      <w:r>
        <w:t>.</w:t>
      </w:r>
    </w:p>
    <w:p w14:paraId="53057B2B" w14:textId="1737554C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5371061D" wp14:editId="320461F3">
            <wp:extent cx="482400" cy="208800"/>
            <wp:effectExtent l="0" t="0" r="0" b="127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A614B2">
        <w:rPr>
          <w:lang w:val="en-US"/>
        </w:rPr>
        <w:t xml:space="preserve"> </w:t>
      </w:r>
      <w:r w:rsidR="00A614B2">
        <w:t>(</w:t>
      </w:r>
      <w:r w:rsidR="00A614B2">
        <w:fldChar w:fldCharType="begin"/>
      </w:r>
      <w:r w:rsidR="00A614B2">
        <w:instrText xml:space="preserve"> REF _Ref154574126 \h </w:instrText>
      </w:r>
      <w:r w:rsidR="00A614B2">
        <w:fldChar w:fldCharType="separate"/>
      </w:r>
      <w:r w:rsidR="00B65250">
        <w:t>Рисунок </w:t>
      </w:r>
      <w:r w:rsidR="00B65250">
        <w:rPr>
          <w:noProof/>
        </w:rPr>
        <w:t>51</w:t>
      </w:r>
      <w:r w:rsidR="00A614B2">
        <w:fldChar w:fldCharType="end"/>
      </w:r>
      <w:r w:rsidR="00A614B2">
        <w:t>)</w:t>
      </w:r>
      <w:r>
        <w:t>.</w:t>
      </w:r>
    </w:p>
    <w:p w14:paraId="1452F717" w14:textId="5862E109" w:rsidR="008442F9" w:rsidRPr="00537375" w:rsidRDefault="008442F9" w:rsidP="00447266">
      <w:pPr>
        <w:pStyle w:val="1d"/>
      </w:pPr>
      <w:r>
        <w:t xml:space="preserve">Изменения в документе сохраняются. Если документу проставлен статус «Опубликованный» он становится доступным к просмотру на </w:t>
      </w:r>
      <w:r w:rsidR="00934FF9">
        <w:t>П</w:t>
      </w:r>
      <w:r>
        <w:t>ортале.</w:t>
      </w:r>
    </w:p>
    <w:p w14:paraId="4DDDF85C" w14:textId="77777777" w:rsidR="008442F9" w:rsidRDefault="008442F9" w:rsidP="00D53C83">
      <w:pPr>
        <w:pStyle w:val="3a"/>
      </w:pPr>
      <w:bookmarkStart w:id="222" w:name="_Ref153290877"/>
      <w:bookmarkStart w:id="223" w:name="_Toc153383346"/>
      <w:bookmarkStart w:id="224" w:name="_Toc157505727"/>
      <w:r>
        <w:t>У</w:t>
      </w:r>
      <w:r w:rsidRPr="00F434FF">
        <w:t>даление публичного документа</w:t>
      </w:r>
      <w:bookmarkEnd w:id="222"/>
      <w:bookmarkEnd w:id="223"/>
      <w:bookmarkEnd w:id="224"/>
    </w:p>
    <w:p w14:paraId="578DB471" w14:textId="77777777" w:rsidR="008442F9" w:rsidRDefault="008442F9" w:rsidP="00447266">
      <w:pPr>
        <w:pStyle w:val="2d"/>
      </w:pPr>
      <w:r>
        <w:t xml:space="preserve">Чтобы удалить </w:t>
      </w:r>
      <w:r w:rsidRPr="00F434FF">
        <w:t>публичн</w:t>
      </w:r>
      <w:r>
        <w:t>ый</w:t>
      </w:r>
      <w:r w:rsidRPr="00F434FF">
        <w:t xml:space="preserve"> документ</w:t>
      </w:r>
      <w:r>
        <w:t>:</w:t>
      </w:r>
    </w:p>
    <w:p w14:paraId="725036C7" w14:textId="2BD7CC4B" w:rsidR="008442F9" w:rsidRDefault="008442F9" w:rsidP="00FA592D">
      <w:pPr>
        <w:pStyle w:val="20"/>
        <w:numPr>
          <w:ilvl w:val="0"/>
          <w:numId w:val="158"/>
        </w:numPr>
      </w:pPr>
      <w:r>
        <w:t>Перейдите к просмотру списка публичных документов (п. </w:t>
      </w:r>
      <w:r>
        <w:fldChar w:fldCharType="begin"/>
      </w:r>
      <w:r>
        <w:instrText xml:space="preserve"> REF _Ref153288876 \r \h </w:instrText>
      </w:r>
      <w:r>
        <w:fldChar w:fldCharType="separate"/>
      </w:r>
      <w:r w:rsidR="00B65250">
        <w:t>3.8.6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25AC0A02" wp14:editId="5408B7DB">
            <wp:extent cx="182880" cy="213360"/>
            <wp:effectExtent l="0" t="0" r="762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документом</w:t>
      </w:r>
      <w:r w:rsidR="004726BB">
        <w:rPr>
          <w:lang w:val="en-US"/>
        </w:rPr>
        <w:t xml:space="preserve"> </w:t>
      </w:r>
      <w:r w:rsidR="004726BB">
        <w:t>(</w:t>
      </w:r>
      <w:r w:rsidR="004726BB">
        <w:fldChar w:fldCharType="begin"/>
      </w:r>
      <w:r w:rsidR="004726BB">
        <w:instrText xml:space="preserve"> REF _Ref154574069 \h </w:instrText>
      </w:r>
      <w:r w:rsidR="004726BB">
        <w:fldChar w:fldCharType="separate"/>
      </w:r>
      <w:r w:rsidR="00B65250">
        <w:t>Рисунок </w:t>
      </w:r>
      <w:r w:rsidR="00B65250">
        <w:rPr>
          <w:noProof/>
        </w:rPr>
        <w:t>49</w:t>
      </w:r>
      <w:r w:rsidR="004726BB">
        <w:fldChar w:fldCharType="end"/>
      </w:r>
      <w:r w:rsidR="004726BB">
        <w:t>)</w:t>
      </w:r>
      <w:r>
        <w:t>.</w:t>
      </w:r>
    </w:p>
    <w:p w14:paraId="0A52676F" w14:textId="77777777" w:rsidR="008442F9" w:rsidRDefault="008442F9" w:rsidP="00447266">
      <w:pPr>
        <w:pStyle w:val="1d"/>
      </w:pPr>
      <w:r w:rsidRPr="00A24E61">
        <w:t>Отображается</w:t>
      </w:r>
      <w:r>
        <w:t xml:space="preserve"> окно подтверждения удаления документа.</w:t>
      </w:r>
    </w:p>
    <w:p w14:paraId="1656B99C" w14:textId="39252FBD" w:rsidR="008442F9" w:rsidRDefault="004726BB" w:rsidP="00447266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442B5533" wp14:editId="4D70504E">
            <wp:extent cx="561600" cy="208800"/>
            <wp:effectExtent l="0" t="0" r="0" b="127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181B5690" w14:textId="77777777" w:rsidR="008442F9" w:rsidRPr="00F434FF" w:rsidRDefault="008442F9" w:rsidP="00447266">
      <w:pPr>
        <w:pStyle w:val="1d"/>
      </w:pPr>
      <w:r>
        <w:t>Публичный документ удаляется.</w:t>
      </w:r>
    </w:p>
    <w:p w14:paraId="6BD49153" w14:textId="77777777" w:rsidR="008442F9" w:rsidRDefault="008442F9" w:rsidP="00D53C83">
      <w:pPr>
        <w:pStyle w:val="3a"/>
      </w:pPr>
      <w:bookmarkStart w:id="225" w:name="_Ref153288975"/>
      <w:bookmarkStart w:id="226" w:name="_Ref153289100"/>
      <w:bookmarkStart w:id="227" w:name="_Ref153292552"/>
      <w:bookmarkStart w:id="228" w:name="_Ref153292578"/>
      <w:bookmarkStart w:id="229" w:name="_Toc153383347"/>
      <w:bookmarkStart w:id="230" w:name="_Toc157505728"/>
      <w:r>
        <w:t>П</w:t>
      </w:r>
      <w:r w:rsidRPr="00F434FF">
        <w:t>росмотр категорий часто задаваемых вопросов</w:t>
      </w:r>
      <w:bookmarkEnd w:id="225"/>
      <w:bookmarkEnd w:id="226"/>
      <w:bookmarkEnd w:id="227"/>
      <w:bookmarkEnd w:id="228"/>
      <w:bookmarkEnd w:id="229"/>
      <w:bookmarkEnd w:id="230"/>
    </w:p>
    <w:p w14:paraId="54D81423" w14:textId="77777777" w:rsidR="008442F9" w:rsidRDefault="008442F9" w:rsidP="00447266">
      <w:pPr>
        <w:pStyle w:val="2d"/>
      </w:pPr>
      <w:r>
        <w:t xml:space="preserve">Для просмотра категорий </w:t>
      </w:r>
      <w:r w:rsidRPr="00F434FF">
        <w:t>часто задаваемых вопросов</w:t>
      </w:r>
      <w:r>
        <w:t>:</w:t>
      </w:r>
    </w:p>
    <w:p w14:paraId="00896DA4" w14:textId="7FB99381" w:rsidR="008442F9" w:rsidRDefault="008442F9" w:rsidP="00FA592D">
      <w:pPr>
        <w:pStyle w:val="20"/>
        <w:numPr>
          <w:ilvl w:val="0"/>
          <w:numId w:val="159"/>
        </w:numPr>
      </w:pPr>
      <w:r>
        <w:t>Щ</w:t>
      </w:r>
      <w:r w:rsidRPr="003A2E6B">
        <w:t>елкните</w:t>
      </w:r>
      <w:r>
        <w:t xml:space="preserve"> по разделу «Категории Вопрос-Ответ» пункт</w:t>
      </w:r>
      <w:r w:rsidR="004726BB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4C6E162B" wp14:editId="3655415E">
            <wp:extent cx="203835" cy="192511"/>
            <wp:effectExtent l="0" t="0" r="5715" b="0"/>
            <wp:docPr id="1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«Управление контентом» в панели главного меню (в развернутом виде).</w:t>
      </w:r>
    </w:p>
    <w:p w14:paraId="333FE7C6" w14:textId="3557A47B" w:rsidR="008442F9" w:rsidRDefault="008442F9" w:rsidP="00447266">
      <w:pPr>
        <w:pStyle w:val="1d"/>
      </w:pPr>
      <w:r>
        <w:t>Отображается страница «Категории Вопрос-Ответ» (</w:t>
      </w:r>
      <w:r w:rsidR="00B92BED">
        <w:fldChar w:fldCharType="begin"/>
      </w:r>
      <w:r w:rsidR="00B92BED">
        <w:instrText xml:space="preserve"> REF _Ref154574144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52</w:t>
      </w:r>
      <w:r w:rsidR="00B92BED">
        <w:fldChar w:fldCharType="end"/>
      </w:r>
      <w:r>
        <w:t>).</w:t>
      </w:r>
    </w:p>
    <w:p w14:paraId="32C68186" w14:textId="42880B2E" w:rsidR="00447266" w:rsidRDefault="004726BB" w:rsidP="00447266">
      <w:pPr>
        <w:pStyle w:val="313"/>
      </w:pPr>
      <w:r w:rsidRPr="004726BB">
        <w:rPr>
          <w:noProof/>
        </w:rPr>
        <w:drawing>
          <wp:inline distT="0" distB="0" distL="0" distR="0" wp14:anchorId="7821AC03" wp14:editId="683EED9D">
            <wp:extent cx="6120130" cy="2152015"/>
            <wp:effectExtent l="0" t="0" r="0" b="63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B5D70" w14:textId="21254071" w:rsidR="008442F9" w:rsidRPr="003A2E6B" w:rsidRDefault="00A857FE" w:rsidP="00F21215">
      <w:pPr>
        <w:pStyle w:val="3f4"/>
      </w:pPr>
      <w:bookmarkStart w:id="231" w:name="_Ref154574144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52</w:t>
      </w:r>
      <w:r w:rsidR="0003181E">
        <w:rPr>
          <w:noProof/>
        </w:rPr>
        <w:fldChar w:fldCharType="end"/>
      </w:r>
      <w:bookmarkEnd w:id="231"/>
    </w:p>
    <w:p w14:paraId="666F0CDE" w14:textId="46FEEFAB" w:rsidR="008442F9" w:rsidRPr="00F434FF" w:rsidRDefault="008442F9" w:rsidP="00447266">
      <w:pPr>
        <w:pStyle w:val="20"/>
      </w:pPr>
      <w:r>
        <w:t>Перейдите к добавлению (п. </w:t>
      </w:r>
      <w:r>
        <w:fldChar w:fldCharType="begin"/>
      </w:r>
      <w:r>
        <w:instrText xml:space="preserve"> REF _Ref153292610 \r \h </w:instrText>
      </w:r>
      <w:r>
        <w:fldChar w:fldCharType="separate"/>
      </w:r>
      <w:r w:rsidR="00B65250">
        <w:t>3.8.11</w:t>
      </w:r>
      <w:r>
        <w:fldChar w:fldCharType="end"/>
      </w:r>
      <w:r>
        <w:t>), редактированию (п. </w:t>
      </w:r>
      <w:r>
        <w:fldChar w:fldCharType="begin"/>
      </w:r>
      <w:r>
        <w:instrText xml:space="preserve"> REF _Ref153292615 \r \h </w:instrText>
      </w:r>
      <w:r>
        <w:fldChar w:fldCharType="separate"/>
      </w:r>
      <w:r w:rsidR="00B65250">
        <w:t>3.8.12</w:t>
      </w:r>
      <w:r>
        <w:fldChar w:fldCharType="end"/>
      </w:r>
      <w:r>
        <w:t>) или удалению категории часто задаваемых вопросов (п. </w:t>
      </w:r>
      <w:r>
        <w:fldChar w:fldCharType="begin"/>
      </w:r>
      <w:r>
        <w:instrText xml:space="preserve"> REF _Ref153292618 \r \h </w:instrText>
      </w:r>
      <w:r>
        <w:fldChar w:fldCharType="separate"/>
      </w:r>
      <w:r w:rsidR="00B65250">
        <w:t>3.8.13</w:t>
      </w:r>
      <w:r>
        <w:fldChar w:fldCharType="end"/>
      </w:r>
      <w:r>
        <w:t>).</w:t>
      </w:r>
    </w:p>
    <w:p w14:paraId="4D4D916A" w14:textId="77777777" w:rsidR="008442F9" w:rsidRDefault="008442F9" w:rsidP="00D53C83">
      <w:pPr>
        <w:pStyle w:val="3a"/>
      </w:pPr>
      <w:bookmarkStart w:id="232" w:name="_Ref153292610"/>
      <w:bookmarkStart w:id="233" w:name="_Toc153383348"/>
      <w:bookmarkStart w:id="234" w:name="_Toc157505729"/>
      <w:r>
        <w:t>Д</w:t>
      </w:r>
      <w:r w:rsidRPr="00F434FF">
        <w:t>обавление категории часто задаваемых вопросов</w:t>
      </w:r>
      <w:bookmarkEnd w:id="232"/>
      <w:bookmarkEnd w:id="233"/>
      <w:bookmarkEnd w:id="234"/>
    </w:p>
    <w:p w14:paraId="33D07782" w14:textId="77777777" w:rsidR="008442F9" w:rsidRDefault="008442F9" w:rsidP="00447266">
      <w:pPr>
        <w:pStyle w:val="2d"/>
      </w:pPr>
      <w:r>
        <w:t xml:space="preserve">Чтобы добавить категорию </w:t>
      </w:r>
      <w:r w:rsidRPr="00F434FF">
        <w:t>часто задаваемых вопросов</w:t>
      </w:r>
      <w:r>
        <w:t>:</w:t>
      </w:r>
    </w:p>
    <w:p w14:paraId="5F85948F" w14:textId="4418D328" w:rsidR="008442F9" w:rsidRDefault="008442F9" w:rsidP="00FA592D">
      <w:pPr>
        <w:pStyle w:val="20"/>
        <w:numPr>
          <w:ilvl w:val="0"/>
          <w:numId w:val="160"/>
        </w:numPr>
      </w:pPr>
      <w:r>
        <w:t xml:space="preserve">Перейдите к просмотру списка категорий </w:t>
      </w:r>
      <w:r w:rsidRPr="00F434FF">
        <w:t>часто задаваемых вопросов</w:t>
      </w:r>
      <w:r>
        <w:t xml:space="preserve"> (п. </w:t>
      </w:r>
      <w:r>
        <w:fldChar w:fldCharType="begin"/>
      </w:r>
      <w:r>
        <w:instrText xml:space="preserve"> REF _Ref153292578 \r \h </w:instrText>
      </w:r>
      <w:r>
        <w:fldChar w:fldCharType="separate"/>
      </w:r>
      <w:r w:rsidR="00B65250">
        <w:t>3.8.10</w:t>
      </w:r>
      <w:r>
        <w:fldChar w:fldCharType="end"/>
      </w:r>
      <w:r>
        <w:t>) и щелкните по кнопке</w:t>
      </w:r>
      <w:r w:rsidR="009457DE">
        <w:t xml:space="preserve"> </w:t>
      </w:r>
      <w:r w:rsidR="009457DE" w:rsidRPr="00C40E36">
        <w:rPr>
          <w:noProof/>
        </w:rPr>
        <w:drawing>
          <wp:inline distT="0" distB="0" distL="0" distR="0" wp14:anchorId="21C91C72" wp14:editId="3B55085F">
            <wp:extent cx="554400" cy="208800"/>
            <wp:effectExtent l="0" t="0" r="0" b="127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«+Добавить» над списком</w:t>
      </w:r>
      <w:r w:rsidR="004726BB">
        <w:t xml:space="preserve"> (</w:t>
      </w:r>
      <w:r w:rsidR="004726BB">
        <w:fldChar w:fldCharType="begin"/>
      </w:r>
      <w:r w:rsidR="004726BB">
        <w:instrText xml:space="preserve"> REF _Ref154574144 \h </w:instrText>
      </w:r>
      <w:r w:rsidR="004726BB">
        <w:fldChar w:fldCharType="separate"/>
      </w:r>
      <w:r w:rsidR="00B65250">
        <w:t>Рисунок </w:t>
      </w:r>
      <w:r w:rsidR="00B65250">
        <w:rPr>
          <w:noProof/>
        </w:rPr>
        <w:t>52</w:t>
      </w:r>
      <w:r w:rsidR="004726BB">
        <w:fldChar w:fldCharType="end"/>
      </w:r>
      <w:r w:rsidR="004726BB">
        <w:t>)</w:t>
      </w:r>
      <w:r>
        <w:t>.</w:t>
      </w:r>
    </w:p>
    <w:p w14:paraId="22A12617" w14:textId="34264BA3" w:rsidR="008442F9" w:rsidRDefault="008442F9" w:rsidP="00447266">
      <w:pPr>
        <w:pStyle w:val="1d"/>
      </w:pPr>
      <w:r>
        <w:t>Открывается страница «Добавление категории Вопрос-Ответ» (</w:t>
      </w:r>
      <w:r w:rsidR="00B92BED">
        <w:fldChar w:fldCharType="begin"/>
      </w:r>
      <w:r w:rsidR="00B92BED">
        <w:instrText xml:space="preserve"> REF _Ref154574161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53</w:t>
      </w:r>
      <w:r w:rsidR="00B92BED">
        <w:fldChar w:fldCharType="end"/>
      </w:r>
      <w:r>
        <w:t>).</w:t>
      </w:r>
    </w:p>
    <w:p w14:paraId="6B24AA3A" w14:textId="0A768DF4" w:rsidR="00447266" w:rsidRDefault="009457DE" w:rsidP="00447266">
      <w:pPr>
        <w:pStyle w:val="313"/>
      </w:pPr>
      <w:r w:rsidRPr="009457DE">
        <w:rPr>
          <w:noProof/>
        </w:rPr>
        <w:drawing>
          <wp:inline distT="0" distB="0" distL="0" distR="0" wp14:anchorId="01307ADF" wp14:editId="56729FEE">
            <wp:extent cx="5005705" cy="1351405"/>
            <wp:effectExtent l="0" t="0" r="4445" b="127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015677" cy="135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F08AA" w14:textId="6DED9285" w:rsidR="008442F9" w:rsidRPr="000573BE" w:rsidRDefault="00A857FE" w:rsidP="00F21215">
      <w:pPr>
        <w:pStyle w:val="3f4"/>
      </w:pPr>
      <w:bookmarkStart w:id="235" w:name="_Ref154574161"/>
      <w:r>
        <w:t>Рисунок </w:t>
      </w:r>
      <w:r w:rsidR="0003181E">
        <w:fldChar w:fldCharType="begin"/>
      </w:r>
      <w:r w:rsidR="0003181E">
        <w:instrText xml:space="preserve"> SEQ Рисунок \* A</w:instrText>
      </w:r>
      <w:r w:rsidR="0003181E">
        <w:instrText xml:space="preserve">RABIC </w:instrText>
      </w:r>
      <w:r w:rsidR="0003181E">
        <w:fldChar w:fldCharType="separate"/>
      </w:r>
      <w:r w:rsidR="00B65250">
        <w:rPr>
          <w:noProof/>
        </w:rPr>
        <w:t>53</w:t>
      </w:r>
      <w:r w:rsidR="0003181E">
        <w:rPr>
          <w:noProof/>
        </w:rPr>
        <w:fldChar w:fldCharType="end"/>
      </w:r>
      <w:bookmarkEnd w:id="235"/>
    </w:p>
    <w:p w14:paraId="09A83DB8" w14:textId="77777777" w:rsidR="008442F9" w:rsidRDefault="008442F9" w:rsidP="00447266">
      <w:pPr>
        <w:pStyle w:val="20"/>
      </w:pPr>
      <w:r>
        <w:t>Введите название категории в поле «Категория».</w:t>
      </w:r>
    </w:p>
    <w:p w14:paraId="16547F22" w14:textId="105FFED9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6FF0B1E1" wp14:editId="7FE5078F">
            <wp:extent cx="482400" cy="208800"/>
            <wp:effectExtent l="0" t="0" r="0" b="127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429DF32C" w14:textId="77777777" w:rsidR="008442F9" w:rsidRPr="000573BE" w:rsidRDefault="008442F9" w:rsidP="00447266">
      <w:pPr>
        <w:pStyle w:val="1d"/>
      </w:pPr>
      <w:r>
        <w:t xml:space="preserve">Категория </w:t>
      </w:r>
      <w:r w:rsidRPr="00F434FF">
        <w:t>часто задаваемых вопросов</w:t>
      </w:r>
      <w:r>
        <w:t xml:space="preserve"> сохраняется.</w:t>
      </w:r>
    </w:p>
    <w:p w14:paraId="4086C530" w14:textId="77777777" w:rsidR="008442F9" w:rsidRDefault="008442F9" w:rsidP="00D53C83">
      <w:pPr>
        <w:pStyle w:val="3a"/>
      </w:pPr>
      <w:bookmarkStart w:id="236" w:name="_Ref153292615"/>
      <w:bookmarkStart w:id="237" w:name="_Toc153383349"/>
      <w:bookmarkStart w:id="238" w:name="_Toc157505730"/>
      <w:r>
        <w:t>Р</w:t>
      </w:r>
      <w:r w:rsidRPr="00F434FF">
        <w:t>едактирование категории часто задаваемых вопросов</w:t>
      </w:r>
      <w:bookmarkEnd w:id="236"/>
      <w:bookmarkEnd w:id="237"/>
      <w:bookmarkEnd w:id="238"/>
    </w:p>
    <w:p w14:paraId="0D4792FD" w14:textId="77777777" w:rsidR="008442F9" w:rsidRDefault="008442F9" w:rsidP="00447266">
      <w:pPr>
        <w:pStyle w:val="2d"/>
      </w:pPr>
      <w:r>
        <w:t xml:space="preserve">Чтобы отредактировать категорию </w:t>
      </w:r>
      <w:r w:rsidRPr="00F434FF">
        <w:t>часто задаваемых вопросов</w:t>
      </w:r>
      <w:r>
        <w:t>:</w:t>
      </w:r>
    </w:p>
    <w:p w14:paraId="0DDEB181" w14:textId="7DF61F2B" w:rsidR="008442F9" w:rsidRDefault="008442F9" w:rsidP="00FA592D">
      <w:pPr>
        <w:pStyle w:val="20"/>
        <w:numPr>
          <w:ilvl w:val="0"/>
          <w:numId w:val="161"/>
        </w:numPr>
      </w:pPr>
      <w:r>
        <w:t xml:space="preserve">Перейдите к просмотру списка категорий </w:t>
      </w:r>
      <w:r w:rsidRPr="00F434FF">
        <w:t>часто задаваемых вопросов</w:t>
      </w:r>
      <w:r>
        <w:t xml:space="preserve"> (п. </w:t>
      </w:r>
      <w:r>
        <w:fldChar w:fldCharType="begin"/>
      </w:r>
      <w:r>
        <w:instrText xml:space="preserve"> REF _Ref153292578 \r \h </w:instrText>
      </w:r>
      <w:r>
        <w:fldChar w:fldCharType="separate"/>
      </w:r>
      <w:r w:rsidR="00B65250">
        <w:t>3.8.10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0BCEAAE4" wp14:editId="127EAC72">
            <wp:extent cx="213360" cy="236426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категории</w:t>
      </w:r>
      <w:r w:rsidR="009457DE">
        <w:t xml:space="preserve"> (</w:t>
      </w:r>
      <w:r w:rsidR="009457DE">
        <w:fldChar w:fldCharType="begin"/>
      </w:r>
      <w:r w:rsidR="009457DE">
        <w:instrText xml:space="preserve"> REF _Ref154574144 \h </w:instrText>
      </w:r>
      <w:r w:rsidR="009457DE">
        <w:fldChar w:fldCharType="separate"/>
      </w:r>
      <w:r w:rsidR="00B65250">
        <w:t>Рисунок </w:t>
      </w:r>
      <w:r w:rsidR="00B65250">
        <w:rPr>
          <w:noProof/>
        </w:rPr>
        <w:t>52</w:t>
      </w:r>
      <w:r w:rsidR="009457DE">
        <w:fldChar w:fldCharType="end"/>
      </w:r>
      <w:r w:rsidR="009457DE">
        <w:t>)</w:t>
      </w:r>
      <w:r>
        <w:t>.</w:t>
      </w:r>
    </w:p>
    <w:p w14:paraId="334C612E" w14:textId="48DDCC1D" w:rsidR="008442F9" w:rsidRDefault="008442F9" w:rsidP="00447266">
      <w:pPr>
        <w:pStyle w:val="1d"/>
      </w:pPr>
      <w:r>
        <w:t>Открывается страница «Редактирование категории Вопрос-Ответ» (</w:t>
      </w:r>
      <w:r w:rsidR="00B92BED">
        <w:fldChar w:fldCharType="begin"/>
      </w:r>
      <w:r w:rsidR="00B92BED">
        <w:instrText xml:space="preserve"> REF _Ref154574175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54</w:t>
      </w:r>
      <w:r w:rsidR="00B92BED">
        <w:fldChar w:fldCharType="end"/>
      </w:r>
      <w:r>
        <w:t>).</w:t>
      </w:r>
    </w:p>
    <w:p w14:paraId="086B1933" w14:textId="3A42F124" w:rsidR="00447266" w:rsidRDefault="00235899" w:rsidP="00447266">
      <w:pPr>
        <w:pStyle w:val="313"/>
      </w:pPr>
      <w:r w:rsidRPr="00235899">
        <w:rPr>
          <w:noProof/>
        </w:rPr>
        <w:drawing>
          <wp:inline distT="0" distB="0" distL="0" distR="0" wp14:anchorId="3529CFF7" wp14:editId="552432D5">
            <wp:extent cx="4700905" cy="1308137"/>
            <wp:effectExtent l="0" t="0" r="4445" b="635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711122" cy="131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E7D9" w14:textId="18233CF6" w:rsidR="008442F9" w:rsidRPr="000573BE" w:rsidRDefault="00A857FE" w:rsidP="00F21215">
      <w:pPr>
        <w:pStyle w:val="3f4"/>
      </w:pPr>
      <w:bookmarkStart w:id="239" w:name="_Ref154574175"/>
      <w:r>
        <w:t>Рисунок </w:t>
      </w:r>
      <w:r w:rsidR="0003181E">
        <w:fldChar w:fldCharType="begin"/>
      </w:r>
      <w:r w:rsidR="0003181E">
        <w:instrText xml:space="preserve"> SEQ Рисунок </w:instrText>
      </w:r>
      <w:r w:rsidR="0003181E">
        <w:instrText xml:space="preserve">\* ARABIC </w:instrText>
      </w:r>
      <w:r w:rsidR="0003181E">
        <w:fldChar w:fldCharType="separate"/>
      </w:r>
      <w:r w:rsidR="00B65250">
        <w:rPr>
          <w:noProof/>
        </w:rPr>
        <w:t>54</w:t>
      </w:r>
      <w:r w:rsidR="0003181E">
        <w:rPr>
          <w:noProof/>
        </w:rPr>
        <w:fldChar w:fldCharType="end"/>
      </w:r>
      <w:bookmarkEnd w:id="239"/>
    </w:p>
    <w:p w14:paraId="6D255E56" w14:textId="77777777" w:rsidR="008442F9" w:rsidRDefault="008442F9" w:rsidP="00447266">
      <w:pPr>
        <w:pStyle w:val="20"/>
      </w:pPr>
      <w:r>
        <w:t>Отредактируйте название категории в поле «Категория».</w:t>
      </w:r>
    </w:p>
    <w:p w14:paraId="4DA0E807" w14:textId="280CB42C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7024470E" wp14:editId="3AC6CAAA">
            <wp:extent cx="482400" cy="208800"/>
            <wp:effectExtent l="0" t="0" r="0" b="127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235899">
        <w:t xml:space="preserve"> (</w:t>
      </w:r>
      <w:r w:rsidR="00235899">
        <w:fldChar w:fldCharType="begin"/>
      </w:r>
      <w:r w:rsidR="00235899">
        <w:instrText xml:space="preserve"> REF _Ref154574175 \h </w:instrText>
      </w:r>
      <w:r w:rsidR="00235899">
        <w:fldChar w:fldCharType="separate"/>
      </w:r>
      <w:r w:rsidR="00B65250">
        <w:t>Рисунок </w:t>
      </w:r>
      <w:r w:rsidR="00B65250">
        <w:rPr>
          <w:noProof/>
        </w:rPr>
        <w:t>54</w:t>
      </w:r>
      <w:r w:rsidR="00235899">
        <w:fldChar w:fldCharType="end"/>
      </w:r>
      <w:r w:rsidR="00235899">
        <w:t>)</w:t>
      </w:r>
      <w:r>
        <w:t>.</w:t>
      </w:r>
    </w:p>
    <w:p w14:paraId="30F225D7" w14:textId="77777777" w:rsidR="008442F9" w:rsidRPr="000573BE" w:rsidRDefault="008442F9" w:rsidP="00447266">
      <w:pPr>
        <w:pStyle w:val="1d"/>
      </w:pPr>
      <w:r>
        <w:t xml:space="preserve">Изменения в категории </w:t>
      </w:r>
      <w:r w:rsidRPr="00F434FF">
        <w:t>часто задаваемых вопросов</w:t>
      </w:r>
      <w:r>
        <w:t xml:space="preserve"> сохраняется.</w:t>
      </w:r>
    </w:p>
    <w:p w14:paraId="54A28604" w14:textId="77777777" w:rsidR="008442F9" w:rsidRDefault="008442F9" w:rsidP="00D53C83">
      <w:pPr>
        <w:pStyle w:val="3a"/>
      </w:pPr>
      <w:bookmarkStart w:id="240" w:name="_Ref153292618"/>
      <w:bookmarkStart w:id="241" w:name="_Toc153383350"/>
      <w:bookmarkStart w:id="242" w:name="_Toc157505731"/>
      <w:r>
        <w:t>У</w:t>
      </w:r>
      <w:r w:rsidRPr="00F434FF">
        <w:t>даление категории часто задаваемых вопросов</w:t>
      </w:r>
      <w:bookmarkEnd w:id="240"/>
      <w:bookmarkEnd w:id="241"/>
      <w:bookmarkEnd w:id="242"/>
    </w:p>
    <w:p w14:paraId="79FC2A48" w14:textId="77777777" w:rsidR="008442F9" w:rsidRDefault="008442F9" w:rsidP="00447266">
      <w:pPr>
        <w:pStyle w:val="2d"/>
      </w:pPr>
      <w:r>
        <w:t xml:space="preserve">Чтобы удалить категорию </w:t>
      </w:r>
      <w:r w:rsidRPr="00F434FF">
        <w:t>часто задаваемых вопросов</w:t>
      </w:r>
      <w:r>
        <w:t>:</w:t>
      </w:r>
    </w:p>
    <w:p w14:paraId="59EEFC66" w14:textId="4EA94EBD" w:rsidR="008442F9" w:rsidRDefault="008442F9" w:rsidP="00FA592D">
      <w:pPr>
        <w:pStyle w:val="20"/>
        <w:numPr>
          <w:ilvl w:val="0"/>
          <w:numId w:val="162"/>
        </w:numPr>
      </w:pPr>
      <w:r>
        <w:t xml:space="preserve">Перейдите к просмотру списка категорий </w:t>
      </w:r>
      <w:r w:rsidRPr="00F434FF">
        <w:t>часто задаваемых вопросов</w:t>
      </w:r>
      <w:r>
        <w:t xml:space="preserve"> (п. </w:t>
      </w:r>
      <w:r>
        <w:fldChar w:fldCharType="begin"/>
      </w:r>
      <w:r>
        <w:instrText xml:space="preserve"> REF _Ref153288975 \r \h </w:instrText>
      </w:r>
      <w:r>
        <w:fldChar w:fldCharType="separate"/>
      </w:r>
      <w:r w:rsidR="00B65250">
        <w:t>3.8.10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7E780DF8" wp14:editId="5EBCDA27">
            <wp:extent cx="182880" cy="213360"/>
            <wp:effectExtent l="0" t="0" r="762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категорией</w:t>
      </w:r>
      <w:r w:rsidR="00235899">
        <w:t xml:space="preserve"> (</w:t>
      </w:r>
      <w:r w:rsidR="00235899">
        <w:fldChar w:fldCharType="begin"/>
      </w:r>
      <w:r w:rsidR="00235899">
        <w:instrText xml:space="preserve"> REF _Ref154574144 \h </w:instrText>
      </w:r>
      <w:r w:rsidR="00235899">
        <w:fldChar w:fldCharType="separate"/>
      </w:r>
      <w:r w:rsidR="00B65250">
        <w:t>Рисунок </w:t>
      </w:r>
      <w:r w:rsidR="00B65250">
        <w:rPr>
          <w:noProof/>
        </w:rPr>
        <w:t>52</w:t>
      </w:r>
      <w:r w:rsidR="00235899">
        <w:fldChar w:fldCharType="end"/>
      </w:r>
      <w:r w:rsidR="00235899">
        <w:t>)</w:t>
      </w:r>
      <w:r>
        <w:t>.</w:t>
      </w:r>
    </w:p>
    <w:p w14:paraId="4055B2CA" w14:textId="77777777" w:rsidR="008442F9" w:rsidRDefault="008442F9" w:rsidP="00447266">
      <w:pPr>
        <w:pStyle w:val="1d"/>
      </w:pPr>
      <w:r w:rsidRPr="00A24E61">
        <w:t>Отображается</w:t>
      </w:r>
      <w:r>
        <w:t xml:space="preserve"> окно подтверждения удаления категории.</w:t>
      </w:r>
    </w:p>
    <w:p w14:paraId="32B8D224" w14:textId="204B5BF1" w:rsidR="008442F9" w:rsidRDefault="004726BB" w:rsidP="00447266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0F6F8FAF" wp14:editId="45E7E346">
            <wp:extent cx="561600" cy="208800"/>
            <wp:effectExtent l="0" t="0" r="0" b="127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776271FC" w14:textId="77777777" w:rsidR="008442F9" w:rsidRPr="00F434FF" w:rsidRDefault="008442F9" w:rsidP="00447266">
      <w:pPr>
        <w:pStyle w:val="1d"/>
      </w:pPr>
      <w:r>
        <w:t>Проверяется возможность удаления категории, и, если удаление возможно, категория удаляется.</w:t>
      </w:r>
    </w:p>
    <w:p w14:paraId="16BBD89F" w14:textId="77777777" w:rsidR="008442F9" w:rsidRDefault="008442F9" w:rsidP="00D53C83">
      <w:pPr>
        <w:pStyle w:val="3a"/>
      </w:pPr>
      <w:bookmarkStart w:id="243" w:name="_Ref153290315"/>
      <w:bookmarkStart w:id="244" w:name="_Ref153296073"/>
      <w:bookmarkStart w:id="245" w:name="_Toc153383351"/>
      <w:bookmarkStart w:id="246" w:name="_Toc157505732"/>
      <w:r>
        <w:t>П</w:t>
      </w:r>
      <w:r w:rsidRPr="00F434FF">
        <w:t>росмотр списка часто задаваемых вопросов и ответов на них</w:t>
      </w:r>
      <w:bookmarkEnd w:id="243"/>
      <w:bookmarkEnd w:id="244"/>
      <w:bookmarkEnd w:id="245"/>
      <w:bookmarkEnd w:id="246"/>
    </w:p>
    <w:p w14:paraId="3F71F9D8" w14:textId="77777777" w:rsidR="008442F9" w:rsidRDefault="008442F9" w:rsidP="00447266">
      <w:pPr>
        <w:pStyle w:val="2d"/>
      </w:pPr>
      <w:r>
        <w:t xml:space="preserve">Для просмотра списка </w:t>
      </w:r>
      <w:r w:rsidRPr="00F434FF">
        <w:t>часто задаваемых вопросов</w:t>
      </w:r>
      <w:r>
        <w:t>:</w:t>
      </w:r>
    </w:p>
    <w:p w14:paraId="128AA226" w14:textId="0EB0545E" w:rsidR="008442F9" w:rsidRDefault="008442F9" w:rsidP="00FA592D">
      <w:pPr>
        <w:pStyle w:val="20"/>
        <w:numPr>
          <w:ilvl w:val="0"/>
          <w:numId w:val="163"/>
        </w:numPr>
      </w:pPr>
      <w:r>
        <w:t>Щ</w:t>
      </w:r>
      <w:r w:rsidRPr="003A2E6B">
        <w:t>елкните</w:t>
      </w:r>
      <w:r>
        <w:t xml:space="preserve"> по разделу «Часто задаваемые вопросы» пункт</w:t>
      </w:r>
      <w:r w:rsidR="00AB4F71">
        <w:t xml:space="preserve">а </w:t>
      </w:r>
      <w:r w:rsidR="00AB4F71">
        <w:rPr>
          <w:noProof/>
        </w:rPr>
        <w:drawing>
          <wp:inline distT="0" distB="0" distL="0" distR="0" wp14:anchorId="1DA161A2" wp14:editId="532B4244">
            <wp:extent cx="203835" cy="192511"/>
            <wp:effectExtent l="0" t="0" r="5715" b="0"/>
            <wp:docPr id="1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0" cy="1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«Управление контентом» в панели главного меню (в развернутом виде).</w:t>
      </w:r>
    </w:p>
    <w:p w14:paraId="6B7B34A3" w14:textId="0A7FAD60" w:rsidR="008442F9" w:rsidRDefault="008442F9" w:rsidP="00447266">
      <w:pPr>
        <w:pStyle w:val="1d"/>
      </w:pPr>
      <w:r>
        <w:t>Отображается страница «Вопрос-Ответ» (</w:t>
      </w:r>
      <w:r w:rsidR="00B92BED">
        <w:fldChar w:fldCharType="begin"/>
      </w:r>
      <w:r w:rsidR="00B92BED">
        <w:instrText xml:space="preserve"> REF _Ref154574189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55</w:t>
      </w:r>
      <w:r w:rsidR="00B92BED">
        <w:fldChar w:fldCharType="end"/>
      </w:r>
      <w:r>
        <w:t>).</w:t>
      </w:r>
    </w:p>
    <w:p w14:paraId="79708131" w14:textId="7F36AF5B" w:rsidR="00447266" w:rsidRDefault="005F261E" w:rsidP="00447266">
      <w:pPr>
        <w:pStyle w:val="313"/>
      </w:pPr>
      <w:r w:rsidRPr="005F261E">
        <w:rPr>
          <w:noProof/>
        </w:rPr>
        <w:drawing>
          <wp:inline distT="0" distB="0" distL="0" distR="0" wp14:anchorId="6FF22B3E" wp14:editId="4AB24F0C">
            <wp:extent cx="6120130" cy="329819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5131" w14:textId="38F07368" w:rsidR="008442F9" w:rsidRPr="003A2E6B" w:rsidRDefault="00A857FE" w:rsidP="00447266">
      <w:pPr>
        <w:pStyle w:val="3f4"/>
      </w:pPr>
      <w:bookmarkStart w:id="247" w:name="_Ref15457418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55</w:t>
      </w:r>
      <w:r w:rsidR="0003181E">
        <w:rPr>
          <w:noProof/>
        </w:rPr>
        <w:fldChar w:fldCharType="end"/>
      </w:r>
      <w:bookmarkEnd w:id="247"/>
    </w:p>
    <w:p w14:paraId="6D093B49" w14:textId="3A8AF43D" w:rsidR="008442F9" w:rsidRPr="00F434FF" w:rsidRDefault="008442F9" w:rsidP="00447266">
      <w:pPr>
        <w:pStyle w:val="20"/>
      </w:pPr>
      <w:r>
        <w:t>Перейдите к добавлению (п. </w:t>
      </w:r>
      <w:r>
        <w:fldChar w:fldCharType="begin"/>
      </w:r>
      <w:r>
        <w:instrText xml:space="preserve"> REF _Ref153295721 \r \h </w:instrText>
      </w:r>
      <w:r>
        <w:fldChar w:fldCharType="separate"/>
      </w:r>
      <w:r w:rsidR="00B65250">
        <w:t>3.8.15</w:t>
      </w:r>
      <w:r>
        <w:fldChar w:fldCharType="end"/>
      </w:r>
      <w:r>
        <w:t>), редактированию (п. </w:t>
      </w:r>
      <w:r>
        <w:fldChar w:fldCharType="begin"/>
      </w:r>
      <w:r>
        <w:instrText xml:space="preserve"> REF _Ref153295728 \r \h </w:instrText>
      </w:r>
      <w:r>
        <w:fldChar w:fldCharType="separate"/>
      </w:r>
      <w:r w:rsidR="00B65250">
        <w:t>3.8.16</w:t>
      </w:r>
      <w:r>
        <w:fldChar w:fldCharType="end"/>
      </w:r>
      <w:r>
        <w:t>) или удалению часто задаваемых вопросов (п. </w:t>
      </w:r>
      <w:r>
        <w:fldChar w:fldCharType="begin"/>
      </w:r>
      <w:r>
        <w:instrText xml:space="preserve"> REF _Ref153295734 \r \h </w:instrText>
      </w:r>
      <w:r>
        <w:fldChar w:fldCharType="separate"/>
      </w:r>
      <w:r w:rsidR="00B65250">
        <w:t>3.8.17</w:t>
      </w:r>
      <w:r>
        <w:fldChar w:fldCharType="end"/>
      </w:r>
      <w:r>
        <w:t>).</w:t>
      </w:r>
    </w:p>
    <w:p w14:paraId="163459F5" w14:textId="77777777" w:rsidR="008442F9" w:rsidRDefault="008442F9" w:rsidP="00D53C83">
      <w:pPr>
        <w:pStyle w:val="3a"/>
      </w:pPr>
      <w:bookmarkStart w:id="248" w:name="_Ref153292516"/>
      <w:bookmarkStart w:id="249" w:name="_Ref153295721"/>
      <w:bookmarkStart w:id="250" w:name="_Toc153383352"/>
      <w:bookmarkStart w:id="251" w:name="_Toc157505733"/>
      <w:r>
        <w:t>Д</w:t>
      </w:r>
      <w:r w:rsidRPr="00F434FF">
        <w:t>обавление часто задаваемого вопроса и ответа на него</w:t>
      </w:r>
      <w:bookmarkEnd w:id="248"/>
      <w:bookmarkEnd w:id="249"/>
      <w:bookmarkEnd w:id="250"/>
      <w:bookmarkEnd w:id="251"/>
    </w:p>
    <w:p w14:paraId="716BB7FC" w14:textId="77777777" w:rsidR="008442F9" w:rsidRDefault="008442F9" w:rsidP="00447266">
      <w:pPr>
        <w:pStyle w:val="2d"/>
      </w:pPr>
      <w:r>
        <w:t xml:space="preserve">Чтобы добавить </w:t>
      </w:r>
      <w:r w:rsidRPr="00F434FF">
        <w:t>часто задаваем</w:t>
      </w:r>
      <w:r>
        <w:t>ый</w:t>
      </w:r>
      <w:r w:rsidRPr="00F434FF">
        <w:t xml:space="preserve"> вопрос</w:t>
      </w:r>
      <w:r>
        <w:t>:</w:t>
      </w:r>
    </w:p>
    <w:p w14:paraId="4C7E304A" w14:textId="71EB73B6" w:rsidR="008442F9" w:rsidRDefault="008442F9" w:rsidP="00FA592D">
      <w:pPr>
        <w:pStyle w:val="20"/>
        <w:numPr>
          <w:ilvl w:val="0"/>
          <w:numId w:val="164"/>
        </w:numPr>
      </w:pPr>
      <w:r>
        <w:t>Перейдите к просмотру часто задаваемых вопросов (п. </w:t>
      </w:r>
      <w:r>
        <w:fldChar w:fldCharType="begin"/>
      </w:r>
      <w:r>
        <w:instrText xml:space="preserve"> REF _Ref153296073 \r \h </w:instrText>
      </w:r>
      <w:r>
        <w:fldChar w:fldCharType="separate"/>
      </w:r>
      <w:r w:rsidR="00B65250">
        <w:t>3.8.14</w:t>
      </w:r>
      <w:r>
        <w:fldChar w:fldCharType="end"/>
      </w:r>
      <w:r>
        <w:t xml:space="preserve">) и щелкните по кнопке </w:t>
      </w:r>
      <w:r w:rsidR="005F261E" w:rsidRPr="00C40E36">
        <w:rPr>
          <w:noProof/>
        </w:rPr>
        <w:drawing>
          <wp:inline distT="0" distB="0" distL="0" distR="0" wp14:anchorId="4CBCA877" wp14:editId="7C97C9F3">
            <wp:extent cx="554400" cy="208800"/>
            <wp:effectExtent l="0" t="0" r="0" b="127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61E">
        <w:t xml:space="preserve"> </w:t>
      </w:r>
      <w:r>
        <w:t>«+Добавить» над списком</w:t>
      </w:r>
      <w:r w:rsidR="005F261E">
        <w:t xml:space="preserve"> (</w:t>
      </w:r>
      <w:r w:rsidR="005F261E">
        <w:fldChar w:fldCharType="begin"/>
      </w:r>
      <w:r w:rsidR="005F261E">
        <w:instrText xml:space="preserve"> REF _Ref154574189 \h </w:instrText>
      </w:r>
      <w:r w:rsidR="005F261E">
        <w:fldChar w:fldCharType="separate"/>
      </w:r>
      <w:r w:rsidR="00B65250">
        <w:t>Рисунок </w:t>
      </w:r>
      <w:r w:rsidR="00B65250">
        <w:rPr>
          <w:noProof/>
        </w:rPr>
        <w:t>55</w:t>
      </w:r>
      <w:r w:rsidR="005F261E">
        <w:fldChar w:fldCharType="end"/>
      </w:r>
      <w:r w:rsidR="005F261E">
        <w:t>)</w:t>
      </w:r>
      <w:r>
        <w:t>.</w:t>
      </w:r>
    </w:p>
    <w:p w14:paraId="200F5689" w14:textId="3F1E976B" w:rsidR="008442F9" w:rsidRDefault="008442F9" w:rsidP="00447266">
      <w:pPr>
        <w:pStyle w:val="1d"/>
      </w:pPr>
      <w:r>
        <w:t>Открывается страница «Добавить вопросы-ответы» (</w:t>
      </w:r>
      <w:r w:rsidR="00B92BED">
        <w:fldChar w:fldCharType="begin"/>
      </w:r>
      <w:r w:rsidR="00B92BED">
        <w:instrText xml:space="preserve"> REF _Ref154574366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56</w:t>
      </w:r>
      <w:r w:rsidR="00B92BED">
        <w:fldChar w:fldCharType="end"/>
      </w:r>
      <w:r>
        <w:t>).</w:t>
      </w:r>
    </w:p>
    <w:p w14:paraId="210F3D89" w14:textId="672858C6" w:rsidR="00447266" w:rsidRDefault="005F261E" w:rsidP="00447266">
      <w:pPr>
        <w:pStyle w:val="313"/>
      </w:pPr>
      <w:r w:rsidRPr="005F261E">
        <w:rPr>
          <w:noProof/>
        </w:rPr>
        <w:drawing>
          <wp:inline distT="0" distB="0" distL="0" distR="0" wp14:anchorId="11E29C7E" wp14:editId="1F34CAD0">
            <wp:extent cx="4751705" cy="2933948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758082" cy="29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7C79" w14:textId="3BB58897" w:rsidR="008442F9" w:rsidRPr="000573BE" w:rsidRDefault="00A857FE" w:rsidP="00F21215">
      <w:pPr>
        <w:pStyle w:val="3f4"/>
      </w:pPr>
      <w:bookmarkStart w:id="252" w:name="_Ref15457436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56</w:t>
      </w:r>
      <w:r w:rsidR="0003181E">
        <w:rPr>
          <w:noProof/>
        </w:rPr>
        <w:fldChar w:fldCharType="end"/>
      </w:r>
      <w:bookmarkEnd w:id="252"/>
    </w:p>
    <w:p w14:paraId="1DFB0BA4" w14:textId="77777777" w:rsidR="008442F9" w:rsidRDefault="008442F9" w:rsidP="00447266">
      <w:pPr>
        <w:pStyle w:val="20"/>
      </w:pPr>
      <w:r>
        <w:t>Введите вопрос в поле «Вопрос».</w:t>
      </w:r>
    </w:p>
    <w:p w14:paraId="42FA4A8D" w14:textId="77777777" w:rsidR="008442F9" w:rsidRDefault="008442F9" w:rsidP="00447266">
      <w:pPr>
        <w:pStyle w:val="20"/>
      </w:pPr>
      <w:r>
        <w:t>Укажите ответ на вопрос в поле «Ответ».</w:t>
      </w:r>
    </w:p>
    <w:p w14:paraId="170AD100" w14:textId="77777777" w:rsidR="008442F9" w:rsidRDefault="008442F9" w:rsidP="00447266">
      <w:pPr>
        <w:pStyle w:val="20"/>
      </w:pPr>
      <w:r>
        <w:t>Выберите категорию часто задаваемого вопроса в списке «Выберите категорию».</w:t>
      </w:r>
    </w:p>
    <w:p w14:paraId="1500B54F" w14:textId="51937C6F" w:rsidR="008442F9" w:rsidRDefault="008442F9" w:rsidP="00447266">
      <w:pPr>
        <w:pStyle w:val="20"/>
      </w:pPr>
      <w:r>
        <w:t xml:space="preserve">Выберите статус создаваемого вопроса-ответа в списке «Выберите статус». Не опубликованные вопросы-ответы не отображаются на </w:t>
      </w:r>
      <w:r w:rsidR="00934FF9">
        <w:t>П</w:t>
      </w:r>
      <w:r>
        <w:t>ортале.</w:t>
      </w:r>
    </w:p>
    <w:p w14:paraId="5738560A" w14:textId="5076F258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05BAC598" wp14:editId="693B0D1E">
            <wp:extent cx="482400" cy="208800"/>
            <wp:effectExtent l="0" t="0" r="0" b="127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5F261E">
        <w:t xml:space="preserve"> (</w:t>
      </w:r>
      <w:r w:rsidR="005F261E">
        <w:fldChar w:fldCharType="begin"/>
      </w:r>
      <w:r w:rsidR="005F261E">
        <w:instrText xml:space="preserve"> REF _Ref154574366 \h </w:instrText>
      </w:r>
      <w:r w:rsidR="005F261E">
        <w:fldChar w:fldCharType="separate"/>
      </w:r>
      <w:r w:rsidR="00B65250">
        <w:t>Рисунок </w:t>
      </w:r>
      <w:r w:rsidR="00B65250">
        <w:rPr>
          <w:noProof/>
        </w:rPr>
        <w:t>56</w:t>
      </w:r>
      <w:r w:rsidR="005F261E">
        <w:fldChar w:fldCharType="end"/>
      </w:r>
      <w:r w:rsidR="005F261E">
        <w:t>)</w:t>
      </w:r>
      <w:r>
        <w:t>.</w:t>
      </w:r>
    </w:p>
    <w:p w14:paraId="27499C45" w14:textId="77777777" w:rsidR="008442F9" w:rsidRPr="00F434FF" w:rsidRDefault="008442F9" w:rsidP="00447266">
      <w:pPr>
        <w:pStyle w:val="1d"/>
      </w:pPr>
      <w:r>
        <w:t>Вопрос и ответ сохраняются.</w:t>
      </w:r>
    </w:p>
    <w:p w14:paraId="4DFCC65A" w14:textId="77777777" w:rsidR="008442F9" w:rsidRDefault="008442F9" w:rsidP="00D53C83">
      <w:pPr>
        <w:pStyle w:val="3a"/>
      </w:pPr>
      <w:bookmarkStart w:id="253" w:name="_Ref153292525"/>
      <w:bookmarkStart w:id="254" w:name="_Ref153295728"/>
      <w:bookmarkStart w:id="255" w:name="_Toc153383353"/>
      <w:bookmarkStart w:id="256" w:name="_Toc157505734"/>
      <w:r>
        <w:t>Р</w:t>
      </w:r>
      <w:r w:rsidRPr="00F434FF">
        <w:t>едактирование часто задаваемого вопроса и ответа на него</w:t>
      </w:r>
      <w:bookmarkEnd w:id="253"/>
      <w:bookmarkEnd w:id="254"/>
      <w:bookmarkEnd w:id="255"/>
      <w:bookmarkEnd w:id="256"/>
    </w:p>
    <w:p w14:paraId="755248E1" w14:textId="77777777" w:rsidR="008442F9" w:rsidRDefault="008442F9" w:rsidP="00447266">
      <w:pPr>
        <w:pStyle w:val="2d"/>
      </w:pPr>
      <w:r>
        <w:t xml:space="preserve">Чтобы отредактировать </w:t>
      </w:r>
      <w:r w:rsidRPr="00F434FF">
        <w:t>часто задаваемы</w:t>
      </w:r>
      <w:r>
        <w:t>й</w:t>
      </w:r>
      <w:r w:rsidRPr="00F434FF">
        <w:t xml:space="preserve"> вопрос</w:t>
      </w:r>
      <w:r>
        <w:t>:</w:t>
      </w:r>
    </w:p>
    <w:p w14:paraId="70C2C5F0" w14:textId="58F78A5C" w:rsidR="008442F9" w:rsidRDefault="008442F9" w:rsidP="00FA592D">
      <w:pPr>
        <w:pStyle w:val="20"/>
        <w:numPr>
          <w:ilvl w:val="0"/>
          <w:numId w:val="165"/>
        </w:numPr>
      </w:pPr>
      <w:r>
        <w:t xml:space="preserve">Перейдите к просмотру списка </w:t>
      </w:r>
      <w:r w:rsidRPr="00F434FF">
        <w:t>часто задаваемых вопросов</w:t>
      </w:r>
      <w:r>
        <w:t xml:space="preserve"> (п. </w:t>
      </w:r>
      <w:r>
        <w:fldChar w:fldCharType="begin"/>
      </w:r>
      <w:r>
        <w:instrText xml:space="preserve"> REF _Ref153296073 \r \h </w:instrText>
      </w:r>
      <w:r>
        <w:fldChar w:fldCharType="separate"/>
      </w:r>
      <w:r w:rsidR="00B65250">
        <w:t>3.8.14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18B32726" wp14:editId="2BF1AABC">
            <wp:extent cx="213360" cy="236426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вопроса-ответа</w:t>
      </w:r>
      <w:r w:rsidR="005F261E">
        <w:t xml:space="preserve"> (</w:t>
      </w:r>
      <w:r w:rsidR="005F261E">
        <w:fldChar w:fldCharType="begin"/>
      </w:r>
      <w:r w:rsidR="005F261E">
        <w:instrText xml:space="preserve"> REF _Ref154574189 \h </w:instrText>
      </w:r>
      <w:r w:rsidR="005F261E">
        <w:fldChar w:fldCharType="separate"/>
      </w:r>
      <w:r w:rsidR="00B65250">
        <w:t>Рисунок </w:t>
      </w:r>
      <w:r w:rsidR="00B65250">
        <w:rPr>
          <w:noProof/>
        </w:rPr>
        <w:t>55</w:t>
      </w:r>
      <w:r w:rsidR="005F261E">
        <w:fldChar w:fldCharType="end"/>
      </w:r>
      <w:r w:rsidR="005F261E">
        <w:t>)</w:t>
      </w:r>
      <w:r>
        <w:t>.</w:t>
      </w:r>
    </w:p>
    <w:p w14:paraId="7B307F18" w14:textId="7DDB3C40" w:rsidR="008442F9" w:rsidRDefault="008442F9" w:rsidP="00447266">
      <w:pPr>
        <w:pStyle w:val="1d"/>
      </w:pPr>
      <w:r>
        <w:t>Открывается страница «Редактировать Вопросы-Ответы» (</w:t>
      </w:r>
      <w:r w:rsidR="00B92BED">
        <w:fldChar w:fldCharType="begin"/>
      </w:r>
      <w:r w:rsidR="00B92BED">
        <w:instrText xml:space="preserve"> REF _Ref154574367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57</w:t>
      </w:r>
      <w:r w:rsidR="00B92BED">
        <w:fldChar w:fldCharType="end"/>
      </w:r>
      <w:r>
        <w:t>).</w:t>
      </w:r>
    </w:p>
    <w:p w14:paraId="5A95F2C4" w14:textId="03E81D2A" w:rsidR="00447266" w:rsidRDefault="005F261E" w:rsidP="00447266">
      <w:pPr>
        <w:pStyle w:val="313"/>
      </w:pPr>
      <w:r w:rsidRPr="005F261E">
        <w:rPr>
          <w:noProof/>
        </w:rPr>
        <w:drawing>
          <wp:inline distT="0" distB="0" distL="0" distR="0" wp14:anchorId="7AB3899A" wp14:editId="647A19B7">
            <wp:extent cx="5177947" cy="3238500"/>
            <wp:effectExtent l="0" t="0" r="381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180495" cy="324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8C61D" w14:textId="230D714E" w:rsidR="008442F9" w:rsidRDefault="00A857FE" w:rsidP="00F21215">
      <w:pPr>
        <w:pStyle w:val="3f4"/>
      </w:pPr>
      <w:bookmarkStart w:id="257" w:name="_Ref15457436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57</w:t>
      </w:r>
      <w:r w:rsidR="0003181E">
        <w:rPr>
          <w:noProof/>
        </w:rPr>
        <w:fldChar w:fldCharType="end"/>
      </w:r>
      <w:bookmarkEnd w:id="257"/>
    </w:p>
    <w:p w14:paraId="186C762D" w14:textId="77777777" w:rsidR="008442F9" w:rsidRDefault="008442F9" w:rsidP="00447266">
      <w:pPr>
        <w:pStyle w:val="20"/>
      </w:pPr>
      <w:r>
        <w:t>Отредактируйте вопрос, ответ, категорию вопроса-ответа.</w:t>
      </w:r>
    </w:p>
    <w:p w14:paraId="13FE4CAE" w14:textId="4BAB80D9" w:rsidR="008442F9" w:rsidRDefault="008442F9" w:rsidP="00447266">
      <w:pPr>
        <w:pStyle w:val="20"/>
      </w:pPr>
      <w:r>
        <w:t xml:space="preserve">Выберите статус вопроса-ответа в списке «Выбрать статус». Статус «Опубликованный» означает, что вопрос-ответ будет отображаться на </w:t>
      </w:r>
      <w:r w:rsidR="00934FF9">
        <w:t>П</w:t>
      </w:r>
      <w:r>
        <w:t>ортале.</w:t>
      </w:r>
    </w:p>
    <w:p w14:paraId="1DD068C2" w14:textId="09A94999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3FD779EE" wp14:editId="486D751B">
            <wp:extent cx="482400" cy="208800"/>
            <wp:effectExtent l="0" t="0" r="0" b="127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5F261E">
        <w:t xml:space="preserve"> (</w:t>
      </w:r>
      <w:r w:rsidR="005F261E">
        <w:fldChar w:fldCharType="begin"/>
      </w:r>
      <w:r w:rsidR="005F261E">
        <w:instrText xml:space="preserve"> REF _Ref154574367 \h </w:instrText>
      </w:r>
      <w:r w:rsidR="005F261E">
        <w:fldChar w:fldCharType="separate"/>
      </w:r>
      <w:r w:rsidR="00B65250">
        <w:t>Рисунок </w:t>
      </w:r>
      <w:r w:rsidR="00B65250">
        <w:rPr>
          <w:noProof/>
        </w:rPr>
        <w:t>57</w:t>
      </w:r>
      <w:r w:rsidR="005F261E">
        <w:fldChar w:fldCharType="end"/>
      </w:r>
      <w:r w:rsidR="005F261E">
        <w:t>)</w:t>
      </w:r>
      <w:r>
        <w:t>.</w:t>
      </w:r>
    </w:p>
    <w:p w14:paraId="5F4FA122" w14:textId="77777777" w:rsidR="008442F9" w:rsidRPr="00C6733D" w:rsidRDefault="008442F9" w:rsidP="00447266">
      <w:pPr>
        <w:pStyle w:val="1d"/>
      </w:pPr>
      <w:r>
        <w:t>Изменения в вопросе-ответе сохраняются.</w:t>
      </w:r>
    </w:p>
    <w:p w14:paraId="0CE57A35" w14:textId="77777777" w:rsidR="008442F9" w:rsidRDefault="008442F9" w:rsidP="00D53C83">
      <w:pPr>
        <w:pStyle w:val="3a"/>
      </w:pPr>
      <w:bookmarkStart w:id="258" w:name="_Ref153292531"/>
      <w:bookmarkStart w:id="259" w:name="_Ref153295734"/>
      <w:bookmarkStart w:id="260" w:name="_Toc153383354"/>
      <w:bookmarkStart w:id="261" w:name="_Toc157505735"/>
      <w:r>
        <w:t>У</w:t>
      </w:r>
      <w:r w:rsidRPr="00F434FF">
        <w:t>даление часто задаваемого вопроса и ответа на него</w:t>
      </w:r>
      <w:bookmarkEnd w:id="258"/>
      <w:bookmarkEnd w:id="259"/>
      <w:bookmarkEnd w:id="260"/>
      <w:bookmarkEnd w:id="261"/>
    </w:p>
    <w:p w14:paraId="5A8E0976" w14:textId="77777777" w:rsidR="008442F9" w:rsidRDefault="008442F9" w:rsidP="00447266">
      <w:pPr>
        <w:pStyle w:val="2d"/>
      </w:pPr>
      <w:r>
        <w:t xml:space="preserve">Чтобы удалить </w:t>
      </w:r>
      <w:r w:rsidRPr="00F434FF">
        <w:t>часто задаваемы</w:t>
      </w:r>
      <w:r>
        <w:t>й</w:t>
      </w:r>
      <w:r w:rsidRPr="00F434FF">
        <w:t xml:space="preserve"> вопрос</w:t>
      </w:r>
      <w:r>
        <w:t>:</w:t>
      </w:r>
    </w:p>
    <w:p w14:paraId="160DD547" w14:textId="3B81C511" w:rsidR="008442F9" w:rsidRDefault="008442F9" w:rsidP="00FA592D">
      <w:pPr>
        <w:pStyle w:val="20"/>
        <w:numPr>
          <w:ilvl w:val="0"/>
          <w:numId w:val="166"/>
        </w:numPr>
      </w:pPr>
      <w:r>
        <w:t xml:space="preserve">Перейдите к просмотру списка </w:t>
      </w:r>
      <w:r w:rsidRPr="00F434FF">
        <w:t>часто задаваемых вопросов</w:t>
      </w:r>
      <w:r>
        <w:t xml:space="preserve"> (п. </w:t>
      </w:r>
      <w:r>
        <w:fldChar w:fldCharType="begin"/>
      </w:r>
      <w:r>
        <w:instrText xml:space="preserve"> REF _Ref153290315 \r \h </w:instrText>
      </w:r>
      <w:r>
        <w:fldChar w:fldCharType="separate"/>
      </w:r>
      <w:r w:rsidR="00B65250">
        <w:t>3.8.14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00A0E118" wp14:editId="36E818DB">
            <wp:extent cx="182880" cy="213360"/>
            <wp:effectExtent l="0" t="0" r="762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вопросом-ответом</w:t>
      </w:r>
      <w:r w:rsidR="005F261E">
        <w:t xml:space="preserve"> (</w:t>
      </w:r>
      <w:r w:rsidR="005F261E">
        <w:fldChar w:fldCharType="begin"/>
      </w:r>
      <w:r w:rsidR="005F261E">
        <w:instrText xml:space="preserve"> REF _Ref154574189 \h </w:instrText>
      </w:r>
      <w:r w:rsidR="005F261E">
        <w:fldChar w:fldCharType="separate"/>
      </w:r>
      <w:r w:rsidR="00B65250">
        <w:t>Рисунок </w:t>
      </w:r>
      <w:r w:rsidR="00B65250">
        <w:rPr>
          <w:noProof/>
        </w:rPr>
        <w:t>55</w:t>
      </w:r>
      <w:r w:rsidR="005F261E">
        <w:fldChar w:fldCharType="end"/>
      </w:r>
      <w:r w:rsidR="005F261E">
        <w:t>)</w:t>
      </w:r>
      <w:r>
        <w:t>.</w:t>
      </w:r>
    </w:p>
    <w:p w14:paraId="2BBBBD5E" w14:textId="77777777" w:rsidR="008442F9" w:rsidRDefault="008442F9" w:rsidP="00447266">
      <w:pPr>
        <w:pStyle w:val="1d"/>
      </w:pPr>
      <w:r w:rsidRPr="00A24E61">
        <w:t>Отображается</w:t>
      </w:r>
      <w:r>
        <w:t xml:space="preserve"> окно подтверждения удаления вопроса-ответа.</w:t>
      </w:r>
    </w:p>
    <w:p w14:paraId="5C5C77F1" w14:textId="458DB2DE" w:rsidR="008442F9" w:rsidRDefault="004726BB" w:rsidP="00447266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4E812AB9" wp14:editId="4C50ED3F">
            <wp:extent cx="561600" cy="208800"/>
            <wp:effectExtent l="0" t="0" r="0" b="127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62724C9D" w14:textId="77777777" w:rsidR="008442F9" w:rsidRPr="00F434FF" w:rsidRDefault="008442F9" w:rsidP="00447266">
      <w:pPr>
        <w:pStyle w:val="1d"/>
      </w:pPr>
      <w:r>
        <w:t>Вопрос-ответ удаляется.</w:t>
      </w:r>
    </w:p>
    <w:p w14:paraId="55F20ABC" w14:textId="77777777" w:rsidR="008442F9" w:rsidRPr="00F434FF" w:rsidRDefault="008442F9" w:rsidP="00D53C83">
      <w:pPr>
        <w:pStyle w:val="29"/>
      </w:pPr>
      <w:bookmarkStart w:id="262" w:name="_Ref152341143"/>
      <w:bookmarkStart w:id="263" w:name="_Toc153383355"/>
      <w:bookmarkStart w:id="264" w:name="_Toc157505736"/>
      <w:r w:rsidRPr="00F434FF">
        <w:t>Управление новостями</w:t>
      </w:r>
      <w:bookmarkEnd w:id="262"/>
      <w:bookmarkEnd w:id="263"/>
      <w:bookmarkEnd w:id="264"/>
    </w:p>
    <w:p w14:paraId="4192B71F" w14:textId="5A7065DD" w:rsidR="008442F9" w:rsidRDefault="008442F9" w:rsidP="00447266">
      <w:pPr>
        <w:pStyle w:val="1d"/>
      </w:pPr>
      <w:r>
        <w:t>Для работы с новостями</w:t>
      </w:r>
      <w:r w:rsidR="00B92BED">
        <w:t xml:space="preserve"> (</w:t>
      </w:r>
      <w:r>
        <w:t xml:space="preserve">просмотра списка новостей, создания новости с немедленной или отложенной публикацией, редактирования новостей, удаления неопубликованных новостей, снятия новостей с публикации в т.ч. отложенного) щелкните по пункту </w:t>
      </w:r>
      <w:r>
        <w:rPr>
          <w:noProof/>
        </w:rPr>
        <w:drawing>
          <wp:inline distT="0" distB="0" distL="0" distR="0" wp14:anchorId="010E59D0" wp14:editId="1E982DBF">
            <wp:extent cx="175260" cy="155787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> </w:t>
      </w:r>
      <w:r w:rsidR="006A6ACC">
        <w:t xml:space="preserve">«Новости» </w:t>
      </w:r>
      <w:r>
        <w:t>в панели главного меню (в свернутом виде) или по разделу «Управление новостями» пункт</w:t>
      </w:r>
      <w:r w:rsidR="006A6ACC">
        <w:t>а</w:t>
      </w:r>
      <w:r>
        <w:t xml:space="preserve"> </w:t>
      </w:r>
      <w:r w:rsidR="006A6ACC">
        <w:rPr>
          <w:noProof/>
        </w:rPr>
        <w:drawing>
          <wp:inline distT="0" distB="0" distL="0" distR="0" wp14:anchorId="62BCCF88" wp14:editId="0072918B">
            <wp:extent cx="175260" cy="155787"/>
            <wp:effectExtent l="0" t="0" r="0" b="0"/>
            <wp:docPr id="34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ACC">
        <w:t xml:space="preserve"> </w:t>
      </w:r>
      <w:r>
        <w:t>«Новости» в панели главного меню (в развернутом виде).</w:t>
      </w:r>
    </w:p>
    <w:p w14:paraId="3487FE86" w14:textId="5A6C702B" w:rsidR="008442F9" w:rsidRPr="00F434FF" w:rsidRDefault="008442F9" w:rsidP="00447266">
      <w:pPr>
        <w:pStyle w:val="1d"/>
      </w:pPr>
      <w:r>
        <w:t xml:space="preserve">Для перехода к управлению правами для функции управления новостями выберите в пункте </w:t>
      </w:r>
      <w:r w:rsidR="006A6ACC">
        <w:rPr>
          <w:noProof/>
        </w:rPr>
        <w:drawing>
          <wp:inline distT="0" distB="0" distL="0" distR="0" wp14:anchorId="09375F73" wp14:editId="2C5562BF">
            <wp:extent cx="175260" cy="155787"/>
            <wp:effectExtent l="0" t="0" r="0" b="0"/>
            <wp:docPr id="349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ACC">
        <w:t xml:space="preserve"> </w:t>
      </w:r>
      <w:r>
        <w:t>«Новости»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603C217C" w14:textId="77777777" w:rsidR="008442F9" w:rsidRDefault="008442F9" w:rsidP="00D53C83">
      <w:pPr>
        <w:pStyle w:val="3a"/>
      </w:pPr>
      <w:bookmarkStart w:id="265" w:name="_Ref152682249"/>
      <w:bookmarkStart w:id="266" w:name="_Toc153383356"/>
      <w:bookmarkStart w:id="267" w:name="_Toc157505737"/>
      <w:r>
        <w:t>П</w:t>
      </w:r>
      <w:r w:rsidRPr="00F434FF">
        <w:t>росмотр списка новостей</w:t>
      </w:r>
      <w:bookmarkEnd w:id="265"/>
      <w:bookmarkEnd w:id="266"/>
      <w:bookmarkEnd w:id="267"/>
    </w:p>
    <w:p w14:paraId="7DDD84D5" w14:textId="77777777" w:rsidR="008442F9" w:rsidRDefault="008442F9" w:rsidP="00DE5B6E">
      <w:pPr>
        <w:pStyle w:val="2d"/>
      </w:pPr>
      <w:r>
        <w:t>Чтобы просмотреть список новостей:</w:t>
      </w:r>
    </w:p>
    <w:p w14:paraId="363DEA12" w14:textId="0571FFD2" w:rsidR="008442F9" w:rsidRDefault="008442F9" w:rsidP="00FA592D">
      <w:pPr>
        <w:pStyle w:val="20"/>
        <w:numPr>
          <w:ilvl w:val="0"/>
          <w:numId w:val="109"/>
        </w:numPr>
      </w:pPr>
      <w:r>
        <w:t xml:space="preserve">Щелкните по пункту </w:t>
      </w:r>
      <w:r w:rsidR="00AB4F71">
        <w:rPr>
          <w:noProof/>
        </w:rPr>
        <w:drawing>
          <wp:inline distT="0" distB="0" distL="0" distR="0" wp14:anchorId="7A08D62C" wp14:editId="400D5B0F">
            <wp:extent cx="175260" cy="155787"/>
            <wp:effectExtent l="0" t="0" r="0" b="0"/>
            <wp:docPr id="12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«Новости» </w:t>
      </w:r>
      <w:r>
        <w:t xml:space="preserve"> в панели главного меню (в свернутом виде) или по разделу «Управление новостями» пункт</w:t>
      </w:r>
      <w:r w:rsidR="00AB4F71">
        <w:t>а</w:t>
      </w:r>
      <w:r>
        <w:t xml:space="preserve"> «</w:t>
      </w:r>
      <w:r w:rsidR="00AB4F71">
        <w:rPr>
          <w:noProof/>
        </w:rPr>
        <w:drawing>
          <wp:inline distT="0" distB="0" distL="0" distR="0" wp14:anchorId="6451E399" wp14:editId="3495502E">
            <wp:extent cx="175260" cy="155787"/>
            <wp:effectExtent l="0" t="0" r="0" b="0"/>
            <wp:docPr id="129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«Новости» </w:t>
      </w:r>
      <w:r>
        <w:t>в панели главного меню (в</w:t>
      </w:r>
      <w:r w:rsidR="00AB4F71">
        <w:t> </w:t>
      </w:r>
      <w:r>
        <w:t>развернутом виде).</w:t>
      </w:r>
    </w:p>
    <w:p w14:paraId="004996C6" w14:textId="1A1FEBBD" w:rsidR="008442F9" w:rsidRDefault="008442F9" w:rsidP="00DE5B6E">
      <w:pPr>
        <w:pStyle w:val="1d"/>
      </w:pPr>
      <w:r>
        <w:t>Открывается страница «Список новостей» (</w:t>
      </w:r>
      <w:r w:rsidR="00DE5B6E">
        <w:fldChar w:fldCharType="begin"/>
      </w:r>
      <w:r w:rsidR="00DE5B6E">
        <w:instrText xml:space="preserve"> REF _Ref154389872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DE5B6E">
        <w:fldChar w:fldCharType="end"/>
      </w:r>
      <w:r>
        <w:t>). Для каждой новости в списке отображается заголовок, дата создания, изменения, публикации и снятия с публикации (если существуют), редактор, статус.</w:t>
      </w:r>
    </w:p>
    <w:p w14:paraId="7C125327" w14:textId="7AD6D558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1EC3942C" wp14:editId="55547E95">
            <wp:extent cx="6120130" cy="2105025"/>
            <wp:effectExtent l="0" t="0" r="0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E26E" w14:textId="000C4B40" w:rsidR="008442F9" w:rsidRDefault="00A857FE" w:rsidP="00F21215">
      <w:pPr>
        <w:pStyle w:val="3f4"/>
      </w:pPr>
      <w:bookmarkStart w:id="268" w:name="_Ref15438987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58</w:t>
      </w:r>
      <w:r w:rsidR="0003181E">
        <w:rPr>
          <w:noProof/>
        </w:rPr>
        <w:fldChar w:fldCharType="end"/>
      </w:r>
      <w:bookmarkEnd w:id="268"/>
    </w:p>
    <w:p w14:paraId="262EF098" w14:textId="0EFDA2FB" w:rsidR="008442F9" w:rsidRPr="007B585F" w:rsidRDefault="008442F9" w:rsidP="00DE5B6E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 xml:space="preserve">), </w:t>
      </w:r>
      <w:r>
        <w:t>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71D0B362" w14:textId="56A1375C" w:rsidR="008442F9" w:rsidRDefault="008442F9" w:rsidP="00DE5B6E">
      <w:pPr>
        <w:pStyle w:val="20"/>
      </w:pPr>
      <w:r>
        <w:t>Вы можете отфильтровать список новостей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6E7EB155" w14:textId="4B629EAA" w:rsidR="008442F9" w:rsidRDefault="008442F9" w:rsidP="006A6ACC">
      <w:pPr>
        <w:pStyle w:val="321231"/>
        <w:numPr>
          <w:ilvl w:val="0"/>
          <w:numId w:val="216"/>
        </w:numPr>
      </w:pPr>
      <w:r>
        <w:t>Диапазон дат публикации («Искать с», «Искать по»)</w:t>
      </w:r>
      <w:r w:rsidR="006A6ACC">
        <w:t>.</w:t>
      </w:r>
    </w:p>
    <w:p w14:paraId="0D65F81A" w14:textId="58E741D6" w:rsidR="008442F9" w:rsidRDefault="008442F9" w:rsidP="006A6ACC">
      <w:pPr>
        <w:pStyle w:val="321231"/>
      </w:pPr>
      <w:r>
        <w:t>Статус (</w:t>
      </w:r>
      <w:r w:rsidR="00B92BED">
        <w:t>«</w:t>
      </w:r>
      <w:r>
        <w:t>Все</w:t>
      </w:r>
      <w:r w:rsidR="00B92BED">
        <w:t>»</w:t>
      </w:r>
      <w:r>
        <w:t xml:space="preserve">, </w:t>
      </w:r>
      <w:r w:rsidR="00B92BED">
        <w:t>«</w:t>
      </w:r>
      <w:r>
        <w:t>В ленте</w:t>
      </w:r>
      <w:r w:rsidR="00B92BED">
        <w:t>»</w:t>
      </w:r>
      <w:r>
        <w:t xml:space="preserve">, </w:t>
      </w:r>
      <w:r w:rsidR="00B92BED">
        <w:t>«</w:t>
      </w:r>
      <w:r>
        <w:t>Ожидает</w:t>
      </w:r>
      <w:r w:rsidR="00B92BED">
        <w:t>»</w:t>
      </w:r>
      <w:r>
        <w:t xml:space="preserve">, </w:t>
      </w:r>
      <w:r w:rsidR="00B92BED">
        <w:t>«</w:t>
      </w:r>
      <w:r>
        <w:t>Снято</w:t>
      </w:r>
      <w:r w:rsidR="00B92BED">
        <w:t>»</w:t>
      </w:r>
      <w:r>
        <w:t>).</w:t>
      </w:r>
    </w:p>
    <w:p w14:paraId="1BEBB86B" w14:textId="77777777" w:rsidR="008442F9" w:rsidRDefault="008442F9" w:rsidP="00DE5B6E">
      <w:pPr>
        <w:pStyle w:val="1d"/>
      </w:pPr>
      <w:r>
        <w:t>После применения фильтрации отображается список новостей, отфильтрованный согласно выбранным параметрам.</w:t>
      </w:r>
    </w:p>
    <w:p w14:paraId="3D0E9279" w14:textId="0E61B465" w:rsidR="008442F9" w:rsidRDefault="008442F9" w:rsidP="00DE5B6E">
      <w:pPr>
        <w:pStyle w:val="20"/>
      </w:pPr>
      <w:r>
        <w:t xml:space="preserve">Чтобы просмотреть новость щелкните по иконке </w:t>
      </w:r>
      <w:r>
        <w:rPr>
          <w:noProof/>
        </w:rPr>
        <w:drawing>
          <wp:inline distT="0" distB="0" distL="0" distR="0" wp14:anchorId="0F1ED232" wp14:editId="2C727B7E">
            <wp:extent cx="198120" cy="23622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новости</w:t>
      </w:r>
      <w:r w:rsidR="006A6ACC">
        <w:t xml:space="preserve"> (</w:t>
      </w:r>
      <w:r w:rsidR="006A6ACC">
        <w:fldChar w:fldCharType="begin"/>
      </w:r>
      <w:r w:rsidR="006A6ACC">
        <w:instrText xml:space="preserve"> REF _Ref154389872 \h </w:instrText>
      </w:r>
      <w:r w:rsidR="006A6ACC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6A6ACC">
        <w:fldChar w:fldCharType="end"/>
      </w:r>
      <w:r w:rsidR="006A6ACC">
        <w:t>)</w:t>
      </w:r>
      <w:r>
        <w:t>.</w:t>
      </w:r>
    </w:p>
    <w:p w14:paraId="73160F3C" w14:textId="6A148495" w:rsidR="008442F9" w:rsidRDefault="008442F9" w:rsidP="00DE5B6E">
      <w:pPr>
        <w:pStyle w:val="1d"/>
      </w:pPr>
      <w:r>
        <w:t>Открывается карточка новости (</w:t>
      </w:r>
      <w:r w:rsidR="00DE5B6E">
        <w:fldChar w:fldCharType="begin"/>
      </w:r>
      <w:r w:rsidR="00DE5B6E">
        <w:instrText xml:space="preserve"> REF _Ref154389911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59</w:t>
      </w:r>
      <w:r w:rsidR="00DE5B6E">
        <w:fldChar w:fldCharType="end"/>
      </w:r>
      <w:r>
        <w:t>).</w:t>
      </w:r>
    </w:p>
    <w:p w14:paraId="2C4240A3" w14:textId="0EE62417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2E034526" wp14:editId="61227DE1">
            <wp:extent cx="5424890" cy="3067050"/>
            <wp:effectExtent l="0" t="0" r="4445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427940" cy="306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647D" w14:textId="7781E237" w:rsidR="008442F9" w:rsidRDefault="00A857FE" w:rsidP="00F21215">
      <w:pPr>
        <w:pStyle w:val="3f4"/>
      </w:pPr>
      <w:bookmarkStart w:id="269" w:name="_Ref15438991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59</w:t>
      </w:r>
      <w:r w:rsidR="0003181E">
        <w:rPr>
          <w:noProof/>
        </w:rPr>
        <w:fldChar w:fldCharType="end"/>
      </w:r>
      <w:bookmarkEnd w:id="269"/>
    </w:p>
    <w:p w14:paraId="40D63222" w14:textId="1387A3D9" w:rsidR="008442F9" w:rsidRPr="00AB6DF4" w:rsidRDefault="008442F9" w:rsidP="00DE5B6E">
      <w:pPr>
        <w:pStyle w:val="20"/>
      </w:pPr>
      <w:r>
        <w:t xml:space="preserve">Для возврата к списку щелкните по кнопке </w:t>
      </w:r>
      <w:r w:rsidR="006A6ACC" w:rsidRPr="006A6ACC">
        <w:rPr>
          <w:noProof/>
        </w:rPr>
        <w:drawing>
          <wp:inline distT="0" distB="0" distL="0" distR="0" wp14:anchorId="5C2AF2FE" wp14:editId="3A5DE5ED">
            <wp:extent cx="784800" cy="208800"/>
            <wp:effectExtent l="0" t="0" r="0" b="127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4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ACC" w:rsidRPr="006A6ACC">
        <w:t xml:space="preserve"> </w:t>
      </w:r>
      <w:r>
        <w:t>«К списку новостей»</w:t>
      </w:r>
      <w:r w:rsidR="006A6ACC">
        <w:t xml:space="preserve"> (</w:t>
      </w:r>
      <w:r w:rsidR="006A6ACC">
        <w:fldChar w:fldCharType="begin"/>
      </w:r>
      <w:r w:rsidR="006A6ACC">
        <w:instrText xml:space="preserve"> REF _Ref154389911 \h </w:instrText>
      </w:r>
      <w:r w:rsidR="006A6ACC">
        <w:fldChar w:fldCharType="separate"/>
      </w:r>
      <w:r w:rsidR="00B65250">
        <w:t>Рисунок </w:t>
      </w:r>
      <w:r w:rsidR="00B65250">
        <w:rPr>
          <w:noProof/>
        </w:rPr>
        <w:t>59</w:t>
      </w:r>
      <w:r w:rsidR="006A6ACC">
        <w:fldChar w:fldCharType="end"/>
      </w:r>
      <w:r w:rsidR="006A6ACC">
        <w:t>)</w:t>
      </w:r>
      <w:r>
        <w:t>.</w:t>
      </w:r>
    </w:p>
    <w:p w14:paraId="744E1EBC" w14:textId="77777777" w:rsidR="008442F9" w:rsidRDefault="008442F9" w:rsidP="00D53C83">
      <w:pPr>
        <w:pStyle w:val="3a"/>
      </w:pPr>
      <w:bookmarkStart w:id="270" w:name="_Ref152684662"/>
      <w:bookmarkStart w:id="271" w:name="_Toc153383357"/>
      <w:bookmarkStart w:id="272" w:name="_Toc157505738"/>
      <w:r>
        <w:t>С</w:t>
      </w:r>
      <w:r w:rsidRPr="00F434FF">
        <w:t>оздание новости (немедленная публикация)</w:t>
      </w:r>
      <w:bookmarkEnd w:id="270"/>
      <w:bookmarkEnd w:id="271"/>
      <w:bookmarkEnd w:id="272"/>
    </w:p>
    <w:p w14:paraId="73FE1113" w14:textId="431A6D85" w:rsidR="008442F9" w:rsidRDefault="008442F9" w:rsidP="00A92E20">
      <w:pPr>
        <w:pStyle w:val="2d"/>
      </w:pPr>
      <w:r>
        <w:t xml:space="preserve">Чтобы создать новость и опубликовать ее на </w:t>
      </w:r>
      <w:r w:rsidR="00934FF9">
        <w:t>Портале</w:t>
      </w:r>
      <w:r>
        <w:t>:</w:t>
      </w:r>
    </w:p>
    <w:p w14:paraId="1A3FB787" w14:textId="7F890CA2" w:rsidR="008442F9" w:rsidRDefault="008442F9" w:rsidP="00FA592D">
      <w:pPr>
        <w:pStyle w:val="20"/>
        <w:numPr>
          <w:ilvl w:val="0"/>
          <w:numId w:val="107"/>
        </w:numPr>
      </w:pPr>
      <w:r>
        <w:t>Откройте список новостей (п. </w:t>
      </w:r>
      <w:r>
        <w:fldChar w:fldCharType="begin"/>
      </w:r>
      <w:r>
        <w:instrText xml:space="preserve"> REF _Ref152682249 \r \h </w:instrText>
      </w:r>
      <w:r>
        <w:fldChar w:fldCharType="separate"/>
      </w:r>
      <w:r w:rsidR="00B65250">
        <w:t>3.9.1</w:t>
      </w:r>
      <w:r>
        <w:fldChar w:fldCharType="end"/>
      </w:r>
      <w:r>
        <w:t xml:space="preserve">) и щелкните по кнопке </w:t>
      </w:r>
      <w:r w:rsidR="006A6ACC" w:rsidRPr="00973AE2">
        <w:rPr>
          <w:noProof/>
        </w:rPr>
        <w:drawing>
          <wp:inline distT="0" distB="0" distL="0" distR="0" wp14:anchorId="64CBD45B" wp14:editId="7A9E90C7">
            <wp:extent cx="547200" cy="208800"/>
            <wp:effectExtent l="0" t="0" r="5715" b="127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ACC">
        <w:t xml:space="preserve"> </w:t>
      </w:r>
      <w:r>
        <w:t>«+Добавить» над списком</w:t>
      </w:r>
      <w:r w:rsidR="00DE5B6E">
        <w:t xml:space="preserve"> </w:t>
      </w:r>
      <w:r w:rsidR="006A6ACC">
        <w:t>(</w:t>
      </w:r>
      <w:r w:rsidR="006A6ACC">
        <w:fldChar w:fldCharType="begin"/>
      </w:r>
      <w:r w:rsidR="006A6ACC">
        <w:instrText xml:space="preserve"> REF _Ref154389872 \h </w:instrText>
      </w:r>
      <w:r w:rsidR="006A6ACC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6A6ACC">
        <w:fldChar w:fldCharType="end"/>
      </w:r>
      <w:r w:rsidR="006A6ACC">
        <w:t>)</w:t>
      </w:r>
      <w:r w:rsidR="006A6ACC">
        <w:rPr>
          <w:lang w:val="en-US"/>
        </w:rPr>
        <w:t xml:space="preserve"> </w:t>
      </w:r>
      <w:r w:rsidR="00DE5B6E">
        <w:t>- о</w:t>
      </w:r>
      <w:r>
        <w:t>ткрывается страница «Создание новости» (</w:t>
      </w:r>
      <w:r w:rsidR="00DE5B6E">
        <w:fldChar w:fldCharType="begin"/>
      </w:r>
      <w:r w:rsidR="00DE5B6E">
        <w:instrText xml:space="preserve"> REF _Ref154389696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60</w:t>
      </w:r>
      <w:r w:rsidR="00DE5B6E">
        <w:fldChar w:fldCharType="end"/>
      </w:r>
      <w:r>
        <w:t>).</w:t>
      </w:r>
    </w:p>
    <w:p w14:paraId="5868797D" w14:textId="1B07E93D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198B9225" wp14:editId="368C17AD">
            <wp:extent cx="6120130" cy="3666490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8432" w14:textId="0A199052" w:rsidR="008442F9" w:rsidRDefault="00A857FE" w:rsidP="00F21215">
      <w:pPr>
        <w:pStyle w:val="3f4"/>
      </w:pPr>
      <w:bookmarkStart w:id="273" w:name="_Ref15438969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60</w:t>
      </w:r>
      <w:r w:rsidR="0003181E">
        <w:rPr>
          <w:noProof/>
        </w:rPr>
        <w:fldChar w:fldCharType="end"/>
      </w:r>
      <w:bookmarkEnd w:id="273"/>
    </w:p>
    <w:p w14:paraId="7A24D85F" w14:textId="77777777" w:rsidR="008442F9" w:rsidRDefault="008442F9" w:rsidP="00DE5B6E">
      <w:pPr>
        <w:pStyle w:val="20"/>
      </w:pPr>
      <w:r>
        <w:t>Укажите заголовок новости в поле «Заголовок».</w:t>
      </w:r>
    </w:p>
    <w:p w14:paraId="728DBB61" w14:textId="77777777" w:rsidR="008442F9" w:rsidRDefault="008442F9" w:rsidP="00DE5B6E">
      <w:pPr>
        <w:pStyle w:val="20"/>
      </w:pPr>
      <w:r>
        <w:t>Введите текст новости в текстовое поле «Текст новости». В поле доступно основное форматирование: выделение, списки, выравнивание текста.</w:t>
      </w:r>
    </w:p>
    <w:p w14:paraId="425A76A4" w14:textId="77777777" w:rsidR="008442F9" w:rsidRDefault="008442F9" w:rsidP="00DE5B6E">
      <w:pPr>
        <w:pStyle w:val="20"/>
      </w:pPr>
      <w:r>
        <w:t>Укажите краткое описание новости, которое будет показываться в ленте новостей, в поле «Краткое содержание».</w:t>
      </w:r>
    </w:p>
    <w:p w14:paraId="23865BE7" w14:textId="77777777" w:rsidR="008442F9" w:rsidRDefault="008442F9" w:rsidP="00DE5B6E">
      <w:pPr>
        <w:pStyle w:val="20"/>
      </w:pPr>
      <w:r>
        <w:t>Выберите изображение, которое будет показываться в ленте новостей для создаваемой новости. Для этого:</w:t>
      </w:r>
    </w:p>
    <w:p w14:paraId="004BC2D6" w14:textId="3680EB75" w:rsidR="008442F9" w:rsidRDefault="008442F9" w:rsidP="00FA592D">
      <w:pPr>
        <w:pStyle w:val="321231"/>
        <w:numPr>
          <w:ilvl w:val="0"/>
          <w:numId w:val="108"/>
        </w:numPr>
      </w:pPr>
      <w:r>
        <w:t>Щелкните по месту для изображения с кнопкой «Загрузить» в поле «Картинка для ленты новостей»</w:t>
      </w:r>
      <w:r w:rsidR="00DE5B6E">
        <w:t xml:space="preserve"> - </w:t>
      </w:r>
      <w:r w:rsidR="006A6ACC">
        <w:t>о</w:t>
      </w:r>
      <w:r>
        <w:t>ткрывается стандартное диалоговое окно выбора файла.</w:t>
      </w:r>
    </w:p>
    <w:p w14:paraId="73F452C1" w14:textId="77777777" w:rsidR="008442F9" w:rsidRDefault="008442F9" w:rsidP="00DE5B6E">
      <w:pPr>
        <w:pStyle w:val="321231"/>
      </w:pPr>
      <w:r>
        <w:t>Выберите файл с изображением к новости для отображения в ленте новостей.</w:t>
      </w:r>
    </w:p>
    <w:p w14:paraId="7F17AF0B" w14:textId="3A3E4515" w:rsidR="008442F9" w:rsidRDefault="008442F9" w:rsidP="00DE5B6E">
      <w:pPr>
        <w:pStyle w:val="321231"/>
      </w:pPr>
      <w:r>
        <w:t xml:space="preserve">Щелкните по кнопке </w:t>
      </w:r>
      <w:r w:rsidR="001B48FB" w:rsidRPr="001B48FB">
        <w:rPr>
          <w:noProof/>
        </w:rPr>
        <w:drawing>
          <wp:inline distT="0" distB="0" distL="0" distR="0" wp14:anchorId="46996C3B" wp14:editId="06D9E722">
            <wp:extent cx="655200" cy="208800"/>
            <wp:effectExtent l="0" t="0" r="0" b="127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55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8FB">
        <w:t xml:space="preserve"> </w:t>
      </w:r>
      <w:r>
        <w:t>«Открыть»</w:t>
      </w:r>
      <w:r w:rsidRPr="00EF0CE2">
        <w:t>.</w:t>
      </w:r>
    </w:p>
    <w:p w14:paraId="4AA33FCB" w14:textId="534A9873" w:rsidR="008442F9" w:rsidRDefault="008442F9" w:rsidP="00DE5B6E">
      <w:pPr>
        <w:pStyle w:val="1d"/>
      </w:pPr>
      <w:r>
        <w:t>Выбранное изображение показывается в поле «Картинка для ленты новостей» (</w:t>
      </w:r>
      <w:r w:rsidR="00DE5B6E">
        <w:fldChar w:fldCharType="begin"/>
      </w:r>
      <w:r w:rsidR="00DE5B6E">
        <w:instrText xml:space="preserve"> REF _Ref154389771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61</w:t>
      </w:r>
      <w:r w:rsidR="00DE5B6E">
        <w:fldChar w:fldCharType="end"/>
      </w:r>
      <w:r>
        <w:t>).</w:t>
      </w:r>
    </w:p>
    <w:p w14:paraId="1F45BCE2" w14:textId="7F8DDD59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007188E9" wp14:editId="752F2775">
            <wp:extent cx="6120130" cy="3018155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1FE4" w14:textId="703AE82F" w:rsidR="008442F9" w:rsidRDefault="00A857FE" w:rsidP="00F21215">
      <w:pPr>
        <w:pStyle w:val="3f4"/>
      </w:pPr>
      <w:bookmarkStart w:id="274" w:name="_Ref15438977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61</w:t>
      </w:r>
      <w:r w:rsidR="0003181E">
        <w:rPr>
          <w:noProof/>
        </w:rPr>
        <w:fldChar w:fldCharType="end"/>
      </w:r>
      <w:bookmarkEnd w:id="274"/>
    </w:p>
    <w:p w14:paraId="69982D7A" w14:textId="77777777" w:rsidR="008442F9" w:rsidRPr="00EF0CE2" w:rsidRDefault="008442F9" w:rsidP="00DE5B6E">
      <w:pPr>
        <w:pStyle w:val="321231"/>
      </w:pPr>
      <w:r>
        <w:t>Чтобы выбрать другое изображение, повторно щелкните по текущему изображению и выберите другой файл.</w:t>
      </w:r>
    </w:p>
    <w:p w14:paraId="0E159EC1" w14:textId="77777777" w:rsidR="008442F9" w:rsidRDefault="008442F9" w:rsidP="00DE5B6E">
      <w:pPr>
        <w:pStyle w:val="20"/>
      </w:pPr>
      <w:r>
        <w:t>Укажите группы, для которых предназначена новость: проставьте флажки напротив тех групп в иерархическом списке «Группы», для которых будет показываться новость. Для поиска групп укажите название группы или его часть в поисковой строке над списком групп.</w:t>
      </w:r>
    </w:p>
    <w:p w14:paraId="6E780822" w14:textId="71959342" w:rsidR="008442F9" w:rsidRDefault="008442F9" w:rsidP="00DE5B6E">
      <w:pPr>
        <w:pStyle w:val="20"/>
      </w:pPr>
      <w:r>
        <w:t xml:space="preserve">Чтобы просмотреть новость перед публикацией щелкните по кнопке </w:t>
      </w:r>
      <w:r w:rsidR="006A6ACC" w:rsidRPr="006A6ACC">
        <w:rPr>
          <w:noProof/>
        </w:rPr>
        <w:drawing>
          <wp:inline distT="0" distB="0" distL="0" distR="0" wp14:anchorId="0E8FDA02" wp14:editId="75590A49">
            <wp:extent cx="784800" cy="208800"/>
            <wp:effectExtent l="0" t="0" r="0" b="127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48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ACC" w:rsidRPr="006A6ACC">
        <w:t xml:space="preserve"> </w:t>
      </w:r>
      <w:r>
        <w:t>«Предпросмотр»</w:t>
      </w:r>
      <w:r w:rsidR="006A6ACC">
        <w:t xml:space="preserve"> (</w:t>
      </w:r>
      <w:r w:rsidR="006A6ACC">
        <w:fldChar w:fldCharType="begin"/>
      </w:r>
      <w:r w:rsidR="006A6ACC">
        <w:instrText xml:space="preserve"> REF _Ref154389771 \h </w:instrText>
      </w:r>
      <w:r w:rsidR="006A6ACC">
        <w:fldChar w:fldCharType="separate"/>
      </w:r>
      <w:r w:rsidR="00B65250">
        <w:t>Рисунок </w:t>
      </w:r>
      <w:r w:rsidR="00B65250">
        <w:rPr>
          <w:noProof/>
        </w:rPr>
        <w:t>61</w:t>
      </w:r>
      <w:r w:rsidR="006A6ACC">
        <w:fldChar w:fldCharType="end"/>
      </w:r>
      <w:r w:rsidR="006A6ACC">
        <w:t>)</w:t>
      </w:r>
      <w:r>
        <w:t>.</w:t>
      </w:r>
    </w:p>
    <w:p w14:paraId="0DDCFF22" w14:textId="54B2A6DC" w:rsidR="008442F9" w:rsidRDefault="008442F9" w:rsidP="00DE5B6E">
      <w:pPr>
        <w:pStyle w:val="1d"/>
      </w:pPr>
      <w:r>
        <w:t>Открывается страница предварительного просмотра новости (</w:t>
      </w:r>
      <w:r w:rsidR="00DE5B6E">
        <w:fldChar w:fldCharType="begin"/>
      </w:r>
      <w:r w:rsidR="00DE5B6E">
        <w:instrText xml:space="preserve"> REF _Ref154389810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62</w:t>
      </w:r>
      <w:r w:rsidR="00DE5B6E">
        <w:fldChar w:fldCharType="end"/>
      </w:r>
      <w:r>
        <w:t>). В верхней части страницы показывается как будет выглядеть новость в ленте, ниже – как будет выглядеть страница новости на портале.</w:t>
      </w:r>
    </w:p>
    <w:p w14:paraId="575F0526" w14:textId="12D9C787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47C83D31" wp14:editId="7EA187E4">
            <wp:extent cx="4893172" cy="3390900"/>
            <wp:effectExtent l="0" t="0" r="3175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95222" cy="339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7BB6" w14:textId="4A781F32" w:rsidR="008442F9" w:rsidRDefault="00A857FE" w:rsidP="00F21215">
      <w:pPr>
        <w:pStyle w:val="3f4"/>
      </w:pPr>
      <w:bookmarkStart w:id="275" w:name="_Ref15438981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62</w:t>
      </w:r>
      <w:r w:rsidR="0003181E">
        <w:rPr>
          <w:noProof/>
        </w:rPr>
        <w:fldChar w:fldCharType="end"/>
      </w:r>
      <w:bookmarkEnd w:id="275"/>
    </w:p>
    <w:p w14:paraId="224D3AAC" w14:textId="28DCD68B" w:rsidR="008442F9" w:rsidRDefault="008442F9" w:rsidP="00DE5B6E">
      <w:pPr>
        <w:pStyle w:val="20"/>
      </w:pPr>
      <w:r>
        <w:t xml:space="preserve">Просмотрите новость и щелкните по кнопке </w:t>
      </w:r>
      <w:r w:rsidR="006A6ACC" w:rsidRPr="006A6ACC">
        <w:rPr>
          <w:noProof/>
        </w:rPr>
        <w:drawing>
          <wp:inline distT="0" distB="0" distL="0" distR="0" wp14:anchorId="441158AE" wp14:editId="2FB63E81">
            <wp:extent cx="522000" cy="208800"/>
            <wp:effectExtent l="0" t="0" r="0" b="127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2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ACC" w:rsidRPr="006A6ACC">
        <w:t xml:space="preserve"> </w:t>
      </w:r>
      <w:r>
        <w:t>«Назад» для возврата к странице создания новости.</w:t>
      </w:r>
    </w:p>
    <w:p w14:paraId="07D0A85D" w14:textId="78C12A87" w:rsidR="008442F9" w:rsidRDefault="008442F9" w:rsidP="00DE5B6E">
      <w:pPr>
        <w:pStyle w:val="20"/>
      </w:pPr>
      <w:r>
        <w:t xml:space="preserve">Для немедленной публикации созданной новости щелкните по кнопке </w:t>
      </w:r>
      <w:r w:rsidR="00973AE2" w:rsidRPr="00F62BFC">
        <w:rPr>
          <w:noProof/>
        </w:rPr>
        <w:drawing>
          <wp:inline distT="0" distB="0" distL="0" distR="0" wp14:anchorId="24DA36C0" wp14:editId="627334E5">
            <wp:extent cx="482400" cy="208800"/>
            <wp:effectExtent l="0" t="0" r="0" b="127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6AD79D06" w14:textId="17544C9F" w:rsidR="008442F9" w:rsidRDefault="008442F9" w:rsidP="00DE5B6E">
      <w:pPr>
        <w:pStyle w:val="1d"/>
      </w:pPr>
      <w:r>
        <w:t>Открывается страница сохранения новости (</w:t>
      </w:r>
      <w:r w:rsidR="00DE5B6E">
        <w:fldChar w:fldCharType="begin"/>
      </w:r>
      <w:r w:rsidR="00DE5B6E">
        <w:instrText xml:space="preserve"> REF _Ref154389830 \h </w:instrText>
      </w:r>
      <w:r w:rsidR="00DE5B6E">
        <w:fldChar w:fldCharType="separate"/>
      </w:r>
      <w:r w:rsidR="00B65250">
        <w:t>Рисунок </w:t>
      </w:r>
      <w:r w:rsidR="00B65250">
        <w:rPr>
          <w:noProof/>
        </w:rPr>
        <w:t>63</w:t>
      </w:r>
      <w:r w:rsidR="00DE5B6E">
        <w:fldChar w:fldCharType="end"/>
      </w:r>
      <w:r>
        <w:t>). Начинается обратный отсчет (30</w:t>
      </w:r>
      <w:r w:rsidR="00B92BED">
        <w:t> </w:t>
      </w:r>
      <w:r>
        <w:t>сек., в течение которых вы можете отменить публикацию).</w:t>
      </w:r>
    </w:p>
    <w:p w14:paraId="3202A333" w14:textId="681CC0CE" w:rsidR="00DE5B6E" w:rsidRDefault="006A6ACC" w:rsidP="00F21215">
      <w:pPr>
        <w:pStyle w:val="313"/>
      </w:pPr>
      <w:r w:rsidRPr="006A6ACC">
        <w:rPr>
          <w:noProof/>
        </w:rPr>
        <w:drawing>
          <wp:inline distT="0" distB="0" distL="0" distR="0" wp14:anchorId="321D9CB7" wp14:editId="10C2139C">
            <wp:extent cx="6120130" cy="3068955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FD395" w14:textId="27E73DBA" w:rsidR="008442F9" w:rsidRDefault="00A857FE" w:rsidP="00F21215">
      <w:pPr>
        <w:pStyle w:val="3f4"/>
      </w:pPr>
      <w:bookmarkStart w:id="276" w:name="_Ref15438983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63</w:t>
      </w:r>
      <w:r w:rsidR="0003181E">
        <w:rPr>
          <w:noProof/>
        </w:rPr>
        <w:fldChar w:fldCharType="end"/>
      </w:r>
      <w:bookmarkEnd w:id="276"/>
    </w:p>
    <w:p w14:paraId="43C56575" w14:textId="7AEF6079" w:rsidR="008442F9" w:rsidRDefault="008442F9" w:rsidP="00DE5B6E">
      <w:pPr>
        <w:pStyle w:val="20"/>
      </w:pPr>
      <w:r>
        <w:t>Чтобы отменить публикацию щелкните по кнопке «Отменить публикацию» до истечения обратного отсчета – в этом случае будет выполнен возврат к странице создания новости. Чтобы опубликовать новость, не дожидаясь окончания 30</w:t>
      </w:r>
      <w:r w:rsidR="00B92BED">
        <w:t> </w:t>
      </w:r>
      <w:r>
        <w:t xml:space="preserve">секунд, щелкните по кнопке </w:t>
      </w:r>
      <w:r w:rsidR="00973AE2" w:rsidRPr="00F62BFC">
        <w:rPr>
          <w:noProof/>
        </w:rPr>
        <w:drawing>
          <wp:inline distT="0" distB="0" distL="0" distR="0" wp14:anchorId="236C101B" wp14:editId="03B2A10C">
            <wp:extent cx="482400" cy="208800"/>
            <wp:effectExtent l="0" t="0" r="0" b="127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6A6ACC">
        <w:t xml:space="preserve"> (</w:t>
      </w:r>
      <w:r w:rsidR="006A6ACC">
        <w:fldChar w:fldCharType="begin"/>
      </w:r>
      <w:r w:rsidR="006A6ACC">
        <w:instrText xml:space="preserve"> REF _Ref154389830 \h </w:instrText>
      </w:r>
      <w:r w:rsidR="006A6ACC">
        <w:fldChar w:fldCharType="separate"/>
      </w:r>
      <w:r w:rsidR="00B65250">
        <w:t>Рисунок </w:t>
      </w:r>
      <w:r w:rsidR="00B65250">
        <w:rPr>
          <w:noProof/>
        </w:rPr>
        <w:t>63</w:t>
      </w:r>
      <w:r w:rsidR="006A6ACC">
        <w:fldChar w:fldCharType="end"/>
      </w:r>
      <w:r w:rsidR="006A6ACC">
        <w:t>)</w:t>
      </w:r>
      <w:r>
        <w:t>.</w:t>
      </w:r>
    </w:p>
    <w:p w14:paraId="06D21D2A" w14:textId="4229577A" w:rsidR="008442F9" w:rsidRDefault="008442F9" w:rsidP="00DE5B6E">
      <w:pPr>
        <w:pStyle w:val="1d"/>
      </w:pPr>
      <w:r>
        <w:t>В случае выбора публикации или истечения 30</w:t>
      </w:r>
      <w:r w:rsidR="00DE5B6E">
        <w:t> </w:t>
      </w:r>
      <w:r>
        <w:t>секунд отображается сообщение об успешной публикации.</w:t>
      </w:r>
    </w:p>
    <w:p w14:paraId="45B577B3" w14:textId="3E2A61FB" w:rsidR="008442F9" w:rsidRDefault="008442F9" w:rsidP="00DE5B6E">
      <w:pPr>
        <w:pStyle w:val="20"/>
      </w:pPr>
      <w:r>
        <w:t xml:space="preserve">Щелкните по кнопке </w:t>
      </w:r>
      <w:r w:rsidR="00155733" w:rsidRPr="00155733">
        <w:rPr>
          <w:noProof/>
        </w:rPr>
        <w:drawing>
          <wp:inline distT="0" distB="0" distL="0" distR="0" wp14:anchorId="1B4C3409" wp14:editId="49EFD398">
            <wp:extent cx="314324" cy="20002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 w:rsidRPr="00155733">
        <w:t xml:space="preserve"> </w:t>
      </w:r>
      <w:r>
        <w:t>«ОК» в сообщении</w:t>
      </w:r>
      <w:r w:rsidR="00155733">
        <w:t xml:space="preserve"> (</w:t>
      </w:r>
      <w:r w:rsidR="00155733">
        <w:fldChar w:fldCharType="begin"/>
      </w:r>
      <w:r w:rsidR="00155733">
        <w:instrText xml:space="preserve"> REF _Ref157433222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64</w:t>
      </w:r>
      <w:r w:rsidR="00155733">
        <w:fldChar w:fldCharType="end"/>
      </w:r>
      <w:r w:rsidR="00155733">
        <w:t>)</w:t>
      </w:r>
      <w:r>
        <w:t>.</w:t>
      </w:r>
    </w:p>
    <w:p w14:paraId="26C73860" w14:textId="77777777" w:rsidR="00155733" w:rsidRDefault="00155733" w:rsidP="00155733">
      <w:pPr>
        <w:pStyle w:val="313"/>
      </w:pPr>
      <w:r w:rsidRPr="00155733">
        <w:rPr>
          <w:noProof/>
        </w:rPr>
        <w:drawing>
          <wp:inline distT="0" distB="0" distL="0" distR="0" wp14:anchorId="6ACB1F86" wp14:editId="39382E6D">
            <wp:extent cx="3590926" cy="998411"/>
            <wp:effectExtent l="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597502" cy="100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8282A" w14:textId="159D2B5B" w:rsidR="00155733" w:rsidRDefault="00155733" w:rsidP="00155733">
      <w:pPr>
        <w:pStyle w:val="3f4"/>
      </w:pPr>
      <w:bookmarkStart w:id="277" w:name="_Ref157433222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64</w:t>
      </w:r>
      <w:r w:rsidR="0003181E">
        <w:rPr>
          <w:noProof/>
        </w:rPr>
        <w:fldChar w:fldCharType="end"/>
      </w:r>
      <w:bookmarkEnd w:id="277"/>
    </w:p>
    <w:p w14:paraId="5DBDE4A5" w14:textId="5FD753CF" w:rsidR="008442F9" w:rsidRPr="00DE085D" w:rsidRDefault="008442F9" w:rsidP="00DE5B6E">
      <w:pPr>
        <w:pStyle w:val="1d"/>
      </w:pPr>
      <w:r>
        <w:t xml:space="preserve">Отображается список новостей с опубликованной новостью, статус новости – </w:t>
      </w:r>
      <w:r w:rsidR="00B92BED">
        <w:t>«</w:t>
      </w:r>
      <w:r>
        <w:t>В</w:t>
      </w:r>
      <w:r w:rsidR="00B92BED">
        <w:t> </w:t>
      </w:r>
      <w:r>
        <w:t>ленте</w:t>
      </w:r>
      <w:r w:rsidR="00B92BED">
        <w:t>»</w:t>
      </w:r>
      <w:r>
        <w:t>, указаны дата и время создания и публикации.</w:t>
      </w:r>
    </w:p>
    <w:p w14:paraId="58F966E1" w14:textId="77777777" w:rsidR="008442F9" w:rsidRDefault="008442F9" w:rsidP="00D53C83">
      <w:pPr>
        <w:pStyle w:val="3a"/>
      </w:pPr>
      <w:bookmarkStart w:id="278" w:name="_Toc153383358"/>
      <w:bookmarkStart w:id="279" w:name="_Toc157505739"/>
      <w:r>
        <w:t>Р</w:t>
      </w:r>
      <w:r w:rsidRPr="00F434FF">
        <w:t>едактирование новости</w:t>
      </w:r>
      <w:bookmarkEnd w:id="278"/>
      <w:bookmarkEnd w:id="279"/>
    </w:p>
    <w:p w14:paraId="72ECB6E1" w14:textId="77777777" w:rsidR="008442F9" w:rsidRDefault="008442F9" w:rsidP="00447266">
      <w:pPr>
        <w:pStyle w:val="2d"/>
      </w:pPr>
      <w:r>
        <w:t>Чтобы отредактировать новость:</w:t>
      </w:r>
    </w:p>
    <w:p w14:paraId="7E30BA37" w14:textId="0F4A058E" w:rsidR="008442F9" w:rsidRDefault="008442F9" w:rsidP="00FA592D">
      <w:pPr>
        <w:pStyle w:val="20"/>
        <w:numPr>
          <w:ilvl w:val="0"/>
          <w:numId w:val="167"/>
        </w:numPr>
      </w:pPr>
      <w:r>
        <w:t xml:space="preserve">Откройте </w:t>
      </w:r>
      <w:r w:rsidRPr="00DE085D">
        <w:t>список</w:t>
      </w:r>
      <w:r>
        <w:t xml:space="preserve"> новостей (п. </w:t>
      </w:r>
      <w:r>
        <w:fldChar w:fldCharType="begin"/>
      </w:r>
      <w:r>
        <w:instrText xml:space="preserve"> REF _Ref152682249 \r \h </w:instrText>
      </w:r>
      <w:r>
        <w:fldChar w:fldCharType="separate"/>
      </w:r>
      <w:r w:rsidR="00B65250">
        <w:t>3.9.1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1B8CF49E" wp14:editId="0991247F">
            <wp:extent cx="281940" cy="312420"/>
            <wp:effectExtent l="0" t="0" r="381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новостью</w:t>
      </w:r>
      <w:r w:rsidR="00155733">
        <w:t xml:space="preserve"> (</w:t>
      </w:r>
      <w:r w:rsidR="00155733">
        <w:fldChar w:fldCharType="begin"/>
      </w:r>
      <w:r w:rsidR="00155733">
        <w:instrText xml:space="preserve"> REF _Ref154389872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155733">
        <w:fldChar w:fldCharType="end"/>
      </w:r>
      <w:r w:rsidR="00155733">
        <w:t>)</w:t>
      </w:r>
      <w:r>
        <w:t>.</w:t>
      </w:r>
    </w:p>
    <w:p w14:paraId="2E64C026" w14:textId="25E2CBA7" w:rsidR="008442F9" w:rsidRDefault="008442F9" w:rsidP="00447266">
      <w:pPr>
        <w:pStyle w:val="1d"/>
      </w:pPr>
      <w:r>
        <w:t>Открывается страница редактирования новости (</w:t>
      </w:r>
      <w:r w:rsidR="00B92BED">
        <w:fldChar w:fldCharType="begin"/>
      </w:r>
      <w:r w:rsidR="00B92BED">
        <w:instrText xml:space="preserve"> REF _Ref154574377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65</w:t>
      </w:r>
      <w:r w:rsidR="00B92BED">
        <w:fldChar w:fldCharType="end"/>
      </w:r>
      <w:r>
        <w:t>).</w:t>
      </w:r>
    </w:p>
    <w:p w14:paraId="5D7FA4BF" w14:textId="71D6664C" w:rsidR="00447266" w:rsidRDefault="00155733" w:rsidP="00447266">
      <w:pPr>
        <w:pStyle w:val="313"/>
      </w:pPr>
      <w:r w:rsidRPr="00155733">
        <w:rPr>
          <w:noProof/>
        </w:rPr>
        <w:drawing>
          <wp:inline distT="0" distB="0" distL="0" distR="0" wp14:anchorId="491F65D3" wp14:editId="7A909EAC">
            <wp:extent cx="6120130" cy="324485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C487F" w14:textId="474CB3EA" w:rsidR="008442F9" w:rsidRDefault="00A857FE" w:rsidP="00F21215">
      <w:pPr>
        <w:pStyle w:val="3f4"/>
      </w:pPr>
      <w:bookmarkStart w:id="280" w:name="_Ref15457437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65</w:t>
      </w:r>
      <w:r w:rsidR="0003181E">
        <w:rPr>
          <w:noProof/>
        </w:rPr>
        <w:fldChar w:fldCharType="end"/>
      </w:r>
      <w:bookmarkEnd w:id="280"/>
    </w:p>
    <w:p w14:paraId="78026303" w14:textId="3B1BAF83" w:rsidR="008442F9" w:rsidRDefault="008442F9" w:rsidP="00447266">
      <w:pPr>
        <w:pStyle w:val="20"/>
      </w:pPr>
      <w:r>
        <w:t>Отредактируйте поля новости (п. </w:t>
      </w:r>
      <w:r>
        <w:fldChar w:fldCharType="begin"/>
      </w:r>
      <w:r>
        <w:instrText xml:space="preserve"> REF _Ref152684662 \r \h </w:instrText>
      </w:r>
      <w:r w:rsidR="00447266">
        <w:instrText xml:space="preserve"> \* MERGEFORMAT </w:instrText>
      </w:r>
      <w:r>
        <w:fldChar w:fldCharType="separate"/>
      </w:r>
      <w:r w:rsidR="00B65250">
        <w:t>3.9.2</w:t>
      </w:r>
      <w:r>
        <w:fldChar w:fldCharType="end"/>
      </w:r>
      <w:r>
        <w:t xml:space="preserve"> для получения подробной информации о заполнении полей новости).</w:t>
      </w:r>
    </w:p>
    <w:p w14:paraId="0E9D754F" w14:textId="32F0E114" w:rsidR="008442F9" w:rsidRDefault="008442F9" w:rsidP="00447266">
      <w:pPr>
        <w:pStyle w:val="20"/>
      </w:pPr>
      <w:r>
        <w:t>Если новость еще не опубликована или снята с публикации или для изменения статуса публикации, отредактируйте даты публикации/снятия с публикации, как описано в п. </w:t>
      </w:r>
      <w:r>
        <w:fldChar w:fldCharType="begin"/>
      </w:r>
      <w:r>
        <w:instrText xml:space="preserve"> REF _Ref152684910 \r \h </w:instrText>
      </w:r>
      <w:r w:rsidR="00447266">
        <w:instrText xml:space="preserve"> \* MERGEFORMAT </w:instrText>
      </w:r>
      <w:r>
        <w:fldChar w:fldCharType="separate"/>
      </w:r>
      <w:r w:rsidR="00B65250">
        <w:t>3.9.5</w:t>
      </w:r>
      <w:r>
        <w:fldChar w:fldCharType="end"/>
      </w:r>
      <w:r w:rsidR="00B92BED">
        <w:t xml:space="preserve"> и</w:t>
      </w:r>
      <w:r>
        <w:t xml:space="preserve"> </w:t>
      </w:r>
      <w:r>
        <w:fldChar w:fldCharType="begin"/>
      </w:r>
      <w:r>
        <w:instrText xml:space="preserve"> REF _Ref152684911 \r \h </w:instrText>
      </w:r>
      <w:r w:rsidR="00447266">
        <w:instrText xml:space="preserve"> \* MERGEFORMAT </w:instrText>
      </w:r>
      <w:r>
        <w:fldChar w:fldCharType="separate"/>
      </w:r>
      <w:r w:rsidR="00B65250">
        <w:t>3.9.6</w:t>
      </w:r>
      <w:r>
        <w:fldChar w:fldCharType="end"/>
      </w:r>
      <w:r>
        <w:t>.</w:t>
      </w:r>
    </w:p>
    <w:p w14:paraId="49AA1E0E" w14:textId="3ABDDC24" w:rsidR="008442F9" w:rsidRDefault="008442F9" w:rsidP="00447266">
      <w:pPr>
        <w:pStyle w:val="20"/>
      </w:pPr>
      <w:r>
        <w:t xml:space="preserve">Для немедленной публикации/сохранения измененной новости щелкните по кнопке </w:t>
      </w:r>
      <w:r w:rsidR="00973AE2" w:rsidRPr="00F62BFC">
        <w:rPr>
          <w:noProof/>
        </w:rPr>
        <w:drawing>
          <wp:inline distT="0" distB="0" distL="0" distR="0" wp14:anchorId="7B6C503A" wp14:editId="054ECA91">
            <wp:extent cx="482400" cy="208800"/>
            <wp:effectExtent l="0" t="0" r="0" b="127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1E4FEE6F" w14:textId="6AB0EEDF" w:rsidR="008442F9" w:rsidRDefault="008442F9" w:rsidP="00447266">
      <w:pPr>
        <w:pStyle w:val="1d"/>
      </w:pPr>
      <w:r>
        <w:t xml:space="preserve">Открывается </w:t>
      </w:r>
      <w:r w:rsidRPr="00C650A6">
        <w:t>страница</w:t>
      </w:r>
      <w:r>
        <w:t xml:space="preserve"> сохранения новости (</w:t>
      </w:r>
      <w:r w:rsidR="00B92BED">
        <w:fldChar w:fldCharType="begin"/>
      </w:r>
      <w:r w:rsidR="00B92BED">
        <w:instrText xml:space="preserve"> REF _Ref154389830 \h </w:instrText>
      </w:r>
      <w:r w:rsidR="00B92BED">
        <w:fldChar w:fldCharType="separate"/>
      </w:r>
      <w:r w:rsidR="00B65250">
        <w:t>Рисунок </w:t>
      </w:r>
      <w:r w:rsidR="00B65250">
        <w:rPr>
          <w:noProof/>
        </w:rPr>
        <w:t>63</w:t>
      </w:r>
      <w:r w:rsidR="00B92BED">
        <w:fldChar w:fldCharType="end"/>
      </w:r>
      <w:r>
        <w:t>). Начинается обратный отсчет (30 сек., в течение которых вы можете отменить публикацию).</w:t>
      </w:r>
    </w:p>
    <w:p w14:paraId="7B7AC8A6" w14:textId="58F18A93" w:rsidR="008442F9" w:rsidRDefault="008442F9" w:rsidP="00447266">
      <w:pPr>
        <w:pStyle w:val="20"/>
      </w:pPr>
      <w:r>
        <w:t xml:space="preserve">Чтобы отменить публикацию/сохранение изменений щелкните по кнопке «Отменить публикацию» до истечения обратного отсчета – в этом случае будет выполнен возврат к странице редактирования новости. Чтобы опубликовать/сохранить изменения в новости, не дожидаясь окончания 30 секунд, щелкните по кнопке </w:t>
      </w:r>
      <w:r w:rsidR="00973AE2" w:rsidRPr="00F62BFC">
        <w:rPr>
          <w:noProof/>
        </w:rPr>
        <w:drawing>
          <wp:inline distT="0" distB="0" distL="0" distR="0" wp14:anchorId="13A4F501" wp14:editId="3A57E4CE">
            <wp:extent cx="482400" cy="208800"/>
            <wp:effectExtent l="0" t="0" r="0" b="127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30708E94" w14:textId="77777777" w:rsidR="008442F9" w:rsidRDefault="008442F9" w:rsidP="00447266">
      <w:pPr>
        <w:pStyle w:val="1d"/>
      </w:pPr>
      <w:r>
        <w:t>В случае выбора публикации/сохранения или истечения 30 секунд отображается сообщение об успешной публикации/сохранении.</w:t>
      </w:r>
    </w:p>
    <w:p w14:paraId="691A8A6C" w14:textId="280E30EF" w:rsidR="008442F9" w:rsidRDefault="00155733" w:rsidP="00447266">
      <w:pPr>
        <w:pStyle w:val="20"/>
      </w:pPr>
      <w:r>
        <w:t xml:space="preserve">Щелкните по кнопке </w:t>
      </w:r>
      <w:r w:rsidRPr="00155733">
        <w:rPr>
          <w:noProof/>
        </w:rPr>
        <w:drawing>
          <wp:inline distT="0" distB="0" distL="0" distR="0" wp14:anchorId="571A7F90" wp14:editId="2E9C944D">
            <wp:extent cx="314324" cy="200025"/>
            <wp:effectExtent l="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5733">
        <w:t xml:space="preserve"> </w:t>
      </w:r>
      <w:r>
        <w:t>«ОК» в сообщении (</w:t>
      </w:r>
      <w:r>
        <w:fldChar w:fldCharType="begin"/>
      </w:r>
      <w:r>
        <w:instrText xml:space="preserve"> REF _Ref157433222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64</w:t>
      </w:r>
      <w:r>
        <w:fldChar w:fldCharType="end"/>
      </w:r>
      <w:r>
        <w:t>)</w:t>
      </w:r>
      <w:r w:rsidR="008442F9">
        <w:t>.</w:t>
      </w:r>
    </w:p>
    <w:p w14:paraId="3A3D3617" w14:textId="77777777" w:rsidR="008442F9" w:rsidRPr="002963CD" w:rsidRDefault="008442F9" w:rsidP="00447266">
      <w:pPr>
        <w:pStyle w:val="1d"/>
      </w:pPr>
      <w:r>
        <w:t>Отображается список новостей с отредактированной новостью, статус новости изменен согласно отредактированным данным, указаны дата и время изменения.</w:t>
      </w:r>
    </w:p>
    <w:p w14:paraId="5950D690" w14:textId="77777777" w:rsidR="008442F9" w:rsidRDefault="008442F9" w:rsidP="00D53C83">
      <w:pPr>
        <w:pStyle w:val="3a"/>
      </w:pPr>
      <w:bookmarkStart w:id="281" w:name="_Toc153383359"/>
      <w:bookmarkStart w:id="282" w:name="_Toc157505740"/>
      <w:r>
        <w:t>У</w:t>
      </w:r>
      <w:r w:rsidRPr="00F434FF">
        <w:t>даление неопубликованной новости</w:t>
      </w:r>
      <w:bookmarkEnd w:id="281"/>
      <w:bookmarkEnd w:id="282"/>
    </w:p>
    <w:p w14:paraId="0D4433B9" w14:textId="77777777" w:rsidR="008442F9" w:rsidRDefault="008442F9" w:rsidP="00447266">
      <w:pPr>
        <w:pStyle w:val="2d"/>
      </w:pPr>
      <w:r>
        <w:t>Если новость еще не опубликована, ее можно удалить. Чтобы удалить новость:</w:t>
      </w:r>
    </w:p>
    <w:p w14:paraId="0C80F8C8" w14:textId="6F64D74B" w:rsidR="008442F9" w:rsidRDefault="008442F9" w:rsidP="00FA592D">
      <w:pPr>
        <w:pStyle w:val="20"/>
        <w:numPr>
          <w:ilvl w:val="0"/>
          <w:numId w:val="168"/>
        </w:numPr>
      </w:pPr>
      <w:r>
        <w:t xml:space="preserve">Откройте </w:t>
      </w:r>
      <w:r w:rsidRPr="00DE085D">
        <w:t>список</w:t>
      </w:r>
      <w:r>
        <w:t xml:space="preserve"> новостей (п. </w:t>
      </w:r>
      <w:r>
        <w:fldChar w:fldCharType="begin"/>
      </w:r>
      <w:r>
        <w:instrText xml:space="preserve"> REF _Ref152682249 \r \h </w:instrText>
      </w:r>
      <w:r>
        <w:fldChar w:fldCharType="separate"/>
      </w:r>
      <w:r w:rsidR="00B65250">
        <w:t>3.9.1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63D898B" wp14:editId="41D26F4A">
            <wp:extent cx="182880" cy="21336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неопубликованной новостью (статус «Ожидает»).</w:t>
      </w:r>
    </w:p>
    <w:p w14:paraId="4AD4C974" w14:textId="77777777" w:rsidR="008442F9" w:rsidRDefault="008442F9" w:rsidP="00447266">
      <w:pPr>
        <w:pStyle w:val="1d"/>
      </w:pPr>
      <w:r w:rsidRPr="00A24E61">
        <w:t>Отображается</w:t>
      </w:r>
      <w:r>
        <w:t xml:space="preserve"> окно подтверждения удаления новости.</w:t>
      </w:r>
    </w:p>
    <w:p w14:paraId="604134D7" w14:textId="73A6AD46" w:rsidR="008442F9" w:rsidRDefault="008442F9" w:rsidP="00447266">
      <w:pPr>
        <w:pStyle w:val="20"/>
      </w:pPr>
      <w:r>
        <w:t xml:space="preserve">Щелкните по кнопке </w:t>
      </w:r>
      <w:r w:rsidR="00155733" w:rsidRPr="00155733">
        <w:rPr>
          <w:noProof/>
        </w:rPr>
        <w:drawing>
          <wp:inline distT="0" distB="0" distL="0" distR="0" wp14:anchorId="18A5C982" wp14:editId="2B30367A">
            <wp:extent cx="314324" cy="200025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>
        <w:t xml:space="preserve"> </w:t>
      </w:r>
      <w:r>
        <w:t>«ОК», чтобы подтвердить удаление новости.</w:t>
      </w:r>
    </w:p>
    <w:p w14:paraId="409503CE" w14:textId="77777777" w:rsidR="008442F9" w:rsidRPr="00A24E61" w:rsidRDefault="008442F9" w:rsidP="00447266">
      <w:pPr>
        <w:pStyle w:val="1d"/>
      </w:pPr>
      <w:r>
        <w:t>Новость удалена из списка новостей.</w:t>
      </w:r>
    </w:p>
    <w:p w14:paraId="2FBFDEA9" w14:textId="77777777" w:rsidR="008442F9" w:rsidRDefault="008442F9" w:rsidP="00D53C83">
      <w:pPr>
        <w:pStyle w:val="3a"/>
      </w:pPr>
      <w:bookmarkStart w:id="283" w:name="_Ref152684910"/>
      <w:bookmarkStart w:id="284" w:name="_Toc153383360"/>
      <w:bookmarkStart w:id="285" w:name="_Toc157505741"/>
      <w:r>
        <w:t>О</w:t>
      </w:r>
      <w:r w:rsidRPr="00F434FF">
        <w:t>тложенная публикация новости</w:t>
      </w:r>
      <w:bookmarkEnd w:id="283"/>
      <w:bookmarkEnd w:id="284"/>
      <w:bookmarkEnd w:id="285"/>
    </w:p>
    <w:p w14:paraId="6ECDD7A7" w14:textId="77777777" w:rsidR="008442F9" w:rsidRDefault="008442F9" w:rsidP="00447266">
      <w:pPr>
        <w:pStyle w:val="1d"/>
      </w:pPr>
      <w:r>
        <w:t>При создании новости вы можете выбрать не публиковать ее сразу, а задать дату и время, когда новость будет опубликована. Тогда при сохранении новости она не публикуется на портале, а приобретает статус «Ожидает».</w:t>
      </w:r>
    </w:p>
    <w:p w14:paraId="69D70ED6" w14:textId="77777777" w:rsidR="008442F9" w:rsidRDefault="008442F9" w:rsidP="00447266">
      <w:pPr>
        <w:pStyle w:val="2d"/>
      </w:pPr>
      <w:r>
        <w:t>Чтобы создать новость с отложенной публикацией:</w:t>
      </w:r>
    </w:p>
    <w:p w14:paraId="7A611A9B" w14:textId="5AD9E871" w:rsidR="008442F9" w:rsidRDefault="008442F9" w:rsidP="00FA592D">
      <w:pPr>
        <w:pStyle w:val="20"/>
        <w:numPr>
          <w:ilvl w:val="0"/>
          <w:numId w:val="169"/>
        </w:numPr>
      </w:pPr>
      <w:r>
        <w:t>Повторите процесс создания новости, как описано в шагах 1-8 п. </w:t>
      </w:r>
      <w:r>
        <w:fldChar w:fldCharType="begin"/>
      </w:r>
      <w:r>
        <w:instrText xml:space="preserve"> REF _Ref152684662 \r \h </w:instrText>
      </w:r>
      <w:r w:rsidR="00447266">
        <w:instrText xml:space="preserve"> \* MERGEFORMAT </w:instrText>
      </w:r>
      <w:r>
        <w:fldChar w:fldCharType="separate"/>
      </w:r>
      <w:r w:rsidR="00B65250">
        <w:t>3.9.2</w:t>
      </w:r>
      <w:r>
        <w:fldChar w:fldCharType="end"/>
      </w:r>
      <w:r>
        <w:t>.</w:t>
      </w:r>
    </w:p>
    <w:p w14:paraId="7A46979A" w14:textId="77777777" w:rsidR="008442F9" w:rsidRDefault="008442F9" w:rsidP="00447266">
      <w:pPr>
        <w:pStyle w:val="20"/>
      </w:pPr>
      <w:r>
        <w:t>В поле «Дата публикации» выберите дату и время, находящиеся в будущем, когда новость появится в ленте новостей.</w:t>
      </w:r>
    </w:p>
    <w:p w14:paraId="0132F359" w14:textId="2F0FA0FE" w:rsidR="008442F9" w:rsidRDefault="008442F9" w:rsidP="00447266">
      <w:pPr>
        <w:pStyle w:val="20"/>
      </w:pPr>
      <w:r>
        <w:t>При необходимости, в поле «Дата снятия с публикации» выберите дату и время, позже даты и времени публикации, когда новость будет снята с публикации (п. </w:t>
      </w:r>
      <w:r>
        <w:fldChar w:fldCharType="begin"/>
      </w:r>
      <w:r>
        <w:instrText xml:space="preserve"> REF _Ref152684911 \r \h </w:instrText>
      </w:r>
      <w:r w:rsidR="00447266">
        <w:instrText xml:space="preserve"> \* MERGEFORMAT </w:instrText>
      </w:r>
      <w:r>
        <w:fldChar w:fldCharType="separate"/>
      </w:r>
      <w:r w:rsidR="00B65250">
        <w:t>3.9.6</w:t>
      </w:r>
      <w:r>
        <w:fldChar w:fldCharType="end"/>
      </w:r>
      <w:r>
        <w:t>).</w:t>
      </w:r>
    </w:p>
    <w:p w14:paraId="1AAE4F50" w14:textId="57AA349A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46B724C4" wp14:editId="7B0A5D4C">
            <wp:extent cx="482400" cy="208800"/>
            <wp:effectExtent l="0" t="0" r="0" b="127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2C256976" w14:textId="77777777" w:rsidR="008442F9" w:rsidRDefault="008442F9" w:rsidP="00447266">
      <w:pPr>
        <w:pStyle w:val="1d"/>
      </w:pPr>
      <w:r>
        <w:t>Открывается страница сохранения новости и запускается обратный отсчет.</w:t>
      </w:r>
    </w:p>
    <w:p w14:paraId="324B9817" w14:textId="60EE6316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195530B0" wp14:editId="74399AA3">
            <wp:extent cx="482400" cy="208800"/>
            <wp:effectExtent l="0" t="0" r="0" b="127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«Сохранить», чтобы сохранить новость с отложенной публикацией и вернуться в список новостей.</w:t>
      </w:r>
    </w:p>
    <w:p w14:paraId="19167FBD" w14:textId="008016F1" w:rsidR="008442F9" w:rsidRPr="00A24E61" w:rsidRDefault="008442F9" w:rsidP="00447266">
      <w:pPr>
        <w:pStyle w:val="1d"/>
      </w:pPr>
      <w:r>
        <w:t xml:space="preserve">Новость сохраняется со статусом «Ожидает», по наступлению даты и времени публикации новость публикуется в ленту новостей на </w:t>
      </w:r>
      <w:r w:rsidR="00934FF9">
        <w:t>П</w:t>
      </w:r>
      <w:r>
        <w:t>ортале.</w:t>
      </w:r>
    </w:p>
    <w:p w14:paraId="0F2F3B89" w14:textId="77777777" w:rsidR="008442F9" w:rsidRDefault="008442F9" w:rsidP="00D53C83">
      <w:pPr>
        <w:pStyle w:val="3a"/>
      </w:pPr>
      <w:bookmarkStart w:id="286" w:name="_Ref152684911"/>
      <w:bookmarkStart w:id="287" w:name="_Toc153383361"/>
      <w:bookmarkStart w:id="288" w:name="_Toc157505742"/>
      <w:r>
        <w:t>С</w:t>
      </w:r>
      <w:r w:rsidRPr="00F434FF">
        <w:t>нятие новости с публикации, отложенное снятие с публикации</w:t>
      </w:r>
      <w:bookmarkEnd w:id="286"/>
      <w:bookmarkEnd w:id="287"/>
      <w:bookmarkEnd w:id="288"/>
    </w:p>
    <w:p w14:paraId="220BA5A4" w14:textId="1862DF72" w:rsidR="008442F9" w:rsidRDefault="008442F9" w:rsidP="00447266">
      <w:pPr>
        <w:pStyle w:val="1d"/>
      </w:pPr>
      <w:r>
        <w:t xml:space="preserve">Опубликованную новость можно снять с публикации. Также, при сохранении новости можно сразу задать дату снятия с публикации, после которой новость не будет отображаться в ленте новостей на </w:t>
      </w:r>
      <w:r w:rsidR="00934FF9">
        <w:t>П</w:t>
      </w:r>
      <w:r>
        <w:t>ортале.</w:t>
      </w:r>
    </w:p>
    <w:p w14:paraId="33DE3C83" w14:textId="77777777" w:rsidR="008442F9" w:rsidRDefault="008442F9" w:rsidP="00447266">
      <w:pPr>
        <w:pStyle w:val="2d"/>
      </w:pPr>
      <w:r>
        <w:t>Чтобы снять с публикации опубликованную новость:</w:t>
      </w:r>
    </w:p>
    <w:p w14:paraId="6FC44B0F" w14:textId="48CEB73D" w:rsidR="008442F9" w:rsidRDefault="008442F9" w:rsidP="00FA592D">
      <w:pPr>
        <w:pStyle w:val="20"/>
        <w:numPr>
          <w:ilvl w:val="0"/>
          <w:numId w:val="170"/>
        </w:numPr>
      </w:pPr>
      <w:r>
        <w:t xml:space="preserve">Откройте </w:t>
      </w:r>
      <w:r w:rsidRPr="00DE085D">
        <w:t>список</w:t>
      </w:r>
      <w:r>
        <w:t xml:space="preserve"> новостей (п. </w:t>
      </w:r>
      <w:r>
        <w:fldChar w:fldCharType="begin"/>
      </w:r>
      <w:r>
        <w:instrText xml:space="preserve"> REF _Ref152682249 \r \h </w:instrText>
      </w:r>
      <w:r>
        <w:fldChar w:fldCharType="separate"/>
      </w:r>
      <w:r w:rsidR="00B65250">
        <w:t>3.9.1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410442E6" wp14:editId="5B87434D">
            <wp:extent cx="281940" cy="312420"/>
            <wp:effectExtent l="0" t="0" r="381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опубликованной новостью</w:t>
      </w:r>
      <w:r w:rsidR="00155733">
        <w:t xml:space="preserve"> (</w:t>
      </w:r>
      <w:r w:rsidR="00155733">
        <w:fldChar w:fldCharType="begin"/>
      </w:r>
      <w:r w:rsidR="00155733">
        <w:instrText xml:space="preserve"> REF _Ref154389872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155733">
        <w:fldChar w:fldCharType="end"/>
      </w:r>
      <w:r w:rsidR="00155733">
        <w:t>)</w:t>
      </w:r>
      <w:r>
        <w:t>.</w:t>
      </w:r>
    </w:p>
    <w:p w14:paraId="5880825C" w14:textId="0D8162A4" w:rsidR="008442F9" w:rsidRDefault="008442F9" w:rsidP="00447266">
      <w:pPr>
        <w:pStyle w:val="1d"/>
      </w:pPr>
      <w:r>
        <w:t>Открывается страница редактирования опубликованной новости (</w:t>
      </w:r>
      <w:r w:rsidR="00FC6B17">
        <w:fldChar w:fldCharType="begin"/>
      </w:r>
      <w:r w:rsidR="00FC6B17">
        <w:instrText xml:space="preserve"> REF _Ref154574377 \h </w:instrText>
      </w:r>
      <w:r w:rsidR="00FC6B17">
        <w:fldChar w:fldCharType="separate"/>
      </w:r>
      <w:r w:rsidR="00B65250">
        <w:t>Рисунок </w:t>
      </w:r>
      <w:r w:rsidR="00B65250">
        <w:rPr>
          <w:noProof/>
        </w:rPr>
        <w:t>65</w:t>
      </w:r>
      <w:r w:rsidR="00FC6B17">
        <w:fldChar w:fldCharType="end"/>
      </w:r>
      <w:r>
        <w:t>).</w:t>
      </w:r>
    </w:p>
    <w:p w14:paraId="5515E80D" w14:textId="17D7BFC6" w:rsidR="008442F9" w:rsidRDefault="008442F9" w:rsidP="00447266">
      <w:pPr>
        <w:pStyle w:val="20"/>
      </w:pPr>
      <w:r>
        <w:t xml:space="preserve">Щелкните по кнопке </w:t>
      </w:r>
      <w:r w:rsidR="00155733" w:rsidRPr="00155733">
        <w:rPr>
          <w:noProof/>
        </w:rPr>
        <w:drawing>
          <wp:inline distT="0" distB="0" distL="0" distR="0" wp14:anchorId="3A8E96EC" wp14:editId="0A8F508B">
            <wp:extent cx="968400" cy="208800"/>
            <wp:effectExtent l="0" t="0" r="3175" b="127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 w:rsidRPr="00155733">
        <w:t xml:space="preserve"> </w:t>
      </w:r>
      <w:r>
        <w:t>«Снять с публикации»</w:t>
      </w:r>
      <w:r w:rsidR="00155733">
        <w:t xml:space="preserve"> (</w:t>
      </w:r>
      <w:r w:rsidR="00155733">
        <w:fldChar w:fldCharType="begin"/>
      </w:r>
      <w:r w:rsidR="00155733">
        <w:instrText xml:space="preserve"> REF _Ref154574377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65</w:t>
      </w:r>
      <w:r w:rsidR="00155733">
        <w:fldChar w:fldCharType="end"/>
      </w:r>
      <w:r w:rsidR="00155733">
        <w:t>)</w:t>
      </w:r>
      <w:r>
        <w:t>.</w:t>
      </w:r>
    </w:p>
    <w:p w14:paraId="44741264" w14:textId="77777777" w:rsidR="008442F9" w:rsidRPr="00025E8C" w:rsidRDefault="008442F9" w:rsidP="00447266">
      <w:pPr>
        <w:pStyle w:val="1d"/>
      </w:pPr>
      <w:r>
        <w:t>Отображается окно подтверждения снятия с публикации новости.</w:t>
      </w:r>
    </w:p>
    <w:p w14:paraId="719D031B" w14:textId="6FACF068" w:rsidR="008442F9" w:rsidRDefault="008442F9" w:rsidP="004B2F9B">
      <w:pPr>
        <w:pStyle w:val="20"/>
      </w:pPr>
      <w:r>
        <w:t xml:space="preserve">Щелкните по кнопке </w:t>
      </w:r>
      <w:r w:rsidR="00155733" w:rsidRPr="00155733">
        <w:rPr>
          <w:noProof/>
        </w:rPr>
        <w:drawing>
          <wp:inline distT="0" distB="0" distL="0" distR="0" wp14:anchorId="32B7BC53" wp14:editId="4DC0855B">
            <wp:extent cx="314324" cy="200025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>
        <w:t xml:space="preserve"> </w:t>
      </w:r>
      <w:r>
        <w:t>«ОК»</w:t>
      </w:r>
      <w:r w:rsidR="00447266">
        <w:t xml:space="preserve"> - о</w:t>
      </w:r>
      <w:r>
        <w:t>тображается окно уведомления о снятии с публикации</w:t>
      </w:r>
      <w:r w:rsidR="00155733">
        <w:t xml:space="preserve"> (</w:t>
      </w:r>
      <w:r w:rsidR="00155733">
        <w:fldChar w:fldCharType="begin"/>
      </w:r>
      <w:r w:rsidR="00155733">
        <w:instrText xml:space="preserve"> REF _Ref157433797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66</w:t>
      </w:r>
      <w:r w:rsidR="00155733">
        <w:fldChar w:fldCharType="end"/>
      </w:r>
      <w:r w:rsidR="00155733">
        <w:t>)</w:t>
      </w:r>
      <w:r>
        <w:t>.</w:t>
      </w:r>
    </w:p>
    <w:p w14:paraId="749AC61F" w14:textId="77777777" w:rsidR="00155733" w:rsidRDefault="00155733" w:rsidP="00155733">
      <w:pPr>
        <w:pStyle w:val="313"/>
      </w:pPr>
      <w:r w:rsidRPr="00155733">
        <w:rPr>
          <w:noProof/>
        </w:rPr>
        <w:drawing>
          <wp:inline distT="0" distB="0" distL="0" distR="0" wp14:anchorId="76249FD5" wp14:editId="7614A224">
            <wp:extent cx="4049762" cy="1105347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049762" cy="110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FD87" w14:textId="5DF1923F" w:rsidR="00155733" w:rsidRPr="00025E8C" w:rsidRDefault="00155733" w:rsidP="00155733">
      <w:pPr>
        <w:pStyle w:val="afff9"/>
      </w:pPr>
      <w:bookmarkStart w:id="289" w:name="_Ref15743379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66</w:t>
      </w:r>
      <w:r w:rsidR="0003181E">
        <w:rPr>
          <w:noProof/>
        </w:rPr>
        <w:fldChar w:fldCharType="end"/>
      </w:r>
      <w:bookmarkEnd w:id="289"/>
    </w:p>
    <w:p w14:paraId="5126A2A2" w14:textId="2B3EDE29" w:rsidR="008442F9" w:rsidRDefault="008442F9" w:rsidP="004B2F9B">
      <w:pPr>
        <w:pStyle w:val="20"/>
      </w:pPr>
      <w:r>
        <w:t xml:space="preserve">Щелкните на кнопке </w:t>
      </w:r>
      <w:r w:rsidR="00155733" w:rsidRPr="00155733">
        <w:rPr>
          <w:noProof/>
        </w:rPr>
        <w:drawing>
          <wp:inline distT="0" distB="0" distL="0" distR="0" wp14:anchorId="7C4B0C9E" wp14:editId="66301104">
            <wp:extent cx="314324" cy="200025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>
        <w:t xml:space="preserve"> </w:t>
      </w:r>
      <w:r>
        <w:t>«ОК»</w:t>
      </w:r>
      <w:r w:rsidR="00447266">
        <w:t xml:space="preserve"> - о</w:t>
      </w:r>
      <w:r>
        <w:t>тображается список новостей, указанная новость имеет статус «Снято»</w:t>
      </w:r>
      <w:r w:rsidR="00155733">
        <w:t xml:space="preserve"> (</w:t>
      </w:r>
      <w:r w:rsidR="00155733">
        <w:fldChar w:fldCharType="begin"/>
      </w:r>
      <w:r w:rsidR="00155733">
        <w:instrText xml:space="preserve"> REF _Ref157433617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67</w:t>
      </w:r>
      <w:r w:rsidR="00155733">
        <w:fldChar w:fldCharType="end"/>
      </w:r>
      <w:r w:rsidR="00155733">
        <w:t>)</w:t>
      </w:r>
      <w:r>
        <w:t>.</w:t>
      </w:r>
    </w:p>
    <w:p w14:paraId="65D9CCA3" w14:textId="77777777" w:rsidR="00155733" w:rsidRDefault="00155733" w:rsidP="00155733">
      <w:pPr>
        <w:pStyle w:val="313"/>
      </w:pPr>
      <w:r w:rsidRPr="00155733">
        <w:rPr>
          <w:noProof/>
        </w:rPr>
        <w:drawing>
          <wp:inline distT="0" distB="0" distL="0" distR="0" wp14:anchorId="12137E86" wp14:editId="10E9A503">
            <wp:extent cx="4087877" cy="895712"/>
            <wp:effectExtent l="0" t="0" r="8255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087877" cy="89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055C" w14:textId="5626CCAA" w:rsidR="00155733" w:rsidRDefault="00155733" w:rsidP="00155733">
      <w:pPr>
        <w:pStyle w:val="3f4"/>
      </w:pPr>
      <w:bookmarkStart w:id="290" w:name="_Ref15743361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67</w:t>
      </w:r>
      <w:r w:rsidR="0003181E">
        <w:rPr>
          <w:noProof/>
        </w:rPr>
        <w:fldChar w:fldCharType="end"/>
      </w:r>
      <w:bookmarkEnd w:id="290"/>
    </w:p>
    <w:p w14:paraId="523A09E6" w14:textId="77777777" w:rsidR="008442F9" w:rsidRDefault="008442F9" w:rsidP="00447266">
      <w:pPr>
        <w:pStyle w:val="2d"/>
      </w:pPr>
      <w:r>
        <w:t>Чтобы при редактировании новости настроить отложенную публикацию:</w:t>
      </w:r>
    </w:p>
    <w:p w14:paraId="179AAFB9" w14:textId="5C1926AC" w:rsidR="008442F9" w:rsidRDefault="008442F9" w:rsidP="00FA592D">
      <w:pPr>
        <w:pStyle w:val="20"/>
        <w:numPr>
          <w:ilvl w:val="0"/>
          <w:numId w:val="171"/>
        </w:numPr>
      </w:pPr>
      <w:r>
        <w:t xml:space="preserve">Откройте </w:t>
      </w:r>
      <w:r w:rsidRPr="00DE085D">
        <w:t>список</w:t>
      </w:r>
      <w:r>
        <w:t xml:space="preserve"> новостей (п. </w:t>
      </w:r>
      <w:r>
        <w:fldChar w:fldCharType="begin"/>
      </w:r>
      <w:r>
        <w:instrText xml:space="preserve"> REF _Ref152682249 \r \h </w:instrText>
      </w:r>
      <w:r>
        <w:fldChar w:fldCharType="separate"/>
      </w:r>
      <w:r w:rsidR="00B65250">
        <w:t>3.9.1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6F2DC154" wp14:editId="495EA3FC">
            <wp:extent cx="281940" cy="312420"/>
            <wp:effectExtent l="0" t="0" r="381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новостью</w:t>
      </w:r>
      <w:r w:rsidR="00155733">
        <w:t xml:space="preserve"> (</w:t>
      </w:r>
      <w:r w:rsidR="00155733">
        <w:fldChar w:fldCharType="begin"/>
      </w:r>
      <w:r w:rsidR="00155733">
        <w:instrText xml:space="preserve"> REF _Ref154389872 \h </w:instrText>
      </w:r>
      <w:r w:rsidR="00155733">
        <w:fldChar w:fldCharType="separate"/>
      </w:r>
      <w:r w:rsidR="00B65250">
        <w:t>Рисунок </w:t>
      </w:r>
      <w:r w:rsidR="00B65250">
        <w:rPr>
          <w:noProof/>
        </w:rPr>
        <w:t>58</w:t>
      </w:r>
      <w:r w:rsidR="00155733">
        <w:fldChar w:fldCharType="end"/>
      </w:r>
      <w:r w:rsidR="00155733">
        <w:t>)</w:t>
      </w:r>
      <w:r>
        <w:t>.</w:t>
      </w:r>
    </w:p>
    <w:p w14:paraId="245406A7" w14:textId="098796CB" w:rsidR="008442F9" w:rsidRDefault="008442F9" w:rsidP="00447266">
      <w:pPr>
        <w:pStyle w:val="1d"/>
      </w:pPr>
      <w:r>
        <w:t>Открывается страница редактирования новости (</w:t>
      </w:r>
      <w:r w:rsidR="00FC6B17">
        <w:fldChar w:fldCharType="begin"/>
      </w:r>
      <w:r w:rsidR="00FC6B17">
        <w:instrText xml:space="preserve"> REF _Ref154574377 \h </w:instrText>
      </w:r>
      <w:r w:rsidR="00FC6B17">
        <w:fldChar w:fldCharType="separate"/>
      </w:r>
      <w:r w:rsidR="00B65250">
        <w:t>Рисунок </w:t>
      </w:r>
      <w:r w:rsidR="00B65250">
        <w:rPr>
          <w:noProof/>
        </w:rPr>
        <w:t>65</w:t>
      </w:r>
      <w:r w:rsidR="00FC6B17">
        <w:fldChar w:fldCharType="end"/>
      </w:r>
      <w:r>
        <w:t>).</w:t>
      </w:r>
    </w:p>
    <w:p w14:paraId="46900238" w14:textId="77777777" w:rsidR="008442F9" w:rsidRDefault="008442F9" w:rsidP="00447266">
      <w:pPr>
        <w:pStyle w:val="20"/>
      </w:pPr>
      <w:r>
        <w:t>Укажите дату и время, после которого новость не будет показываться в ленте новостей, в поле «Дата снятия с публикации». Эта дата должна быть позднее даты и времени публикации.</w:t>
      </w:r>
    </w:p>
    <w:p w14:paraId="1DB1F81C" w14:textId="50BEBB87" w:rsidR="008442F9" w:rsidRDefault="008442F9" w:rsidP="00447266">
      <w:pPr>
        <w:pStyle w:val="20"/>
      </w:pPr>
      <w:r>
        <w:t>Щелкните по кнопке</w:t>
      </w:r>
      <w:r w:rsidR="00973AE2">
        <w:t xml:space="preserve"> </w:t>
      </w:r>
      <w:r w:rsidR="00973AE2" w:rsidRPr="00F62BFC">
        <w:rPr>
          <w:noProof/>
        </w:rPr>
        <w:drawing>
          <wp:inline distT="0" distB="0" distL="0" distR="0" wp14:anchorId="402D0AA0" wp14:editId="1AFD7B23">
            <wp:extent cx="482400" cy="208800"/>
            <wp:effectExtent l="0" t="0" r="0" b="127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«Сохранить».</w:t>
      </w:r>
    </w:p>
    <w:p w14:paraId="4F8814E0" w14:textId="77777777" w:rsidR="008442F9" w:rsidRDefault="008442F9" w:rsidP="00447266">
      <w:pPr>
        <w:pStyle w:val="1d"/>
      </w:pPr>
      <w:r>
        <w:t>Открывается страница сохранения новости и запускается обратный отсчет.</w:t>
      </w:r>
    </w:p>
    <w:p w14:paraId="3295B2E3" w14:textId="4F720ACF" w:rsidR="008442F9" w:rsidRDefault="008442F9" w:rsidP="0044726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36311144" wp14:editId="13701F6B">
            <wp:extent cx="482400" cy="208800"/>
            <wp:effectExtent l="0" t="0" r="0" b="127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33FC7C51" w14:textId="77777777" w:rsidR="008442F9" w:rsidRDefault="008442F9" w:rsidP="00447266">
      <w:pPr>
        <w:pStyle w:val="1d"/>
      </w:pPr>
      <w:r>
        <w:t>Отображается окно о сохранении новости.</w:t>
      </w:r>
    </w:p>
    <w:p w14:paraId="7839FEB2" w14:textId="3D4E370C" w:rsidR="008442F9" w:rsidRDefault="008442F9" w:rsidP="00447266">
      <w:pPr>
        <w:pStyle w:val="20"/>
      </w:pPr>
      <w:r>
        <w:t xml:space="preserve">Щелкните по кнопке </w:t>
      </w:r>
      <w:r w:rsidR="00155733" w:rsidRPr="00155733">
        <w:rPr>
          <w:noProof/>
        </w:rPr>
        <w:drawing>
          <wp:inline distT="0" distB="0" distL="0" distR="0" wp14:anchorId="63CB8B5C" wp14:editId="12AE21AA">
            <wp:extent cx="314324" cy="200025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733">
        <w:t xml:space="preserve"> </w:t>
      </w:r>
      <w:r>
        <w:t>«ОК».</w:t>
      </w:r>
    </w:p>
    <w:p w14:paraId="63ECF99C" w14:textId="77777777" w:rsidR="008442F9" w:rsidRPr="002C1501" w:rsidRDefault="008442F9" w:rsidP="00447266">
      <w:pPr>
        <w:pStyle w:val="1d"/>
      </w:pPr>
      <w:r>
        <w:t>Отображается список новостей, для отредактированной новости указаны дата и время снятия с публикации.</w:t>
      </w:r>
    </w:p>
    <w:p w14:paraId="1530B4C2" w14:textId="4F62D718" w:rsidR="008442F9" w:rsidRPr="00F434FF" w:rsidRDefault="008442F9" w:rsidP="00D53C83">
      <w:pPr>
        <w:pStyle w:val="29"/>
      </w:pPr>
      <w:bookmarkStart w:id="291" w:name="_Ref152341189"/>
      <w:bookmarkStart w:id="292" w:name="_Toc153383362"/>
      <w:bookmarkStart w:id="293" w:name="_Toc157505743"/>
      <w:r w:rsidRPr="00F434FF">
        <w:t xml:space="preserve">Управление </w:t>
      </w:r>
      <w:bookmarkEnd w:id="291"/>
      <w:bookmarkEnd w:id="292"/>
      <w:r w:rsidR="00B457A0">
        <w:t>ПП</w:t>
      </w:r>
      <w:bookmarkEnd w:id="293"/>
    </w:p>
    <w:p w14:paraId="08933D36" w14:textId="2C148D72" w:rsidR="008442F9" w:rsidRDefault="008442F9" w:rsidP="00447266">
      <w:pPr>
        <w:pStyle w:val="1d"/>
      </w:pPr>
      <w:r>
        <w:t xml:space="preserve">Для работы с </w:t>
      </w:r>
      <w:r w:rsidR="00B457A0">
        <w:t>ПП</w:t>
      </w:r>
      <w:r>
        <w:t xml:space="preserve">: просмотра списка </w:t>
      </w:r>
      <w:r w:rsidR="00B457A0">
        <w:t>ПП</w:t>
      </w:r>
      <w:r>
        <w:t xml:space="preserve">, добавления </w:t>
      </w:r>
      <w:r w:rsidR="00B457A0">
        <w:t>ПП</w:t>
      </w:r>
      <w:r>
        <w:t xml:space="preserve">, редактирования </w:t>
      </w:r>
      <w:r w:rsidR="00B457A0">
        <w:t>ПП</w:t>
      </w:r>
      <w:r>
        <w:t xml:space="preserve">, удаления </w:t>
      </w:r>
      <w:r w:rsidR="00B457A0">
        <w:t>ПП</w:t>
      </w:r>
      <w:r>
        <w:t xml:space="preserve">, активации и деактивации </w:t>
      </w:r>
      <w:r w:rsidR="00B457A0">
        <w:t>ПП</w:t>
      </w:r>
      <w:r>
        <w:t xml:space="preserve"> щелкните по пункту </w:t>
      </w:r>
      <w:r>
        <w:rPr>
          <w:noProof/>
        </w:rPr>
        <w:drawing>
          <wp:inline distT="0" distB="0" distL="0" distR="0" wp14:anchorId="4EC5C6C0" wp14:editId="1466832D">
            <wp:extent cx="152400" cy="175846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04214">
        <w:t xml:space="preserve">«Пункты подключения» </w:t>
      </w:r>
      <w:r>
        <w:t>в панели главного меню (в свернутом виде) или по разделу «Список пунктов подключения» пункт</w:t>
      </w:r>
      <w:r w:rsidR="00C04214">
        <w:t>а</w:t>
      </w:r>
      <w:r>
        <w:t xml:space="preserve"> </w:t>
      </w:r>
      <w:r w:rsidR="00C04214">
        <w:rPr>
          <w:noProof/>
        </w:rPr>
        <w:drawing>
          <wp:inline distT="0" distB="0" distL="0" distR="0" wp14:anchorId="54D8F3CB" wp14:editId="220D8DA3">
            <wp:extent cx="152400" cy="175846"/>
            <wp:effectExtent l="0" t="0" r="0" b="0"/>
            <wp:docPr id="37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214">
        <w:t> </w:t>
      </w:r>
      <w:r>
        <w:t>«Пункты подключения» в панели главного меню (в развернутом виде).</w:t>
      </w:r>
    </w:p>
    <w:p w14:paraId="13A00614" w14:textId="60BD17AB" w:rsidR="008442F9" w:rsidRPr="00F434FF" w:rsidRDefault="008442F9" w:rsidP="00447266">
      <w:pPr>
        <w:pStyle w:val="1d"/>
      </w:pPr>
      <w:r>
        <w:t xml:space="preserve">Для перехода к управлению правами для функции управления </w:t>
      </w:r>
      <w:r w:rsidR="00B457A0">
        <w:t>ПП</w:t>
      </w:r>
      <w:r>
        <w:t xml:space="preserve"> выберите в пункте «Пункты подключения»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7D15EF59" w14:textId="52D0AD3A" w:rsidR="008442F9" w:rsidRDefault="008442F9" w:rsidP="00D53C83">
      <w:pPr>
        <w:pStyle w:val="3a"/>
      </w:pPr>
      <w:bookmarkStart w:id="294" w:name="_Ref152692152"/>
      <w:bookmarkStart w:id="295" w:name="_Toc153383363"/>
      <w:bookmarkStart w:id="296" w:name="_Toc157505744"/>
      <w:r>
        <w:t>П</w:t>
      </w:r>
      <w:r w:rsidRPr="00F434FF">
        <w:t xml:space="preserve">росмотр списка </w:t>
      </w:r>
      <w:bookmarkEnd w:id="294"/>
      <w:bookmarkEnd w:id="295"/>
      <w:r w:rsidR="00B457A0">
        <w:t>ПП</w:t>
      </w:r>
      <w:bookmarkEnd w:id="296"/>
    </w:p>
    <w:p w14:paraId="4D8C317A" w14:textId="2F5275D9" w:rsidR="008442F9" w:rsidRDefault="008442F9" w:rsidP="00447266">
      <w:pPr>
        <w:pStyle w:val="2d"/>
      </w:pPr>
      <w:r>
        <w:t xml:space="preserve">Чтобы просмотреть </w:t>
      </w:r>
      <w:r w:rsidR="00B457A0">
        <w:t>ПП</w:t>
      </w:r>
      <w:r>
        <w:t>:</w:t>
      </w:r>
    </w:p>
    <w:p w14:paraId="1652F0D0" w14:textId="24F39E3A" w:rsidR="008442F9" w:rsidRDefault="008442F9" w:rsidP="00FA592D">
      <w:pPr>
        <w:pStyle w:val="20"/>
        <w:numPr>
          <w:ilvl w:val="0"/>
          <w:numId w:val="172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3BC31D81" wp14:editId="474FB4A1">
            <wp:extent cx="152400" cy="175846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04214">
        <w:t xml:space="preserve">«Пункты подключения» </w:t>
      </w:r>
      <w:r>
        <w:t>в панели главного меню (в свернутом виде) или по разделу «Список пунктов подключения» пункт</w:t>
      </w:r>
      <w:r w:rsidR="00C04214">
        <w:t>а</w:t>
      </w:r>
      <w:r>
        <w:t xml:space="preserve"> </w:t>
      </w:r>
      <w:r w:rsidR="00C04214">
        <w:rPr>
          <w:noProof/>
        </w:rPr>
        <w:drawing>
          <wp:inline distT="0" distB="0" distL="0" distR="0" wp14:anchorId="352EFCD9" wp14:editId="66A6CF3F">
            <wp:extent cx="152400" cy="175846"/>
            <wp:effectExtent l="0" t="0" r="0" b="0"/>
            <wp:docPr id="37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214">
        <w:t> </w:t>
      </w:r>
      <w:r>
        <w:t>«Пункты подключения» в панели главного меню (в развернутом виде).</w:t>
      </w:r>
    </w:p>
    <w:p w14:paraId="06ED06BA" w14:textId="3B396338" w:rsidR="008442F9" w:rsidRDefault="008442F9" w:rsidP="00447266">
      <w:pPr>
        <w:pStyle w:val="1d"/>
      </w:pPr>
      <w:r>
        <w:t>Открывается страница «Список пунктов подключения» (</w:t>
      </w:r>
      <w:r w:rsidR="00FC6B17">
        <w:fldChar w:fldCharType="begin"/>
      </w:r>
      <w:r w:rsidR="00FC6B17">
        <w:instrText xml:space="preserve"> REF _Ref154574607 \h </w:instrText>
      </w:r>
      <w:r w:rsidR="00FC6B17">
        <w:fldChar w:fldCharType="separate"/>
      </w:r>
      <w:r w:rsidR="00B65250">
        <w:t>Рисунок </w:t>
      </w:r>
      <w:r w:rsidR="00B65250">
        <w:rPr>
          <w:noProof/>
        </w:rPr>
        <w:t>68</w:t>
      </w:r>
      <w:r w:rsidR="00FC6B17">
        <w:fldChar w:fldCharType="end"/>
      </w:r>
      <w:r>
        <w:t>). Для каждого ПП в списке отображается название, статус (активен/не активен), адрес.</w:t>
      </w:r>
    </w:p>
    <w:p w14:paraId="646B2755" w14:textId="1F9EB5AD" w:rsidR="00447266" w:rsidRDefault="00B71F8B" w:rsidP="00447266">
      <w:pPr>
        <w:pStyle w:val="313"/>
      </w:pPr>
      <w:r w:rsidRPr="00B71F8B">
        <w:rPr>
          <w:noProof/>
        </w:rPr>
        <w:drawing>
          <wp:inline distT="0" distB="0" distL="0" distR="0" wp14:anchorId="26AC71CF" wp14:editId="5C513DA3">
            <wp:extent cx="6120130" cy="278257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B2A9" w14:textId="616912DB" w:rsidR="008442F9" w:rsidRPr="00871730" w:rsidRDefault="00A857FE" w:rsidP="00F21215">
      <w:pPr>
        <w:pStyle w:val="3f4"/>
      </w:pPr>
      <w:bookmarkStart w:id="297" w:name="_Ref15457460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68</w:t>
      </w:r>
      <w:r w:rsidR="0003181E">
        <w:rPr>
          <w:noProof/>
        </w:rPr>
        <w:fldChar w:fldCharType="end"/>
      </w:r>
      <w:bookmarkEnd w:id="297"/>
    </w:p>
    <w:p w14:paraId="1BB5904A" w14:textId="67082F78" w:rsidR="008442F9" w:rsidRPr="007B585F" w:rsidRDefault="008442F9" w:rsidP="00447266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1F6D39E8" w14:textId="0C4222A7" w:rsidR="008442F9" w:rsidRDefault="008442F9" w:rsidP="00447266">
      <w:pPr>
        <w:pStyle w:val="20"/>
      </w:pPr>
      <w:r>
        <w:t>Вы можете отфильтровать список ПП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3C5336A6" w14:textId="0321AB48" w:rsidR="008442F9" w:rsidRDefault="00C04214" w:rsidP="00C04214">
      <w:pPr>
        <w:pStyle w:val="321231"/>
        <w:numPr>
          <w:ilvl w:val="0"/>
          <w:numId w:val="217"/>
        </w:numPr>
      </w:pPr>
      <w:r>
        <w:t>С</w:t>
      </w:r>
      <w:r w:rsidR="008442F9">
        <w:t>татус («Активен»/ «Не активен»)</w:t>
      </w:r>
      <w:r>
        <w:t>.</w:t>
      </w:r>
    </w:p>
    <w:p w14:paraId="5F644F13" w14:textId="54208D94" w:rsidR="008442F9" w:rsidRDefault="00C04214" w:rsidP="00C04214">
      <w:pPr>
        <w:pStyle w:val="321231"/>
      </w:pPr>
      <w:r>
        <w:t>П</w:t>
      </w:r>
      <w:r w:rsidR="008442F9">
        <w:t>о названию или адресу ПП в поле поиска: укажите название или адрес или часть названия/адреса в поле «Поиск по названию и адресу».</w:t>
      </w:r>
    </w:p>
    <w:p w14:paraId="263A84C3" w14:textId="77777777" w:rsidR="008442F9" w:rsidRPr="00F434FF" w:rsidRDefault="008442F9" w:rsidP="00447266">
      <w:pPr>
        <w:pStyle w:val="1d"/>
      </w:pPr>
      <w:r>
        <w:t>После применения фильтрации отображается список ПП, отфильтрованный согласно выбранным параметрам.</w:t>
      </w:r>
    </w:p>
    <w:p w14:paraId="2E040628" w14:textId="70D04406" w:rsidR="008442F9" w:rsidRDefault="008442F9" w:rsidP="00D53C83">
      <w:pPr>
        <w:pStyle w:val="3a"/>
      </w:pPr>
      <w:bookmarkStart w:id="298" w:name="_Ref152696169"/>
      <w:bookmarkStart w:id="299" w:name="_Toc153383364"/>
      <w:bookmarkStart w:id="300" w:name="_Toc157505745"/>
      <w:r>
        <w:t>Д</w:t>
      </w:r>
      <w:r w:rsidRPr="00F434FF">
        <w:t xml:space="preserve">обавление </w:t>
      </w:r>
      <w:bookmarkEnd w:id="298"/>
      <w:bookmarkEnd w:id="299"/>
      <w:r w:rsidR="00B457A0">
        <w:t>ПП</w:t>
      </w:r>
      <w:bookmarkEnd w:id="300"/>
    </w:p>
    <w:p w14:paraId="6B6CF3C9" w14:textId="61F43A31" w:rsidR="008442F9" w:rsidRDefault="008442F9" w:rsidP="00447266">
      <w:pPr>
        <w:pStyle w:val="2d"/>
      </w:pPr>
      <w:r>
        <w:t xml:space="preserve">Чтобы добавить </w:t>
      </w:r>
      <w:r w:rsidR="00B457A0">
        <w:t>ПП</w:t>
      </w:r>
      <w:r>
        <w:t>:</w:t>
      </w:r>
    </w:p>
    <w:p w14:paraId="4DD15C42" w14:textId="027591D2" w:rsidR="008442F9" w:rsidRDefault="008442F9" w:rsidP="00FA592D">
      <w:pPr>
        <w:pStyle w:val="20"/>
        <w:numPr>
          <w:ilvl w:val="0"/>
          <w:numId w:val="106"/>
        </w:numPr>
      </w:pPr>
      <w:r>
        <w:t>Откройте список ПП (п. </w:t>
      </w:r>
      <w:r>
        <w:fldChar w:fldCharType="begin"/>
      </w:r>
      <w:r>
        <w:instrText xml:space="preserve"> REF _Ref152692152 \r \h </w:instrText>
      </w:r>
      <w:r>
        <w:fldChar w:fldCharType="separate"/>
      </w:r>
      <w:r w:rsidR="00B65250">
        <w:t>3.10.1</w:t>
      </w:r>
      <w:r>
        <w:fldChar w:fldCharType="end"/>
      </w:r>
      <w:r>
        <w:t xml:space="preserve">) и щелкните по кнопке </w:t>
      </w:r>
      <w:r w:rsidR="00C04214" w:rsidRPr="00973AE2">
        <w:rPr>
          <w:noProof/>
        </w:rPr>
        <w:drawing>
          <wp:inline distT="0" distB="0" distL="0" distR="0" wp14:anchorId="3BAAC45A" wp14:editId="213B8D3C">
            <wp:extent cx="547200" cy="208800"/>
            <wp:effectExtent l="0" t="0" r="5715" b="127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214">
        <w:t xml:space="preserve"> </w:t>
      </w:r>
      <w:r>
        <w:t>«+Добавить» над списком</w:t>
      </w:r>
      <w:r w:rsidR="00354281">
        <w:t xml:space="preserve"> (</w:t>
      </w:r>
      <w:r w:rsidR="00354281">
        <w:fldChar w:fldCharType="begin"/>
      </w:r>
      <w:r w:rsidR="00354281">
        <w:instrText xml:space="preserve"> REF _Ref154574607 \h </w:instrText>
      </w:r>
      <w:r w:rsidR="00354281">
        <w:fldChar w:fldCharType="separate"/>
      </w:r>
      <w:r w:rsidR="00B65250">
        <w:t>Рисунок </w:t>
      </w:r>
      <w:r w:rsidR="00B65250">
        <w:rPr>
          <w:noProof/>
        </w:rPr>
        <w:t>68</w:t>
      </w:r>
      <w:r w:rsidR="00354281">
        <w:fldChar w:fldCharType="end"/>
      </w:r>
      <w:r w:rsidR="00354281">
        <w:t>)</w:t>
      </w:r>
      <w:r>
        <w:t>.</w:t>
      </w:r>
    </w:p>
    <w:p w14:paraId="73CD1BBA" w14:textId="7F594C93" w:rsidR="008442F9" w:rsidRDefault="008442F9" w:rsidP="00447266">
      <w:pPr>
        <w:pStyle w:val="1d"/>
      </w:pPr>
      <w:r>
        <w:t>Открывается незаполненная страница «Пункт подключения» на вкладке «Пункт подключения» (</w:t>
      </w:r>
      <w:r w:rsidR="00FC6B17">
        <w:fldChar w:fldCharType="begin"/>
      </w:r>
      <w:r w:rsidR="00FC6B17">
        <w:instrText xml:space="preserve"> REF _Ref154574639 \h </w:instrText>
      </w:r>
      <w:r w:rsidR="00FC6B17">
        <w:fldChar w:fldCharType="separate"/>
      </w:r>
      <w:r w:rsidR="00B65250">
        <w:t>Рисунок </w:t>
      </w:r>
      <w:r w:rsidR="00B65250">
        <w:rPr>
          <w:noProof/>
        </w:rPr>
        <w:t>69</w:t>
      </w:r>
      <w:r w:rsidR="00FC6B17">
        <w:fldChar w:fldCharType="end"/>
      </w:r>
      <w:r w:rsidR="00F21215">
        <w:t>)</w:t>
      </w:r>
      <w:r>
        <w:t>. Доступны также вкладки «График работы» и «Контакты».</w:t>
      </w:r>
    </w:p>
    <w:p w14:paraId="5C961F27" w14:textId="738E7DCB" w:rsidR="00447266" w:rsidRDefault="00354281" w:rsidP="00447266">
      <w:pPr>
        <w:pStyle w:val="313"/>
      </w:pPr>
      <w:r w:rsidRPr="00354281">
        <w:rPr>
          <w:noProof/>
        </w:rPr>
        <w:drawing>
          <wp:inline distT="0" distB="0" distL="0" distR="0" wp14:anchorId="3C7CC703" wp14:editId="4E3BC3BA">
            <wp:extent cx="6120130" cy="3964305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DA0EA" w14:textId="410F3A37" w:rsidR="008442F9" w:rsidRDefault="00A857FE" w:rsidP="00F21215">
      <w:pPr>
        <w:pStyle w:val="3f4"/>
      </w:pPr>
      <w:bookmarkStart w:id="301" w:name="_Ref15457463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69</w:t>
      </w:r>
      <w:r w:rsidR="0003181E">
        <w:rPr>
          <w:noProof/>
        </w:rPr>
        <w:fldChar w:fldCharType="end"/>
      </w:r>
      <w:bookmarkEnd w:id="301"/>
    </w:p>
    <w:p w14:paraId="39182E4E" w14:textId="77777777" w:rsidR="008442F9" w:rsidRDefault="008442F9" w:rsidP="00447266">
      <w:pPr>
        <w:pStyle w:val="20"/>
      </w:pPr>
      <w:bookmarkStart w:id="302" w:name="_Ref152696179"/>
      <w:r>
        <w:t>Заполните основную информацию о ПП:</w:t>
      </w:r>
      <w:bookmarkEnd w:id="302"/>
    </w:p>
    <w:p w14:paraId="6FB533BC" w14:textId="77777777" w:rsidR="008442F9" w:rsidRDefault="008442F9" w:rsidP="00FA592D">
      <w:pPr>
        <w:pStyle w:val="321231"/>
        <w:numPr>
          <w:ilvl w:val="0"/>
          <w:numId w:val="173"/>
        </w:numPr>
      </w:pPr>
      <w:r>
        <w:t>Укажите название ПП в поле «Название».</w:t>
      </w:r>
    </w:p>
    <w:p w14:paraId="158EA57E" w14:textId="77777777" w:rsidR="008442F9" w:rsidRDefault="008442F9" w:rsidP="00447266">
      <w:pPr>
        <w:pStyle w:val="321231"/>
      </w:pPr>
      <w:r>
        <w:t>Укажите описание ПП в поле «Описание».</w:t>
      </w:r>
    </w:p>
    <w:p w14:paraId="1C6F7F5C" w14:textId="59262A3A" w:rsidR="008442F9" w:rsidRDefault="008442F9" w:rsidP="00447266">
      <w:pPr>
        <w:pStyle w:val="321231"/>
      </w:pPr>
      <w:r>
        <w:t xml:space="preserve">Если вы хотите, чтобы после сохранения ПП был активным и отображался в списке/на интерактивной карте </w:t>
      </w:r>
      <w:r w:rsidR="00934FF9">
        <w:t>П</w:t>
      </w:r>
      <w:r>
        <w:t>ортала, установите переключатель «Активен» во включенное положение.</w:t>
      </w:r>
    </w:p>
    <w:p w14:paraId="7C75A2D1" w14:textId="77777777" w:rsidR="008442F9" w:rsidRDefault="008442F9" w:rsidP="00447266">
      <w:pPr>
        <w:pStyle w:val="321231"/>
      </w:pPr>
      <w:r>
        <w:t>Введите адрес ПП в поле «Адрес». При вводе адреса в это поле производится нормализация введенных значений по справочнику адресов: предлагаются значения подходящие под введенные вами данные.</w:t>
      </w:r>
    </w:p>
    <w:p w14:paraId="47F4272F" w14:textId="77777777" w:rsidR="008442F9" w:rsidRDefault="008442F9" w:rsidP="00447266">
      <w:pPr>
        <w:pStyle w:val="321231"/>
      </w:pPr>
      <w:r>
        <w:t>Укажите координаты ПП в полях «Широта» и «Долгота».</w:t>
      </w:r>
    </w:p>
    <w:p w14:paraId="00389CC2" w14:textId="128686A9" w:rsidR="008442F9" w:rsidRPr="009359AF" w:rsidRDefault="008442F9" w:rsidP="008B546F">
      <w:pPr>
        <w:pStyle w:val="affff1"/>
      </w:pPr>
      <w:r w:rsidRPr="00FC6B17">
        <w:rPr>
          <w:spacing w:val="40"/>
        </w:rPr>
        <w:t>Примечание</w:t>
      </w:r>
      <w:r w:rsidR="00FC6B17">
        <w:t xml:space="preserve"> -  </w:t>
      </w:r>
      <w:r>
        <w:t>Если вы не указали координаты ПП, при сохранении запрашиваются гео-координаты ПП согласно введенному адресу, и, если они найдены, координаты подставляются в карточку ПП.</w:t>
      </w:r>
    </w:p>
    <w:p w14:paraId="16E2667E" w14:textId="77777777" w:rsidR="008442F9" w:rsidRDefault="008442F9" w:rsidP="00447266">
      <w:pPr>
        <w:pStyle w:val="20"/>
      </w:pPr>
      <w:bookmarkStart w:id="303" w:name="_Ref152696243"/>
      <w:r>
        <w:t>Перейдите на вкладку «График работы».</w:t>
      </w:r>
      <w:bookmarkEnd w:id="303"/>
    </w:p>
    <w:p w14:paraId="0682A31B" w14:textId="6764493B" w:rsidR="008442F9" w:rsidRDefault="008442F9" w:rsidP="00447266">
      <w:pPr>
        <w:pStyle w:val="1d"/>
      </w:pPr>
      <w:r>
        <w:t>Отображается вкладка «График работы» (</w:t>
      </w:r>
      <w:r w:rsidR="00FC6B17">
        <w:fldChar w:fldCharType="begin"/>
      </w:r>
      <w:r w:rsidR="00FC6B17">
        <w:instrText xml:space="preserve"> REF _Ref154574660 \h </w:instrText>
      </w:r>
      <w:r w:rsidR="00FC6B17">
        <w:fldChar w:fldCharType="separate"/>
      </w:r>
      <w:r w:rsidR="00B65250">
        <w:t>Рисунок </w:t>
      </w:r>
      <w:r w:rsidR="00B65250">
        <w:rPr>
          <w:noProof/>
        </w:rPr>
        <w:t>70</w:t>
      </w:r>
      <w:r w:rsidR="00FC6B17">
        <w:fldChar w:fldCharType="end"/>
      </w:r>
      <w:r>
        <w:t>).</w:t>
      </w:r>
    </w:p>
    <w:p w14:paraId="7AB73EAD" w14:textId="0124F9FC" w:rsidR="00447266" w:rsidRDefault="00354281" w:rsidP="00447266">
      <w:pPr>
        <w:pStyle w:val="313"/>
      </w:pPr>
      <w:r w:rsidRPr="00354281">
        <w:rPr>
          <w:noProof/>
        </w:rPr>
        <w:drawing>
          <wp:inline distT="0" distB="0" distL="0" distR="0" wp14:anchorId="0296D6E6" wp14:editId="58DBA165">
            <wp:extent cx="6120130" cy="3367405"/>
            <wp:effectExtent l="0" t="0" r="0" b="444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7EE8C" w14:textId="19C002B8" w:rsidR="008442F9" w:rsidRDefault="00A857FE" w:rsidP="00F21215">
      <w:pPr>
        <w:pStyle w:val="3f4"/>
      </w:pPr>
      <w:bookmarkStart w:id="304" w:name="_Ref15457466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70</w:t>
      </w:r>
      <w:r w:rsidR="0003181E">
        <w:rPr>
          <w:noProof/>
        </w:rPr>
        <w:fldChar w:fldCharType="end"/>
      </w:r>
      <w:bookmarkEnd w:id="304"/>
    </w:p>
    <w:p w14:paraId="26A99C00" w14:textId="77777777" w:rsidR="008442F9" w:rsidRDefault="008442F9" w:rsidP="00447266">
      <w:pPr>
        <w:pStyle w:val="1d"/>
      </w:pPr>
      <w:r>
        <w:t>График работы не обязателен для заполнения, но если хотя бы для одного дня выбрано время начала или окончания работы, то необходимо заполнить вторую часть диапазона времени работы (перерыва).</w:t>
      </w:r>
    </w:p>
    <w:p w14:paraId="53D2720F" w14:textId="77777777" w:rsidR="008442F9" w:rsidRDefault="008442F9" w:rsidP="00F574C6">
      <w:pPr>
        <w:pStyle w:val="20"/>
      </w:pPr>
      <w:r>
        <w:t>Укажите часы работы (начало – окончание в формате ЧЧ:ММ) в соответствующей строке дня недели (Понедельник – Воскресенье).</w:t>
      </w:r>
    </w:p>
    <w:p w14:paraId="4B6E7CEB" w14:textId="77777777" w:rsidR="008442F9" w:rsidRDefault="008442F9" w:rsidP="00F574C6">
      <w:pPr>
        <w:pStyle w:val="20"/>
      </w:pPr>
      <w:r>
        <w:t>Укажите часы перерыва работы (начало – окончание в формате ЧЧ:ММ) в соответствующей строке дня недели (Понедельник – Воскресенье).</w:t>
      </w:r>
    </w:p>
    <w:p w14:paraId="68BB2A8C" w14:textId="77777777" w:rsidR="008442F9" w:rsidRPr="00F40239" w:rsidRDefault="008442F9" w:rsidP="00F574C6">
      <w:pPr>
        <w:pStyle w:val="20"/>
      </w:pPr>
      <w:r>
        <w:t>При необходимости добавьте комментарий для дня недели.</w:t>
      </w:r>
    </w:p>
    <w:p w14:paraId="6F5C1B44" w14:textId="77777777" w:rsidR="008442F9" w:rsidRDefault="008442F9" w:rsidP="00F574C6">
      <w:pPr>
        <w:pStyle w:val="20"/>
      </w:pPr>
      <w:bookmarkStart w:id="305" w:name="_Ref152696309"/>
      <w:r>
        <w:t>Перейдите на вкладку «Контакты».</w:t>
      </w:r>
      <w:bookmarkEnd w:id="305"/>
    </w:p>
    <w:p w14:paraId="3B8EFAD0" w14:textId="685AC569" w:rsidR="008442F9" w:rsidRDefault="008442F9" w:rsidP="00F574C6">
      <w:pPr>
        <w:pStyle w:val="1d"/>
      </w:pPr>
      <w:r>
        <w:t>Открывается вкладка «Контакты» (</w:t>
      </w:r>
      <w:r w:rsidR="008B546F">
        <w:fldChar w:fldCharType="begin"/>
      </w:r>
      <w:r w:rsidR="008B546F">
        <w:instrText xml:space="preserve"> REF _Ref154574791 \h </w:instrText>
      </w:r>
      <w:r w:rsidR="008B546F">
        <w:fldChar w:fldCharType="separate"/>
      </w:r>
      <w:r w:rsidR="00B65250">
        <w:t>Рисунок </w:t>
      </w:r>
      <w:r w:rsidR="00B65250">
        <w:rPr>
          <w:noProof/>
        </w:rPr>
        <w:t>71</w:t>
      </w:r>
      <w:r w:rsidR="008B546F">
        <w:fldChar w:fldCharType="end"/>
      </w:r>
      <w:r>
        <w:t>).</w:t>
      </w:r>
    </w:p>
    <w:p w14:paraId="7DE44960" w14:textId="5019373C" w:rsidR="00F574C6" w:rsidRDefault="00354281" w:rsidP="00F574C6">
      <w:pPr>
        <w:pStyle w:val="313"/>
      </w:pPr>
      <w:r w:rsidRPr="00354281">
        <w:rPr>
          <w:noProof/>
        </w:rPr>
        <w:drawing>
          <wp:inline distT="0" distB="0" distL="0" distR="0" wp14:anchorId="7268DD33" wp14:editId="3764E3B1">
            <wp:extent cx="6120130" cy="303720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C1D2" w14:textId="52669E9E" w:rsidR="008442F9" w:rsidRDefault="00A857FE" w:rsidP="00F574C6">
      <w:pPr>
        <w:pStyle w:val="3f4"/>
      </w:pPr>
      <w:bookmarkStart w:id="306" w:name="_Ref15457479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71</w:t>
      </w:r>
      <w:r w:rsidR="0003181E">
        <w:rPr>
          <w:noProof/>
        </w:rPr>
        <w:fldChar w:fldCharType="end"/>
      </w:r>
      <w:bookmarkEnd w:id="306"/>
    </w:p>
    <w:p w14:paraId="121E9763" w14:textId="77777777" w:rsidR="008442F9" w:rsidRDefault="008442F9" w:rsidP="00F574C6">
      <w:pPr>
        <w:pStyle w:val="1d"/>
      </w:pPr>
      <w:r>
        <w:t>Для сохранения нового ПП необходимо добавить хотя бы один контакт.</w:t>
      </w:r>
    </w:p>
    <w:p w14:paraId="3AA26DF5" w14:textId="77777777" w:rsidR="008442F9" w:rsidRDefault="008442F9" w:rsidP="008B546F">
      <w:pPr>
        <w:pStyle w:val="20"/>
        <w:keepNext/>
      </w:pPr>
      <w:r>
        <w:t>Укажите данные контакта в полях ввода над списком контактов:</w:t>
      </w:r>
    </w:p>
    <w:p w14:paraId="0461244D" w14:textId="77777777" w:rsidR="008442F9" w:rsidRDefault="008442F9" w:rsidP="00FA592D">
      <w:pPr>
        <w:pStyle w:val="321231"/>
        <w:numPr>
          <w:ilvl w:val="0"/>
          <w:numId w:val="174"/>
        </w:numPr>
      </w:pPr>
      <w:r>
        <w:t>Фамилия (обязательное поле);</w:t>
      </w:r>
    </w:p>
    <w:p w14:paraId="1DBA5EB7" w14:textId="77777777" w:rsidR="008442F9" w:rsidRDefault="008442F9" w:rsidP="00F574C6">
      <w:pPr>
        <w:pStyle w:val="321231"/>
      </w:pPr>
      <w:r>
        <w:t>Имя (обязательное поле);</w:t>
      </w:r>
    </w:p>
    <w:p w14:paraId="11D04390" w14:textId="77777777" w:rsidR="008442F9" w:rsidRDefault="008442F9" w:rsidP="00F574C6">
      <w:pPr>
        <w:pStyle w:val="321231"/>
      </w:pPr>
      <w:r>
        <w:t>Отчество;</w:t>
      </w:r>
    </w:p>
    <w:p w14:paraId="7DBC9DD0" w14:textId="77777777" w:rsidR="008442F9" w:rsidRDefault="008442F9" w:rsidP="00F574C6">
      <w:pPr>
        <w:pStyle w:val="321231"/>
      </w:pPr>
      <w:r>
        <w:t>Телефон (должен быть указан либо телефон, либо адрес электронной почты);</w:t>
      </w:r>
    </w:p>
    <w:p w14:paraId="47FF1EBC" w14:textId="77777777" w:rsidR="008442F9" w:rsidRPr="00036398" w:rsidRDefault="008442F9" w:rsidP="00F574C6">
      <w:pPr>
        <w:pStyle w:val="321231"/>
      </w:pPr>
      <w:r>
        <w:t>Электронная почта (должен быть указан либо телефон, либо адрес электронной почты).</w:t>
      </w:r>
    </w:p>
    <w:p w14:paraId="214AFAF9" w14:textId="53CF2EBA" w:rsidR="008442F9" w:rsidRDefault="008442F9" w:rsidP="00F574C6">
      <w:pPr>
        <w:pStyle w:val="20"/>
      </w:pPr>
      <w:r>
        <w:t xml:space="preserve">Щелкните по кнопке </w:t>
      </w:r>
      <w:r w:rsidR="00354281" w:rsidRPr="00973AE2">
        <w:rPr>
          <w:noProof/>
        </w:rPr>
        <w:drawing>
          <wp:inline distT="0" distB="0" distL="0" distR="0" wp14:anchorId="36BF3C07" wp14:editId="616EA498">
            <wp:extent cx="547200" cy="208800"/>
            <wp:effectExtent l="0" t="0" r="5715" b="127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281">
        <w:t xml:space="preserve"> </w:t>
      </w:r>
      <w:r>
        <w:t>«+Добавить»</w:t>
      </w:r>
      <w:r w:rsidR="00354281">
        <w:t xml:space="preserve"> (</w:t>
      </w:r>
      <w:r w:rsidR="00354281">
        <w:fldChar w:fldCharType="begin"/>
      </w:r>
      <w:r w:rsidR="00354281">
        <w:instrText xml:space="preserve"> REF _Ref154574791 \h </w:instrText>
      </w:r>
      <w:r w:rsidR="00354281">
        <w:fldChar w:fldCharType="separate"/>
      </w:r>
      <w:r w:rsidR="00B65250">
        <w:t>Рисунок </w:t>
      </w:r>
      <w:r w:rsidR="00B65250">
        <w:rPr>
          <w:noProof/>
        </w:rPr>
        <w:t>71</w:t>
      </w:r>
      <w:r w:rsidR="00354281">
        <w:fldChar w:fldCharType="end"/>
      </w:r>
      <w:r w:rsidR="00354281">
        <w:t>)</w:t>
      </w:r>
      <w:r>
        <w:t>.</w:t>
      </w:r>
    </w:p>
    <w:p w14:paraId="548AF2C7" w14:textId="77777777" w:rsidR="008442F9" w:rsidRPr="003B13B9" w:rsidRDefault="008442F9" w:rsidP="00F574C6">
      <w:pPr>
        <w:pStyle w:val="1d"/>
      </w:pPr>
      <w:r>
        <w:t>Созданный контакт добавляется в список контактов.</w:t>
      </w:r>
    </w:p>
    <w:p w14:paraId="7190B1B4" w14:textId="77777777" w:rsidR="008442F9" w:rsidRDefault="008442F9" w:rsidP="00F574C6">
      <w:pPr>
        <w:pStyle w:val="20"/>
      </w:pPr>
      <w:bookmarkStart w:id="307" w:name="_Ref152696311"/>
      <w:r>
        <w:t>При необходимости повторите шаги 5-6 для добавления других контактов ПП.</w:t>
      </w:r>
      <w:bookmarkEnd w:id="307"/>
    </w:p>
    <w:p w14:paraId="56FE386E" w14:textId="4D103D4A" w:rsidR="008442F9" w:rsidRDefault="008442F9" w:rsidP="00F574C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08570807" wp14:editId="0DDBAF5D">
            <wp:extent cx="482400" cy="208800"/>
            <wp:effectExtent l="0" t="0" r="0" b="127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354281">
        <w:t xml:space="preserve"> (</w:t>
      </w:r>
      <w:r w:rsidR="00354281">
        <w:fldChar w:fldCharType="begin"/>
      </w:r>
      <w:r w:rsidR="00354281">
        <w:instrText xml:space="preserve"> REF _Ref154574791 \h </w:instrText>
      </w:r>
      <w:r w:rsidR="00354281">
        <w:fldChar w:fldCharType="separate"/>
      </w:r>
      <w:r w:rsidR="00B65250">
        <w:t>Рисунок </w:t>
      </w:r>
      <w:r w:rsidR="00B65250">
        <w:rPr>
          <w:noProof/>
        </w:rPr>
        <w:t>71</w:t>
      </w:r>
      <w:r w:rsidR="00354281">
        <w:fldChar w:fldCharType="end"/>
      </w:r>
      <w:r w:rsidR="00354281">
        <w:t>)</w:t>
      </w:r>
      <w:r>
        <w:t>.</w:t>
      </w:r>
    </w:p>
    <w:p w14:paraId="71C7BF7B" w14:textId="77777777" w:rsidR="008442F9" w:rsidRDefault="008442F9" w:rsidP="00F574C6">
      <w:pPr>
        <w:pStyle w:val="1d"/>
      </w:pPr>
      <w:r>
        <w:t>Выполняется проверка заполнения обязательных полей на всех вкладках ПП. Если не указаны гео-координаты ПП (Широта и Долгота), выполняется поиск гео-координат по указанному адресу ПП, и, в случае если они найдены, гео-координаты добавляются в карточку ПП.</w:t>
      </w:r>
    </w:p>
    <w:p w14:paraId="1709C4A0" w14:textId="6BD56887" w:rsidR="008442F9" w:rsidRPr="003B13B9" w:rsidRDefault="00B457A0" w:rsidP="00F574C6">
      <w:pPr>
        <w:pStyle w:val="1d"/>
      </w:pPr>
      <w:r>
        <w:t>ПП</w:t>
      </w:r>
      <w:r w:rsidR="008442F9">
        <w:t xml:space="preserve"> сохраняется. Если при создании был установлен статус «Активен», </w:t>
      </w:r>
      <w:r>
        <w:t>ПП</w:t>
      </w:r>
      <w:r w:rsidR="008B546F">
        <w:t> </w:t>
      </w:r>
      <w:r w:rsidR="008442F9">
        <w:t xml:space="preserve">отображается в списке и на интерактивной карте </w:t>
      </w:r>
      <w:r w:rsidR="00934FF9">
        <w:t>П</w:t>
      </w:r>
      <w:r w:rsidR="008442F9">
        <w:t>ортала.</w:t>
      </w:r>
    </w:p>
    <w:p w14:paraId="6CC8FA2D" w14:textId="78750B61" w:rsidR="008442F9" w:rsidRDefault="008442F9" w:rsidP="00D53C83">
      <w:pPr>
        <w:pStyle w:val="3a"/>
      </w:pPr>
      <w:bookmarkStart w:id="308" w:name="_Toc153383365"/>
      <w:bookmarkStart w:id="309" w:name="_Toc157505746"/>
      <w:r>
        <w:t>Р</w:t>
      </w:r>
      <w:r w:rsidRPr="00F434FF">
        <w:t xml:space="preserve">едактирование карточки </w:t>
      </w:r>
      <w:bookmarkEnd w:id="308"/>
      <w:r w:rsidR="00B457A0">
        <w:t>ПП</w:t>
      </w:r>
      <w:bookmarkEnd w:id="309"/>
    </w:p>
    <w:p w14:paraId="75327832" w14:textId="4E1975B7" w:rsidR="008442F9" w:rsidRDefault="008442F9" w:rsidP="00F574C6">
      <w:pPr>
        <w:pStyle w:val="2d"/>
      </w:pPr>
      <w:r>
        <w:t xml:space="preserve">Чтобы отредактировать </w:t>
      </w:r>
      <w:r w:rsidR="00F574C6">
        <w:t>ПП</w:t>
      </w:r>
      <w:r>
        <w:t>:</w:t>
      </w:r>
    </w:p>
    <w:p w14:paraId="2C3A0D14" w14:textId="5ACFF3AC" w:rsidR="008442F9" w:rsidRDefault="008442F9" w:rsidP="00FA592D">
      <w:pPr>
        <w:pStyle w:val="20"/>
        <w:numPr>
          <w:ilvl w:val="0"/>
          <w:numId w:val="175"/>
        </w:numPr>
      </w:pPr>
      <w:r>
        <w:t>Откройте список ПП (п. </w:t>
      </w:r>
      <w:r>
        <w:fldChar w:fldCharType="begin"/>
      </w:r>
      <w:r>
        <w:instrText xml:space="preserve"> REF _Ref152692152 \r \h </w:instrText>
      </w:r>
      <w:r>
        <w:fldChar w:fldCharType="separate"/>
      </w:r>
      <w:r w:rsidR="00B65250">
        <w:t>3.10.1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56A62839" wp14:editId="3F61FE28">
            <wp:extent cx="220980" cy="244870"/>
            <wp:effectExtent l="0" t="0" r="7620" b="317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ПП</w:t>
      </w:r>
      <w:r w:rsidR="00BD6DDC">
        <w:t xml:space="preserve"> (</w:t>
      </w:r>
      <w:r w:rsidR="00BD6DDC">
        <w:fldChar w:fldCharType="begin"/>
      </w:r>
      <w:r w:rsidR="00BD6DDC">
        <w:instrText xml:space="preserve"> REF _Ref154574607 \h </w:instrText>
      </w:r>
      <w:r w:rsidR="00BD6DDC">
        <w:fldChar w:fldCharType="separate"/>
      </w:r>
      <w:r w:rsidR="00B65250">
        <w:t>Рисунок </w:t>
      </w:r>
      <w:r w:rsidR="00B65250">
        <w:rPr>
          <w:noProof/>
        </w:rPr>
        <w:t>68</w:t>
      </w:r>
      <w:r w:rsidR="00BD6DDC">
        <w:fldChar w:fldCharType="end"/>
      </w:r>
      <w:r w:rsidR="00BD6DDC">
        <w:t>)</w:t>
      </w:r>
      <w:r>
        <w:t>.</w:t>
      </w:r>
    </w:p>
    <w:p w14:paraId="4A1475EE" w14:textId="5D9BADD7" w:rsidR="008442F9" w:rsidRDefault="008442F9" w:rsidP="00F574C6">
      <w:pPr>
        <w:pStyle w:val="1d"/>
      </w:pPr>
      <w:r>
        <w:t xml:space="preserve">Открывается страница </w:t>
      </w:r>
      <w:r w:rsidR="00BD6DDC">
        <w:t>редактирования п</w:t>
      </w:r>
      <w:r>
        <w:t>ункт</w:t>
      </w:r>
      <w:r w:rsidR="00BD6DDC">
        <w:t>а</w:t>
      </w:r>
      <w:r>
        <w:t xml:space="preserve"> подключения (</w:t>
      </w:r>
      <w:r w:rsidR="00BD6DDC">
        <w:fldChar w:fldCharType="begin"/>
      </w:r>
      <w:r w:rsidR="00BD6DDC">
        <w:instrText xml:space="preserve"> REF _Ref157434215 \h </w:instrText>
      </w:r>
      <w:r w:rsidR="00BD6DDC">
        <w:fldChar w:fldCharType="separate"/>
      </w:r>
      <w:r w:rsidR="00B65250">
        <w:t>Рисунок </w:t>
      </w:r>
      <w:r w:rsidR="00B65250">
        <w:rPr>
          <w:noProof/>
        </w:rPr>
        <w:t>72</w:t>
      </w:r>
      <w:r w:rsidR="00BD6DDC">
        <w:fldChar w:fldCharType="end"/>
      </w:r>
      <w:r>
        <w:t>).</w:t>
      </w:r>
    </w:p>
    <w:p w14:paraId="52BDF270" w14:textId="77777777" w:rsidR="00BD6DDC" w:rsidRDefault="00BD6DDC" w:rsidP="00BD6DDC">
      <w:pPr>
        <w:pStyle w:val="313"/>
      </w:pPr>
      <w:r w:rsidRPr="00BD6DDC">
        <w:rPr>
          <w:noProof/>
        </w:rPr>
        <w:drawing>
          <wp:inline distT="0" distB="0" distL="0" distR="0" wp14:anchorId="55816F9A" wp14:editId="30F04860">
            <wp:extent cx="6120130" cy="3935095"/>
            <wp:effectExtent l="0" t="0" r="0" b="825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87974" w14:textId="1885D546" w:rsidR="00BD6DDC" w:rsidRDefault="00BD6DDC" w:rsidP="00BD6DDC">
      <w:pPr>
        <w:pStyle w:val="3f4"/>
      </w:pPr>
      <w:bookmarkStart w:id="310" w:name="_Ref15743421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72</w:t>
      </w:r>
      <w:r w:rsidR="0003181E">
        <w:rPr>
          <w:noProof/>
        </w:rPr>
        <w:fldChar w:fldCharType="end"/>
      </w:r>
      <w:bookmarkEnd w:id="310"/>
    </w:p>
    <w:p w14:paraId="0DFD181C" w14:textId="04CC5BE1" w:rsidR="008442F9" w:rsidRDefault="008442F9" w:rsidP="00F574C6">
      <w:pPr>
        <w:pStyle w:val="20"/>
      </w:pPr>
      <w:r>
        <w:t>Отредактируйте основную информацию о ПП (п. </w:t>
      </w:r>
      <w:r>
        <w:fldChar w:fldCharType="begin"/>
      </w:r>
      <w:r>
        <w:instrText xml:space="preserve"> REF _Ref152696169 \r \h </w:instrText>
      </w:r>
      <w:r w:rsidR="00F574C6">
        <w:instrText xml:space="preserve"> \* MERGEFORMAT </w:instrText>
      </w:r>
      <w:r>
        <w:fldChar w:fldCharType="separate"/>
      </w:r>
      <w:r w:rsidR="00B65250">
        <w:t>3.10.2</w:t>
      </w:r>
      <w:r>
        <w:fldChar w:fldCharType="end"/>
      </w:r>
      <w:r w:rsidR="008B546F">
        <w:t xml:space="preserve"> </w:t>
      </w:r>
      <w:r>
        <w:fldChar w:fldCharType="begin"/>
      </w:r>
      <w:r>
        <w:instrText xml:space="preserve"> REF _Ref152696179 \r \h </w:instrText>
      </w:r>
      <w:r w:rsidR="00F574C6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4192AC2F" w14:textId="77777777" w:rsidR="008442F9" w:rsidRDefault="008442F9" w:rsidP="00F574C6">
      <w:pPr>
        <w:pStyle w:val="20"/>
      </w:pPr>
      <w:r>
        <w:t>Перейдите на вкладку «График работы».</w:t>
      </w:r>
    </w:p>
    <w:p w14:paraId="32E461E3" w14:textId="5AED60BE" w:rsidR="008442F9" w:rsidRDefault="008442F9" w:rsidP="00F574C6">
      <w:pPr>
        <w:pStyle w:val="1d"/>
      </w:pPr>
      <w:r>
        <w:t>Отображается вкладка «График работы» (</w:t>
      </w:r>
      <w:r w:rsidR="008B546F">
        <w:fldChar w:fldCharType="begin"/>
      </w:r>
      <w:r w:rsidR="008B546F">
        <w:instrText xml:space="preserve"> REF _Ref154574660 \h </w:instrText>
      </w:r>
      <w:r w:rsidR="008B546F">
        <w:fldChar w:fldCharType="separate"/>
      </w:r>
      <w:r w:rsidR="00B65250">
        <w:t>Рисунок </w:t>
      </w:r>
      <w:r w:rsidR="00B65250">
        <w:rPr>
          <w:noProof/>
        </w:rPr>
        <w:t>70</w:t>
      </w:r>
      <w:r w:rsidR="008B546F">
        <w:fldChar w:fldCharType="end"/>
      </w:r>
      <w:r>
        <w:t>).</w:t>
      </w:r>
    </w:p>
    <w:p w14:paraId="7E8C20FF" w14:textId="0471D1B3" w:rsidR="008442F9" w:rsidRPr="003B13B9" w:rsidRDefault="008442F9" w:rsidP="00F574C6">
      <w:pPr>
        <w:pStyle w:val="20"/>
      </w:pPr>
      <w:r>
        <w:t>Отредактируйте график работы ПП (п. </w:t>
      </w:r>
      <w:r>
        <w:fldChar w:fldCharType="begin"/>
      </w:r>
      <w:r>
        <w:instrText xml:space="preserve"> REF _Ref152696169 \r \h </w:instrText>
      </w:r>
      <w:r w:rsidR="00F574C6">
        <w:instrText xml:space="preserve"> \* MERGEFORMAT </w:instrText>
      </w:r>
      <w:r>
        <w:fldChar w:fldCharType="separate"/>
      </w:r>
      <w:r w:rsidR="00B65250">
        <w:t>3.10.2</w:t>
      </w:r>
      <w:r>
        <w:fldChar w:fldCharType="end"/>
      </w:r>
      <w:r w:rsidR="008B546F">
        <w:t xml:space="preserve"> </w:t>
      </w:r>
      <w:r>
        <w:fldChar w:fldCharType="begin"/>
      </w:r>
      <w:r>
        <w:instrText xml:space="preserve"> REF _Ref152696243 \r \h </w:instrText>
      </w:r>
      <w:r w:rsidR="00F574C6">
        <w:instrText xml:space="preserve"> \* MERGEFORMAT </w:instrText>
      </w:r>
      <w:r>
        <w:fldChar w:fldCharType="separate"/>
      </w:r>
      <w:r w:rsidR="00B65250">
        <w:t>Шаг 3</w:t>
      </w:r>
      <w:r>
        <w:fldChar w:fldCharType="end"/>
      </w:r>
      <w:r>
        <w:t>).</w:t>
      </w:r>
    </w:p>
    <w:p w14:paraId="60DAC72D" w14:textId="77777777" w:rsidR="008442F9" w:rsidRDefault="008442F9" w:rsidP="00F574C6">
      <w:pPr>
        <w:pStyle w:val="20"/>
      </w:pPr>
      <w:r>
        <w:t>Перейдите на вкладку «Контакты».</w:t>
      </w:r>
    </w:p>
    <w:p w14:paraId="441802F5" w14:textId="4D8A7C8D" w:rsidR="008442F9" w:rsidRDefault="008442F9" w:rsidP="00F574C6">
      <w:pPr>
        <w:pStyle w:val="1d"/>
      </w:pPr>
      <w:r>
        <w:t>Открывается вкладка «Контакты» (</w:t>
      </w:r>
      <w:r w:rsidR="00F21215">
        <w:fldChar w:fldCharType="begin"/>
      </w:r>
      <w:r w:rsidR="00F21215">
        <w:instrText xml:space="preserve"> REF _Ref154574791 \h </w:instrText>
      </w:r>
      <w:r w:rsidR="00F21215">
        <w:fldChar w:fldCharType="separate"/>
      </w:r>
      <w:r w:rsidR="00B65250">
        <w:t>Рисунок </w:t>
      </w:r>
      <w:r w:rsidR="00B65250">
        <w:rPr>
          <w:noProof/>
        </w:rPr>
        <w:t>71</w:t>
      </w:r>
      <w:r w:rsidR="00F21215">
        <w:fldChar w:fldCharType="end"/>
      </w:r>
      <w:r>
        <w:t>).</w:t>
      </w:r>
    </w:p>
    <w:p w14:paraId="68364346" w14:textId="77777777" w:rsidR="008442F9" w:rsidRDefault="008442F9" w:rsidP="00F574C6">
      <w:pPr>
        <w:pStyle w:val="20"/>
      </w:pPr>
      <w:r>
        <w:t>Отредактируйте список контактов ПП:</w:t>
      </w:r>
    </w:p>
    <w:p w14:paraId="04BFBF35" w14:textId="32933830" w:rsidR="008442F9" w:rsidRDefault="00BD6DDC" w:rsidP="00BD6DDC">
      <w:pPr>
        <w:pStyle w:val="321231"/>
        <w:numPr>
          <w:ilvl w:val="0"/>
          <w:numId w:val="218"/>
        </w:numPr>
      </w:pPr>
      <w:r>
        <w:t>Д</w:t>
      </w:r>
      <w:r w:rsidR="008442F9">
        <w:t>обавьте новый контакт</w:t>
      </w:r>
      <w:r w:rsidR="008B546F">
        <w:t xml:space="preserve"> (</w:t>
      </w:r>
      <w:r w:rsidR="008442F9">
        <w:t>п. </w:t>
      </w:r>
      <w:r w:rsidR="008442F9">
        <w:fldChar w:fldCharType="begin"/>
      </w:r>
      <w:r w:rsidR="008442F9">
        <w:instrText xml:space="preserve"> REF _Ref152696169 \r \h </w:instrText>
      </w:r>
      <w:r w:rsidR="00F574C6">
        <w:instrText xml:space="preserve"> \* MERGEFORMAT </w:instrText>
      </w:r>
      <w:r w:rsidR="008442F9">
        <w:fldChar w:fldCharType="separate"/>
      </w:r>
      <w:r w:rsidR="00B65250">
        <w:t>3.10.2</w:t>
      </w:r>
      <w:r w:rsidR="008442F9">
        <w:fldChar w:fldCharType="end"/>
      </w:r>
      <w:r w:rsidR="008B546F">
        <w:t xml:space="preserve"> </w:t>
      </w:r>
      <w:r w:rsidR="008442F9">
        <w:fldChar w:fldCharType="begin"/>
      </w:r>
      <w:r w:rsidR="008442F9">
        <w:instrText xml:space="preserve"> REF _Ref152696309 \r \h </w:instrText>
      </w:r>
      <w:r w:rsidR="00F574C6">
        <w:instrText xml:space="preserve"> \* MERGEFORMAT </w:instrText>
      </w:r>
      <w:r w:rsidR="008442F9">
        <w:fldChar w:fldCharType="separate"/>
      </w:r>
      <w:r w:rsidR="00B65250">
        <w:t>Шаг 7</w:t>
      </w:r>
      <w:r w:rsidR="008442F9">
        <w:fldChar w:fldCharType="end"/>
      </w:r>
      <w:r w:rsidR="00F21215">
        <w:t xml:space="preserve"> </w:t>
      </w:r>
      <w:r w:rsidR="008442F9">
        <w:t>-</w:t>
      </w:r>
      <w:r w:rsidR="00F21215">
        <w:t xml:space="preserve"> </w:t>
      </w:r>
      <w:r w:rsidR="008442F9">
        <w:fldChar w:fldCharType="begin"/>
      </w:r>
      <w:r w:rsidR="008442F9">
        <w:instrText xml:space="preserve"> REF _Ref152696311 \r \h </w:instrText>
      </w:r>
      <w:r w:rsidR="00F574C6">
        <w:instrText xml:space="preserve"> \* MERGEFORMAT </w:instrText>
      </w:r>
      <w:r w:rsidR="008442F9">
        <w:fldChar w:fldCharType="separate"/>
      </w:r>
      <w:r w:rsidR="00B65250">
        <w:t>Шаг 10</w:t>
      </w:r>
      <w:r w:rsidR="008442F9">
        <w:fldChar w:fldCharType="end"/>
      </w:r>
      <w:r w:rsidR="008B546F">
        <w:t>)</w:t>
      </w:r>
      <w:r>
        <w:t>.</w:t>
      </w:r>
    </w:p>
    <w:p w14:paraId="4B170183" w14:textId="50979141" w:rsidR="008442F9" w:rsidRDefault="00BD6DDC" w:rsidP="00BD6DDC">
      <w:pPr>
        <w:pStyle w:val="321231"/>
      </w:pPr>
      <w:r>
        <w:t>О</w:t>
      </w:r>
      <w:r w:rsidR="008442F9">
        <w:t xml:space="preserve">тредактируйте существующий контакт: щелкните по иконке </w:t>
      </w:r>
      <w:r w:rsidR="008442F9">
        <w:rPr>
          <w:noProof/>
        </w:rPr>
        <w:drawing>
          <wp:inline distT="0" distB="0" distL="0" distR="0" wp14:anchorId="2D600A24" wp14:editId="5871D71A">
            <wp:extent cx="178791" cy="19812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91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F9">
        <w:t xml:space="preserve"> в строке контакта и отредактируйте данные в полях ввода;</w:t>
      </w:r>
    </w:p>
    <w:p w14:paraId="4CA1CD57" w14:textId="4E1D2DAD" w:rsidR="008442F9" w:rsidRPr="003B13B9" w:rsidRDefault="00BD6DDC" w:rsidP="00BD6DDC">
      <w:pPr>
        <w:pStyle w:val="321231"/>
      </w:pPr>
      <w:r>
        <w:t>У</w:t>
      </w:r>
      <w:r w:rsidR="008442F9">
        <w:t xml:space="preserve">далите контакт: щелкните по иконке </w:t>
      </w:r>
      <w:r w:rsidR="008442F9">
        <w:rPr>
          <w:noProof/>
        </w:rPr>
        <w:drawing>
          <wp:inline distT="0" distB="0" distL="0" distR="0" wp14:anchorId="2255D9FD" wp14:editId="529874B5">
            <wp:extent cx="182880" cy="213360"/>
            <wp:effectExtent l="0" t="0" r="762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F9">
        <w:t xml:space="preserve"> в строке контакта и подтвердите удаление, щелкнув по кнопке </w:t>
      </w:r>
      <w:r w:rsidRPr="00BD6DDC">
        <w:rPr>
          <w:noProof/>
        </w:rPr>
        <w:drawing>
          <wp:inline distT="0" distB="0" distL="0" distR="0" wp14:anchorId="1BFF57A4" wp14:editId="71B1287B">
            <wp:extent cx="533400" cy="216452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38709" cy="21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DDC">
        <w:t xml:space="preserve"> </w:t>
      </w:r>
      <w:r w:rsidR="008442F9">
        <w:t>«</w:t>
      </w:r>
      <w:r>
        <w:t>Удалить</w:t>
      </w:r>
      <w:r w:rsidR="008442F9">
        <w:t>».</w:t>
      </w:r>
    </w:p>
    <w:p w14:paraId="764F58C5" w14:textId="30A5CA77" w:rsidR="008442F9" w:rsidRDefault="008442F9" w:rsidP="00F574C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32111F92" wp14:editId="55F4EFF1">
            <wp:extent cx="482400" cy="208800"/>
            <wp:effectExtent l="0" t="0" r="0" b="127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5D0D796C" w14:textId="3F2AA0A2" w:rsidR="008442F9" w:rsidRDefault="008442F9" w:rsidP="00F574C6">
      <w:pPr>
        <w:pStyle w:val="1d"/>
      </w:pPr>
      <w:r>
        <w:t>Выполняется проверка заполнения обязательных полей на всех вкладках ПП. Если не указаны гео-координаты ПП (</w:t>
      </w:r>
      <w:r w:rsidR="008B546F">
        <w:t>«</w:t>
      </w:r>
      <w:r>
        <w:t>Широта</w:t>
      </w:r>
      <w:r w:rsidR="008B546F">
        <w:t>»</w:t>
      </w:r>
      <w:r>
        <w:t xml:space="preserve"> и </w:t>
      </w:r>
      <w:r w:rsidR="008B546F">
        <w:t>«</w:t>
      </w:r>
      <w:r>
        <w:t>Долгота</w:t>
      </w:r>
      <w:r w:rsidR="008B546F">
        <w:t>»</w:t>
      </w:r>
      <w:r>
        <w:t>), выполняется поиск гео-координат по указанному адресу ПП, и, в случае если они найдены, гео-координаты добавляются в карточку ПП.</w:t>
      </w:r>
    </w:p>
    <w:p w14:paraId="68F807D0" w14:textId="6CDBA25F" w:rsidR="008442F9" w:rsidRPr="00F434FF" w:rsidRDefault="00B457A0" w:rsidP="00F574C6">
      <w:pPr>
        <w:pStyle w:val="1d"/>
      </w:pPr>
      <w:r>
        <w:t>ПП</w:t>
      </w:r>
      <w:r w:rsidR="008442F9">
        <w:t xml:space="preserve"> сохраняется. Если при редактировании был установлен статус «Активен», </w:t>
      </w:r>
      <w:r>
        <w:t>ПП</w:t>
      </w:r>
      <w:r w:rsidR="008B546F">
        <w:t> </w:t>
      </w:r>
      <w:r w:rsidR="008442F9">
        <w:t xml:space="preserve">отображается в списке и на интерактивной карте </w:t>
      </w:r>
      <w:r w:rsidR="00934FF9">
        <w:t>П</w:t>
      </w:r>
      <w:r w:rsidR="008442F9">
        <w:t xml:space="preserve">ортала, если при редактировании был установлен статус «Не активен», </w:t>
      </w:r>
      <w:r>
        <w:t>ПП</w:t>
      </w:r>
      <w:r w:rsidR="008442F9">
        <w:t xml:space="preserve"> не отображается на </w:t>
      </w:r>
      <w:r w:rsidR="00934FF9">
        <w:t>П</w:t>
      </w:r>
      <w:r w:rsidR="008442F9">
        <w:t>ортале.</w:t>
      </w:r>
    </w:p>
    <w:p w14:paraId="0E509FC4" w14:textId="367923FF" w:rsidR="008442F9" w:rsidRDefault="008442F9" w:rsidP="00D53C83">
      <w:pPr>
        <w:pStyle w:val="3a"/>
      </w:pPr>
      <w:bookmarkStart w:id="311" w:name="_Ref152696744"/>
      <w:bookmarkStart w:id="312" w:name="_Toc153383366"/>
      <w:bookmarkStart w:id="313" w:name="_Toc157505747"/>
      <w:r>
        <w:t>А</w:t>
      </w:r>
      <w:r w:rsidRPr="00F434FF">
        <w:t xml:space="preserve">ктивация/деактивация </w:t>
      </w:r>
      <w:bookmarkEnd w:id="311"/>
      <w:bookmarkEnd w:id="312"/>
      <w:r w:rsidR="00B457A0">
        <w:t>ПП</w:t>
      </w:r>
      <w:bookmarkEnd w:id="313"/>
    </w:p>
    <w:p w14:paraId="460DD694" w14:textId="77DB8BA9" w:rsidR="008442F9" w:rsidRDefault="008442F9" w:rsidP="006331D6">
      <w:pPr>
        <w:pStyle w:val="1d"/>
      </w:pPr>
      <w:r>
        <w:t xml:space="preserve">Активация </w:t>
      </w:r>
      <w:r w:rsidR="00B457A0">
        <w:t>ПП</w:t>
      </w:r>
      <w:r>
        <w:t xml:space="preserve"> означает, что он отображается в списке и на интерактивной карте в разделе «Где получить карту» на </w:t>
      </w:r>
      <w:r w:rsidR="00934FF9">
        <w:t>П</w:t>
      </w:r>
      <w:r>
        <w:t xml:space="preserve">ортале </w:t>
      </w:r>
      <w:r w:rsidR="00853AF8">
        <w:t>ЦП КЖ</w:t>
      </w:r>
      <w:r>
        <w:t xml:space="preserve">. Деактивация означает, что ПП перестает отображаться на </w:t>
      </w:r>
      <w:r w:rsidR="00934FF9">
        <w:t>П</w:t>
      </w:r>
      <w:r>
        <w:t>ортале.</w:t>
      </w:r>
    </w:p>
    <w:p w14:paraId="1BEDC455" w14:textId="77777777" w:rsidR="008442F9" w:rsidRDefault="008442F9" w:rsidP="006331D6">
      <w:pPr>
        <w:pStyle w:val="2d"/>
      </w:pPr>
      <w:r>
        <w:t>Чтобы активировать ПП:</w:t>
      </w:r>
    </w:p>
    <w:p w14:paraId="0B91BF2F" w14:textId="19A86431" w:rsidR="008442F9" w:rsidRDefault="008442F9" w:rsidP="00FA592D">
      <w:pPr>
        <w:pStyle w:val="20"/>
        <w:numPr>
          <w:ilvl w:val="0"/>
          <w:numId w:val="176"/>
        </w:numPr>
      </w:pPr>
      <w:r>
        <w:t>Откройте список ПП (п. </w:t>
      </w:r>
      <w:r>
        <w:fldChar w:fldCharType="begin"/>
      </w:r>
      <w:r>
        <w:instrText xml:space="preserve"> REF _Ref152692152 \r \h </w:instrText>
      </w:r>
      <w:r>
        <w:fldChar w:fldCharType="separate"/>
      </w:r>
      <w:r w:rsidR="00B65250">
        <w:t>3.10.1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3DC22DA1" wp14:editId="5D5D4637">
            <wp:extent cx="220980" cy="244870"/>
            <wp:effectExtent l="0" t="0" r="7620" b="317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неактивного ПП.</w:t>
      </w:r>
    </w:p>
    <w:p w14:paraId="22A81866" w14:textId="7497E032" w:rsidR="00722F3A" w:rsidRDefault="00722F3A" w:rsidP="00722F3A">
      <w:pPr>
        <w:pStyle w:val="1d"/>
      </w:pPr>
      <w:r>
        <w:t>Открывается страница редактирования пункта подключения (</w:t>
      </w:r>
      <w:r>
        <w:fldChar w:fldCharType="begin"/>
      </w:r>
      <w:r>
        <w:instrText xml:space="preserve"> REF _Ref157434215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72</w:t>
      </w:r>
      <w:r>
        <w:fldChar w:fldCharType="end"/>
      </w:r>
      <w:r>
        <w:t>).</w:t>
      </w:r>
    </w:p>
    <w:p w14:paraId="0EE2DC2F" w14:textId="4593A368" w:rsidR="008442F9" w:rsidRDefault="008442F9" w:rsidP="006331D6">
      <w:pPr>
        <w:pStyle w:val="20"/>
      </w:pPr>
      <w:r>
        <w:t xml:space="preserve">Установите переключатель «Активен» в </w:t>
      </w:r>
      <w:r w:rsidR="006E2762">
        <w:t xml:space="preserve">активное </w:t>
      </w:r>
      <w:r>
        <w:t>положение</w:t>
      </w:r>
      <w:r w:rsidR="006E2762">
        <w:t>.</w:t>
      </w:r>
    </w:p>
    <w:p w14:paraId="3025B20B" w14:textId="7C2748D2" w:rsidR="008442F9" w:rsidRDefault="008442F9" w:rsidP="006331D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514EB348" wp14:editId="53409FC1">
            <wp:extent cx="482400" cy="208800"/>
            <wp:effectExtent l="0" t="0" r="0" b="127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065488">
        <w:t xml:space="preserve"> (</w:t>
      </w:r>
      <w:r w:rsidR="00065488">
        <w:fldChar w:fldCharType="begin"/>
      </w:r>
      <w:r w:rsidR="00065488">
        <w:instrText xml:space="preserve"> REF _Ref157434215 \h </w:instrText>
      </w:r>
      <w:r w:rsidR="00065488">
        <w:fldChar w:fldCharType="separate"/>
      </w:r>
      <w:r w:rsidR="00B65250">
        <w:t>Рисунок </w:t>
      </w:r>
      <w:r w:rsidR="00B65250">
        <w:rPr>
          <w:noProof/>
        </w:rPr>
        <w:t>72</w:t>
      </w:r>
      <w:r w:rsidR="00065488">
        <w:fldChar w:fldCharType="end"/>
      </w:r>
      <w:r w:rsidR="00065488">
        <w:t>)</w:t>
      </w:r>
      <w:r>
        <w:t>.</w:t>
      </w:r>
    </w:p>
    <w:p w14:paraId="312C27F7" w14:textId="258015D7" w:rsidR="008442F9" w:rsidRDefault="008442F9" w:rsidP="006331D6">
      <w:pPr>
        <w:pStyle w:val="1d"/>
      </w:pPr>
      <w:r>
        <w:t>Выполняется проверка заполнения обязательных полей на всех вкладках ПП. Если не указаны гео-координаты ПП (</w:t>
      </w:r>
      <w:r w:rsidR="008B546F">
        <w:t>«</w:t>
      </w:r>
      <w:r>
        <w:t>Широта</w:t>
      </w:r>
      <w:r w:rsidR="008B546F">
        <w:t>»</w:t>
      </w:r>
      <w:r>
        <w:t xml:space="preserve"> и </w:t>
      </w:r>
      <w:r w:rsidR="008B546F">
        <w:t>«</w:t>
      </w:r>
      <w:r>
        <w:t>Долгота</w:t>
      </w:r>
      <w:r w:rsidR="008B546F">
        <w:t>»</w:t>
      </w:r>
      <w:r>
        <w:t>), выполняется поиск гео-координат по указанному адресу ПП, и, в случае если они найдены, гео-координаты добавляются в карточку</w:t>
      </w:r>
      <w:r w:rsidR="008B546F">
        <w:t> </w:t>
      </w:r>
      <w:r>
        <w:t>ПП.</w:t>
      </w:r>
    </w:p>
    <w:p w14:paraId="0605EBA7" w14:textId="0FBCE425" w:rsidR="008442F9" w:rsidRPr="00F434FF" w:rsidRDefault="00B457A0" w:rsidP="006331D6">
      <w:pPr>
        <w:pStyle w:val="1d"/>
      </w:pPr>
      <w:r>
        <w:t>ПП</w:t>
      </w:r>
      <w:r w:rsidR="008442F9">
        <w:t xml:space="preserve"> сохраняется и начинает отображаться в списке и на интерактивной карте </w:t>
      </w:r>
      <w:r w:rsidR="00934FF9">
        <w:t>П</w:t>
      </w:r>
      <w:r w:rsidR="008442F9">
        <w:t>ортала.</w:t>
      </w:r>
    </w:p>
    <w:p w14:paraId="2C2E0CA2" w14:textId="77777777" w:rsidR="008442F9" w:rsidRDefault="008442F9" w:rsidP="006331D6">
      <w:pPr>
        <w:pStyle w:val="2d"/>
      </w:pPr>
      <w:r>
        <w:t>Чтобы деактивировать ПП:</w:t>
      </w:r>
    </w:p>
    <w:p w14:paraId="7DA767B5" w14:textId="47A68D0E" w:rsidR="008442F9" w:rsidRDefault="008442F9" w:rsidP="00FA592D">
      <w:pPr>
        <w:pStyle w:val="20"/>
        <w:numPr>
          <w:ilvl w:val="0"/>
          <w:numId w:val="177"/>
        </w:numPr>
      </w:pPr>
      <w:r>
        <w:t>Откройте список ПП (п. </w:t>
      </w:r>
      <w:r>
        <w:fldChar w:fldCharType="begin"/>
      </w:r>
      <w:r>
        <w:instrText xml:space="preserve"> REF _Ref152692152 \r \h </w:instrText>
      </w:r>
      <w:r>
        <w:fldChar w:fldCharType="separate"/>
      </w:r>
      <w:r w:rsidR="00B65250">
        <w:t>3.10.1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5E5B85D1" wp14:editId="78299AF5">
            <wp:extent cx="220980" cy="244870"/>
            <wp:effectExtent l="0" t="0" r="7620" b="317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неактивного ПП.</w:t>
      </w:r>
    </w:p>
    <w:p w14:paraId="1A428830" w14:textId="205DC00E" w:rsidR="008442F9" w:rsidRPr="0034228E" w:rsidRDefault="00065488" w:rsidP="006331D6">
      <w:pPr>
        <w:pStyle w:val="1d"/>
      </w:pPr>
      <w:r>
        <w:t>Открывается страница редактирования пункта подключения (</w:t>
      </w:r>
      <w:r>
        <w:fldChar w:fldCharType="begin"/>
      </w:r>
      <w:r>
        <w:instrText xml:space="preserve"> REF _Ref157434215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72</w:t>
      </w:r>
      <w:r>
        <w:fldChar w:fldCharType="end"/>
      </w:r>
      <w:r>
        <w:t>).</w:t>
      </w:r>
    </w:p>
    <w:p w14:paraId="056F4F9D" w14:textId="03C121E7" w:rsidR="008442F9" w:rsidRDefault="008442F9" w:rsidP="006331D6">
      <w:pPr>
        <w:pStyle w:val="20"/>
      </w:pPr>
      <w:r>
        <w:t xml:space="preserve">Установите переключатель «Активен» в </w:t>
      </w:r>
      <w:r w:rsidR="00065488">
        <w:t xml:space="preserve">не активное </w:t>
      </w:r>
      <w:r>
        <w:t>положение.</w:t>
      </w:r>
    </w:p>
    <w:p w14:paraId="1A4DFA07" w14:textId="5251F44C" w:rsidR="008442F9" w:rsidRDefault="008442F9" w:rsidP="006331D6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717DCC3D" wp14:editId="02113068">
            <wp:extent cx="482400" cy="208800"/>
            <wp:effectExtent l="0" t="0" r="0" b="127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065488">
        <w:t xml:space="preserve"> (</w:t>
      </w:r>
      <w:r w:rsidR="00065488">
        <w:fldChar w:fldCharType="begin"/>
      </w:r>
      <w:r w:rsidR="00065488">
        <w:instrText xml:space="preserve"> REF _Ref157434215 \h </w:instrText>
      </w:r>
      <w:r w:rsidR="00065488">
        <w:fldChar w:fldCharType="separate"/>
      </w:r>
      <w:r w:rsidR="00B65250">
        <w:t>Рисунок </w:t>
      </w:r>
      <w:r w:rsidR="00B65250">
        <w:rPr>
          <w:noProof/>
        </w:rPr>
        <w:t>72</w:t>
      </w:r>
      <w:r w:rsidR="00065488">
        <w:fldChar w:fldCharType="end"/>
      </w:r>
      <w:r w:rsidR="00065488">
        <w:t>)</w:t>
      </w:r>
      <w:r>
        <w:t>.</w:t>
      </w:r>
    </w:p>
    <w:p w14:paraId="3C7D96AA" w14:textId="02399FB5" w:rsidR="008442F9" w:rsidRDefault="008442F9" w:rsidP="006331D6">
      <w:pPr>
        <w:pStyle w:val="1d"/>
      </w:pPr>
      <w:r>
        <w:t>Выполняется проверка заполнения обязательных полей на всех вкладках ПП. Если не указаны гео-координаты ПП (</w:t>
      </w:r>
      <w:r w:rsidR="008B546F">
        <w:t>«</w:t>
      </w:r>
      <w:r>
        <w:t>Широта</w:t>
      </w:r>
      <w:r w:rsidR="008B546F">
        <w:t>»</w:t>
      </w:r>
      <w:r>
        <w:t xml:space="preserve"> и </w:t>
      </w:r>
      <w:r w:rsidR="008B546F">
        <w:t>«</w:t>
      </w:r>
      <w:r>
        <w:t>Долгота</w:t>
      </w:r>
      <w:r w:rsidR="008B546F">
        <w:t>»</w:t>
      </w:r>
      <w:r>
        <w:t>), выполняется поиск гео-координат по указанному адресу ПП, и, в случае если они найдены, гео-координаты добавляются в карточку</w:t>
      </w:r>
      <w:r w:rsidR="008B546F">
        <w:t> </w:t>
      </w:r>
      <w:r>
        <w:t>ПП.</w:t>
      </w:r>
    </w:p>
    <w:p w14:paraId="3909D379" w14:textId="12EC646F" w:rsidR="008442F9" w:rsidRPr="0034228E" w:rsidRDefault="00B457A0" w:rsidP="006331D6">
      <w:pPr>
        <w:pStyle w:val="1d"/>
      </w:pPr>
      <w:r>
        <w:t>ПП</w:t>
      </w:r>
      <w:r w:rsidR="008442F9">
        <w:t xml:space="preserve"> сохраняется и перестает отображаться в списке и на интерактивной карте </w:t>
      </w:r>
      <w:r w:rsidR="00934FF9">
        <w:t>П</w:t>
      </w:r>
      <w:r w:rsidR="008442F9">
        <w:t>ортала.</w:t>
      </w:r>
    </w:p>
    <w:p w14:paraId="49028905" w14:textId="7B004A72" w:rsidR="008442F9" w:rsidRDefault="008442F9" w:rsidP="00D53C83">
      <w:pPr>
        <w:pStyle w:val="3a"/>
      </w:pPr>
      <w:bookmarkStart w:id="314" w:name="_Toc153383367"/>
      <w:bookmarkStart w:id="315" w:name="_Toc157505748"/>
      <w:r>
        <w:t>У</w:t>
      </w:r>
      <w:r w:rsidRPr="00F434FF">
        <w:t xml:space="preserve">даление </w:t>
      </w:r>
      <w:bookmarkEnd w:id="314"/>
      <w:r w:rsidR="00B457A0">
        <w:t>ПП</w:t>
      </w:r>
      <w:bookmarkEnd w:id="315"/>
    </w:p>
    <w:p w14:paraId="34BCC3C3" w14:textId="7546CBC6" w:rsidR="00B71F8B" w:rsidRDefault="00B71F8B" w:rsidP="00B71F8B">
      <w:pPr>
        <w:pStyle w:val="1d"/>
      </w:pPr>
      <w:r>
        <w:t>У</w:t>
      </w:r>
      <w:r w:rsidR="008442F9">
        <w:t xml:space="preserve">далить </w:t>
      </w:r>
      <w:r w:rsidR="00B457A0">
        <w:t>ПП</w:t>
      </w:r>
      <w:r w:rsidR="008442F9">
        <w:t xml:space="preserve"> </w:t>
      </w:r>
      <w:r>
        <w:t>можно только в статусе «Неактивен» (</w:t>
      </w:r>
      <w:r>
        <w:fldChar w:fldCharType="begin"/>
      </w:r>
      <w:r>
        <w:instrText xml:space="preserve"> REF _Ref154574607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68</w:t>
      </w:r>
      <w:r>
        <w:fldChar w:fldCharType="end"/>
      </w:r>
      <w:r>
        <w:t>)</w:t>
      </w:r>
      <w:r w:rsidR="008442F9">
        <w:t>.</w:t>
      </w:r>
    </w:p>
    <w:p w14:paraId="014F6A46" w14:textId="13ADB679" w:rsidR="008442F9" w:rsidRDefault="00B71F8B" w:rsidP="004B2F9B">
      <w:pPr>
        <w:pStyle w:val="2d"/>
      </w:pPr>
      <w:r>
        <w:t>Д</w:t>
      </w:r>
      <w:r w:rsidR="008442F9">
        <w:t>ля удаления</w:t>
      </w:r>
      <w:r w:rsidR="008B546F">
        <w:t> </w:t>
      </w:r>
      <w:r w:rsidR="008442F9">
        <w:t>ПП:</w:t>
      </w:r>
    </w:p>
    <w:p w14:paraId="5EACB0A8" w14:textId="34BF22AA" w:rsidR="008442F9" w:rsidRDefault="008442F9" w:rsidP="00FA592D">
      <w:pPr>
        <w:pStyle w:val="20"/>
        <w:numPr>
          <w:ilvl w:val="0"/>
          <w:numId w:val="178"/>
        </w:numPr>
      </w:pPr>
      <w:r>
        <w:t xml:space="preserve">Откройте </w:t>
      </w:r>
      <w:r w:rsidRPr="00DE085D">
        <w:t>список</w:t>
      </w:r>
      <w:r>
        <w:t xml:space="preserve"> ПП (п. </w:t>
      </w:r>
      <w:r>
        <w:fldChar w:fldCharType="begin"/>
      </w:r>
      <w:r>
        <w:instrText xml:space="preserve"> REF _Ref152692152 \r \h </w:instrText>
      </w:r>
      <w:r>
        <w:fldChar w:fldCharType="separate"/>
      </w:r>
      <w:r w:rsidR="00B65250">
        <w:t>3.10.1</w:t>
      </w:r>
      <w:r>
        <w:fldChar w:fldCharType="end"/>
      </w:r>
      <w:r>
        <w:t xml:space="preserve">) и щелкните по иконке </w:t>
      </w:r>
      <w:r>
        <w:rPr>
          <w:noProof/>
        </w:rPr>
        <w:drawing>
          <wp:inline distT="0" distB="0" distL="0" distR="0" wp14:anchorId="6F2AA8C1" wp14:editId="5298E8C7">
            <wp:extent cx="182880" cy="213360"/>
            <wp:effectExtent l="0" t="0" r="762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неактивным ПП</w:t>
      </w:r>
      <w:r w:rsidR="00AB0895">
        <w:t xml:space="preserve"> (</w:t>
      </w:r>
      <w:r w:rsidR="00AB0895">
        <w:fldChar w:fldCharType="begin"/>
      </w:r>
      <w:r w:rsidR="00AB0895">
        <w:instrText xml:space="preserve"> REF _Ref154574607 \h </w:instrText>
      </w:r>
      <w:r w:rsidR="00AB0895">
        <w:fldChar w:fldCharType="separate"/>
      </w:r>
      <w:r w:rsidR="00B65250">
        <w:t>Рисунок </w:t>
      </w:r>
      <w:r w:rsidR="00B65250">
        <w:rPr>
          <w:noProof/>
        </w:rPr>
        <w:t>68</w:t>
      </w:r>
      <w:r w:rsidR="00AB0895">
        <w:fldChar w:fldCharType="end"/>
      </w:r>
      <w:r w:rsidR="00AB0895">
        <w:t>)</w:t>
      </w:r>
      <w:r>
        <w:t>.</w:t>
      </w:r>
    </w:p>
    <w:p w14:paraId="220203D6" w14:textId="77777777" w:rsidR="008442F9" w:rsidRPr="0034228E" w:rsidRDefault="008442F9" w:rsidP="004B2F9B">
      <w:pPr>
        <w:pStyle w:val="1d"/>
      </w:pPr>
      <w:r>
        <w:t>Отображается окно подтверждения удаления.</w:t>
      </w:r>
    </w:p>
    <w:p w14:paraId="0F506044" w14:textId="57295169" w:rsidR="008442F9" w:rsidRPr="0034228E" w:rsidRDefault="008442F9" w:rsidP="004B2F9B">
      <w:pPr>
        <w:pStyle w:val="20"/>
      </w:pPr>
      <w:r>
        <w:t xml:space="preserve">Щелкните по кнопке </w:t>
      </w:r>
      <w:r w:rsidR="00065488" w:rsidRPr="00155733">
        <w:rPr>
          <w:noProof/>
        </w:rPr>
        <w:drawing>
          <wp:inline distT="0" distB="0" distL="0" distR="0" wp14:anchorId="0B0C80A1" wp14:editId="79AF5A54">
            <wp:extent cx="314324" cy="200025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1213" cy="2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488">
        <w:t xml:space="preserve"> </w:t>
      </w:r>
      <w:r>
        <w:t>«ОК»</w:t>
      </w:r>
      <w:r w:rsidR="004B2F9B">
        <w:t xml:space="preserve"> - </w:t>
      </w:r>
      <w:r w:rsidR="00B457A0">
        <w:t>ПП</w:t>
      </w:r>
      <w:r>
        <w:t xml:space="preserve"> удален.</w:t>
      </w:r>
    </w:p>
    <w:p w14:paraId="1989C24F" w14:textId="77777777" w:rsidR="008442F9" w:rsidRPr="00F434FF" w:rsidRDefault="008442F9" w:rsidP="00D53C83">
      <w:pPr>
        <w:pStyle w:val="29"/>
      </w:pPr>
      <w:bookmarkStart w:id="316" w:name="_Ref152341150"/>
      <w:bookmarkStart w:id="317" w:name="_Toc153383368"/>
      <w:bookmarkStart w:id="318" w:name="_Toc157505749"/>
      <w:r w:rsidRPr="00F434FF">
        <w:t>Управление справочниками</w:t>
      </w:r>
      <w:bookmarkEnd w:id="316"/>
      <w:bookmarkEnd w:id="317"/>
      <w:bookmarkEnd w:id="318"/>
    </w:p>
    <w:p w14:paraId="54F00D9D" w14:textId="557900C2" w:rsidR="008442F9" w:rsidRDefault="008442F9" w:rsidP="004B2F9B">
      <w:pPr>
        <w:pStyle w:val="1d"/>
      </w:pPr>
      <w:r>
        <w:t xml:space="preserve">В веб-клиенте администратора доступно управление справочниками, необходимыми для функционирования </w:t>
      </w:r>
      <w:r w:rsidR="008B546F">
        <w:t>ЦП КЖ</w:t>
      </w:r>
      <w:r>
        <w:t>: просмотр списка значений справочника, просмотр информации о записи, добавление записи в справочник, редактирование записи справочника, удаление записи из справочника.</w:t>
      </w:r>
    </w:p>
    <w:p w14:paraId="184733BA" w14:textId="0D3A107F" w:rsidR="008442F9" w:rsidRDefault="008442F9" w:rsidP="004B2F9B">
      <w:pPr>
        <w:pStyle w:val="1d"/>
      </w:pPr>
      <w:r>
        <w:t xml:space="preserve">Для перехода к управлению правами для функции управления справочниками выберите в пункте </w:t>
      </w:r>
      <w:r w:rsidR="00567240">
        <w:rPr>
          <w:noProof/>
        </w:rPr>
        <w:drawing>
          <wp:inline distT="0" distB="0" distL="0" distR="0" wp14:anchorId="4B5A6B16" wp14:editId="66CB1936">
            <wp:extent cx="142875" cy="148590"/>
            <wp:effectExtent l="0" t="0" r="9525" b="3810"/>
            <wp:docPr id="38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240">
        <w:t xml:space="preserve"> </w:t>
      </w:r>
      <w:r>
        <w:t>«Справочники» раздел «Настройки» (п. </w:t>
      </w:r>
      <w:r>
        <w:fldChar w:fldCharType="begin"/>
      </w:r>
      <w:r>
        <w:instrText xml:space="preserve"> REF _Ref152597122 \r \h </w:instrText>
      </w:r>
      <w:r>
        <w:fldChar w:fldCharType="separate"/>
      </w:r>
      <w:r w:rsidR="00B65250">
        <w:t>3.7</w:t>
      </w:r>
      <w:r>
        <w:fldChar w:fldCharType="end"/>
      </w:r>
      <w:r>
        <w:t>).</w:t>
      </w:r>
    </w:p>
    <w:p w14:paraId="7E982B6D" w14:textId="77777777" w:rsidR="008442F9" w:rsidRDefault="008442F9" w:rsidP="004B2F9B">
      <w:pPr>
        <w:pStyle w:val="2d"/>
      </w:pPr>
      <w:r>
        <w:t>Для перехода к списку справочников:</w:t>
      </w:r>
    </w:p>
    <w:p w14:paraId="2EC6F207" w14:textId="7C1C86DF" w:rsidR="008442F9" w:rsidRDefault="008442F9" w:rsidP="00FA592D">
      <w:pPr>
        <w:pStyle w:val="20"/>
        <w:numPr>
          <w:ilvl w:val="0"/>
          <w:numId w:val="179"/>
        </w:numPr>
      </w:pPr>
      <w:bookmarkStart w:id="319" w:name="_Ref152750859"/>
      <w:r>
        <w:t xml:space="preserve">Щелкните по пункту </w:t>
      </w:r>
      <w:r>
        <w:rPr>
          <w:noProof/>
        </w:rPr>
        <w:drawing>
          <wp:inline distT="0" distB="0" distL="0" distR="0" wp14:anchorId="4F26ED17" wp14:editId="462109F7">
            <wp:extent cx="142875" cy="148590"/>
            <wp:effectExtent l="0" t="0" r="9525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67240">
        <w:t xml:space="preserve">«Справочники» </w:t>
      </w:r>
      <w:r>
        <w:t>в панели главного меню (в свернутом виде) или по разделу «Управление справочниками</w:t>
      </w:r>
      <w:r w:rsidR="00AB4F71">
        <w:t>»</w:t>
      </w:r>
      <w:r>
        <w:t xml:space="preserve"> пункт</w:t>
      </w:r>
      <w:r w:rsidR="00567240">
        <w:t>а</w:t>
      </w:r>
      <w:r>
        <w:t xml:space="preserve"> </w:t>
      </w:r>
      <w:r w:rsidR="00567240">
        <w:rPr>
          <w:noProof/>
        </w:rPr>
        <w:drawing>
          <wp:inline distT="0" distB="0" distL="0" distR="0" wp14:anchorId="4CB0B6C7" wp14:editId="3260D19F">
            <wp:extent cx="142875" cy="148590"/>
            <wp:effectExtent l="0" t="0" r="9525" b="3810"/>
            <wp:docPr id="38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240">
        <w:t xml:space="preserve"> </w:t>
      </w:r>
      <w:r>
        <w:t>«Справочники» в панели главного меню (в развернутом виде).</w:t>
      </w:r>
      <w:bookmarkEnd w:id="319"/>
    </w:p>
    <w:p w14:paraId="213FD315" w14:textId="7931C47F" w:rsidR="008442F9" w:rsidRPr="00F434F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8B546F">
        <w:fldChar w:fldCharType="begin"/>
      </w:r>
      <w:r w:rsidR="008B546F">
        <w:instrText xml:space="preserve"> REF _Ref154575245 \h </w:instrText>
      </w:r>
      <w:r w:rsidR="008B546F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8B546F">
        <w:fldChar w:fldCharType="end"/>
      </w:r>
      <w:r>
        <w:t>).</w:t>
      </w:r>
    </w:p>
    <w:p w14:paraId="35B66188" w14:textId="3259DA16" w:rsidR="004B2F9B" w:rsidRDefault="00567240" w:rsidP="004B2F9B">
      <w:pPr>
        <w:pStyle w:val="313"/>
      </w:pPr>
      <w:r w:rsidRPr="00567240">
        <w:rPr>
          <w:noProof/>
        </w:rPr>
        <w:drawing>
          <wp:inline distT="0" distB="0" distL="0" distR="0" wp14:anchorId="3C105B47" wp14:editId="4B096991">
            <wp:extent cx="6120130" cy="2271395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18C9F" w14:textId="647BB609" w:rsidR="008442F9" w:rsidRDefault="00A857FE" w:rsidP="00F21215">
      <w:pPr>
        <w:pStyle w:val="3f4"/>
      </w:pPr>
      <w:bookmarkStart w:id="320" w:name="_Ref15457524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73</w:t>
      </w:r>
      <w:r w:rsidR="0003181E">
        <w:rPr>
          <w:noProof/>
        </w:rPr>
        <w:fldChar w:fldCharType="end"/>
      </w:r>
      <w:bookmarkEnd w:id="320"/>
    </w:p>
    <w:p w14:paraId="26BA24D1" w14:textId="77777777" w:rsidR="008442F9" w:rsidRDefault="008442F9" w:rsidP="004B2F9B">
      <w:pPr>
        <w:pStyle w:val="20"/>
      </w:pPr>
      <w:r>
        <w:t>Щелкните по названию справочника, к которому вы хотите перейти:</w:t>
      </w:r>
    </w:p>
    <w:p w14:paraId="4E2325FD" w14:textId="58CAA651" w:rsidR="008442F9" w:rsidRPr="00F46D93" w:rsidRDefault="008442F9" w:rsidP="00FA592D">
      <w:pPr>
        <w:pStyle w:val="321231"/>
        <w:numPr>
          <w:ilvl w:val="0"/>
          <w:numId w:val="180"/>
        </w:numPr>
      </w:pPr>
      <w:r>
        <w:t>«Б</w:t>
      </w:r>
      <w:r w:rsidRPr="00F46D93">
        <w:t>анки</w:t>
      </w:r>
      <w:r>
        <w:t>» (п. </w:t>
      </w:r>
      <w:r>
        <w:fldChar w:fldCharType="begin"/>
      </w:r>
      <w:r>
        <w:instrText xml:space="preserve"> REF _Ref152750477 \r \h </w:instrText>
      </w:r>
      <w:r w:rsidR="004B2F9B">
        <w:instrText xml:space="preserve"> \* MERGEFORMAT </w:instrText>
      </w:r>
      <w:r>
        <w:fldChar w:fldCharType="separate"/>
      </w:r>
      <w:r w:rsidR="00B65250">
        <w:t>3.11.1</w:t>
      </w:r>
      <w:r>
        <w:fldChar w:fldCharType="end"/>
      </w:r>
      <w:r>
        <w:t>)</w:t>
      </w:r>
      <w:r w:rsidR="008B546F">
        <w:t>.</w:t>
      </w:r>
    </w:p>
    <w:p w14:paraId="3575405D" w14:textId="582C4CD0" w:rsidR="008442F9" w:rsidRPr="00F46D93" w:rsidRDefault="008442F9" w:rsidP="004B2F9B">
      <w:pPr>
        <w:pStyle w:val="321231"/>
      </w:pPr>
      <w:r>
        <w:t>«</w:t>
      </w:r>
      <w:r w:rsidRPr="00F46D93">
        <w:t>BIN коды банков</w:t>
      </w:r>
      <w:r>
        <w:t>» (п. </w:t>
      </w:r>
      <w:r>
        <w:fldChar w:fldCharType="begin"/>
      </w:r>
      <w:r>
        <w:instrText xml:space="preserve"> REF _Ref152750481 \r \h </w:instrText>
      </w:r>
      <w:r w:rsidR="004B2F9B">
        <w:instrText xml:space="preserve"> \* MERGEFORMAT </w:instrText>
      </w:r>
      <w:r>
        <w:fldChar w:fldCharType="separate"/>
      </w:r>
      <w:r w:rsidR="00B65250">
        <w:t>3.11.2</w:t>
      </w:r>
      <w:r>
        <w:fldChar w:fldCharType="end"/>
      </w:r>
      <w:r>
        <w:t>)</w:t>
      </w:r>
      <w:r w:rsidR="008B546F">
        <w:t>.</w:t>
      </w:r>
    </w:p>
    <w:p w14:paraId="6E330760" w14:textId="2537840A" w:rsidR="008442F9" w:rsidRPr="00F46D93" w:rsidRDefault="008442F9" w:rsidP="004B2F9B">
      <w:pPr>
        <w:pStyle w:val="321231"/>
      </w:pPr>
      <w:r>
        <w:t>«Т</w:t>
      </w:r>
      <w:r w:rsidRPr="00F46D93">
        <w:t>ипы поставщиков услуг соцподдержки</w:t>
      </w:r>
      <w:r>
        <w:t>» (п. </w:t>
      </w:r>
      <w:r>
        <w:fldChar w:fldCharType="begin"/>
      </w:r>
      <w:r>
        <w:instrText xml:space="preserve"> REF _Ref152750487 \r \h </w:instrText>
      </w:r>
      <w:r w:rsidR="004B2F9B">
        <w:instrText xml:space="preserve"> \* MERGEFORMAT </w:instrText>
      </w:r>
      <w:r>
        <w:fldChar w:fldCharType="separate"/>
      </w:r>
      <w:r w:rsidR="00B65250">
        <w:t>3.11.3</w:t>
      </w:r>
      <w:r>
        <w:fldChar w:fldCharType="end"/>
      </w:r>
      <w:r>
        <w:t>)</w:t>
      </w:r>
      <w:r w:rsidR="008B546F">
        <w:t>.</w:t>
      </w:r>
    </w:p>
    <w:p w14:paraId="36AED4AD" w14:textId="412E7149" w:rsidR="008442F9" w:rsidRPr="00F46D93" w:rsidRDefault="008442F9" w:rsidP="004B2F9B">
      <w:pPr>
        <w:pStyle w:val="321231"/>
      </w:pPr>
      <w:r>
        <w:t>«П</w:t>
      </w:r>
      <w:r w:rsidRPr="00F46D93">
        <w:t>оставщики услуг соцподдержки</w:t>
      </w:r>
      <w:r>
        <w:t>» (п. </w:t>
      </w:r>
      <w:r>
        <w:fldChar w:fldCharType="begin"/>
      </w:r>
      <w:r>
        <w:instrText xml:space="preserve"> REF _Ref152750492 \r \h </w:instrText>
      </w:r>
      <w:r w:rsidR="004B2F9B">
        <w:instrText xml:space="preserve"> \* MERGEFORMAT </w:instrText>
      </w:r>
      <w:r>
        <w:fldChar w:fldCharType="separate"/>
      </w:r>
      <w:r w:rsidR="00B65250">
        <w:t>3.11.4</w:t>
      </w:r>
      <w:r>
        <w:fldChar w:fldCharType="end"/>
      </w:r>
      <w:r>
        <w:t>)</w:t>
      </w:r>
      <w:r w:rsidR="008B546F">
        <w:t>.</w:t>
      </w:r>
    </w:p>
    <w:p w14:paraId="6C21D2C7" w14:textId="3FC9FFAA" w:rsidR="008442F9" w:rsidRPr="00F46D93" w:rsidRDefault="008442F9" w:rsidP="004B2F9B">
      <w:pPr>
        <w:pStyle w:val="321231"/>
      </w:pPr>
      <w:r>
        <w:t>«Л</w:t>
      </w:r>
      <w:r w:rsidRPr="00F46D93">
        <w:t>ьготные категории</w:t>
      </w:r>
      <w:r>
        <w:t>» (п. </w:t>
      </w:r>
      <w:r>
        <w:fldChar w:fldCharType="begin"/>
      </w:r>
      <w:r>
        <w:instrText xml:space="preserve"> REF _Ref152750498 \r \h </w:instrText>
      </w:r>
      <w:r w:rsidR="004B2F9B">
        <w:instrText xml:space="preserve"> \* MERGEFORMAT </w:instrText>
      </w:r>
      <w:r>
        <w:fldChar w:fldCharType="separate"/>
      </w:r>
      <w:r w:rsidR="00B65250">
        <w:t>3.11.5</w:t>
      </w:r>
      <w:r>
        <w:fldChar w:fldCharType="end"/>
      </w:r>
      <w:r>
        <w:t>)</w:t>
      </w:r>
      <w:r w:rsidR="008B546F">
        <w:t>.</w:t>
      </w:r>
    </w:p>
    <w:p w14:paraId="68A005A4" w14:textId="1FE22165" w:rsidR="008442F9" w:rsidRPr="00F46D93" w:rsidRDefault="008442F9" w:rsidP="004B2F9B">
      <w:pPr>
        <w:pStyle w:val="321231"/>
      </w:pPr>
      <w:r>
        <w:t>«У</w:t>
      </w:r>
      <w:r w:rsidRPr="00F46D93">
        <w:t>слуги соцподдержки</w:t>
      </w:r>
      <w:r>
        <w:t>» (п. </w:t>
      </w:r>
      <w:r>
        <w:fldChar w:fldCharType="begin"/>
      </w:r>
      <w:r>
        <w:instrText xml:space="preserve"> REF _Ref152750505 \r \h </w:instrText>
      </w:r>
      <w:r w:rsidR="004B2F9B">
        <w:instrText xml:space="preserve"> \* MERGEFORMAT </w:instrText>
      </w:r>
      <w:r>
        <w:fldChar w:fldCharType="separate"/>
      </w:r>
      <w:r w:rsidR="00B65250">
        <w:t>3.11.6</w:t>
      </w:r>
      <w:r>
        <w:fldChar w:fldCharType="end"/>
      </w:r>
      <w:r>
        <w:t>)</w:t>
      </w:r>
      <w:r w:rsidR="008B546F">
        <w:t>.</w:t>
      </w:r>
    </w:p>
    <w:p w14:paraId="5E054D67" w14:textId="324F8E1A" w:rsidR="008442F9" w:rsidRPr="00F46D93" w:rsidRDefault="008442F9" w:rsidP="004B2F9B">
      <w:pPr>
        <w:pStyle w:val="321231"/>
      </w:pPr>
      <w:r>
        <w:t>«У</w:t>
      </w:r>
      <w:r w:rsidRPr="00F46D93">
        <w:t>ровни соцподдержки</w:t>
      </w:r>
      <w:r>
        <w:t>» (п. </w:t>
      </w:r>
      <w:r>
        <w:fldChar w:fldCharType="begin"/>
      </w:r>
      <w:r>
        <w:instrText xml:space="preserve"> REF _Ref152750516 \r \h </w:instrText>
      </w:r>
      <w:r>
        <w:fldChar w:fldCharType="separate"/>
      </w:r>
      <w:r w:rsidR="00B65250">
        <w:t>3.11.7</w:t>
      </w:r>
      <w:r>
        <w:fldChar w:fldCharType="end"/>
      </w:r>
      <w:r>
        <w:t>).</w:t>
      </w:r>
    </w:p>
    <w:p w14:paraId="0C7746AE" w14:textId="1CABC05F" w:rsidR="008442F9" w:rsidRDefault="008442F9" w:rsidP="004B2F9B">
      <w:pPr>
        <w:pStyle w:val="1d"/>
      </w:pPr>
      <w:r w:rsidRPr="00F40814">
        <w:t>Открывается</w:t>
      </w:r>
      <w:r>
        <w:t xml:space="preserve"> страница со списком записей выбранного справочника.</w:t>
      </w:r>
    </w:p>
    <w:p w14:paraId="56DF4804" w14:textId="77777777" w:rsidR="008442F9" w:rsidRDefault="008442F9" w:rsidP="004B2F9B">
      <w:pPr>
        <w:pStyle w:val="20"/>
      </w:pPr>
      <w:r>
        <w:t>Перейдите к просмотру списка, просмотру записей, добавлению, редактированию и удалению записей, как описано в подразделах соответствующего раздела.</w:t>
      </w:r>
    </w:p>
    <w:p w14:paraId="69AB9759" w14:textId="16ECD75F" w:rsidR="008442F9" w:rsidRPr="008B546F" w:rsidRDefault="008442F9" w:rsidP="008B546F">
      <w:pPr>
        <w:pStyle w:val="affff1"/>
      </w:pPr>
      <w:r w:rsidRPr="008B546F">
        <w:rPr>
          <w:spacing w:val="40"/>
        </w:rPr>
        <w:t>Примечание</w:t>
      </w:r>
      <w:r w:rsidR="008B546F">
        <w:t xml:space="preserve"> - </w:t>
      </w:r>
      <w:r>
        <w:t xml:space="preserve">Чтобы просмотреть информацию о дате и времени создания, изменения записи и пользователе, выполнившем эти изменения, щелкните по иконке </w:t>
      </w:r>
      <w:r>
        <w:rPr>
          <w:noProof/>
        </w:rPr>
        <w:drawing>
          <wp:inline distT="0" distB="0" distL="0" distR="0" wp14:anchorId="418C37C5" wp14:editId="3B445F47">
            <wp:extent cx="129540" cy="141316"/>
            <wp:effectExtent l="0" t="0" r="381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записи. Отображается всплывающее окно-подсказка, содержащее указанную информацию.</w:t>
      </w:r>
    </w:p>
    <w:p w14:paraId="76DA2F95" w14:textId="77777777" w:rsidR="008442F9" w:rsidRDefault="008442F9" w:rsidP="00D53C83">
      <w:pPr>
        <w:pStyle w:val="3a"/>
      </w:pPr>
      <w:bookmarkStart w:id="321" w:name="_Ref152750477"/>
      <w:bookmarkStart w:id="322" w:name="_Toc153383369"/>
      <w:bookmarkStart w:id="323" w:name="_Toc157505750"/>
      <w:r>
        <w:t>Справочник «Банки»</w:t>
      </w:r>
      <w:bookmarkEnd w:id="321"/>
      <w:bookmarkEnd w:id="322"/>
      <w:bookmarkEnd w:id="323"/>
    </w:p>
    <w:p w14:paraId="2B6069CE" w14:textId="77777777" w:rsidR="008442F9" w:rsidRPr="00313479" w:rsidRDefault="008442F9" w:rsidP="00D53C83">
      <w:pPr>
        <w:pStyle w:val="41"/>
      </w:pPr>
      <w:bookmarkStart w:id="324" w:name="_Ref152752589"/>
      <w:bookmarkStart w:id="325" w:name="_Toc157505751"/>
      <w:r w:rsidRPr="00313479">
        <w:t>Просмотр справочника</w:t>
      </w:r>
      <w:bookmarkEnd w:id="324"/>
      <w:bookmarkEnd w:id="325"/>
    </w:p>
    <w:p w14:paraId="2CC7D549" w14:textId="77777777" w:rsidR="008442F9" w:rsidRDefault="008442F9" w:rsidP="004B2F9B">
      <w:pPr>
        <w:pStyle w:val="2d"/>
      </w:pPr>
      <w:r>
        <w:t>Чтобы просмотреть список значений справочника:</w:t>
      </w:r>
    </w:p>
    <w:p w14:paraId="094E1602" w14:textId="079D016C" w:rsidR="008442F9" w:rsidRDefault="008442F9" w:rsidP="00FA592D">
      <w:pPr>
        <w:pStyle w:val="20"/>
        <w:numPr>
          <w:ilvl w:val="0"/>
          <w:numId w:val="181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13AEFEF4" w14:textId="6C4998BA" w:rsidR="008442F9" w:rsidRPr="00F62E3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BF6B74">
        <w:fldChar w:fldCharType="begin"/>
      </w:r>
      <w:r w:rsidR="00BF6B74">
        <w:instrText xml:space="preserve"> REF _Ref154575245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BF6B74">
        <w:fldChar w:fldCharType="end"/>
      </w:r>
      <w:r>
        <w:t>).</w:t>
      </w:r>
    </w:p>
    <w:p w14:paraId="3B77A145" w14:textId="77777777" w:rsidR="008442F9" w:rsidRDefault="008442F9" w:rsidP="004B2F9B">
      <w:pPr>
        <w:pStyle w:val="20"/>
      </w:pPr>
      <w:r>
        <w:t>Щелкните по названию «Банки».</w:t>
      </w:r>
    </w:p>
    <w:p w14:paraId="7772AA9B" w14:textId="3BFB1295" w:rsidR="008442F9" w:rsidRPr="00F62E3F" w:rsidRDefault="008442F9" w:rsidP="004B2F9B">
      <w:pPr>
        <w:pStyle w:val="1d"/>
      </w:pPr>
      <w:r>
        <w:t>Открывается страница «Банки» (</w:t>
      </w:r>
      <w:r w:rsidR="00BF6B74">
        <w:fldChar w:fldCharType="begin"/>
      </w:r>
      <w:r w:rsidR="00BF6B74">
        <w:instrText xml:space="preserve"> REF _Ref154575395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74</w:t>
      </w:r>
      <w:r w:rsidR="00BF6B74">
        <w:fldChar w:fldCharType="end"/>
      </w:r>
      <w:r>
        <w:t>). Для каждого банка отображается наименование, идентификатор и статус.</w:t>
      </w:r>
    </w:p>
    <w:p w14:paraId="541F8B7B" w14:textId="72402554" w:rsidR="004B2F9B" w:rsidRDefault="00567240" w:rsidP="004B2F9B">
      <w:pPr>
        <w:pStyle w:val="313"/>
      </w:pPr>
      <w:r w:rsidRPr="00567240">
        <w:rPr>
          <w:noProof/>
        </w:rPr>
        <w:drawing>
          <wp:inline distT="0" distB="0" distL="0" distR="0" wp14:anchorId="21E50925" wp14:editId="09F34056">
            <wp:extent cx="6120130" cy="2729230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7F4A6" w14:textId="3837A099" w:rsidR="008442F9" w:rsidRDefault="00A857FE" w:rsidP="004B2F9B">
      <w:pPr>
        <w:pStyle w:val="3f4"/>
      </w:pPr>
      <w:bookmarkStart w:id="326" w:name="_Ref154575395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74</w:t>
      </w:r>
      <w:r w:rsidR="0003181E">
        <w:rPr>
          <w:noProof/>
        </w:rPr>
        <w:fldChar w:fldCharType="end"/>
      </w:r>
      <w:bookmarkEnd w:id="326"/>
    </w:p>
    <w:p w14:paraId="6867D7F3" w14:textId="212BE392" w:rsidR="008442F9" w:rsidRDefault="008442F9" w:rsidP="004B2F9B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72D470A6" w14:textId="67D71712" w:rsidR="008442F9" w:rsidRDefault="008442F9" w:rsidP="004B2F9B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статусу активности: выберите значение (</w:t>
      </w:r>
      <w:r w:rsidR="00BF6B74">
        <w:t>«</w:t>
      </w:r>
      <w:r>
        <w:t>Активен</w:t>
      </w:r>
      <w:r w:rsidR="00BF6B74">
        <w:t>»</w:t>
      </w:r>
      <w:r>
        <w:t xml:space="preserve">, </w:t>
      </w:r>
      <w:r w:rsidR="00BF6B74">
        <w:t>«</w:t>
      </w:r>
      <w:r>
        <w:t>Неактивен</w:t>
      </w:r>
      <w:r w:rsidR="00BF6B74">
        <w:t>»</w:t>
      </w:r>
      <w:r>
        <w:t>) в выпадающем списке «Статус».</w:t>
      </w:r>
    </w:p>
    <w:p w14:paraId="5AF2754F" w14:textId="77777777" w:rsidR="008442F9" w:rsidRPr="00313479" w:rsidRDefault="008442F9" w:rsidP="004B2F9B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228B2BD9" w14:textId="77777777" w:rsidR="008442F9" w:rsidRPr="00313479" w:rsidRDefault="008442F9" w:rsidP="00D53C83">
      <w:pPr>
        <w:pStyle w:val="41"/>
      </w:pPr>
      <w:bookmarkStart w:id="327" w:name="_Ref152757301"/>
      <w:bookmarkStart w:id="328" w:name="_Toc157505752"/>
      <w:r w:rsidRPr="00313479">
        <w:t>Добавление записи в справочник</w:t>
      </w:r>
      <w:bookmarkEnd w:id="327"/>
      <w:bookmarkEnd w:id="328"/>
    </w:p>
    <w:p w14:paraId="501DD6A2" w14:textId="77777777" w:rsidR="008442F9" w:rsidRDefault="008442F9" w:rsidP="004B2F9B">
      <w:pPr>
        <w:pStyle w:val="2d"/>
      </w:pPr>
      <w:r>
        <w:t>Для добавления записи в справочник:</w:t>
      </w:r>
    </w:p>
    <w:p w14:paraId="23BFE489" w14:textId="53E9D02B" w:rsidR="008442F9" w:rsidRDefault="008442F9" w:rsidP="00FA592D">
      <w:pPr>
        <w:pStyle w:val="20"/>
        <w:numPr>
          <w:ilvl w:val="0"/>
          <w:numId w:val="182"/>
        </w:numPr>
      </w:pPr>
      <w:r>
        <w:t>Находясь на странице «Банки» (</w:t>
      </w:r>
      <w:r w:rsidR="00BF6B74">
        <w:fldChar w:fldCharType="begin"/>
      </w:r>
      <w:r w:rsidR="00BF6B74">
        <w:instrText xml:space="preserve"> REF _Ref154575395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74</w:t>
      </w:r>
      <w:r w:rsidR="00BF6B74">
        <w:fldChar w:fldCharType="end"/>
      </w:r>
      <w:r>
        <w:t xml:space="preserve">), щелкните по кнопке </w:t>
      </w:r>
      <w:r w:rsidR="00567240" w:rsidRPr="00973AE2">
        <w:rPr>
          <w:noProof/>
        </w:rPr>
        <w:drawing>
          <wp:inline distT="0" distB="0" distL="0" distR="0" wp14:anchorId="3DE601F9" wp14:editId="3BE68CEB">
            <wp:extent cx="547200" cy="208800"/>
            <wp:effectExtent l="0" t="0" r="5715" b="127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240">
        <w:t xml:space="preserve"> </w:t>
      </w:r>
      <w:r>
        <w:t>«+Добавить» над списком</w:t>
      </w:r>
      <w:r w:rsidR="00567240">
        <w:t xml:space="preserve"> (</w:t>
      </w:r>
      <w:r w:rsidR="00567240">
        <w:fldChar w:fldCharType="begin"/>
      </w:r>
      <w:r w:rsidR="00567240">
        <w:instrText xml:space="preserve"> REF _Ref154575395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74</w:t>
      </w:r>
      <w:r w:rsidR="00567240">
        <w:fldChar w:fldCharType="end"/>
      </w:r>
      <w:r w:rsidR="00567240">
        <w:t>)</w:t>
      </w:r>
      <w:r>
        <w:t>.</w:t>
      </w:r>
    </w:p>
    <w:p w14:paraId="13AF33E3" w14:textId="039478C7" w:rsidR="008442F9" w:rsidRDefault="008442F9" w:rsidP="004B2F9B">
      <w:pPr>
        <w:pStyle w:val="1d"/>
      </w:pPr>
      <w:r>
        <w:t>Открывается страница «Добавить банк» (</w:t>
      </w:r>
      <w:r w:rsidR="00BF6B74">
        <w:fldChar w:fldCharType="begin"/>
      </w:r>
      <w:r w:rsidR="00BF6B74">
        <w:instrText xml:space="preserve"> REF _Ref154575466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75</w:t>
      </w:r>
      <w:r w:rsidR="00BF6B74">
        <w:fldChar w:fldCharType="end"/>
      </w:r>
      <w:r>
        <w:t>).</w:t>
      </w:r>
    </w:p>
    <w:p w14:paraId="5BD4F674" w14:textId="087B1D50" w:rsidR="004B2F9B" w:rsidRDefault="00567240" w:rsidP="004B2F9B">
      <w:pPr>
        <w:pStyle w:val="313"/>
      </w:pPr>
      <w:r w:rsidRPr="00567240">
        <w:rPr>
          <w:noProof/>
        </w:rPr>
        <w:drawing>
          <wp:inline distT="0" distB="0" distL="0" distR="0" wp14:anchorId="76202D66" wp14:editId="3C418496">
            <wp:extent cx="6120130" cy="1773555"/>
            <wp:effectExtent l="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65651" w14:textId="6F8EF847" w:rsidR="008442F9" w:rsidRPr="00B72686" w:rsidRDefault="00A857FE" w:rsidP="00F21215">
      <w:pPr>
        <w:pStyle w:val="3f4"/>
      </w:pPr>
      <w:bookmarkStart w:id="329" w:name="_Ref15457546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75</w:t>
      </w:r>
      <w:r w:rsidR="0003181E">
        <w:rPr>
          <w:noProof/>
        </w:rPr>
        <w:fldChar w:fldCharType="end"/>
      </w:r>
      <w:bookmarkEnd w:id="329"/>
    </w:p>
    <w:p w14:paraId="4E33F2FC" w14:textId="77777777" w:rsidR="008442F9" w:rsidRDefault="008442F9" w:rsidP="004B2F9B">
      <w:pPr>
        <w:pStyle w:val="20"/>
      </w:pPr>
      <w:bookmarkStart w:id="330" w:name="_Ref152757303"/>
      <w:r>
        <w:t xml:space="preserve">Заполните </w:t>
      </w:r>
      <w:bookmarkEnd w:id="330"/>
      <w:r>
        <w:t>поля:</w:t>
      </w:r>
    </w:p>
    <w:p w14:paraId="39FD7D92" w14:textId="2494C2ED" w:rsidR="008442F9" w:rsidRDefault="00567240" w:rsidP="00567240">
      <w:pPr>
        <w:pStyle w:val="321231"/>
        <w:numPr>
          <w:ilvl w:val="0"/>
          <w:numId w:val="219"/>
        </w:numPr>
      </w:pPr>
      <w:r>
        <w:t>В</w:t>
      </w:r>
      <w:r w:rsidR="008442F9">
        <w:t>ведите название банка в поле «Наименование банка»</w:t>
      </w:r>
      <w:r>
        <w:t>.</w:t>
      </w:r>
    </w:p>
    <w:p w14:paraId="4CC72394" w14:textId="437248A7" w:rsidR="008442F9" w:rsidRPr="00AE1F21" w:rsidRDefault="00567240" w:rsidP="00567240">
      <w:pPr>
        <w:pStyle w:val="321231"/>
      </w:pPr>
      <w:r>
        <w:t>Ч</w:t>
      </w:r>
      <w:r w:rsidR="008442F9">
        <w:t>тобы сделать банк активным после сохранения выберите в списке «Статус» значение «Активен».</w:t>
      </w:r>
    </w:p>
    <w:p w14:paraId="0EACC0EE" w14:textId="1CA0F73A" w:rsidR="008442F9" w:rsidRDefault="008442F9" w:rsidP="004B2F9B">
      <w:pPr>
        <w:pStyle w:val="20"/>
      </w:pPr>
      <w:r>
        <w:t>Для сохранения новой записи щелкните по кнопке</w:t>
      </w:r>
      <w:r w:rsidR="00973AE2">
        <w:t xml:space="preserve"> </w:t>
      </w:r>
      <w:r w:rsidR="00973AE2" w:rsidRPr="00F62BFC">
        <w:rPr>
          <w:noProof/>
        </w:rPr>
        <w:drawing>
          <wp:inline distT="0" distB="0" distL="0" distR="0" wp14:anchorId="39A72CBB" wp14:editId="5D6BD733">
            <wp:extent cx="482400" cy="208800"/>
            <wp:effectExtent l="0" t="0" r="0" b="127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</w:t>
      </w:r>
      <w:r w:rsidR="00567240">
        <w:t xml:space="preserve"> (</w:t>
      </w:r>
      <w:r w:rsidR="00567240">
        <w:fldChar w:fldCharType="begin"/>
      </w:r>
      <w:r w:rsidR="00567240">
        <w:instrText xml:space="preserve"> REF _Ref154575466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75</w:t>
      </w:r>
      <w:r w:rsidR="00567240">
        <w:fldChar w:fldCharType="end"/>
      </w:r>
      <w:r w:rsidR="00567240">
        <w:t>)</w:t>
      </w:r>
      <w:r>
        <w:t>.</w:t>
      </w:r>
    </w:p>
    <w:p w14:paraId="14722DF9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«Банки», в списке присутствует добавленная запись.</w:t>
      </w:r>
    </w:p>
    <w:p w14:paraId="7B5A762E" w14:textId="77777777" w:rsidR="008442F9" w:rsidRPr="00313479" w:rsidRDefault="008442F9" w:rsidP="00D53C83">
      <w:pPr>
        <w:pStyle w:val="41"/>
      </w:pPr>
      <w:bookmarkStart w:id="331" w:name="_Toc157505753"/>
      <w:r w:rsidRPr="00313479">
        <w:t>Редактирование записи справочника</w:t>
      </w:r>
      <w:bookmarkEnd w:id="331"/>
    </w:p>
    <w:p w14:paraId="5874C2E9" w14:textId="77777777" w:rsidR="008442F9" w:rsidRDefault="008442F9" w:rsidP="004B2F9B">
      <w:pPr>
        <w:pStyle w:val="2d"/>
      </w:pPr>
      <w:r>
        <w:t>Для редактирования записи справочника:</w:t>
      </w:r>
    </w:p>
    <w:p w14:paraId="12665CC2" w14:textId="3C5AE720" w:rsidR="008442F9" w:rsidRDefault="008442F9" w:rsidP="00FA592D">
      <w:pPr>
        <w:pStyle w:val="20"/>
        <w:numPr>
          <w:ilvl w:val="0"/>
          <w:numId w:val="183"/>
        </w:numPr>
      </w:pPr>
      <w:r>
        <w:t xml:space="preserve">Находясь на странице «Банки», щелкните по иконке </w:t>
      </w:r>
      <w:r>
        <w:rPr>
          <w:noProof/>
        </w:rPr>
        <w:drawing>
          <wp:inline distT="0" distB="0" distL="0" distR="0" wp14:anchorId="2AAF0435" wp14:editId="17412685">
            <wp:extent cx="175260" cy="17526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240">
        <w:t xml:space="preserve"> (</w:t>
      </w:r>
      <w:r w:rsidR="00567240">
        <w:fldChar w:fldCharType="begin"/>
      </w:r>
      <w:r w:rsidR="00567240">
        <w:instrText xml:space="preserve"> REF _Ref154575395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74</w:t>
      </w:r>
      <w:r w:rsidR="00567240">
        <w:fldChar w:fldCharType="end"/>
      </w:r>
      <w:r w:rsidR="00567240">
        <w:t>)</w:t>
      </w:r>
      <w:r>
        <w:t xml:space="preserve"> в строке с записью, которую необходимо отредактировать.</w:t>
      </w:r>
    </w:p>
    <w:p w14:paraId="7C013878" w14:textId="1CDDA436" w:rsidR="008442F9" w:rsidRDefault="008442F9" w:rsidP="004B2F9B">
      <w:pPr>
        <w:pStyle w:val="1d"/>
      </w:pPr>
      <w:r>
        <w:t>Открывается страница выбранной записи на редактирование</w:t>
      </w:r>
      <w:r w:rsidR="00567240">
        <w:t xml:space="preserve"> (</w:t>
      </w:r>
      <w:r w:rsidR="00567240">
        <w:fldChar w:fldCharType="begin"/>
      </w:r>
      <w:r w:rsidR="00567240">
        <w:instrText xml:space="preserve"> REF _Ref157435581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76</w:t>
      </w:r>
      <w:r w:rsidR="00567240">
        <w:fldChar w:fldCharType="end"/>
      </w:r>
      <w:r w:rsidR="00567240">
        <w:t>)</w:t>
      </w:r>
      <w:r>
        <w:t>.</w:t>
      </w:r>
    </w:p>
    <w:p w14:paraId="4B3D69DF" w14:textId="77777777" w:rsidR="00567240" w:rsidRDefault="00567240" w:rsidP="00567240">
      <w:pPr>
        <w:pStyle w:val="313"/>
      </w:pPr>
      <w:r w:rsidRPr="00567240">
        <w:rPr>
          <w:noProof/>
        </w:rPr>
        <w:drawing>
          <wp:inline distT="0" distB="0" distL="0" distR="0" wp14:anchorId="0A82501C" wp14:editId="5DE2EAEB">
            <wp:extent cx="6120130" cy="1774825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F9E6" w14:textId="3BB0A6B8" w:rsidR="00567240" w:rsidRDefault="00567240" w:rsidP="00567240">
      <w:pPr>
        <w:pStyle w:val="3f4"/>
      </w:pPr>
      <w:bookmarkStart w:id="332" w:name="_Ref15743558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76</w:t>
      </w:r>
      <w:r w:rsidR="0003181E">
        <w:rPr>
          <w:noProof/>
        </w:rPr>
        <w:fldChar w:fldCharType="end"/>
      </w:r>
      <w:bookmarkEnd w:id="332"/>
    </w:p>
    <w:p w14:paraId="55E0440F" w14:textId="701A5FBB" w:rsidR="008442F9" w:rsidRDefault="008442F9" w:rsidP="004B2F9B">
      <w:pPr>
        <w:pStyle w:val="20"/>
      </w:pPr>
      <w:r>
        <w:t>Отредактируйте значения (п. </w:t>
      </w:r>
      <w:r>
        <w:fldChar w:fldCharType="begin"/>
      </w:r>
      <w:r>
        <w:instrText xml:space="preserve"> REF _Ref152757301 \r \h </w:instrText>
      </w:r>
      <w:r w:rsidR="004B2F9B">
        <w:instrText xml:space="preserve"> \* MERGEFORMAT </w:instrText>
      </w:r>
      <w:r>
        <w:fldChar w:fldCharType="separate"/>
      </w:r>
      <w:r w:rsidR="00B65250">
        <w:t>3.11.1.2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_Ref152757303 \r \h </w:instrText>
      </w:r>
      <w:r w:rsidR="004B2F9B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179FE604" w14:textId="03FF59AF" w:rsidR="008442F9" w:rsidRDefault="008442F9" w:rsidP="004B2F9B">
      <w:pPr>
        <w:pStyle w:val="20"/>
      </w:pPr>
      <w:r>
        <w:t>Щелкните по кнопке</w:t>
      </w:r>
      <w:r w:rsidR="00973AE2">
        <w:t xml:space="preserve"> </w:t>
      </w:r>
      <w:r w:rsidR="00973AE2" w:rsidRPr="00F62BFC">
        <w:rPr>
          <w:noProof/>
        </w:rPr>
        <w:drawing>
          <wp:inline distT="0" distB="0" distL="0" distR="0" wp14:anchorId="0FFE1A1A" wp14:editId="223C13D7">
            <wp:extent cx="482400" cy="208800"/>
            <wp:effectExtent l="0" t="0" r="0" b="127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«Сохранить»</w:t>
      </w:r>
      <w:r w:rsidR="00567240">
        <w:t xml:space="preserve"> (</w:t>
      </w:r>
      <w:r w:rsidR="00567240">
        <w:fldChar w:fldCharType="begin"/>
      </w:r>
      <w:r w:rsidR="00567240">
        <w:instrText xml:space="preserve"> REF _Ref157435581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76</w:t>
      </w:r>
      <w:r w:rsidR="00567240">
        <w:fldChar w:fldCharType="end"/>
      </w:r>
      <w:r w:rsidR="00567240">
        <w:t>)</w:t>
      </w:r>
      <w:r>
        <w:t>.</w:t>
      </w:r>
    </w:p>
    <w:p w14:paraId="6C47F6E0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«Банки», в списке присутствует измененная запись.</w:t>
      </w:r>
    </w:p>
    <w:p w14:paraId="1FD6DDE6" w14:textId="77777777" w:rsidR="008442F9" w:rsidRPr="00313479" w:rsidRDefault="008442F9" w:rsidP="00D53C83">
      <w:pPr>
        <w:pStyle w:val="41"/>
      </w:pPr>
      <w:bookmarkStart w:id="333" w:name="_Toc157505754"/>
      <w:r w:rsidRPr="00313479">
        <w:t>Удаление записи из справочника</w:t>
      </w:r>
      <w:bookmarkEnd w:id="333"/>
    </w:p>
    <w:p w14:paraId="7EFC2DBF" w14:textId="78B44837" w:rsidR="008442F9" w:rsidRDefault="008442F9" w:rsidP="00FA592D">
      <w:pPr>
        <w:pStyle w:val="20"/>
        <w:numPr>
          <w:ilvl w:val="0"/>
          <w:numId w:val="104"/>
        </w:numPr>
      </w:pPr>
      <w:r>
        <w:t xml:space="preserve">Находясь на странице «Банки», щелкните по иконке </w:t>
      </w:r>
      <w:r>
        <w:rPr>
          <w:noProof/>
        </w:rPr>
        <w:drawing>
          <wp:inline distT="0" distB="0" distL="0" distR="0" wp14:anchorId="396F77CF" wp14:editId="04542296">
            <wp:extent cx="167640" cy="160020"/>
            <wp:effectExtent l="0" t="0" r="381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67240">
        <w:t>(</w:t>
      </w:r>
      <w:r w:rsidR="00567240">
        <w:fldChar w:fldCharType="begin"/>
      </w:r>
      <w:r w:rsidR="00567240">
        <w:instrText xml:space="preserve"> REF _Ref154575395 \h </w:instrText>
      </w:r>
      <w:r w:rsidR="00567240">
        <w:fldChar w:fldCharType="separate"/>
      </w:r>
      <w:r w:rsidR="00B65250">
        <w:t>Рисунок </w:t>
      </w:r>
      <w:r w:rsidR="00B65250">
        <w:rPr>
          <w:noProof/>
        </w:rPr>
        <w:t>74</w:t>
      </w:r>
      <w:r w:rsidR="00567240">
        <w:fldChar w:fldCharType="end"/>
      </w:r>
      <w:r w:rsidR="00567240">
        <w:t xml:space="preserve">) </w:t>
      </w:r>
      <w:r>
        <w:t>в строке с записью, которую необходимо удалить.</w:t>
      </w:r>
    </w:p>
    <w:p w14:paraId="2B740388" w14:textId="77777777" w:rsidR="008442F9" w:rsidRDefault="008442F9" w:rsidP="004B2F9B">
      <w:pPr>
        <w:pStyle w:val="1d"/>
      </w:pPr>
      <w:r>
        <w:t>Открывается окно подтверждения удаления записи.</w:t>
      </w:r>
    </w:p>
    <w:p w14:paraId="1CB837B9" w14:textId="0C430394" w:rsidR="008442F9" w:rsidRDefault="004726BB" w:rsidP="00436BB9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4C5FF654" wp14:editId="1879CDAF">
            <wp:extent cx="561600" cy="208800"/>
            <wp:effectExtent l="0" t="0" r="0" b="127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623E7A57" w14:textId="77777777" w:rsidR="008442F9" w:rsidRDefault="008442F9" w:rsidP="004B2F9B">
      <w:pPr>
        <w:pStyle w:val="1d"/>
      </w:pPr>
      <w:r>
        <w:t>Запись удаляется из справочника. Открывается страница «Банки», в списке отсутствует удаленная запись.</w:t>
      </w:r>
    </w:p>
    <w:p w14:paraId="11E8360C" w14:textId="77777777" w:rsidR="008442F9" w:rsidRDefault="008442F9" w:rsidP="00436BB9">
      <w:pPr>
        <w:pStyle w:val="3a"/>
      </w:pPr>
      <w:bookmarkStart w:id="334" w:name="_Ref152750481"/>
      <w:bookmarkStart w:id="335" w:name="_Toc153383370"/>
      <w:bookmarkStart w:id="336" w:name="_Toc157505755"/>
      <w:r>
        <w:t>Справочник «</w:t>
      </w:r>
      <w:r>
        <w:rPr>
          <w:lang w:val="en-US"/>
        </w:rPr>
        <w:t xml:space="preserve">BIN </w:t>
      </w:r>
      <w:r>
        <w:t>коды банков»</w:t>
      </w:r>
      <w:bookmarkEnd w:id="334"/>
      <w:bookmarkEnd w:id="335"/>
      <w:bookmarkEnd w:id="336"/>
    </w:p>
    <w:p w14:paraId="146E270E" w14:textId="77777777" w:rsidR="008442F9" w:rsidRPr="00313479" w:rsidRDefault="008442F9" w:rsidP="00436BB9">
      <w:pPr>
        <w:pStyle w:val="41"/>
      </w:pPr>
      <w:bookmarkStart w:id="337" w:name="_Ref152752705"/>
      <w:bookmarkStart w:id="338" w:name="_Toc157505756"/>
      <w:r w:rsidRPr="00313479">
        <w:t>Просмотр справочника</w:t>
      </w:r>
      <w:bookmarkEnd w:id="337"/>
      <w:bookmarkEnd w:id="338"/>
    </w:p>
    <w:p w14:paraId="60DCFC81" w14:textId="77777777" w:rsidR="008442F9" w:rsidRDefault="008442F9" w:rsidP="004B2F9B">
      <w:pPr>
        <w:pStyle w:val="2d"/>
      </w:pPr>
      <w:r>
        <w:t>Чтобы просмотреть список значений справочника:</w:t>
      </w:r>
    </w:p>
    <w:p w14:paraId="18CFD874" w14:textId="0F328BAC" w:rsidR="008442F9" w:rsidRDefault="008442F9" w:rsidP="00FA592D">
      <w:pPr>
        <w:pStyle w:val="20"/>
        <w:numPr>
          <w:ilvl w:val="0"/>
          <w:numId w:val="105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78AF89B8" w14:textId="21E54A91" w:rsidR="008442F9" w:rsidRPr="00F62E3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BF6B74">
        <w:fldChar w:fldCharType="begin"/>
      </w:r>
      <w:r w:rsidR="00BF6B74">
        <w:instrText xml:space="preserve"> REF _Ref154575245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BF6B74">
        <w:fldChar w:fldCharType="end"/>
      </w:r>
      <w:r>
        <w:t>).</w:t>
      </w:r>
    </w:p>
    <w:p w14:paraId="01433ECD" w14:textId="77777777" w:rsidR="008442F9" w:rsidRDefault="008442F9" w:rsidP="00436BB9">
      <w:pPr>
        <w:pStyle w:val="20"/>
      </w:pPr>
      <w:r>
        <w:t>Щелкните по названию «</w:t>
      </w:r>
      <w:r>
        <w:rPr>
          <w:lang w:val="en-US"/>
        </w:rPr>
        <w:t>BIN</w:t>
      </w:r>
      <w:r w:rsidRPr="00F62E3F">
        <w:t xml:space="preserve"> </w:t>
      </w:r>
      <w:r>
        <w:t>коды банков».</w:t>
      </w:r>
    </w:p>
    <w:p w14:paraId="0BCCE1C4" w14:textId="1ED460FF" w:rsidR="008442F9" w:rsidRPr="00F62E3F" w:rsidRDefault="008442F9" w:rsidP="004B2F9B">
      <w:pPr>
        <w:pStyle w:val="1d"/>
      </w:pPr>
      <w:r>
        <w:t>Открывается страница «</w:t>
      </w:r>
      <w:r>
        <w:rPr>
          <w:lang w:val="en-US"/>
        </w:rPr>
        <w:t>BIN</w:t>
      </w:r>
      <w:r w:rsidRPr="00F62E3F">
        <w:t xml:space="preserve"> </w:t>
      </w:r>
      <w:r>
        <w:t>коды банков» (</w:t>
      </w:r>
      <w:r w:rsidR="00BF6B74">
        <w:fldChar w:fldCharType="begin"/>
      </w:r>
      <w:r w:rsidR="00BF6B74">
        <w:instrText xml:space="preserve"> REF _Ref154575568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BF6B74">
        <w:fldChar w:fldCharType="end"/>
      </w:r>
      <w:r>
        <w:t xml:space="preserve">). Для каждого </w:t>
      </w:r>
      <w:r>
        <w:rPr>
          <w:lang w:val="en-US"/>
        </w:rPr>
        <w:t>BIN</w:t>
      </w:r>
      <w:r w:rsidRPr="00F62E3F">
        <w:t xml:space="preserve"> </w:t>
      </w:r>
      <w:r>
        <w:t xml:space="preserve">кода отображается наименование банка, начало и окончание диапазона </w:t>
      </w:r>
      <w:r>
        <w:rPr>
          <w:lang w:val="en-US"/>
        </w:rPr>
        <w:t>BIN</w:t>
      </w:r>
      <w:r w:rsidRPr="00846A5B">
        <w:t>-</w:t>
      </w:r>
      <w:r>
        <w:t>кодов, статус.</w:t>
      </w:r>
    </w:p>
    <w:p w14:paraId="17F2F26F" w14:textId="57D601B8" w:rsidR="004B2F9B" w:rsidRDefault="00943FF9" w:rsidP="004B2F9B">
      <w:pPr>
        <w:pStyle w:val="313"/>
      </w:pPr>
      <w:r w:rsidRPr="00943FF9">
        <w:rPr>
          <w:noProof/>
        </w:rPr>
        <w:drawing>
          <wp:inline distT="0" distB="0" distL="0" distR="0" wp14:anchorId="480CDC31" wp14:editId="3CB99232">
            <wp:extent cx="5767705" cy="2258489"/>
            <wp:effectExtent l="0" t="0" r="4445" b="889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775948" cy="226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E4E2" w14:textId="51726788" w:rsidR="008442F9" w:rsidRPr="00846A5B" w:rsidRDefault="00A857FE" w:rsidP="00F21215">
      <w:pPr>
        <w:pStyle w:val="3f4"/>
      </w:pPr>
      <w:bookmarkStart w:id="339" w:name="_Ref15457556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77</w:t>
      </w:r>
      <w:r w:rsidR="0003181E">
        <w:rPr>
          <w:noProof/>
        </w:rPr>
        <w:fldChar w:fldCharType="end"/>
      </w:r>
      <w:bookmarkEnd w:id="339"/>
    </w:p>
    <w:p w14:paraId="36D25DBC" w14:textId="423A0574" w:rsidR="008442F9" w:rsidRDefault="008442F9" w:rsidP="004B2F9B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3F62D189" w14:textId="69C1F11C" w:rsidR="008442F9" w:rsidRDefault="008442F9" w:rsidP="004B2F9B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статусу (</w:t>
      </w:r>
      <w:r w:rsidR="00BF6B74">
        <w:t>«</w:t>
      </w:r>
      <w:r>
        <w:t>Активен</w:t>
      </w:r>
      <w:r w:rsidR="00BF6B74">
        <w:t>»</w:t>
      </w:r>
      <w:r>
        <w:t xml:space="preserve">, </w:t>
      </w:r>
      <w:r w:rsidR="00BF6B74">
        <w:t>«</w:t>
      </w:r>
      <w:r>
        <w:t>Не</w:t>
      </w:r>
      <w:r w:rsidR="00BF6B74">
        <w:t> </w:t>
      </w:r>
      <w:r>
        <w:t>активен</w:t>
      </w:r>
      <w:r w:rsidR="00BF6B74">
        <w:t>»</w:t>
      </w:r>
      <w:r>
        <w:t xml:space="preserve">): выберите нужное значение в выпадающем списке «Статус» и щелкните по кнопке </w:t>
      </w:r>
      <w:r w:rsidR="00195770" w:rsidRPr="00F46F77">
        <w:rPr>
          <w:noProof/>
        </w:rPr>
        <w:drawing>
          <wp:inline distT="0" distB="0" distL="0" distR="0" wp14:anchorId="04780B87" wp14:editId="0C5EF3BE">
            <wp:extent cx="504000" cy="20880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770">
        <w:t xml:space="preserve"> </w:t>
      </w:r>
      <w:r>
        <w:t>«Применить»</w:t>
      </w:r>
      <w:r w:rsidR="00030FD8">
        <w:t xml:space="preserve"> (</w:t>
      </w:r>
      <w:r w:rsidR="00030FD8">
        <w:fldChar w:fldCharType="begin"/>
      </w:r>
      <w:r w:rsidR="00030FD8">
        <w:instrText xml:space="preserve"> REF _Ref154575568 \h </w:instrText>
      </w:r>
      <w:r w:rsidR="00030FD8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030FD8">
        <w:fldChar w:fldCharType="end"/>
      </w:r>
      <w:r w:rsidR="00030FD8">
        <w:t>)</w:t>
      </w:r>
      <w:r>
        <w:t>.</w:t>
      </w:r>
    </w:p>
    <w:p w14:paraId="4D0D3F3F" w14:textId="77777777" w:rsidR="008442F9" w:rsidRPr="00313479" w:rsidRDefault="008442F9" w:rsidP="004B2F9B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104042DC" w14:textId="77777777" w:rsidR="008442F9" w:rsidRPr="00313479" w:rsidRDefault="008442F9" w:rsidP="00436BB9">
      <w:pPr>
        <w:pStyle w:val="41"/>
      </w:pPr>
      <w:bookmarkStart w:id="340" w:name="_Ref152757462"/>
      <w:bookmarkStart w:id="341" w:name="_Toc157505757"/>
      <w:r w:rsidRPr="00313479">
        <w:t>Добавление записи в справочник</w:t>
      </w:r>
      <w:bookmarkEnd w:id="340"/>
      <w:bookmarkEnd w:id="341"/>
    </w:p>
    <w:p w14:paraId="0C51A5C7" w14:textId="77777777" w:rsidR="008442F9" w:rsidRDefault="008442F9" w:rsidP="004B2F9B">
      <w:pPr>
        <w:pStyle w:val="2d"/>
      </w:pPr>
      <w:r>
        <w:t>Для добавления записи в справочник:</w:t>
      </w:r>
    </w:p>
    <w:p w14:paraId="33516B15" w14:textId="107CC7BC" w:rsidR="008442F9" w:rsidRDefault="008442F9" w:rsidP="00FA592D">
      <w:pPr>
        <w:pStyle w:val="20"/>
        <w:numPr>
          <w:ilvl w:val="0"/>
          <w:numId w:val="184"/>
        </w:numPr>
      </w:pPr>
      <w:r>
        <w:t>Находясь на странице «</w:t>
      </w:r>
      <w:r w:rsidRPr="004B2F9B">
        <w:rPr>
          <w:lang w:val="en-US"/>
        </w:rPr>
        <w:t>BIN</w:t>
      </w:r>
      <w:r w:rsidRPr="00B72686">
        <w:t xml:space="preserve"> </w:t>
      </w:r>
      <w:r>
        <w:t>коды банков» (</w:t>
      </w:r>
      <w:r w:rsidR="00BF6B74">
        <w:fldChar w:fldCharType="begin"/>
      </w:r>
      <w:r w:rsidR="00BF6B74">
        <w:instrText xml:space="preserve"> REF _Ref154575568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BF6B74">
        <w:fldChar w:fldCharType="end"/>
      </w:r>
      <w:r>
        <w:t xml:space="preserve">), щелкните по кнопке </w:t>
      </w:r>
      <w:r w:rsidR="00943FF9" w:rsidRPr="00973AE2">
        <w:rPr>
          <w:noProof/>
        </w:rPr>
        <w:drawing>
          <wp:inline distT="0" distB="0" distL="0" distR="0" wp14:anchorId="574CC571" wp14:editId="373F6953">
            <wp:extent cx="547200" cy="208800"/>
            <wp:effectExtent l="0" t="0" r="5715" b="127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3FF9">
        <w:t xml:space="preserve"> </w:t>
      </w:r>
      <w:r>
        <w:t>«+Добавить» над списком</w:t>
      </w:r>
      <w:r w:rsidR="00943FF9">
        <w:t xml:space="preserve"> (</w:t>
      </w:r>
      <w:r w:rsidR="00943FF9">
        <w:fldChar w:fldCharType="begin"/>
      </w:r>
      <w:r w:rsidR="00943FF9">
        <w:instrText xml:space="preserve"> REF _Ref154575568 \h </w:instrText>
      </w:r>
      <w:r w:rsidR="00943FF9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943FF9">
        <w:fldChar w:fldCharType="end"/>
      </w:r>
      <w:r w:rsidR="00943FF9">
        <w:t>)</w:t>
      </w:r>
      <w:r>
        <w:t>.</w:t>
      </w:r>
    </w:p>
    <w:p w14:paraId="5585C969" w14:textId="46F6E8C6" w:rsidR="008442F9" w:rsidRDefault="008442F9" w:rsidP="004B2F9B">
      <w:pPr>
        <w:pStyle w:val="1d"/>
      </w:pPr>
      <w:r>
        <w:t>Открывается страница «</w:t>
      </w:r>
      <w:r w:rsidRPr="00C6544B">
        <w:t>Добавление записи в БИН код</w:t>
      </w:r>
      <w:r>
        <w:t>» (</w:t>
      </w:r>
      <w:r w:rsidR="00BF6B74">
        <w:fldChar w:fldCharType="begin"/>
      </w:r>
      <w:r w:rsidR="00BF6B74">
        <w:instrText xml:space="preserve"> REF _Ref154575630 \h </w:instrText>
      </w:r>
      <w:r w:rsidR="00BF6B74">
        <w:fldChar w:fldCharType="separate"/>
      </w:r>
      <w:r w:rsidR="00B65250">
        <w:t xml:space="preserve">Рисунок </w:t>
      </w:r>
      <w:r w:rsidR="00B65250">
        <w:rPr>
          <w:noProof/>
        </w:rPr>
        <w:t>78</w:t>
      </w:r>
      <w:r w:rsidR="00BF6B74">
        <w:fldChar w:fldCharType="end"/>
      </w:r>
      <w:r>
        <w:t>).</w:t>
      </w:r>
    </w:p>
    <w:p w14:paraId="48909F47" w14:textId="74A0701A" w:rsidR="00BF6B74" w:rsidRDefault="00943FF9" w:rsidP="00F21215">
      <w:pPr>
        <w:pStyle w:val="313"/>
      </w:pPr>
      <w:r w:rsidRPr="00943FF9">
        <w:rPr>
          <w:noProof/>
        </w:rPr>
        <w:drawing>
          <wp:inline distT="0" distB="0" distL="0" distR="0" wp14:anchorId="49F97C19" wp14:editId="4E093809">
            <wp:extent cx="5758180" cy="2140050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771933" cy="214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B79C" w14:textId="689A6ED9" w:rsidR="008442F9" w:rsidRPr="00B72686" w:rsidRDefault="00BF6B74" w:rsidP="00F21215">
      <w:pPr>
        <w:pStyle w:val="3f4"/>
      </w:pPr>
      <w:bookmarkStart w:id="342" w:name="_Ref154575630"/>
      <w:r>
        <w:t xml:space="preserve">Рисунок 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78</w:t>
      </w:r>
      <w:r w:rsidR="0003181E">
        <w:rPr>
          <w:noProof/>
        </w:rPr>
        <w:fldChar w:fldCharType="end"/>
      </w:r>
      <w:bookmarkEnd w:id="342"/>
    </w:p>
    <w:p w14:paraId="75BC4AF7" w14:textId="77777777" w:rsidR="008442F9" w:rsidRDefault="008442F9" w:rsidP="00943FF9">
      <w:pPr>
        <w:pStyle w:val="20"/>
        <w:keepNext/>
      </w:pPr>
      <w:bookmarkStart w:id="343" w:name="_Ref152757469"/>
      <w:r>
        <w:t>Заполните поля:</w:t>
      </w:r>
      <w:bookmarkEnd w:id="343"/>
    </w:p>
    <w:p w14:paraId="5394CFFA" w14:textId="551B3826" w:rsidR="008442F9" w:rsidRDefault="00943FF9" w:rsidP="00943FF9">
      <w:pPr>
        <w:pStyle w:val="321231"/>
        <w:numPr>
          <w:ilvl w:val="0"/>
          <w:numId w:val="220"/>
        </w:numPr>
      </w:pPr>
      <w:r>
        <w:t>В</w:t>
      </w:r>
      <w:r w:rsidR="008442F9">
        <w:t>ведите название банка, для которого добавляется диапазон БИН кодов, в поле «Наименование банка»</w:t>
      </w:r>
      <w:r>
        <w:t>.</w:t>
      </w:r>
    </w:p>
    <w:p w14:paraId="0EFB998B" w14:textId="3293B788" w:rsidR="008442F9" w:rsidRDefault="00943FF9" w:rsidP="00943FF9">
      <w:pPr>
        <w:pStyle w:val="321231"/>
      </w:pPr>
      <w:r>
        <w:t>У</w:t>
      </w:r>
      <w:r w:rsidR="008442F9">
        <w:t>кажите диапазон в полях «Начало диапазона» и «Окончание диапазона»</w:t>
      </w:r>
      <w:r>
        <w:t>.</w:t>
      </w:r>
    </w:p>
    <w:p w14:paraId="653E164D" w14:textId="2DAAD27B" w:rsidR="008442F9" w:rsidRPr="00B72686" w:rsidRDefault="00943FF9" w:rsidP="00943FF9">
      <w:pPr>
        <w:pStyle w:val="321231"/>
      </w:pPr>
      <w:r>
        <w:t>Ч</w:t>
      </w:r>
      <w:r w:rsidR="008442F9">
        <w:t>тобы сделать диапазон БИН-кодов активным после сохранения выберите в списке «Статус» значение «Активен».</w:t>
      </w:r>
    </w:p>
    <w:p w14:paraId="19EA79A4" w14:textId="4FE5A080" w:rsidR="008442F9" w:rsidRDefault="008442F9" w:rsidP="004B2F9B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0FD8952A" wp14:editId="02DF1A58">
            <wp:extent cx="482400" cy="208800"/>
            <wp:effectExtent l="0" t="0" r="0" b="127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943FF9">
        <w:t xml:space="preserve"> (</w:t>
      </w:r>
      <w:r w:rsidR="00943FF9">
        <w:fldChar w:fldCharType="begin"/>
      </w:r>
      <w:r w:rsidR="00943FF9">
        <w:instrText xml:space="preserve"> REF _Ref154575630 \h </w:instrText>
      </w:r>
      <w:r w:rsidR="00943FF9">
        <w:fldChar w:fldCharType="separate"/>
      </w:r>
      <w:r w:rsidR="00B65250">
        <w:t xml:space="preserve">Рисунок </w:t>
      </w:r>
      <w:r w:rsidR="00B65250">
        <w:rPr>
          <w:noProof/>
        </w:rPr>
        <w:t>78</w:t>
      </w:r>
      <w:r w:rsidR="00943FF9">
        <w:fldChar w:fldCharType="end"/>
      </w:r>
      <w:r w:rsidR="00943FF9">
        <w:t>)</w:t>
      </w:r>
      <w:r>
        <w:t>.</w:t>
      </w:r>
    </w:p>
    <w:p w14:paraId="5349511C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</w:t>
      </w:r>
      <w:r>
        <w:rPr>
          <w:lang w:val="en-US"/>
        </w:rPr>
        <w:t>BIN</w:t>
      </w:r>
      <w:r w:rsidRPr="00B72686">
        <w:t xml:space="preserve"> </w:t>
      </w:r>
      <w:r>
        <w:t>коды банков», в списке присутствует добавленная запись диапазона.</w:t>
      </w:r>
    </w:p>
    <w:p w14:paraId="3EB9726B" w14:textId="77777777" w:rsidR="008442F9" w:rsidRPr="00313479" w:rsidRDefault="008442F9" w:rsidP="00436BB9">
      <w:pPr>
        <w:pStyle w:val="41"/>
      </w:pPr>
      <w:bookmarkStart w:id="344" w:name="_Toc157505758"/>
      <w:r w:rsidRPr="00313479">
        <w:t>Редактирование записи справочника</w:t>
      </w:r>
      <w:bookmarkEnd w:id="344"/>
    </w:p>
    <w:p w14:paraId="6B674524" w14:textId="77777777" w:rsidR="008442F9" w:rsidRDefault="008442F9" w:rsidP="004B2F9B">
      <w:pPr>
        <w:pStyle w:val="2d"/>
      </w:pPr>
      <w:r>
        <w:t>Для редактирования записи справочника:</w:t>
      </w:r>
    </w:p>
    <w:p w14:paraId="73D460D9" w14:textId="58E2E5DD" w:rsidR="008442F9" w:rsidRDefault="008442F9" w:rsidP="00FA592D">
      <w:pPr>
        <w:pStyle w:val="20"/>
        <w:numPr>
          <w:ilvl w:val="0"/>
          <w:numId w:val="185"/>
        </w:numPr>
      </w:pPr>
      <w:r>
        <w:t>Находясь на странице «</w:t>
      </w:r>
      <w:r w:rsidRPr="004B2F9B">
        <w:rPr>
          <w:lang w:val="en-US"/>
        </w:rPr>
        <w:t>BIN</w:t>
      </w:r>
      <w:r w:rsidRPr="00B72686">
        <w:t xml:space="preserve"> </w:t>
      </w:r>
      <w:r>
        <w:t xml:space="preserve">коды банков», щелкните по иконке </w:t>
      </w:r>
      <w:r>
        <w:rPr>
          <w:noProof/>
        </w:rPr>
        <w:drawing>
          <wp:inline distT="0" distB="0" distL="0" distR="0" wp14:anchorId="1CAD3399" wp14:editId="3BA144D5">
            <wp:extent cx="175260" cy="17526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F4D53">
        <w:t>(</w:t>
      </w:r>
      <w:r w:rsidR="00AF4D53">
        <w:fldChar w:fldCharType="begin"/>
      </w:r>
      <w:r w:rsidR="00AF4D53">
        <w:instrText xml:space="preserve"> REF _Ref154575568 \h </w:instrText>
      </w:r>
      <w:r w:rsidR="00AF4D53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AF4D53">
        <w:fldChar w:fldCharType="end"/>
      </w:r>
      <w:r w:rsidR="00AF4D53">
        <w:t xml:space="preserve">) </w:t>
      </w:r>
      <w:r>
        <w:t>в строке с записью, которую необходимо отредактировать.</w:t>
      </w:r>
    </w:p>
    <w:p w14:paraId="35945EE4" w14:textId="77777777" w:rsidR="008442F9" w:rsidRDefault="008442F9" w:rsidP="004B2F9B">
      <w:pPr>
        <w:pStyle w:val="1d"/>
      </w:pPr>
      <w:r>
        <w:t>Открывается страница выбранной записи на редактирование.</w:t>
      </w:r>
    </w:p>
    <w:p w14:paraId="180926A0" w14:textId="2F360FCA" w:rsidR="008442F9" w:rsidRDefault="008442F9" w:rsidP="004B2F9B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_Ref152757462 \r \h </w:instrText>
      </w:r>
      <w:r>
        <w:fldChar w:fldCharType="separate"/>
      </w:r>
      <w:r w:rsidR="00B65250">
        <w:t>3.11.2.2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_Ref152757469 \r \h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321B7AC7" w14:textId="10B09139" w:rsidR="008442F9" w:rsidRDefault="008442F9" w:rsidP="004B2F9B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3FD142AD" wp14:editId="59F7C0E9">
            <wp:extent cx="482400" cy="208800"/>
            <wp:effectExtent l="0" t="0" r="0" b="127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6341F60A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</w:t>
      </w:r>
      <w:r>
        <w:rPr>
          <w:lang w:val="en-US"/>
        </w:rPr>
        <w:t>BIN</w:t>
      </w:r>
      <w:r w:rsidRPr="00B72686">
        <w:t xml:space="preserve"> </w:t>
      </w:r>
      <w:r>
        <w:t>коды банков», в списке присутствует измененная запись.</w:t>
      </w:r>
    </w:p>
    <w:p w14:paraId="7488BDFD" w14:textId="77777777" w:rsidR="008442F9" w:rsidRPr="00313479" w:rsidRDefault="008442F9" w:rsidP="00436BB9">
      <w:pPr>
        <w:pStyle w:val="41"/>
      </w:pPr>
      <w:bookmarkStart w:id="345" w:name="_Toc157505759"/>
      <w:r w:rsidRPr="00313479">
        <w:t>Удаление записи из справочника</w:t>
      </w:r>
      <w:bookmarkEnd w:id="345"/>
    </w:p>
    <w:p w14:paraId="3CED8361" w14:textId="77777777" w:rsidR="008442F9" w:rsidRDefault="008442F9" w:rsidP="004B2F9B">
      <w:pPr>
        <w:pStyle w:val="2d"/>
      </w:pPr>
      <w:r>
        <w:t>Для удаления записи справочника:</w:t>
      </w:r>
    </w:p>
    <w:p w14:paraId="7ED5EC70" w14:textId="6340B8AB" w:rsidR="008442F9" w:rsidRDefault="008442F9" w:rsidP="00FA592D">
      <w:pPr>
        <w:pStyle w:val="20"/>
        <w:numPr>
          <w:ilvl w:val="0"/>
          <w:numId w:val="186"/>
        </w:numPr>
      </w:pPr>
      <w:r>
        <w:t>Находясь на странице «</w:t>
      </w:r>
      <w:r w:rsidRPr="004B2F9B">
        <w:rPr>
          <w:lang w:val="en-US"/>
        </w:rPr>
        <w:t>BIN</w:t>
      </w:r>
      <w:r w:rsidRPr="00B72686">
        <w:t xml:space="preserve"> </w:t>
      </w:r>
      <w:r>
        <w:t xml:space="preserve">коды банков», щелкните по иконке </w:t>
      </w:r>
      <w:r>
        <w:rPr>
          <w:noProof/>
        </w:rPr>
        <w:drawing>
          <wp:inline distT="0" distB="0" distL="0" distR="0" wp14:anchorId="34DA6776" wp14:editId="39BFE9AB">
            <wp:extent cx="167640" cy="160020"/>
            <wp:effectExtent l="0" t="0" r="381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F4D53">
        <w:t>(</w:t>
      </w:r>
      <w:r w:rsidR="00AF4D53">
        <w:fldChar w:fldCharType="begin"/>
      </w:r>
      <w:r w:rsidR="00AF4D53">
        <w:instrText xml:space="preserve"> REF _Ref154575568 \h </w:instrText>
      </w:r>
      <w:r w:rsidR="00AF4D53">
        <w:fldChar w:fldCharType="separate"/>
      </w:r>
      <w:r w:rsidR="00B65250">
        <w:t>Рисунок </w:t>
      </w:r>
      <w:r w:rsidR="00B65250">
        <w:rPr>
          <w:noProof/>
        </w:rPr>
        <w:t>77</w:t>
      </w:r>
      <w:r w:rsidR="00AF4D53">
        <w:fldChar w:fldCharType="end"/>
      </w:r>
      <w:r w:rsidR="00AF4D53">
        <w:t xml:space="preserve">) </w:t>
      </w:r>
      <w:r>
        <w:t>в строке с записью, которую необходимо удалить.</w:t>
      </w:r>
    </w:p>
    <w:p w14:paraId="6FDC7A79" w14:textId="77777777" w:rsidR="008442F9" w:rsidRDefault="008442F9" w:rsidP="004B2F9B">
      <w:pPr>
        <w:pStyle w:val="1d"/>
      </w:pPr>
      <w:r>
        <w:t>Открывается окно подтверждения удаления записи.</w:t>
      </w:r>
    </w:p>
    <w:p w14:paraId="78536279" w14:textId="51F02082" w:rsidR="008442F9" w:rsidRDefault="004726BB" w:rsidP="004B2F9B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3517898E" wp14:editId="6304D1AB">
            <wp:extent cx="561600" cy="208800"/>
            <wp:effectExtent l="0" t="0" r="0" b="127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31F5B92A" w14:textId="77777777" w:rsidR="008442F9" w:rsidRDefault="008442F9" w:rsidP="004B2F9B">
      <w:pPr>
        <w:pStyle w:val="1d"/>
      </w:pPr>
      <w:r>
        <w:t>Запись удаляется из справочника. Открывается страница «</w:t>
      </w:r>
      <w:r>
        <w:rPr>
          <w:lang w:val="en-US"/>
        </w:rPr>
        <w:t>BIN</w:t>
      </w:r>
      <w:r w:rsidRPr="00B72686">
        <w:t xml:space="preserve"> </w:t>
      </w:r>
      <w:r>
        <w:t>коды банков», в списке отсутствует удаленная запись.</w:t>
      </w:r>
    </w:p>
    <w:p w14:paraId="3ACD47D1" w14:textId="77777777" w:rsidR="008442F9" w:rsidRDefault="008442F9" w:rsidP="00436BB9">
      <w:pPr>
        <w:pStyle w:val="3a"/>
      </w:pPr>
      <w:bookmarkStart w:id="346" w:name="_Ref152750487"/>
      <w:bookmarkStart w:id="347" w:name="_Toc153383371"/>
      <w:bookmarkStart w:id="348" w:name="_Toc157505760"/>
      <w:r>
        <w:t>Справочник «Типы поставщиков услуг соцподдержки»</w:t>
      </w:r>
      <w:bookmarkEnd w:id="346"/>
      <w:bookmarkEnd w:id="347"/>
      <w:bookmarkEnd w:id="348"/>
    </w:p>
    <w:p w14:paraId="7048E24F" w14:textId="77777777" w:rsidR="008442F9" w:rsidRPr="00313479" w:rsidRDefault="008442F9" w:rsidP="00436BB9">
      <w:pPr>
        <w:pStyle w:val="41"/>
      </w:pPr>
      <w:bookmarkStart w:id="349" w:name="_Ref152752800"/>
      <w:bookmarkStart w:id="350" w:name="_Toc157505761"/>
      <w:r w:rsidRPr="00313479">
        <w:t>Просмотр справочника</w:t>
      </w:r>
      <w:bookmarkEnd w:id="349"/>
      <w:bookmarkEnd w:id="350"/>
    </w:p>
    <w:p w14:paraId="371ED22F" w14:textId="77777777" w:rsidR="008442F9" w:rsidRDefault="008442F9" w:rsidP="004B2F9B">
      <w:pPr>
        <w:pStyle w:val="2d"/>
      </w:pPr>
      <w:r>
        <w:t>Чтобы просмотреть список значений справочника:</w:t>
      </w:r>
    </w:p>
    <w:p w14:paraId="347214B0" w14:textId="0744C4D3" w:rsidR="008442F9" w:rsidRDefault="008442F9" w:rsidP="00FA592D">
      <w:pPr>
        <w:pStyle w:val="20"/>
        <w:numPr>
          <w:ilvl w:val="0"/>
          <w:numId w:val="187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179085F2" w14:textId="5308831B" w:rsidR="008442F9" w:rsidRPr="00F62E3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BF6B74">
        <w:fldChar w:fldCharType="begin"/>
      </w:r>
      <w:r w:rsidR="00BF6B74">
        <w:instrText xml:space="preserve"> REF _Ref154575245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BF6B74">
        <w:fldChar w:fldCharType="end"/>
      </w:r>
      <w:r>
        <w:t>).</w:t>
      </w:r>
    </w:p>
    <w:p w14:paraId="1E6F5EDF" w14:textId="77777777" w:rsidR="008442F9" w:rsidRDefault="008442F9" w:rsidP="004B2F9B">
      <w:pPr>
        <w:pStyle w:val="20"/>
      </w:pPr>
      <w:r>
        <w:t>Щелкните по названию «Типы поставщиков услуг соцподдержки».</w:t>
      </w:r>
    </w:p>
    <w:p w14:paraId="31974F34" w14:textId="44104BAA" w:rsidR="008442F9" w:rsidRPr="00F62E3F" w:rsidRDefault="008442F9" w:rsidP="004B2F9B">
      <w:pPr>
        <w:pStyle w:val="1d"/>
      </w:pPr>
      <w:r>
        <w:t>Открывается страница «Типы поставщиков услуг соцподдержки» (</w:t>
      </w:r>
      <w:r w:rsidR="00BF6B74">
        <w:fldChar w:fldCharType="begin"/>
      </w:r>
      <w:r w:rsidR="00BF6B74">
        <w:instrText xml:space="preserve"> REF _Ref154575769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79</w:t>
      </w:r>
      <w:r w:rsidR="00BF6B74">
        <w:fldChar w:fldCharType="end"/>
      </w:r>
      <w:r>
        <w:t>). Для каждого типа поставщика услуг отображается наименование типа и статус.</w:t>
      </w:r>
    </w:p>
    <w:p w14:paraId="3EA60F35" w14:textId="3302909B" w:rsidR="004B2F9B" w:rsidRDefault="00631511" w:rsidP="004B2F9B">
      <w:pPr>
        <w:pStyle w:val="313"/>
      </w:pPr>
      <w:r w:rsidRPr="00631511">
        <w:rPr>
          <w:noProof/>
        </w:rPr>
        <w:drawing>
          <wp:inline distT="0" distB="0" distL="0" distR="0" wp14:anchorId="047248CE" wp14:editId="7C704A09">
            <wp:extent cx="6120130" cy="273304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64E97" w14:textId="5ECDE49C" w:rsidR="008442F9" w:rsidRPr="00F62E3F" w:rsidRDefault="00A857FE" w:rsidP="00F21215">
      <w:pPr>
        <w:pStyle w:val="3f4"/>
      </w:pPr>
      <w:bookmarkStart w:id="351" w:name="_Ref15457576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79</w:t>
      </w:r>
      <w:r w:rsidR="0003181E">
        <w:rPr>
          <w:noProof/>
        </w:rPr>
        <w:fldChar w:fldCharType="end"/>
      </w:r>
      <w:bookmarkEnd w:id="351"/>
    </w:p>
    <w:p w14:paraId="224B070A" w14:textId="5CE27CAC" w:rsidR="008442F9" w:rsidRDefault="008442F9" w:rsidP="004B2F9B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3359D184" w14:textId="5DBEE11D" w:rsidR="008442F9" w:rsidRDefault="008442F9" w:rsidP="004B2F9B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статусу: выберите значение (</w:t>
      </w:r>
      <w:r w:rsidR="00BF6B74">
        <w:t>«</w:t>
      </w:r>
      <w:r>
        <w:t>Активен</w:t>
      </w:r>
      <w:r w:rsidR="00BF6B74">
        <w:t>»</w:t>
      </w:r>
      <w:r>
        <w:t xml:space="preserve">, </w:t>
      </w:r>
      <w:r w:rsidR="00BF6B74">
        <w:t>«</w:t>
      </w:r>
      <w:r>
        <w:t>Не активен</w:t>
      </w:r>
      <w:r w:rsidR="00BF6B74">
        <w:t>»</w:t>
      </w:r>
      <w:r>
        <w:t>) в выпадающем списке «Статус».</w:t>
      </w:r>
    </w:p>
    <w:p w14:paraId="17C7885A" w14:textId="77777777" w:rsidR="008442F9" w:rsidRPr="00313479" w:rsidRDefault="008442F9" w:rsidP="004B2F9B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5CC69E8A" w14:textId="77777777" w:rsidR="008442F9" w:rsidRPr="00313479" w:rsidRDefault="008442F9" w:rsidP="00436BB9">
      <w:pPr>
        <w:pStyle w:val="41"/>
      </w:pPr>
      <w:bookmarkStart w:id="352" w:name="_Ref152757518"/>
      <w:bookmarkStart w:id="353" w:name="_Toc157505762"/>
      <w:r w:rsidRPr="00313479">
        <w:t>Добавление записи в справочник</w:t>
      </w:r>
      <w:bookmarkEnd w:id="352"/>
      <w:bookmarkEnd w:id="353"/>
    </w:p>
    <w:p w14:paraId="4ABCF6AA" w14:textId="77777777" w:rsidR="008442F9" w:rsidRDefault="008442F9" w:rsidP="004B2F9B">
      <w:pPr>
        <w:pStyle w:val="2d"/>
      </w:pPr>
      <w:r>
        <w:t>Для добавления записи в справочник:</w:t>
      </w:r>
    </w:p>
    <w:p w14:paraId="4E4FAC20" w14:textId="3155828D" w:rsidR="008442F9" w:rsidRDefault="008442F9" w:rsidP="00FA592D">
      <w:pPr>
        <w:pStyle w:val="20"/>
        <w:numPr>
          <w:ilvl w:val="0"/>
          <w:numId w:val="188"/>
        </w:numPr>
      </w:pPr>
      <w:r>
        <w:t xml:space="preserve">Находясь на странице «Типы поставщиков услуг соцподдержки», щелкните по кнопке </w:t>
      </w:r>
      <w:r w:rsidR="00631511" w:rsidRPr="00973AE2">
        <w:rPr>
          <w:noProof/>
        </w:rPr>
        <w:drawing>
          <wp:inline distT="0" distB="0" distL="0" distR="0" wp14:anchorId="4A879A33" wp14:editId="4F336953">
            <wp:extent cx="547200" cy="208800"/>
            <wp:effectExtent l="0" t="0" r="5715" b="127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511">
        <w:t xml:space="preserve"> </w:t>
      </w:r>
      <w:r>
        <w:t>«+Добавить» над списком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_Ref154575769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79</w:t>
      </w:r>
      <w:r w:rsidR="007126E4">
        <w:fldChar w:fldCharType="end"/>
      </w:r>
      <w:r w:rsidR="007126E4">
        <w:t>)</w:t>
      </w:r>
      <w:r>
        <w:t>.</w:t>
      </w:r>
    </w:p>
    <w:p w14:paraId="618B35B1" w14:textId="1A01A797" w:rsidR="008442F9" w:rsidRDefault="008442F9" w:rsidP="004B2F9B">
      <w:pPr>
        <w:pStyle w:val="1d"/>
      </w:pPr>
      <w:r>
        <w:t>Открывается страница «Добавление типов поставщиков услуг соцподдержки» (</w:t>
      </w:r>
      <w:r w:rsidR="00BF6B74">
        <w:fldChar w:fldCharType="begin"/>
      </w:r>
      <w:r w:rsidR="00BF6B74">
        <w:instrText xml:space="preserve"> REF _Ref154575801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80</w:t>
      </w:r>
      <w:r w:rsidR="00BF6B74">
        <w:fldChar w:fldCharType="end"/>
      </w:r>
      <w:r>
        <w:t>).</w:t>
      </w:r>
    </w:p>
    <w:p w14:paraId="66C0B827" w14:textId="196E71AA" w:rsidR="004B2F9B" w:rsidRDefault="007126E4" w:rsidP="004B2F9B">
      <w:pPr>
        <w:pStyle w:val="313"/>
      </w:pPr>
      <w:r w:rsidRPr="007126E4">
        <w:rPr>
          <w:noProof/>
        </w:rPr>
        <w:drawing>
          <wp:inline distT="0" distB="0" distL="0" distR="0" wp14:anchorId="3D0B404E" wp14:editId="1956E251">
            <wp:extent cx="6120130" cy="1733550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C0FC" w14:textId="545B12A0" w:rsidR="008442F9" w:rsidRPr="00B72686" w:rsidRDefault="00A857FE" w:rsidP="00F21215">
      <w:pPr>
        <w:pStyle w:val="3f4"/>
      </w:pPr>
      <w:bookmarkStart w:id="354" w:name="_Ref15457580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80</w:t>
      </w:r>
      <w:r w:rsidR="0003181E">
        <w:rPr>
          <w:noProof/>
        </w:rPr>
        <w:fldChar w:fldCharType="end"/>
      </w:r>
      <w:bookmarkEnd w:id="354"/>
    </w:p>
    <w:p w14:paraId="139B71AD" w14:textId="77777777" w:rsidR="008442F9" w:rsidRDefault="008442F9" w:rsidP="004B2F9B">
      <w:pPr>
        <w:pStyle w:val="20"/>
      </w:pPr>
      <w:bookmarkStart w:id="355" w:name="_Ref152757525"/>
      <w:r>
        <w:t>Заполните поля:</w:t>
      </w:r>
      <w:bookmarkEnd w:id="355"/>
    </w:p>
    <w:p w14:paraId="4D64A77A" w14:textId="621559C1" w:rsidR="008442F9" w:rsidRDefault="007126E4" w:rsidP="007126E4">
      <w:pPr>
        <w:pStyle w:val="321231"/>
        <w:numPr>
          <w:ilvl w:val="0"/>
          <w:numId w:val="221"/>
        </w:numPr>
      </w:pPr>
      <w:r>
        <w:t>У</w:t>
      </w:r>
      <w:r w:rsidR="008442F9">
        <w:t>кажите название типа поставщика в поле «Наименование»</w:t>
      </w:r>
      <w:r>
        <w:t>.</w:t>
      </w:r>
    </w:p>
    <w:p w14:paraId="2979E4EA" w14:textId="6DBCECAA" w:rsidR="008442F9" w:rsidRPr="00B72686" w:rsidRDefault="007126E4" w:rsidP="007126E4">
      <w:pPr>
        <w:pStyle w:val="321231"/>
      </w:pPr>
      <w:r>
        <w:t>Ч</w:t>
      </w:r>
      <w:r w:rsidR="008442F9">
        <w:t>тобы сделать тип поставщика активным после сохранения выберите в списке «Статус» значение «Активен».</w:t>
      </w:r>
    </w:p>
    <w:p w14:paraId="444FA692" w14:textId="567483AA" w:rsidR="008442F9" w:rsidRDefault="008442F9" w:rsidP="004B2F9B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41826FA5" wp14:editId="4401F47E">
            <wp:extent cx="482400" cy="208800"/>
            <wp:effectExtent l="0" t="0" r="0" b="127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_Ref154575801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80</w:t>
      </w:r>
      <w:r w:rsidR="007126E4">
        <w:fldChar w:fldCharType="end"/>
      </w:r>
      <w:r w:rsidR="007126E4">
        <w:t>)</w:t>
      </w:r>
      <w:r>
        <w:t>.</w:t>
      </w:r>
    </w:p>
    <w:p w14:paraId="3EB60668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«Типы поставщиков услуг соцподдержки», в списке присутствует добавленная запись.</w:t>
      </w:r>
    </w:p>
    <w:p w14:paraId="682095AD" w14:textId="77777777" w:rsidR="008442F9" w:rsidRPr="00313479" w:rsidRDefault="008442F9" w:rsidP="00436BB9">
      <w:pPr>
        <w:pStyle w:val="41"/>
      </w:pPr>
      <w:bookmarkStart w:id="356" w:name="_Toc157505763"/>
      <w:r w:rsidRPr="00313479">
        <w:t>Редактирование записи справочника</w:t>
      </w:r>
      <w:bookmarkEnd w:id="356"/>
    </w:p>
    <w:p w14:paraId="451AFC24" w14:textId="77777777" w:rsidR="008442F9" w:rsidRDefault="008442F9" w:rsidP="004B2F9B">
      <w:pPr>
        <w:pStyle w:val="2d"/>
      </w:pPr>
      <w:r>
        <w:t>Для редактирования записи справочника:</w:t>
      </w:r>
    </w:p>
    <w:p w14:paraId="3747D94E" w14:textId="7B7EA0E9" w:rsidR="008442F9" w:rsidRDefault="008442F9" w:rsidP="00FA592D">
      <w:pPr>
        <w:pStyle w:val="20"/>
        <w:numPr>
          <w:ilvl w:val="0"/>
          <w:numId w:val="189"/>
        </w:numPr>
      </w:pPr>
      <w:r>
        <w:t xml:space="preserve">Находясь на странице «Типы поставщиков услуг соцподдержки», щелкните по иконке </w:t>
      </w:r>
      <w:r>
        <w:rPr>
          <w:noProof/>
        </w:rPr>
        <w:drawing>
          <wp:inline distT="0" distB="0" distL="0" distR="0" wp14:anchorId="7F887A1B" wp14:editId="31C1503A">
            <wp:extent cx="175260" cy="17526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_Ref154575769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79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отредактировать.</w:t>
      </w:r>
    </w:p>
    <w:p w14:paraId="5A685236" w14:textId="77777777" w:rsidR="008442F9" w:rsidRDefault="008442F9" w:rsidP="004B2F9B">
      <w:pPr>
        <w:pStyle w:val="1d"/>
      </w:pPr>
      <w:r>
        <w:t>Открывается страница выбранной записи на редактирование.</w:t>
      </w:r>
    </w:p>
    <w:p w14:paraId="6F26C964" w14:textId="617A7A19" w:rsidR="008442F9" w:rsidRDefault="008442F9" w:rsidP="004B2F9B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_Ref152757518 \r \h </w:instrText>
      </w:r>
      <w:r w:rsidR="004B2F9B">
        <w:instrText xml:space="preserve"> \* MERGEFORMAT </w:instrText>
      </w:r>
      <w:r>
        <w:fldChar w:fldCharType="separate"/>
      </w:r>
      <w:r w:rsidR="00B65250">
        <w:t>3.11.3.2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_Ref152757525 \r \h </w:instrText>
      </w:r>
      <w:r w:rsidR="004B2F9B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3E08F11F" w14:textId="1DA3500B" w:rsidR="008442F9" w:rsidRDefault="008442F9" w:rsidP="004B2F9B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18E8529E" wp14:editId="23B62482">
            <wp:extent cx="482400" cy="208800"/>
            <wp:effectExtent l="0" t="0" r="0" b="127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78170C66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«Типы поставщиков услуг соцподдержки», в списке присутствует измененная запись.</w:t>
      </w:r>
    </w:p>
    <w:p w14:paraId="2743929A" w14:textId="77777777" w:rsidR="008442F9" w:rsidRPr="00313479" w:rsidRDefault="008442F9" w:rsidP="00436BB9">
      <w:pPr>
        <w:pStyle w:val="41"/>
      </w:pPr>
      <w:bookmarkStart w:id="357" w:name="_Toc157505764"/>
      <w:r w:rsidRPr="00313479">
        <w:t>Удаление записи из справочника</w:t>
      </w:r>
      <w:bookmarkEnd w:id="357"/>
    </w:p>
    <w:p w14:paraId="665BE700" w14:textId="77777777" w:rsidR="008442F9" w:rsidRDefault="008442F9" w:rsidP="004B2F9B">
      <w:pPr>
        <w:pStyle w:val="2d"/>
      </w:pPr>
      <w:r>
        <w:t>Для удаления записи справочника:</w:t>
      </w:r>
    </w:p>
    <w:p w14:paraId="6EB9C8A8" w14:textId="57A849EB" w:rsidR="008442F9" w:rsidRDefault="008442F9" w:rsidP="00FA592D">
      <w:pPr>
        <w:pStyle w:val="20"/>
        <w:numPr>
          <w:ilvl w:val="0"/>
          <w:numId w:val="190"/>
        </w:numPr>
      </w:pPr>
      <w:r>
        <w:t xml:space="preserve">Находясь на странице «Типы поставщиков услуг соцподдержки», щелкните по иконке </w:t>
      </w:r>
      <w:r>
        <w:rPr>
          <w:noProof/>
        </w:rPr>
        <w:drawing>
          <wp:inline distT="0" distB="0" distL="0" distR="0" wp14:anchorId="602F82A2" wp14:editId="19B35838">
            <wp:extent cx="167640" cy="160020"/>
            <wp:effectExtent l="0" t="0" r="381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_Ref154575769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79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удалить.</w:t>
      </w:r>
    </w:p>
    <w:p w14:paraId="6853D72E" w14:textId="77777777" w:rsidR="008442F9" w:rsidRDefault="008442F9" w:rsidP="004B2F9B">
      <w:pPr>
        <w:pStyle w:val="1d"/>
      </w:pPr>
      <w:r>
        <w:t>Открывается окно подтверждения удаления записи.</w:t>
      </w:r>
    </w:p>
    <w:p w14:paraId="7372ED2E" w14:textId="00D32E8E" w:rsidR="008442F9" w:rsidRDefault="004726BB" w:rsidP="004B2F9B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0F8F1B91" wp14:editId="00213F8E">
            <wp:extent cx="561600" cy="208800"/>
            <wp:effectExtent l="0" t="0" r="0" b="127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1B01E604" w14:textId="77777777" w:rsidR="008442F9" w:rsidRDefault="008442F9" w:rsidP="004B2F9B">
      <w:pPr>
        <w:pStyle w:val="1d"/>
      </w:pPr>
      <w:r>
        <w:t>Запись удаляется из справочника. Открывается страница «Типы поставщиков услуг соцподдержки», в списке отсутствует удаленная запись.</w:t>
      </w:r>
    </w:p>
    <w:p w14:paraId="32E1D4F0" w14:textId="77777777" w:rsidR="008442F9" w:rsidRDefault="008442F9" w:rsidP="00436BB9">
      <w:pPr>
        <w:pStyle w:val="3a"/>
      </w:pPr>
      <w:bookmarkStart w:id="358" w:name="_Ref152750492"/>
      <w:bookmarkStart w:id="359" w:name="_Toc153383372"/>
      <w:bookmarkStart w:id="360" w:name="_Toc157505765"/>
      <w:r>
        <w:t>Справочник «Поставщики услуг соцподдержки»</w:t>
      </w:r>
      <w:bookmarkEnd w:id="358"/>
      <w:bookmarkEnd w:id="359"/>
      <w:bookmarkEnd w:id="360"/>
    </w:p>
    <w:p w14:paraId="1CB2B87B" w14:textId="77777777" w:rsidR="008442F9" w:rsidRPr="00313479" w:rsidRDefault="008442F9" w:rsidP="00436BB9">
      <w:pPr>
        <w:pStyle w:val="41"/>
      </w:pPr>
      <w:bookmarkStart w:id="361" w:name="_Ref152752913"/>
      <w:bookmarkStart w:id="362" w:name="_Toc157505766"/>
      <w:r w:rsidRPr="00313479">
        <w:t>Просмотр справочника</w:t>
      </w:r>
      <w:bookmarkEnd w:id="361"/>
      <w:bookmarkEnd w:id="362"/>
    </w:p>
    <w:p w14:paraId="0F5C107E" w14:textId="77777777" w:rsidR="008442F9" w:rsidRDefault="008442F9" w:rsidP="004B2F9B">
      <w:pPr>
        <w:pStyle w:val="2d"/>
      </w:pPr>
      <w:r>
        <w:t>Чтобы просмотреть список значений справочника:</w:t>
      </w:r>
    </w:p>
    <w:p w14:paraId="59F16207" w14:textId="77355CB8" w:rsidR="008442F9" w:rsidRDefault="008442F9" w:rsidP="00FA592D">
      <w:pPr>
        <w:pStyle w:val="20"/>
        <w:numPr>
          <w:ilvl w:val="0"/>
          <w:numId w:val="191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1C4A7F7C" w14:textId="7DA7B882" w:rsidR="008442F9" w:rsidRPr="00F62E3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BF6B74">
        <w:fldChar w:fldCharType="begin"/>
      </w:r>
      <w:r w:rsidR="00BF6B74">
        <w:instrText xml:space="preserve"> REF _Ref154575245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BF6B74">
        <w:fldChar w:fldCharType="end"/>
      </w:r>
      <w:r>
        <w:t>).</w:t>
      </w:r>
    </w:p>
    <w:p w14:paraId="710982D3" w14:textId="647A4342" w:rsidR="008442F9" w:rsidRDefault="008442F9" w:rsidP="004B2F9B">
      <w:pPr>
        <w:pStyle w:val="1d"/>
      </w:pPr>
      <w:r>
        <w:t>Щелкните по названию «Поставщики услуг соцподдержки»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_Ref154575245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7126E4">
        <w:fldChar w:fldCharType="end"/>
      </w:r>
      <w:r w:rsidR="007126E4">
        <w:t>)</w:t>
      </w:r>
      <w:r>
        <w:t>.</w:t>
      </w:r>
    </w:p>
    <w:p w14:paraId="14ECBD22" w14:textId="31F77F1D" w:rsidR="008442F9" w:rsidRPr="00F62E3F" w:rsidRDefault="008442F9" w:rsidP="004B2F9B">
      <w:pPr>
        <w:pStyle w:val="1d"/>
      </w:pPr>
      <w:r>
        <w:t>Открывается страница «Поставщики услуг соцподдержки» (</w:t>
      </w:r>
      <w:r w:rsidR="00BF6B74">
        <w:fldChar w:fldCharType="begin"/>
      </w:r>
      <w:r w:rsidR="00BF6B74">
        <w:instrText xml:space="preserve"> REF _Ref154576066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81</w:t>
      </w:r>
      <w:r w:rsidR="00BF6B74">
        <w:fldChar w:fldCharType="end"/>
      </w:r>
      <w:r>
        <w:t>). Для каждого поставщика услуг отображается наименование, торговое наименование, ОРГН, ИНН, описание программы лояльности, тип поставщика услуг и статус.</w:t>
      </w:r>
    </w:p>
    <w:p w14:paraId="4AA577C0" w14:textId="6D02849F" w:rsidR="004B2F9B" w:rsidRDefault="007126E4" w:rsidP="004B2F9B">
      <w:pPr>
        <w:pStyle w:val="313"/>
      </w:pPr>
      <w:r w:rsidRPr="007126E4">
        <w:rPr>
          <w:noProof/>
        </w:rPr>
        <w:drawing>
          <wp:inline distT="0" distB="0" distL="0" distR="0" wp14:anchorId="14A6A679" wp14:editId="2679E269">
            <wp:extent cx="6120130" cy="3228340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08B28" w14:textId="4CB08768" w:rsidR="008442F9" w:rsidRPr="00F62E3F" w:rsidRDefault="00A857FE" w:rsidP="00F21215">
      <w:pPr>
        <w:pStyle w:val="3f4"/>
      </w:pPr>
      <w:bookmarkStart w:id="363" w:name="_Ref15457606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81</w:t>
      </w:r>
      <w:r w:rsidR="0003181E">
        <w:rPr>
          <w:noProof/>
        </w:rPr>
        <w:fldChar w:fldCharType="end"/>
      </w:r>
      <w:bookmarkEnd w:id="363"/>
    </w:p>
    <w:p w14:paraId="72B40EBE" w14:textId="0E24111C" w:rsidR="008442F9" w:rsidRDefault="008442F9" w:rsidP="004B2F9B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00A6802B" w14:textId="5BA6C1AA" w:rsidR="008442F9" w:rsidRDefault="008442F9" w:rsidP="004B2F9B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0E8FAFE4" w14:textId="287270C5" w:rsidR="008442F9" w:rsidRPr="00F62E3F" w:rsidRDefault="007126E4" w:rsidP="007126E4">
      <w:pPr>
        <w:pStyle w:val="321231"/>
        <w:numPr>
          <w:ilvl w:val="0"/>
          <w:numId w:val="222"/>
        </w:numPr>
      </w:pPr>
      <w:r>
        <w:t>У</w:t>
      </w:r>
      <w:r w:rsidR="008442F9">
        <w:t>кажите название или часть названия поставщика услуг соцподдержки в поле ввода «Наименование»</w:t>
      </w:r>
      <w:r>
        <w:t>.</w:t>
      </w:r>
    </w:p>
    <w:p w14:paraId="395B6F22" w14:textId="6240A2E2" w:rsidR="008442F9" w:rsidRDefault="007126E4" w:rsidP="007126E4">
      <w:pPr>
        <w:pStyle w:val="321231"/>
      </w:pPr>
      <w:r>
        <w:t>У</w:t>
      </w:r>
      <w:r w:rsidR="008442F9">
        <w:t>кажите название или часть торгового наименования поставщика услуг соцподдержки (бренда) в поле ввода «Торговое наименование»</w:t>
      </w:r>
      <w:r>
        <w:t>.</w:t>
      </w:r>
    </w:p>
    <w:p w14:paraId="03C33E44" w14:textId="09265E5B" w:rsidR="008442F9" w:rsidRDefault="007126E4" w:rsidP="007126E4">
      <w:pPr>
        <w:pStyle w:val="321231"/>
      </w:pPr>
      <w:r>
        <w:t>У</w:t>
      </w:r>
      <w:r w:rsidR="008442F9">
        <w:t>кажите код или его часть в поле «ОГРН»</w:t>
      </w:r>
      <w:r>
        <w:t>.</w:t>
      </w:r>
    </w:p>
    <w:p w14:paraId="74385678" w14:textId="0105050F" w:rsidR="008442F9" w:rsidRDefault="007126E4" w:rsidP="007126E4">
      <w:pPr>
        <w:pStyle w:val="321231"/>
      </w:pPr>
      <w:r>
        <w:t>У</w:t>
      </w:r>
      <w:r w:rsidR="008442F9">
        <w:t>кажите ИНН или его часть в поле «ИНН»</w:t>
      </w:r>
      <w:r>
        <w:t>.</w:t>
      </w:r>
    </w:p>
    <w:p w14:paraId="305A3A66" w14:textId="589DC9A3" w:rsidR="008442F9" w:rsidRPr="00F62E3F" w:rsidRDefault="007126E4" w:rsidP="007126E4">
      <w:pPr>
        <w:pStyle w:val="321231"/>
      </w:pPr>
      <w:r>
        <w:t>В</w:t>
      </w:r>
      <w:r w:rsidR="008442F9">
        <w:t>ыберите значение (</w:t>
      </w:r>
      <w:r w:rsidR="00BF6B74">
        <w:t>«</w:t>
      </w:r>
      <w:r w:rsidR="008442F9">
        <w:t>Активен</w:t>
      </w:r>
      <w:r w:rsidR="00BF6B74">
        <w:t>»</w:t>
      </w:r>
      <w:r w:rsidR="008442F9">
        <w:t xml:space="preserve">, </w:t>
      </w:r>
      <w:r w:rsidR="00BF6B74">
        <w:t>«</w:t>
      </w:r>
      <w:r w:rsidR="008442F9">
        <w:t>Не активен</w:t>
      </w:r>
      <w:r w:rsidR="00BF6B74">
        <w:t>»</w:t>
      </w:r>
      <w:r w:rsidR="008442F9">
        <w:t>) в выпадающем списке «Статус».</w:t>
      </w:r>
    </w:p>
    <w:p w14:paraId="107F17D3" w14:textId="77777777" w:rsidR="008442F9" w:rsidRPr="00313479" w:rsidRDefault="008442F9" w:rsidP="004B2F9B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76C1B90A" w14:textId="77777777" w:rsidR="008442F9" w:rsidRPr="00313479" w:rsidRDefault="008442F9" w:rsidP="00436BB9">
      <w:pPr>
        <w:pStyle w:val="41"/>
      </w:pPr>
      <w:bookmarkStart w:id="364" w:name="_Ref152757569"/>
      <w:bookmarkStart w:id="365" w:name="_Toc157505767"/>
      <w:r w:rsidRPr="00313479">
        <w:t>Добавление записи в справочник</w:t>
      </w:r>
      <w:bookmarkEnd w:id="364"/>
      <w:bookmarkEnd w:id="365"/>
    </w:p>
    <w:p w14:paraId="00E4A81A" w14:textId="77777777" w:rsidR="008442F9" w:rsidRDefault="008442F9" w:rsidP="004B2F9B">
      <w:pPr>
        <w:pStyle w:val="2d"/>
      </w:pPr>
      <w:r>
        <w:t>Для добавления записи в справочник:</w:t>
      </w:r>
    </w:p>
    <w:p w14:paraId="5F119D79" w14:textId="07863669" w:rsidR="008442F9" w:rsidRDefault="008442F9" w:rsidP="00FA592D">
      <w:pPr>
        <w:pStyle w:val="20"/>
        <w:numPr>
          <w:ilvl w:val="0"/>
          <w:numId w:val="192"/>
        </w:numPr>
      </w:pPr>
      <w:r>
        <w:t xml:space="preserve">Находясь на странице «Поставщики услуг соцподдержки», щелкните по кнопке </w:t>
      </w:r>
      <w:r w:rsidR="00631511" w:rsidRPr="00973AE2">
        <w:rPr>
          <w:noProof/>
        </w:rPr>
        <w:drawing>
          <wp:inline distT="0" distB="0" distL="0" distR="0" wp14:anchorId="616C6A60" wp14:editId="1739DFC3">
            <wp:extent cx="547200" cy="208800"/>
            <wp:effectExtent l="0" t="0" r="5715" b="127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511">
        <w:t xml:space="preserve"> </w:t>
      </w:r>
      <w:r>
        <w:t>«+Добавить» над списком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_Ref154576066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81</w:t>
      </w:r>
      <w:r w:rsidR="007126E4">
        <w:fldChar w:fldCharType="end"/>
      </w:r>
      <w:r w:rsidR="007126E4">
        <w:t>)</w:t>
      </w:r>
      <w:r>
        <w:t>.</w:t>
      </w:r>
    </w:p>
    <w:p w14:paraId="41D3155B" w14:textId="29C980C8" w:rsidR="008442F9" w:rsidRDefault="008442F9" w:rsidP="004B2F9B">
      <w:pPr>
        <w:pStyle w:val="1d"/>
      </w:pPr>
      <w:r>
        <w:t>Открывается страница «Добавление поставщика услуг соцподдержки» (</w:t>
      </w:r>
      <w:r w:rsidR="00BF6B74">
        <w:fldChar w:fldCharType="begin"/>
      </w:r>
      <w:r w:rsidR="00BF6B74">
        <w:instrText xml:space="preserve"> REF _Ref154576069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82</w:t>
      </w:r>
      <w:r w:rsidR="00BF6B74">
        <w:fldChar w:fldCharType="end"/>
      </w:r>
      <w:r>
        <w:t>).</w:t>
      </w:r>
    </w:p>
    <w:p w14:paraId="1A8F0230" w14:textId="19B1BF9A" w:rsidR="004B2F9B" w:rsidRDefault="007126E4" w:rsidP="004B2F9B">
      <w:pPr>
        <w:pStyle w:val="313"/>
      </w:pPr>
      <w:r w:rsidRPr="007126E4">
        <w:rPr>
          <w:noProof/>
        </w:rPr>
        <w:drawing>
          <wp:inline distT="0" distB="0" distL="0" distR="0" wp14:anchorId="53104552" wp14:editId="5AE7A044">
            <wp:extent cx="3869055" cy="3725997"/>
            <wp:effectExtent l="0" t="0" r="0" b="8255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872515" cy="372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726AA" w14:textId="49A17D75" w:rsidR="008442F9" w:rsidRPr="00B72686" w:rsidRDefault="00A857FE" w:rsidP="00F21215">
      <w:pPr>
        <w:pStyle w:val="3f4"/>
      </w:pPr>
      <w:bookmarkStart w:id="366" w:name="_Ref15457606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82</w:t>
      </w:r>
      <w:r w:rsidR="0003181E">
        <w:rPr>
          <w:noProof/>
        </w:rPr>
        <w:fldChar w:fldCharType="end"/>
      </w:r>
      <w:bookmarkEnd w:id="366"/>
    </w:p>
    <w:p w14:paraId="402639AB" w14:textId="77777777" w:rsidR="008442F9" w:rsidRDefault="008442F9" w:rsidP="00BF6B74">
      <w:pPr>
        <w:pStyle w:val="20"/>
        <w:keepNext/>
      </w:pPr>
      <w:bookmarkStart w:id="367" w:name="_Ref152757573"/>
      <w:r>
        <w:t>Заполните поля:</w:t>
      </w:r>
      <w:bookmarkEnd w:id="367"/>
    </w:p>
    <w:p w14:paraId="157F28D2" w14:textId="45AE8634" w:rsidR="008442F9" w:rsidRDefault="007126E4" w:rsidP="007126E4">
      <w:pPr>
        <w:pStyle w:val="321231"/>
        <w:numPr>
          <w:ilvl w:val="0"/>
          <w:numId w:val="223"/>
        </w:numPr>
      </w:pPr>
      <w:r>
        <w:t>В</w:t>
      </w:r>
      <w:r w:rsidR="008442F9">
        <w:t>ведите название поставщика услуг в поле «Название»</w:t>
      </w:r>
      <w:r>
        <w:t>.</w:t>
      </w:r>
    </w:p>
    <w:p w14:paraId="4A4DAFA5" w14:textId="0D6285AD" w:rsidR="008442F9" w:rsidRDefault="007126E4" w:rsidP="007126E4">
      <w:pPr>
        <w:pStyle w:val="321231"/>
      </w:pPr>
      <w:r>
        <w:t>В</w:t>
      </w:r>
      <w:r w:rsidR="008442F9">
        <w:t>ведите торговое наименование (бренд) поставщика услуг в поле «Торговое наименование»</w:t>
      </w:r>
      <w:r>
        <w:t>.</w:t>
      </w:r>
    </w:p>
    <w:p w14:paraId="21581EFD" w14:textId="2C309D0D" w:rsidR="008442F9" w:rsidRDefault="007126E4" w:rsidP="007126E4">
      <w:pPr>
        <w:pStyle w:val="321231"/>
      </w:pPr>
      <w:r>
        <w:t>В</w:t>
      </w:r>
      <w:r w:rsidR="008442F9">
        <w:t>ведите ОГРН поставщика услуг в поле «ОГРН»</w:t>
      </w:r>
      <w:r>
        <w:t>.</w:t>
      </w:r>
    </w:p>
    <w:p w14:paraId="4CA9A5C7" w14:textId="59BF53EA" w:rsidR="008442F9" w:rsidRDefault="007126E4" w:rsidP="007126E4">
      <w:pPr>
        <w:pStyle w:val="321231"/>
      </w:pPr>
      <w:r>
        <w:t>В</w:t>
      </w:r>
      <w:r w:rsidR="008442F9">
        <w:t>ведите ИНН поставщика услуг в поле «ИНН»</w:t>
      </w:r>
      <w:r>
        <w:t>.</w:t>
      </w:r>
    </w:p>
    <w:p w14:paraId="2349A347" w14:textId="41039323" w:rsidR="008442F9" w:rsidRDefault="007126E4" w:rsidP="007126E4">
      <w:pPr>
        <w:pStyle w:val="321231"/>
      </w:pPr>
      <w:r>
        <w:t>Вв</w:t>
      </w:r>
      <w:r w:rsidR="008442F9">
        <w:t>едите адрес электронной почты поставщика услуг в поле «Электронная почта»</w:t>
      </w:r>
      <w:r>
        <w:t>.</w:t>
      </w:r>
    </w:p>
    <w:p w14:paraId="5B09A86B" w14:textId="7B8648AB" w:rsidR="008442F9" w:rsidRDefault="007126E4" w:rsidP="007126E4">
      <w:pPr>
        <w:pStyle w:val="321231"/>
      </w:pPr>
      <w:r>
        <w:t>В</w:t>
      </w:r>
      <w:r w:rsidR="008442F9">
        <w:t>ведите контактный телефон поставщика услуг в поле «Телефон для клиентов»</w:t>
      </w:r>
      <w:r>
        <w:t>.</w:t>
      </w:r>
    </w:p>
    <w:p w14:paraId="1C8EF19B" w14:textId="0D3295FD" w:rsidR="008442F9" w:rsidRDefault="007126E4" w:rsidP="007126E4">
      <w:pPr>
        <w:pStyle w:val="321231"/>
      </w:pPr>
      <w:r>
        <w:t>В</w:t>
      </w:r>
      <w:r w:rsidR="008442F9">
        <w:t>ведите адрес веб-сайта поставщика услуг в поле «Веб-сайт»</w:t>
      </w:r>
      <w:r>
        <w:t>.</w:t>
      </w:r>
    </w:p>
    <w:p w14:paraId="32D78DE4" w14:textId="5D5FA656" w:rsidR="008442F9" w:rsidRDefault="007126E4" w:rsidP="007126E4">
      <w:pPr>
        <w:pStyle w:val="321231"/>
      </w:pPr>
      <w:r>
        <w:t>В</w:t>
      </w:r>
      <w:r w:rsidR="008442F9">
        <w:t>ведите адрес веб-сайта с условиями программы лояльности поставщика услуг в поле «Ссылка на страницу программы лояльности»</w:t>
      </w:r>
      <w:r>
        <w:t>.</w:t>
      </w:r>
    </w:p>
    <w:p w14:paraId="126B41B7" w14:textId="100774CF" w:rsidR="008442F9" w:rsidRDefault="007126E4" w:rsidP="007126E4">
      <w:pPr>
        <w:pStyle w:val="321231"/>
      </w:pPr>
      <w:r>
        <w:t>В</w:t>
      </w:r>
      <w:r w:rsidR="008442F9">
        <w:t>ведите описание программы лояльности поставщика услуг в поле «Описание программы лояльности»</w:t>
      </w:r>
      <w:r>
        <w:t>.</w:t>
      </w:r>
    </w:p>
    <w:p w14:paraId="37C4D3CF" w14:textId="06FE5438" w:rsidR="008442F9" w:rsidRDefault="007126E4" w:rsidP="007126E4">
      <w:pPr>
        <w:pStyle w:val="321231"/>
      </w:pPr>
      <w:r>
        <w:t>В</w:t>
      </w:r>
      <w:r w:rsidR="008442F9">
        <w:t>ведите Ф</w:t>
      </w:r>
      <w:r w:rsidR="00082A57">
        <w:t>.</w:t>
      </w:r>
      <w:r w:rsidR="008442F9">
        <w:t>И</w:t>
      </w:r>
      <w:r w:rsidR="00082A57">
        <w:t>.</w:t>
      </w:r>
      <w:r w:rsidR="008442F9">
        <w:t>О</w:t>
      </w:r>
      <w:r w:rsidR="00082A57">
        <w:t>.</w:t>
      </w:r>
      <w:r w:rsidR="008442F9">
        <w:t xml:space="preserve"> контактного лица поставщика услуг в поле «Контактное лицо»</w:t>
      </w:r>
      <w:r>
        <w:t>.</w:t>
      </w:r>
    </w:p>
    <w:p w14:paraId="14FE8D3C" w14:textId="1ACAFF88" w:rsidR="008442F9" w:rsidRDefault="007126E4" w:rsidP="007126E4">
      <w:pPr>
        <w:pStyle w:val="321231"/>
      </w:pPr>
      <w:r>
        <w:t>В</w:t>
      </w:r>
      <w:r w:rsidR="008442F9">
        <w:t>ведите адрес поставщика услуг в поле «Адрес организации»</w:t>
      </w:r>
      <w:r>
        <w:t>.</w:t>
      </w:r>
    </w:p>
    <w:p w14:paraId="047CF2E5" w14:textId="36AEE9E2" w:rsidR="008442F9" w:rsidRDefault="007126E4" w:rsidP="007126E4">
      <w:pPr>
        <w:pStyle w:val="321231"/>
      </w:pPr>
      <w:r>
        <w:t>В</w:t>
      </w:r>
      <w:r w:rsidR="008442F9">
        <w:t>ыберите тип поставщика услуг в выпадающем списке «Тип поставщика услуг»;</w:t>
      </w:r>
    </w:p>
    <w:p w14:paraId="487EE23B" w14:textId="7FFC6414" w:rsidR="008442F9" w:rsidRDefault="007126E4" w:rsidP="007126E4">
      <w:pPr>
        <w:pStyle w:val="321231"/>
      </w:pPr>
      <w:r>
        <w:t>Ч</w:t>
      </w:r>
      <w:r w:rsidR="008442F9">
        <w:t>тобы сделать поставщика активным после сохранения выберите в списке «Статус» значение «Активен»</w:t>
      </w:r>
      <w:r>
        <w:t>.</w:t>
      </w:r>
    </w:p>
    <w:p w14:paraId="46B9BD43" w14:textId="46AE4B0D" w:rsidR="008442F9" w:rsidRPr="00B72686" w:rsidRDefault="007126E4" w:rsidP="007126E4">
      <w:pPr>
        <w:pStyle w:val="321231"/>
      </w:pPr>
      <w:r>
        <w:t>П</w:t>
      </w:r>
      <w:r w:rsidR="008442F9">
        <w:t>ри необходимости загрузите логотип поставщика: щелкните по полю «Загрузить логотип» и выберите файл с изображением лого в открывшемся диалоговом окне выбора файла.</w:t>
      </w:r>
    </w:p>
    <w:p w14:paraId="5E9E8649" w14:textId="5AC833BA" w:rsidR="008442F9" w:rsidRDefault="008442F9" w:rsidP="004B2F9B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188470BE" wp14:editId="2BE5ED36">
            <wp:extent cx="482400" cy="208800"/>
            <wp:effectExtent l="0" t="0" r="0" b="127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_Ref154576069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82</w:t>
      </w:r>
      <w:r w:rsidR="007126E4">
        <w:fldChar w:fldCharType="end"/>
      </w:r>
      <w:r w:rsidR="007126E4">
        <w:t>)</w:t>
      </w:r>
      <w:r>
        <w:t>.</w:t>
      </w:r>
    </w:p>
    <w:p w14:paraId="02927B49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«Поставщики услуг соцподдержки», в списке присутствует добавленная запись.</w:t>
      </w:r>
    </w:p>
    <w:p w14:paraId="48904E0D" w14:textId="77777777" w:rsidR="008442F9" w:rsidRPr="00313479" w:rsidRDefault="008442F9" w:rsidP="00436BB9">
      <w:pPr>
        <w:pStyle w:val="41"/>
      </w:pPr>
      <w:bookmarkStart w:id="368" w:name="_Toc157505768"/>
      <w:r w:rsidRPr="00313479">
        <w:t>Редактирование записи справочника</w:t>
      </w:r>
      <w:bookmarkEnd w:id="368"/>
    </w:p>
    <w:p w14:paraId="630F1AD8" w14:textId="77777777" w:rsidR="008442F9" w:rsidRDefault="008442F9" w:rsidP="004B2F9B">
      <w:pPr>
        <w:pStyle w:val="2d"/>
      </w:pPr>
      <w:r>
        <w:t>Для редактирования записи справочника:</w:t>
      </w:r>
    </w:p>
    <w:p w14:paraId="5585C44F" w14:textId="707A0BE7" w:rsidR="008442F9" w:rsidRDefault="008442F9" w:rsidP="00FA592D">
      <w:pPr>
        <w:pStyle w:val="20"/>
        <w:numPr>
          <w:ilvl w:val="0"/>
          <w:numId w:val="193"/>
        </w:numPr>
      </w:pPr>
      <w:r>
        <w:t xml:space="preserve">Находясь на странице «Поставщики услуг соцподдержки», щелкните по иконке </w:t>
      </w:r>
      <w:r>
        <w:rPr>
          <w:noProof/>
        </w:rPr>
        <w:drawing>
          <wp:inline distT="0" distB="0" distL="0" distR="0" wp14:anchorId="1F2046F5" wp14:editId="344EEE6F">
            <wp:extent cx="175260" cy="17526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_Ref154576066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81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отредактировать.</w:t>
      </w:r>
    </w:p>
    <w:p w14:paraId="07C8DD80" w14:textId="77777777" w:rsidR="008442F9" w:rsidRDefault="008442F9" w:rsidP="004B2F9B">
      <w:pPr>
        <w:pStyle w:val="1d"/>
      </w:pPr>
      <w:r>
        <w:t>Открывается страница выбранной записи на редактирование.</w:t>
      </w:r>
    </w:p>
    <w:p w14:paraId="3FE61FF6" w14:textId="6E499DFD" w:rsidR="008442F9" w:rsidRDefault="008442F9" w:rsidP="004B2F9B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_Ref152757569 \r \h </w:instrText>
      </w:r>
      <w:r w:rsidR="004B2F9B">
        <w:instrText xml:space="preserve"> \* MERGEFORMAT </w:instrText>
      </w:r>
      <w:r>
        <w:fldChar w:fldCharType="separate"/>
      </w:r>
      <w:r w:rsidR="00B65250">
        <w:t>3.11.4.2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_Ref152757573 \r \h </w:instrText>
      </w:r>
      <w:r w:rsidR="004B2F9B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7A64FD80" w14:textId="3F2B5FA4" w:rsidR="008442F9" w:rsidRDefault="008442F9" w:rsidP="004B2F9B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62E86751" wp14:editId="08D06E7D">
            <wp:extent cx="482400" cy="208800"/>
            <wp:effectExtent l="0" t="0" r="0" b="127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0F5E0F3D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«Поставщики услуг соцподдержки», в списке присутствует измененная запись.</w:t>
      </w:r>
    </w:p>
    <w:p w14:paraId="267B54D4" w14:textId="77777777" w:rsidR="008442F9" w:rsidRPr="00313479" w:rsidRDefault="008442F9" w:rsidP="00436BB9">
      <w:pPr>
        <w:pStyle w:val="41"/>
      </w:pPr>
      <w:bookmarkStart w:id="369" w:name="_Toc157505769"/>
      <w:r w:rsidRPr="00313479">
        <w:t>Удаление записи из справочника</w:t>
      </w:r>
      <w:bookmarkEnd w:id="369"/>
    </w:p>
    <w:p w14:paraId="64720F4C" w14:textId="77777777" w:rsidR="008442F9" w:rsidRDefault="008442F9" w:rsidP="004B2F9B">
      <w:pPr>
        <w:pStyle w:val="2d"/>
      </w:pPr>
      <w:r>
        <w:t>Для удаления записи справочника:</w:t>
      </w:r>
    </w:p>
    <w:p w14:paraId="06C1BEFD" w14:textId="1742DC73" w:rsidR="008442F9" w:rsidRDefault="008442F9" w:rsidP="00FA592D">
      <w:pPr>
        <w:pStyle w:val="20"/>
        <w:numPr>
          <w:ilvl w:val="0"/>
          <w:numId w:val="194"/>
        </w:numPr>
      </w:pPr>
      <w:r>
        <w:t xml:space="preserve">Находясь на странице «Поставщики услуг соцподдержки», щелкните по иконке </w:t>
      </w:r>
      <w:r>
        <w:rPr>
          <w:noProof/>
        </w:rPr>
        <w:drawing>
          <wp:inline distT="0" distB="0" distL="0" distR="0" wp14:anchorId="531DF276" wp14:editId="3EEB866A">
            <wp:extent cx="167640" cy="160020"/>
            <wp:effectExtent l="0" t="0" r="381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_Ref154576066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81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удалить.</w:t>
      </w:r>
    </w:p>
    <w:p w14:paraId="51C8A45C" w14:textId="77777777" w:rsidR="008442F9" w:rsidRDefault="008442F9" w:rsidP="004B2F9B">
      <w:pPr>
        <w:pStyle w:val="1d"/>
      </w:pPr>
      <w:r>
        <w:t>Открывается окно подтверждения удаления записи.</w:t>
      </w:r>
    </w:p>
    <w:p w14:paraId="19563CF5" w14:textId="5EDEFEFF" w:rsidR="008442F9" w:rsidRDefault="004726BB" w:rsidP="004B2F9B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2BE9F0F3" wp14:editId="48CD77DD">
            <wp:extent cx="561600" cy="208800"/>
            <wp:effectExtent l="0" t="0" r="0" b="127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1C6D4D2F" w14:textId="77777777" w:rsidR="008442F9" w:rsidRDefault="008442F9" w:rsidP="004B2F9B">
      <w:pPr>
        <w:pStyle w:val="1d"/>
      </w:pPr>
      <w:r>
        <w:t>Запись удаляется из справочника. Открывается страница «Поставщики услуг соцподдержки», в списке отсутствует удаленная запись.</w:t>
      </w:r>
    </w:p>
    <w:p w14:paraId="2836D72C" w14:textId="77777777" w:rsidR="008442F9" w:rsidRDefault="008442F9" w:rsidP="00436BB9">
      <w:pPr>
        <w:pStyle w:val="3a"/>
      </w:pPr>
      <w:bookmarkStart w:id="370" w:name="_Ref152750498"/>
      <w:bookmarkStart w:id="371" w:name="_Toc153383373"/>
      <w:bookmarkStart w:id="372" w:name="_Toc157505770"/>
      <w:r>
        <w:t>Справочник «Льготные категории»</w:t>
      </w:r>
      <w:bookmarkEnd w:id="370"/>
      <w:bookmarkEnd w:id="371"/>
      <w:bookmarkEnd w:id="372"/>
    </w:p>
    <w:p w14:paraId="5AE97751" w14:textId="77777777" w:rsidR="008442F9" w:rsidRPr="00313479" w:rsidRDefault="008442F9" w:rsidP="00436BB9">
      <w:pPr>
        <w:pStyle w:val="41"/>
      </w:pPr>
      <w:bookmarkStart w:id="373" w:name="_Ref152756431"/>
      <w:bookmarkStart w:id="374" w:name="_Toc157505771"/>
      <w:r w:rsidRPr="00313479">
        <w:t>Просмотр справочника</w:t>
      </w:r>
      <w:bookmarkEnd w:id="373"/>
      <w:bookmarkEnd w:id="374"/>
    </w:p>
    <w:p w14:paraId="49935171" w14:textId="77777777" w:rsidR="008442F9" w:rsidRDefault="008442F9" w:rsidP="004B2F9B">
      <w:pPr>
        <w:pStyle w:val="2d"/>
      </w:pPr>
      <w:r>
        <w:t>Чтобы просмотреть список значений справочника:</w:t>
      </w:r>
    </w:p>
    <w:p w14:paraId="33A82EEC" w14:textId="5BF3511B" w:rsidR="008442F9" w:rsidRDefault="008442F9" w:rsidP="00FA592D">
      <w:pPr>
        <w:pStyle w:val="20"/>
        <w:numPr>
          <w:ilvl w:val="0"/>
          <w:numId w:val="195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561CE987" w14:textId="1A1742CE" w:rsidR="008442F9" w:rsidRPr="00F62E3F" w:rsidRDefault="008442F9" w:rsidP="004B2F9B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BF6B74">
        <w:fldChar w:fldCharType="begin"/>
      </w:r>
      <w:r w:rsidR="00BF6B74">
        <w:instrText xml:space="preserve"> REF _Ref154575245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BF6B74">
        <w:fldChar w:fldCharType="end"/>
      </w:r>
      <w:r>
        <w:t>).</w:t>
      </w:r>
    </w:p>
    <w:p w14:paraId="2E37B90F" w14:textId="77777777" w:rsidR="008442F9" w:rsidRDefault="008442F9" w:rsidP="004B2F9B">
      <w:pPr>
        <w:pStyle w:val="20"/>
      </w:pPr>
      <w:r>
        <w:t>Щелкните по названию «Льготные категории».</w:t>
      </w:r>
    </w:p>
    <w:p w14:paraId="2AC34633" w14:textId="3A1DF690" w:rsidR="008442F9" w:rsidRPr="00F62E3F" w:rsidRDefault="008442F9" w:rsidP="004B2F9B">
      <w:pPr>
        <w:pStyle w:val="1d"/>
      </w:pPr>
      <w:r>
        <w:t>Открывается страница «Льготные категории» (</w:t>
      </w:r>
      <w:r w:rsidR="00BF6B74">
        <w:fldChar w:fldCharType="begin"/>
      </w:r>
      <w:r w:rsidR="00BF6B74">
        <w:instrText xml:space="preserve"> REF _Ref154576110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83</w:t>
      </w:r>
      <w:r w:rsidR="00BF6B74">
        <w:fldChar w:fldCharType="end"/>
      </w:r>
      <w:r>
        <w:t>). Для каждой льготной категории отображается наименование, код и статус.</w:t>
      </w:r>
    </w:p>
    <w:p w14:paraId="07ADF6CC" w14:textId="4C89B50E" w:rsidR="004B2F9B" w:rsidRDefault="007126E4" w:rsidP="004B2F9B">
      <w:pPr>
        <w:pStyle w:val="313"/>
      </w:pPr>
      <w:r w:rsidRPr="007126E4">
        <w:rPr>
          <w:noProof/>
        </w:rPr>
        <w:drawing>
          <wp:inline distT="0" distB="0" distL="0" distR="0" wp14:anchorId="59F3A5C3" wp14:editId="650F8D72">
            <wp:extent cx="6120130" cy="3053080"/>
            <wp:effectExtent l="0" t="0" r="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8CC86" w14:textId="00E64568" w:rsidR="008442F9" w:rsidRPr="00F62E3F" w:rsidRDefault="00A857FE" w:rsidP="00F21215">
      <w:pPr>
        <w:pStyle w:val="3f4"/>
      </w:pPr>
      <w:bookmarkStart w:id="375" w:name="_Ref15457611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83</w:t>
      </w:r>
      <w:r w:rsidR="0003181E">
        <w:rPr>
          <w:noProof/>
        </w:rPr>
        <w:fldChar w:fldCharType="end"/>
      </w:r>
      <w:bookmarkEnd w:id="375"/>
    </w:p>
    <w:p w14:paraId="5BF3BD25" w14:textId="530741CD" w:rsidR="008442F9" w:rsidRDefault="008442F9" w:rsidP="004B2F9B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 xml:space="preserve">), </w:t>
      </w:r>
      <w:r>
        <w:t>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30AC2343" w14:textId="7B8475FD" w:rsidR="008442F9" w:rsidRDefault="008442F9" w:rsidP="00BF6B74">
      <w:pPr>
        <w:pStyle w:val="20"/>
        <w:keepNext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56D18D9E" w14:textId="02915702" w:rsidR="008442F9" w:rsidRDefault="007126E4" w:rsidP="007126E4">
      <w:pPr>
        <w:pStyle w:val="321231"/>
        <w:numPr>
          <w:ilvl w:val="0"/>
          <w:numId w:val="224"/>
        </w:numPr>
      </w:pPr>
      <w:r>
        <w:t>У</w:t>
      </w:r>
      <w:r w:rsidR="008442F9">
        <w:t>кажите название или часть наименования льготной категории в поле ввода</w:t>
      </w:r>
      <w:r>
        <w:t>.</w:t>
      </w:r>
    </w:p>
    <w:p w14:paraId="4032BCCB" w14:textId="7E499343" w:rsidR="008442F9" w:rsidRPr="00F62E3F" w:rsidRDefault="007126E4" w:rsidP="007126E4">
      <w:pPr>
        <w:pStyle w:val="321231"/>
      </w:pPr>
      <w:r>
        <w:t>У</w:t>
      </w:r>
      <w:r w:rsidR="008442F9">
        <w:t>кажите код льготы в поле ввода</w:t>
      </w:r>
      <w:r>
        <w:t>.</w:t>
      </w:r>
    </w:p>
    <w:p w14:paraId="75817BC7" w14:textId="00A3C487" w:rsidR="008442F9" w:rsidRPr="00F62E3F" w:rsidRDefault="007126E4" w:rsidP="007126E4">
      <w:pPr>
        <w:pStyle w:val="321231"/>
      </w:pPr>
      <w:r>
        <w:t>В</w:t>
      </w:r>
      <w:r w:rsidR="008442F9">
        <w:t>ыберите значение (</w:t>
      </w:r>
      <w:r w:rsidR="00BF6B74">
        <w:t>«</w:t>
      </w:r>
      <w:r w:rsidR="008442F9">
        <w:t>Активен</w:t>
      </w:r>
      <w:r w:rsidR="00BF6B74">
        <w:t>»</w:t>
      </w:r>
      <w:r w:rsidR="008442F9">
        <w:t xml:space="preserve">, </w:t>
      </w:r>
      <w:r w:rsidR="00BF6B74">
        <w:t>«</w:t>
      </w:r>
      <w:r w:rsidR="008442F9">
        <w:t>Не активен</w:t>
      </w:r>
      <w:r w:rsidR="00BF6B74">
        <w:t>»</w:t>
      </w:r>
      <w:r w:rsidR="008442F9">
        <w:t>) в выпадающем списке «Статус».</w:t>
      </w:r>
    </w:p>
    <w:p w14:paraId="03767ECD" w14:textId="77777777" w:rsidR="008442F9" w:rsidRPr="00313479" w:rsidRDefault="008442F9" w:rsidP="004B2F9B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73EB3B89" w14:textId="77777777" w:rsidR="008442F9" w:rsidRPr="00313479" w:rsidRDefault="008442F9" w:rsidP="00436BB9">
      <w:pPr>
        <w:pStyle w:val="41"/>
      </w:pPr>
      <w:bookmarkStart w:id="376" w:name="_Ref152757620"/>
      <w:bookmarkStart w:id="377" w:name="_Toc157505772"/>
      <w:r w:rsidRPr="00313479">
        <w:t>Добавление записи в справочник</w:t>
      </w:r>
      <w:bookmarkEnd w:id="376"/>
      <w:bookmarkEnd w:id="377"/>
    </w:p>
    <w:p w14:paraId="2257F866" w14:textId="77777777" w:rsidR="008442F9" w:rsidRDefault="008442F9" w:rsidP="004B2F9B">
      <w:pPr>
        <w:pStyle w:val="2d"/>
      </w:pPr>
      <w:r>
        <w:t>Для добавления записи в справочник:</w:t>
      </w:r>
    </w:p>
    <w:p w14:paraId="23E11DD3" w14:textId="1A905692" w:rsidR="008442F9" w:rsidRDefault="008442F9" w:rsidP="00FA592D">
      <w:pPr>
        <w:pStyle w:val="20"/>
        <w:numPr>
          <w:ilvl w:val="0"/>
          <w:numId w:val="196"/>
        </w:numPr>
      </w:pPr>
      <w:r>
        <w:t>Находясь на странице «Льготные категории»</w:t>
      </w:r>
      <w:r w:rsidR="007126E4">
        <w:t xml:space="preserve">, </w:t>
      </w:r>
      <w:r>
        <w:t xml:space="preserve">щелкните по кнопке </w:t>
      </w:r>
      <w:r w:rsidR="00631511" w:rsidRPr="00973AE2">
        <w:rPr>
          <w:noProof/>
        </w:rPr>
        <w:drawing>
          <wp:inline distT="0" distB="0" distL="0" distR="0" wp14:anchorId="5A981698" wp14:editId="17A7A4D4">
            <wp:extent cx="547200" cy="208800"/>
            <wp:effectExtent l="0" t="0" r="5715" b="127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511">
        <w:t xml:space="preserve"> </w:t>
      </w:r>
      <w:r>
        <w:t>«+Добавить» над списком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_Ref154576110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83</w:t>
      </w:r>
      <w:r w:rsidR="007126E4">
        <w:fldChar w:fldCharType="end"/>
      </w:r>
      <w:r w:rsidR="007126E4">
        <w:t>)</w:t>
      </w:r>
      <w:r>
        <w:t>.</w:t>
      </w:r>
    </w:p>
    <w:p w14:paraId="0E41E70C" w14:textId="1291D5DF" w:rsidR="008442F9" w:rsidRDefault="008442F9" w:rsidP="004B2F9B">
      <w:pPr>
        <w:pStyle w:val="1d"/>
      </w:pPr>
      <w:r>
        <w:t>Открывается страница «Добавление льготных категорий» (</w:t>
      </w:r>
      <w:r w:rsidR="00BF6B74">
        <w:fldChar w:fldCharType="begin"/>
      </w:r>
      <w:r w:rsidR="00BF6B74">
        <w:instrText xml:space="preserve"> REF _Ref154576187 \h </w:instrText>
      </w:r>
      <w:r w:rsidR="00BF6B74">
        <w:fldChar w:fldCharType="separate"/>
      </w:r>
      <w:r w:rsidR="00B65250">
        <w:t>Рисунок </w:t>
      </w:r>
      <w:r w:rsidR="00B65250">
        <w:rPr>
          <w:noProof/>
        </w:rPr>
        <w:t>84</w:t>
      </w:r>
      <w:r w:rsidR="00BF6B74">
        <w:fldChar w:fldCharType="end"/>
      </w:r>
      <w:r>
        <w:t>).</w:t>
      </w:r>
    </w:p>
    <w:p w14:paraId="0FEF6003" w14:textId="509C8FB4" w:rsidR="004B2F9B" w:rsidRDefault="007126E4" w:rsidP="004B2F9B">
      <w:pPr>
        <w:pStyle w:val="313"/>
      </w:pPr>
      <w:r w:rsidRPr="007126E4">
        <w:rPr>
          <w:noProof/>
        </w:rPr>
        <w:drawing>
          <wp:inline distT="0" distB="0" distL="0" distR="0" wp14:anchorId="2141BFF0" wp14:editId="7DE516BD">
            <wp:extent cx="6120130" cy="2261870"/>
            <wp:effectExtent l="0" t="0" r="0" b="508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95E1A" w14:textId="5E02FDDF" w:rsidR="008442F9" w:rsidRPr="00B72686" w:rsidRDefault="00A857FE" w:rsidP="00F21215">
      <w:pPr>
        <w:pStyle w:val="3f4"/>
      </w:pPr>
      <w:bookmarkStart w:id="378" w:name="_Ref15457618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84</w:t>
      </w:r>
      <w:r w:rsidR="0003181E">
        <w:rPr>
          <w:noProof/>
        </w:rPr>
        <w:fldChar w:fldCharType="end"/>
      </w:r>
      <w:bookmarkEnd w:id="378"/>
    </w:p>
    <w:p w14:paraId="45411B7C" w14:textId="77777777" w:rsidR="008442F9" w:rsidRDefault="008442F9" w:rsidP="004B2F9B">
      <w:pPr>
        <w:pStyle w:val="20"/>
      </w:pPr>
      <w:bookmarkStart w:id="379" w:name="_Ref152757624"/>
      <w:r>
        <w:t>Заполните поля:</w:t>
      </w:r>
      <w:bookmarkEnd w:id="379"/>
    </w:p>
    <w:p w14:paraId="6DC83F4F" w14:textId="6ED092A9" w:rsidR="008442F9" w:rsidRDefault="007126E4" w:rsidP="007126E4">
      <w:pPr>
        <w:pStyle w:val="321231"/>
        <w:numPr>
          <w:ilvl w:val="0"/>
          <w:numId w:val="225"/>
        </w:numPr>
      </w:pPr>
      <w:r>
        <w:t>У</w:t>
      </w:r>
      <w:r w:rsidR="008442F9">
        <w:t>кажите наименование льготной категории в поле «Наименование льготной категории»</w:t>
      </w:r>
      <w:r>
        <w:t>.</w:t>
      </w:r>
    </w:p>
    <w:p w14:paraId="36319CAE" w14:textId="1433853A" w:rsidR="008442F9" w:rsidRDefault="007126E4" w:rsidP="007126E4">
      <w:pPr>
        <w:pStyle w:val="321231"/>
      </w:pPr>
      <w:r>
        <w:t>У</w:t>
      </w:r>
      <w:r w:rsidR="008442F9">
        <w:t>кажите код льготы в поле «Код льготной категории»</w:t>
      </w:r>
      <w:r>
        <w:t>.</w:t>
      </w:r>
    </w:p>
    <w:p w14:paraId="2854971B" w14:textId="1DCDC33A" w:rsidR="008442F9" w:rsidRPr="00B72686" w:rsidRDefault="007126E4" w:rsidP="007126E4">
      <w:pPr>
        <w:pStyle w:val="321231"/>
      </w:pPr>
      <w:r>
        <w:t>Ч</w:t>
      </w:r>
      <w:r w:rsidR="008442F9">
        <w:t>тобы сделать льготную категорию активной после сохранения выберите в списке «Статус» значение «Активен».</w:t>
      </w:r>
    </w:p>
    <w:p w14:paraId="50359CC2" w14:textId="757DAB56" w:rsidR="008442F9" w:rsidRDefault="008442F9" w:rsidP="004B2F9B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057E65C3" wp14:editId="5D129DEA">
            <wp:extent cx="482400" cy="208800"/>
            <wp:effectExtent l="0" t="0" r="0" b="127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_Ref154576187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84</w:t>
      </w:r>
      <w:r w:rsidR="007126E4">
        <w:fldChar w:fldCharType="end"/>
      </w:r>
      <w:r w:rsidR="007126E4">
        <w:t>)</w:t>
      </w:r>
      <w:r>
        <w:t>.</w:t>
      </w:r>
    </w:p>
    <w:p w14:paraId="33CB8FED" w14:textId="77777777" w:rsidR="008442F9" w:rsidRPr="00313479" w:rsidRDefault="008442F9" w:rsidP="004B2F9B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«Льготные категории», в списке присутствует добавленная запись.</w:t>
      </w:r>
    </w:p>
    <w:p w14:paraId="235D3B96" w14:textId="77777777" w:rsidR="008442F9" w:rsidRPr="00313479" w:rsidRDefault="008442F9" w:rsidP="00436BB9">
      <w:pPr>
        <w:pStyle w:val="41"/>
      </w:pPr>
      <w:bookmarkStart w:id="380" w:name="_Toc157505773"/>
      <w:r w:rsidRPr="00313479">
        <w:t>Редактирование записи справочника</w:t>
      </w:r>
      <w:bookmarkEnd w:id="380"/>
    </w:p>
    <w:p w14:paraId="4AC39DB8" w14:textId="77777777" w:rsidR="008442F9" w:rsidRDefault="008442F9" w:rsidP="004B2F9B">
      <w:pPr>
        <w:pStyle w:val="2d"/>
      </w:pPr>
      <w:r>
        <w:t>Для редактирования записи справочника:</w:t>
      </w:r>
    </w:p>
    <w:p w14:paraId="4D866679" w14:textId="77D5B29F" w:rsidR="008442F9" w:rsidRDefault="008442F9" w:rsidP="00FA592D">
      <w:pPr>
        <w:pStyle w:val="20"/>
        <w:numPr>
          <w:ilvl w:val="0"/>
          <w:numId w:val="197"/>
        </w:numPr>
      </w:pPr>
      <w:r>
        <w:t>Находясь на странице «Льготные категории», щелкните по иконке</w:t>
      </w:r>
      <w:r w:rsidR="00BF6B74">
        <w:t> </w:t>
      </w:r>
      <w:r>
        <w:rPr>
          <w:noProof/>
        </w:rPr>
        <w:drawing>
          <wp:inline distT="0" distB="0" distL="0" distR="0" wp14:anchorId="52A9AEE9" wp14:editId="52A7FE4E">
            <wp:extent cx="175260" cy="17526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_Ref154576110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83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отредактировать.</w:t>
      </w:r>
    </w:p>
    <w:p w14:paraId="38160680" w14:textId="77777777" w:rsidR="008442F9" w:rsidRDefault="008442F9" w:rsidP="004B2F9B">
      <w:pPr>
        <w:pStyle w:val="1d"/>
      </w:pPr>
      <w:r>
        <w:t>Открывается страница выбранной записи на редактирование.</w:t>
      </w:r>
    </w:p>
    <w:p w14:paraId="40042E79" w14:textId="7BE24D8F" w:rsidR="008442F9" w:rsidRDefault="008442F9" w:rsidP="001B7418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_Ref152757620 \r \h </w:instrText>
      </w:r>
      <w:r w:rsidR="001B7418">
        <w:instrText xml:space="preserve"> \* MERGEFORMAT </w:instrText>
      </w:r>
      <w:r>
        <w:fldChar w:fldCharType="separate"/>
      </w:r>
      <w:r w:rsidR="00B65250">
        <w:t>3.11.5.2</w:t>
      </w:r>
      <w:r>
        <w:fldChar w:fldCharType="end"/>
      </w:r>
      <w:r w:rsidR="00BF6B74">
        <w:t xml:space="preserve"> </w:t>
      </w:r>
      <w:r>
        <w:fldChar w:fldCharType="begin"/>
      </w:r>
      <w:r>
        <w:instrText xml:space="preserve"> REF _Ref152757624 \r \h </w:instrText>
      </w:r>
      <w:r w:rsidR="001B7418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7B77A6DA" w14:textId="745F2C3E" w:rsidR="008442F9" w:rsidRDefault="008442F9" w:rsidP="001B7418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429717CE" wp14:editId="39790FC8">
            <wp:extent cx="482400" cy="208800"/>
            <wp:effectExtent l="0" t="0" r="0" b="127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384903AA" w14:textId="77777777" w:rsidR="008442F9" w:rsidRPr="00313479" w:rsidRDefault="008442F9" w:rsidP="001B7418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«Льготные категории», в списке присутствует измененная запись.</w:t>
      </w:r>
    </w:p>
    <w:p w14:paraId="641E5E02" w14:textId="77777777" w:rsidR="008442F9" w:rsidRPr="00313479" w:rsidRDefault="008442F9" w:rsidP="00436BB9">
      <w:pPr>
        <w:pStyle w:val="41"/>
      </w:pPr>
      <w:bookmarkStart w:id="381" w:name="_Toc157505774"/>
      <w:r w:rsidRPr="00313479">
        <w:t>Удаление записи из справочника</w:t>
      </w:r>
      <w:bookmarkEnd w:id="381"/>
    </w:p>
    <w:p w14:paraId="7C0956FA" w14:textId="77777777" w:rsidR="008442F9" w:rsidRDefault="008442F9" w:rsidP="001B7418">
      <w:pPr>
        <w:pStyle w:val="2d"/>
      </w:pPr>
      <w:r>
        <w:t>Для удаления записи справочника:</w:t>
      </w:r>
    </w:p>
    <w:p w14:paraId="0D5AB660" w14:textId="786FA089" w:rsidR="008442F9" w:rsidRDefault="008442F9" w:rsidP="00FA592D">
      <w:pPr>
        <w:pStyle w:val="20"/>
        <w:numPr>
          <w:ilvl w:val="0"/>
          <w:numId w:val="198"/>
        </w:numPr>
      </w:pPr>
      <w:r>
        <w:t>Находясь на странице «Льготные категории»</w:t>
      </w:r>
      <w:r w:rsidR="007126E4">
        <w:t xml:space="preserve">, </w:t>
      </w:r>
      <w:r>
        <w:t>щелкните по иконке</w:t>
      </w:r>
      <w:r w:rsidR="00DB73C0">
        <w:t> </w:t>
      </w:r>
      <w:r>
        <w:rPr>
          <w:noProof/>
        </w:rPr>
        <w:drawing>
          <wp:inline distT="0" distB="0" distL="0" distR="0" wp14:anchorId="11D3D220" wp14:editId="0630DCA9">
            <wp:extent cx="167640" cy="160020"/>
            <wp:effectExtent l="0" t="0" r="381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_Ref154576110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83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удалить.</w:t>
      </w:r>
    </w:p>
    <w:p w14:paraId="6C133699" w14:textId="77777777" w:rsidR="008442F9" w:rsidRDefault="008442F9" w:rsidP="001B7418">
      <w:pPr>
        <w:pStyle w:val="1d"/>
      </w:pPr>
      <w:r>
        <w:t>Открывается окно подтверждения удаления записи.</w:t>
      </w:r>
    </w:p>
    <w:p w14:paraId="38226E7D" w14:textId="1FD654DB" w:rsidR="008442F9" w:rsidRDefault="004726BB" w:rsidP="001B7418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06899A54" wp14:editId="67F23DCA">
            <wp:extent cx="561600" cy="208800"/>
            <wp:effectExtent l="0" t="0" r="0" b="127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1BF58243" w14:textId="77777777" w:rsidR="008442F9" w:rsidRDefault="008442F9" w:rsidP="001B7418">
      <w:pPr>
        <w:pStyle w:val="1d"/>
      </w:pPr>
      <w:r>
        <w:t>Запись удаляется из справочника. Открывается страница «Льготные категории», в списке отсутствует удаленная запись.</w:t>
      </w:r>
    </w:p>
    <w:p w14:paraId="3492F771" w14:textId="77777777" w:rsidR="008442F9" w:rsidRDefault="008442F9" w:rsidP="00436BB9">
      <w:pPr>
        <w:pStyle w:val="3a"/>
      </w:pPr>
      <w:bookmarkStart w:id="382" w:name="_Ref152750505"/>
      <w:bookmarkStart w:id="383" w:name="_Toc153383374"/>
      <w:bookmarkStart w:id="384" w:name="_Toc157505775"/>
      <w:r>
        <w:t>Справочник «Услуги соцподдержки</w:t>
      </w:r>
      <w:bookmarkEnd w:id="382"/>
      <w:r>
        <w:t>»</w:t>
      </w:r>
      <w:bookmarkEnd w:id="383"/>
      <w:bookmarkEnd w:id="384"/>
    </w:p>
    <w:p w14:paraId="052B7F40" w14:textId="77777777" w:rsidR="008442F9" w:rsidRPr="00313479" w:rsidRDefault="008442F9" w:rsidP="00436BB9">
      <w:pPr>
        <w:pStyle w:val="41"/>
      </w:pPr>
      <w:bookmarkStart w:id="385" w:name="_Ref152756602"/>
      <w:bookmarkStart w:id="386" w:name="_Toc157505776"/>
      <w:r w:rsidRPr="00313479">
        <w:t>Просмотр справочника</w:t>
      </w:r>
      <w:bookmarkEnd w:id="385"/>
      <w:bookmarkEnd w:id="386"/>
    </w:p>
    <w:p w14:paraId="70BD5B84" w14:textId="77777777" w:rsidR="008442F9" w:rsidRDefault="008442F9" w:rsidP="001B7418">
      <w:pPr>
        <w:pStyle w:val="2d"/>
      </w:pPr>
      <w:r>
        <w:t>Чтобы просмотреть список значений справочника:</w:t>
      </w:r>
    </w:p>
    <w:p w14:paraId="2B6CC9AC" w14:textId="08652C48" w:rsidR="008442F9" w:rsidRDefault="008442F9" w:rsidP="00FA592D">
      <w:pPr>
        <w:pStyle w:val="20"/>
        <w:numPr>
          <w:ilvl w:val="0"/>
          <w:numId w:val="199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 w:rsidR="00DB73C0"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0781828F" w14:textId="646DB052" w:rsidR="008442F9" w:rsidRPr="00F62E3F" w:rsidRDefault="008442F9" w:rsidP="001B7418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DB73C0">
        <w:fldChar w:fldCharType="begin"/>
      </w:r>
      <w:r w:rsidR="00DB73C0">
        <w:instrText xml:space="preserve"> REF _Ref154575245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DB73C0">
        <w:fldChar w:fldCharType="end"/>
      </w:r>
      <w:r>
        <w:t>).</w:t>
      </w:r>
    </w:p>
    <w:p w14:paraId="0E7A6ED6" w14:textId="77777777" w:rsidR="008442F9" w:rsidRDefault="008442F9" w:rsidP="001B7418">
      <w:pPr>
        <w:pStyle w:val="20"/>
      </w:pPr>
      <w:r>
        <w:t>Щелкните по названию «</w:t>
      </w:r>
      <w:r w:rsidRPr="002A4125">
        <w:t>Услуги соцподдержки</w:t>
      </w:r>
      <w:r>
        <w:t>».</w:t>
      </w:r>
    </w:p>
    <w:p w14:paraId="09FAB4C7" w14:textId="28A44E5B" w:rsidR="008442F9" w:rsidRPr="00F62E3F" w:rsidRDefault="008442F9" w:rsidP="001B7418">
      <w:pPr>
        <w:pStyle w:val="1d"/>
      </w:pPr>
      <w:r>
        <w:t>Открывается страница «</w:t>
      </w:r>
      <w:r w:rsidRPr="002A4125">
        <w:t>Услуги соцподдержки</w:t>
      </w:r>
      <w:r>
        <w:t>» (</w:t>
      </w:r>
      <w:r w:rsidR="00DB73C0">
        <w:fldChar w:fldCharType="begin"/>
      </w:r>
      <w:r w:rsidR="00DB73C0">
        <w:instrText xml:space="preserve"> REF _Ref154576278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85</w:t>
      </w:r>
      <w:r w:rsidR="00DB73C0">
        <w:fldChar w:fldCharType="end"/>
      </w:r>
      <w:r>
        <w:t xml:space="preserve">). Для каждой </w:t>
      </w:r>
      <w:r w:rsidRPr="002A4125">
        <w:t xml:space="preserve">услуги соцподдержки </w:t>
      </w:r>
      <w:r>
        <w:t>отображается краткое наименование, поставщик услуги, п</w:t>
      </w:r>
      <w:r w:rsidRPr="00FE1B1C">
        <w:t>ризнак беззаявительного подключения</w:t>
      </w:r>
      <w:r>
        <w:t>, описание, уровень и статус.</w:t>
      </w:r>
    </w:p>
    <w:p w14:paraId="532D0C21" w14:textId="2234E75A" w:rsidR="001B7418" w:rsidRDefault="007126E4" w:rsidP="001B7418">
      <w:pPr>
        <w:pStyle w:val="313"/>
      </w:pPr>
      <w:r w:rsidRPr="007126E4">
        <w:rPr>
          <w:noProof/>
        </w:rPr>
        <w:drawing>
          <wp:inline distT="0" distB="0" distL="0" distR="0" wp14:anchorId="629C2AFB" wp14:editId="02C6B47B">
            <wp:extent cx="6120130" cy="2776855"/>
            <wp:effectExtent l="0" t="0" r="0" b="4445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F023" w14:textId="1A428631" w:rsidR="008442F9" w:rsidRPr="00F62E3F" w:rsidRDefault="00A857FE" w:rsidP="00F21215">
      <w:pPr>
        <w:pStyle w:val="3f4"/>
      </w:pPr>
      <w:bookmarkStart w:id="387" w:name="_Ref154576278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85</w:t>
      </w:r>
      <w:r w:rsidR="0003181E">
        <w:rPr>
          <w:noProof/>
        </w:rPr>
        <w:fldChar w:fldCharType="end"/>
      </w:r>
      <w:bookmarkEnd w:id="387"/>
    </w:p>
    <w:p w14:paraId="3DDBB255" w14:textId="1ACD8ABB" w:rsidR="008442F9" w:rsidRDefault="008442F9" w:rsidP="001B7418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 xml:space="preserve">), </w:t>
      </w:r>
      <w:r>
        <w:t>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3055358F" w14:textId="480AF580" w:rsidR="008442F9" w:rsidRDefault="008442F9" w:rsidP="001B7418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4FF46ECA" w14:textId="778B20A5" w:rsidR="008442F9" w:rsidRDefault="007126E4" w:rsidP="007126E4">
      <w:pPr>
        <w:pStyle w:val="321231"/>
        <w:numPr>
          <w:ilvl w:val="0"/>
          <w:numId w:val="226"/>
        </w:numPr>
      </w:pPr>
      <w:r>
        <w:t>У</w:t>
      </w:r>
      <w:r w:rsidR="008442F9">
        <w:t>кажите краткое наименование услуги или его часть в поле «Краткое наименование»</w:t>
      </w:r>
      <w:r>
        <w:t>.</w:t>
      </w:r>
    </w:p>
    <w:p w14:paraId="6F4B0BEE" w14:textId="6E915836" w:rsidR="008442F9" w:rsidRDefault="007126E4" w:rsidP="007126E4">
      <w:pPr>
        <w:pStyle w:val="321231"/>
      </w:pPr>
      <w:r>
        <w:t>В</w:t>
      </w:r>
      <w:r w:rsidR="008442F9">
        <w:t>ыберите поставщика услуги в выпадающем списке «Поставщик»</w:t>
      </w:r>
      <w:r>
        <w:t>.</w:t>
      </w:r>
    </w:p>
    <w:p w14:paraId="2D158D6B" w14:textId="557049D6" w:rsidR="008442F9" w:rsidRDefault="007126E4" w:rsidP="007126E4">
      <w:pPr>
        <w:pStyle w:val="321231"/>
      </w:pPr>
      <w:r>
        <w:t>В</w:t>
      </w:r>
      <w:r w:rsidR="008442F9">
        <w:t>ыберите признак беззаявительного подключения (да/нет) услуги в выпадающем списке «Беззаявительное подключение»</w:t>
      </w:r>
      <w:r>
        <w:t>.</w:t>
      </w:r>
    </w:p>
    <w:p w14:paraId="2EDF0156" w14:textId="40EB8993" w:rsidR="008442F9" w:rsidRDefault="007126E4" w:rsidP="007126E4">
      <w:pPr>
        <w:pStyle w:val="321231"/>
      </w:pPr>
      <w:r>
        <w:t>В</w:t>
      </w:r>
      <w:r w:rsidR="008442F9">
        <w:t>ыберите уровень соцподдержки в выпадающем списке «Уровень соцподдержки»;</w:t>
      </w:r>
    </w:p>
    <w:p w14:paraId="3C431450" w14:textId="39DC3772" w:rsidR="008442F9" w:rsidRPr="00F62E3F" w:rsidRDefault="007126E4" w:rsidP="007126E4">
      <w:pPr>
        <w:pStyle w:val="321231"/>
      </w:pPr>
      <w:r>
        <w:t>В</w:t>
      </w:r>
      <w:r w:rsidR="008442F9">
        <w:t>ыберите статус услуги в поле «Статус».</w:t>
      </w:r>
    </w:p>
    <w:p w14:paraId="746F1342" w14:textId="77777777" w:rsidR="008442F9" w:rsidRPr="00313479" w:rsidRDefault="008442F9" w:rsidP="001B7418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6442AEC7" w14:textId="77777777" w:rsidR="008442F9" w:rsidRPr="00313479" w:rsidRDefault="008442F9" w:rsidP="00436BB9">
      <w:pPr>
        <w:pStyle w:val="41"/>
      </w:pPr>
      <w:bookmarkStart w:id="388" w:name="_Ref152757673"/>
      <w:bookmarkStart w:id="389" w:name="_Toc157505777"/>
      <w:r w:rsidRPr="00313479">
        <w:t>Добавление записи в справочник</w:t>
      </w:r>
      <w:bookmarkEnd w:id="388"/>
      <w:bookmarkEnd w:id="389"/>
    </w:p>
    <w:p w14:paraId="6D380665" w14:textId="77777777" w:rsidR="008442F9" w:rsidRDefault="008442F9" w:rsidP="001B7418">
      <w:pPr>
        <w:pStyle w:val="2d"/>
      </w:pPr>
      <w:r>
        <w:t>Для добавления записи в справочник:</w:t>
      </w:r>
    </w:p>
    <w:p w14:paraId="195A456F" w14:textId="32B5B1DD" w:rsidR="008442F9" w:rsidRDefault="008442F9" w:rsidP="00FA592D">
      <w:pPr>
        <w:pStyle w:val="20"/>
        <w:numPr>
          <w:ilvl w:val="0"/>
          <w:numId w:val="200"/>
        </w:numPr>
      </w:pPr>
      <w:r>
        <w:t>Находясь на странице «</w:t>
      </w:r>
      <w:r w:rsidRPr="002A4125">
        <w:t>Услуги соцподдержки</w:t>
      </w:r>
      <w:r>
        <w:t>» (</w:t>
      </w:r>
      <w:r w:rsidR="00DB73C0">
        <w:fldChar w:fldCharType="begin"/>
      </w:r>
      <w:r w:rsidR="00DB73C0">
        <w:instrText xml:space="preserve"> REF _Ref154576278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85</w:t>
      </w:r>
      <w:r w:rsidR="00DB73C0">
        <w:fldChar w:fldCharType="end"/>
      </w:r>
      <w:r>
        <w:t xml:space="preserve">), щелкните по кнопке </w:t>
      </w:r>
      <w:r w:rsidR="00631511" w:rsidRPr="00973AE2">
        <w:rPr>
          <w:noProof/>
        </w:rPr>
        <w:drawing>
          <wp:inline distT="0" distB="0" distL="0" distR="0" wp14:anchorId="0C082E82" wp14:editId="30ECFA5C">
            <wp:extent cx="547200" cy="208800"/>
            <wp:effectExtent l="0" t="0" r="5715" b="127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511">
        <w:t xml:space="preserve"> </w:t>
      </w:r>
      <w:r>
        <w:t>«+Добавить» над списком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_Ref154576278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85</w:t>
      </w:r>
      <w:r w:rsidR="007126E4">
        <w:fldChar w:fldCharType="end"/>
      </w:r>
      <w:r w:rsidR="007126E4">
        <w:t>)</w:t>
      </w:r>
      <w:r>
        <w:t>.</w:t>
      </w:r>
    </w:p>
    <w:p w14:paraId="372666CD" w14:textId="24D3E400" w:rsidR="008442F9" w:rsidRDefault="008442F9" w:rsidP="001B7418">
      <w:pPr>
        <w:pStyle w:val="1d"/>
      </w:pPr>
      <w:r>
        <w:t>Открывается страница «</w:t>
      </w:r>
      <w:r w:rsidRPr="00E65105">
        <w:t>Добавление услуги соцподдержки</w:t>
      </w:r>
      <w:r>
        <w:t>» (</w:t>
      </w:r>
      <w:r w:rsidR="00DB73C0">
        <w:fldChar w:fldCharType="begin"/>
      </w:r>
      <w:r w:rsidR="00DB73C0">
        <w:instrText xml:space="preserve"> REF _Ref154576329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86</w:t>
      </w:r>
      <w:r w:rsidR="00DB73C0">
        <w:fldChar w:fldCharType="end"/>
      </w:r>
      <w:r>
        <w:t>).</w:t>
      </w:r>
    </w:p>
    <w:p w14:paraId="10D9CC70" w14:textId="3550BEEC" w:rsidR="001B7418" w:rsidRDefault="007126E4" w:rsidP="001B7418">
      <w:pPr>
        <w:pStyle w:val="313"/>
      </w:pPr>
      <w:r w:rsidRPr="007126E4">
        <w:rPr>
          <w:noProof/>
        </w:rPr>
        <w:drawing>
          <wp:inline distT="0" distB="0" distL="0" distR="0" wp14:anchorId="75B93003" wp14:editId="236F8C6E">
            <wp:extent cx="5253355" cy="3024031"/>
            <wp:effectExtent l="0" t="0" r="4445" b="508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56126" cy="30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29825" w14:textId="478D8BF8" w:rsidR="008442F9" w:rsidRPr="00B72686" w:rsidRDefault="00A857FE" w:rsidP="00F21215">
      <w:pPr>
        <w:pStyle w:val="3f4"/>
      </w:pPr>
      <w:bookmarkStart w:id="390" w:name="_Ref154576329"/>
      <w:r>
        <w:t>Рисунок </w:t>
      </w:r>
      <w:r w:rsidR="0003181E">
        <w:fldChar w:fldCharType="begin"/>
      </w:r>
      <w:r w:rsidR="0003181E">
        <w:instrText xml:space="preserve"> SEQ Рисунок \* ARA</w:instrText>
      </w:r>
      <w:r w:rsidR="0003181E">
        <w:instrText xml:space="preserve">BIC </w:instrText>
      </w:r>
      <w:r w:rsidR="0003181E">
        <w:fldChar w:fldCharType="separate"/>
      </w:r>
      <w:r w:rsidR="00B65250">
        <w:rPr>
          <w:noProof/>
        </w:rPr>
        <w:t>86</w:t>
      </w:r>
      <w:r w:rsidR="0003181E">
        <w:rPr>
          <w:noProof/>
        </w:rPr>
        <w:fldChar w:fldCharType="end"/>
      </w:r>
      <w:bookmarkEnd w:id="390"/>
    </w:p>
    <w:p w14:paraId="4134659B" w14:textId="77777777" w:rsidR="008442F9" w:rsidRDefault="008442F9" w:rsidP="001B7418">
      <w:pPr>
        <w:pStyle w:val="20"/>
      </w:pPr>
      <w:bookmarkStart w:id="391" w:name="_Ref152757678"/>
      <w:r>
        <w:t>Заполните поля:</w:t>
      </w:r>
      <w:bookmarkEnd w:id="391"/>
    </w:p>
    <w:p w14:paraId="122AB710" w14:textId="541FBA87" w:rsidR="008442F9" w:rsidRDefault="007126E4" w:rsidP="007126E4">
      <w:pPr>
        <w:pStyle w:val="321231"/>
        <w:numPr>
          <w:ilvl w:val="0"/>
          <w:numId w:val="227"/>
        </w:numPr>
      </w:pPr>
      <w:r>
        <w:t>У</w:t>
      </w:r>
      <w:r w:rsidR="008442F9">
        <w:t>кажите краткое наименование услуги или его часть в поле «Краткое наименование»</w:t>
      </w:r>
      <w:r>
        <w:t>.</w:t>
      </w:r>
    </w:p>
    <w:p w14:paraId="0BBDACCB" w14:textId="75E53904" w:rsidR="008442F9" w:rsidRDefault="007126E4" w:rsidP="007126E4">
      <w:pPr>
        <w:pStyle w:val="321231"/>
      </w:pPr>
      <w:r>
        <w:t>У</w:t>
      </w:r>
      <w:r w:rsidR="008442F9">
        <w:t>кажите полное наименование услуги или его часть в поле «Полное наименование»</w:t>
      </w:r>
      <w:r>
        <w:t>.</w:t>
      </w:r>
    </w:p>
    <w:p w14:paraId="069AA245" w14:textId="725DE038" w:rsidR="008442F9" w:rsidRDefault="007126E4" w:rsidP="007126E4">
      <w:pPr>
        <w:pStyle w:val="321231"/>
      </w:pPr>
      <w:r>
        <w:t>В</w:t>
      </w:r>
      <w:r w:rsidR="008442F9">
        <w:t>ыберите поставщика услуги в поле «Поставщик услуг соцподдержки»</w:t>
      </w:r>
      <w:r>
        <w:t>.</w:t>
      </w:r>
    </w:p>
    <w:p w14:paraId="754FDF38" w14:textId="060CF473" w:rsidR="008442F9" w:rsidRDefault="007126E4" w:rsidP="007126E4">
      <w:pPr>
        <w:pStyle w:val="321231"/>
      </w:pPr>
      <w:r>
        <w:t>В</w:t>
      </w:r>
      <w:r w:rsidR="008442F9">
        <w:t>ыберите значение беззаявительного подключения «Да», если для подключения услуги не требуется заявление, в противном случае – выберите «Нет» в выпадающем списке «Беззаявительное подключение?»</w:t>
      </w:r>
      <w:r>
        <w:t>.</w:t>
      </w:r>
    </w:p>
    <w:p w14:paraId="1433635A" w14:textId="102A2245" w:rsidR="008442F9" w:rsidRDefault="007126E4" w:rsidP="007126E4">
      <w:pPr>
        <w:pStyle w:val="321231"/>
      </w:pPr>
      <w:r>
        <w:t>У</w:t>
      </w:r>
      <w:r w:rsidR="008442F9">
        <w:t>кажите описание услуги в поле «Описание услуги»</w:t>
      </w:r>
      <w:r>
        <w:t>.</w:t>
      </w:r>
    </w:p>
    <w:p w14:paraId="12773EDA" w14:textId="79A5CB37" w:rsidR="008442F9" w:rsidRDefault="007126E4" w:rsidP="007126E4">
      <w:pPr>
        <w:pStyle w:val="321231"/>
      </w:pPr>
      <w:r>
        <w:t>У</w:t>
      </w:r>
      <w:r w:rsidR="008442F9">
        <w:t>кажите условия получения услуги в поле «Условия получения услуги»</w:t>
      </w:r>
      <w:r>
        <w:t>.</w:t>
      </w:r>
    </w:p>
    <w:p w14:paraId="03B2EBCB" w14:textId="76E59302" w:rsidR="008442F9" w:rsidRDefault="007126E4" w:rsidP="007126E4">
      <w:pPr>
        <w:pStyle w:val="321231"/>
      </w:pPr>
      <w:r>
        <w:t>У</w:t>
      </w:r>
      <w:r w:rsidR="008442F9">
        <w:t xml:space="preserve">кажите код услуги </w:t>
      </w:r>
      <w:r w:rsidR="008442F9" w:rsidRPr="007E6EAA">
        <w:t xml:space="preserve">соцподдержки </w:t>
      </w:r>
      <w:r w:rsidR="008442F9">
        <w:t>у поставщика в поле «Код услуги у поставщика»</w:t>
      </w:r>
      <w:r>
        <w:t>.</w:t>
      </w:r>
    </w:p>
    <w:p w14:paraId="020C7FE0" w14:textId="6DCF5AB9" w:rsidR="008442F9" w:rsidRDefault="007126E4" w:rsidP="007126E4">
      <w:pPr>
        <w:pStyle w:val="321231"/>
      </w:pPr>
      <w:r>
        <w:t>В</w:t>
      </w:r>
      <w:r w:rsidR="008442F9">
        <w:t>ыберите льготную категорию услуги в выпадающем списке «Льготная категория»</w:t>
      </w:r>
      <w:r>
        <w:t>.</w:t>
      </w:r>
    </w:p>
    <w:p w14:paraId="34925F89" w14:textId="5870D931" w:rsidR="008442F9" w:rsidRPr="00F62E3F" w:rsidRDefault="007126E4" w:rsidP="007126E4">
      <w:pPr>
        <w:pStyle w:val="321231"/>
      </w:pPr>
      <w:r>
        <w:t>В</w:t>
      </w:r>
      <w:r w:rsidR="008442F9">
        <w:t>ыберите уровень соцподдержки для услуги в выпадающем списке «Уровень соцподдержки».</w:t>
      </w:r>
    </w:p>
    <w:p w14:paraId="6E67D639" w14:textId="1CEBE113" w:rsidR="008442F9" w:rsidRPr="00B72686" w:rsidRDefault="007126E4" w:rsidP="007126E4">
      <w:pPr>
        <w:pStyle w:val="321231"/>
      </w:pPr>
      <w:r>
        <w:t>Ч</w:t>
      </w:r>
      <w:r w:rsidR="008442F9">
        <w:t>тобы сделать услугу активной после сохранения выберите в списке «Статус» значение «Активен».</w:t>
      </w:r>
    </w:p>
    <w:p w14:paraId="2092362E" w14:textId="73F546CE" w:rsidR="008442F9" w:rsidRDefault="008442F9" w:rsidP="001B7418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35007B83" wp14:editId="6E8F1A9E">
            <wp:extent cx="482400" cy="208800"/>
            <wp:effectExtent l="0" t="0" r="0" b="127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7126E4">
        <w:t xml:space="preserve"> (</w:t>
      </w:r>
      <w:r w:rsidR="007126E4">
        <w:fldChar w:fldCharType="begin"/>
      </w:r>
      <w:r w:rsidR="007126E4">
        <w:instrText xml:space="preserve"> REF _Ref154576329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86</w:t>
      </w:r>
      <w:r w:rsidR="007126E4">
        <w:fldChar w:fldCharType="end"/>
      </w:r>
      <w:r w:rsidR="007126E4">
        <w:t>)</w:t>
      </w:r>
      <w:r>
        <w:t>.</w:t>
      </w:r>
    </w:p>
    <w:p w14:paraId="243544BA" w14:textId="77777777" w:rsidR="008442F9" w:rsidRPr="00313479" w:rsidRDefault="008442F9" w:rsidP="001B7418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</w:t>
      </w:r>
      <w:r w:rsidRPr="002A4125">
        <w:t>Услуги соцподдержки</w:t>
      </w:r>
      <w:r>
        <w:t>», в списке присутствует добавленная запись.</w:t>
      </w:r>
    </w:p>
    <w:p w14:paraId="2A9A4806" w14:textId="77777777" w:rsidR="008442F9" w:rsidRPr="00313479" w:rsidRDefault="008442F9" w:rsidP="00436BB9">
      <w:pPr>
        <w:pStyle w:val="41"/>
      </w:pPr>
      <w:bookmarkStart w:id="392" w:name="_Toc157505778"/>
      <w:r w:rsidRPr="00313479">
        <w:t>Редактирование записи справочника</w:t>
      </w:r>
      <w:bookmarkEnd w:id="392"/>
    </w:p>
    <w:p w14:paraId="7BC9C759" w14:textId="77777777" w:rsidR="008442F9" w:rsidRDefault="008442F9" w:rsidP="001B7418">
      <w:pPr>
        <w:pStyle w:val="2d"/>
      </w:pPr>
      <w:r>
        <w:t>Для редактирования записи справочника:</w:t>
      </w:r>
    </w:p>
    <w:p w14:paraId="06F191E1" w14:textId="57FD2504" w:rsidR="008442F9" w:rsidRDefault="008442F9" w:rsidP="00FA592D">
      <w:pPr>
        <w:pStyle w:val="20"/>
        <w:numPr>
          <w:ilvl w:val="0"/>
          <w:numId w:val="201"/>
        </w:numPr>
      </w:pPr>
      <w:r>
        <w:t>Находясь на странице «</w:t>
      </w:r>
      <w:r w:rsidRPr="002A4125">
        <w:t>Услуги соцподдержки</w:t>
      </w:r>
      <w:r>
        <w:t xml:space="preserve">», щелкните по иконке </w:t>
      </w:r>
      <w:r>
        <w:rPr>
          <w:noProof/>
        </w:rPr>
        <w:drawing>
          <wp:inline distT="0" distB="0" distL="0" distR="0" wp14:anchorId="062370A9" wp14:editId="18A5B41A">
            <wp:extent cx="175260" cy="17526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_Ref154576278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85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отредактировать.</w:t>
      </w:r>
    </w:p>
    <w:p w14:paraId="7C76119E" w14:textId="77777777" w:rsidR="008442F9" w:rsidRDefault="008442F9" w:rsidP="001B7418">
      <w:pPr>
        <w:pStyle w:val="1d"/>
      </w:pPr>
      <w:r>
        <w:t>Открывается страница выбранной записи на редактирование.</w:t>
      </w:r>
    </w:p>
    <w:p w14:paraId="588ED308" w14:textId="06D2B4E3" w:rsidR="008442F9" w:rsidRDefault="008442F9" w:rsidP="001B7418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_Ref152757673 \r \h </w:instrText>
      </w:r>
      <w:r w:rsidR="001B7418">
        <w:instrText xml:space="preserve"> \* MERGEFORMAT </w:instrText>
      </w:r>
      <w:r>
        <w:fldChar w:fldCharType="separate"/>
      </w:r>
      <w:r w:rsidR="00B65250">
        <w:t>3.11.6.2</w:t>
      </w:r>
      <w:r>
        <w:fldChar w:fldCharType="end"/>
      </w:r>
      <w:r w:rsidR="00DB73C0">
        <w:t xml:space="preserve"> </w:t>
      </w:r>
      <w:r>
        <w:fldChar w:fldCharType="begin"/>
      </w:r>
      <w:r>
        <w:instrText xml:space="preserve"> REF _Ref152757678 \r \h </w:instrText>
      </w:r>
      <w:r w:rsidR="001B7418">
        <w:instrText xml:space="preserve"> \* MERGEFORMAT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7A42C4D3" w14:textId="70773E90" w:rsidR="008442F9" w:rsidRDefault="008442F9" w:rsidP="001B7418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7F59A123" wp14:editId="2C87CAAE">
            <wp:extent cx="482400" cy="208800"/>
            <wp:effectExtent l="0" t="0" r="0" b="127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6E85DA92" w14:textId="77777777" w:rsidR="008442F9" w:rsidRPr="00313479" w:rsidRDefault="008442F9" w:rsidP="001B7418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</w:t>
      </w:r>
      <w:r w:rsidRPr="002A4125">
        <w:t>Услуги соцподдержки</w:t>
      </w:r>
      <w:r>
        <w:t>», в списке присутствует измененная запись.</w:t>
      </w:r>
    </w:p>
    <w:p w14:paraId="201F0010" w14:textId="77777777" w:rsidR="008442F9" w:rsidRPr="00313479" w:rsidRDefault="008442F9" w:rsidP="00436BB9">
      <w:pPr>
        <w:pStyle w:val="41"/>
      </w:pPr>
      <w:bookmarkStart w:id="393" w:name="_Toc157505779"/>
      <w:r w:rsidRPr="00313479">
        <w:t>Удаление записи из справочника</w:t>
      </w:r>
      <w:bookmarkEnd w:id="393"/>
    </w:p>
    <w:p w14:paraId="60522460" w14:textId="77777777" w:rsidR="008442F9" w:rsidRDefault="008442F9" w:rsidP="001B7418">
      <w:pPr>
        <w:pStyle w:val="2d"/>
      </w:pPr>
      <w:r>
        <w:t>Для удаления записи справочника:</w:t>
      </w:r>
    </w:p>
    <w:p w14:paraId="4A4A6A6A" w14:textId="2AD8F58B" w:rsidR="008442F9" w:rsidRDefault="008442F9" w:rsidP="00FA592D">
      <w:pPr>
        <w:pStyle w:val="20"/>
        <w:numPr>
          <w:ilvl w:val="0"/>
          <w:numId w:val="202"/>
        </w:numPr>
      </w:pPr>
      <w:r>
        <w:t>Находясь на странице «</w:t>
      </w:r>
      <w:r w:rsidRPr="002A4125">
        <w:t>Услуги соцподдержки</w:t>
      </w:r>
      <w:r>
        <w:t xml:space="preserve">», щелкните по иконке </w:t>
      </w:r>
      <w:r>
        <w:rPr>
          <w:noProof/>
        </w:rPr>
        <w:drawing>
          <wp:inline distT="0" distB="0" distL="0" distR="0" wp14:anchorId="27FAFF78" wp14:editId="63277702">
            <wp:extent cx="167640" cy="160020"/>
            <wp:effectExtent l="0" t="0" r="381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26E4">
        <w:t>(</w:t>
      </w:r>
      <w:r w:rsidR="007126E4">
        <w:fldChar w:fldCharType="begin"/>
      </w:r>
      <w:r w:rsidR="007126E4">
        <w:instrText xml:space="preserve"> REF _Ref154576278 \h </w:instrText>
      </w:r>
      <w:r w:rsidR="007126E4">
        <w:fldChar w:fldCharType="separate"/>
      </w:r>
      <w:r w:rsidR="00B65250">
        <w:t>Рисунок </w:t>
      </w:r>
      <w:r w:rsidR="00B65250">
        <w:rPr>
          <w:noProof/>
        </w:rPr>
        <w:t>85</w:t>
      </w:r>
      <w:r w:rsidR="007126E4">
        <w:fldChar w:fldCharType="end"/>
      </w:r>
      <w:r w:rsidR="007126E4">
        <w:t xml:space="preserve">) </w:t>
      </w:r>
      <w:r>
        <w:t>в строке с записью, которую необходимо удалить.</w:t>
      </w:r>
    </w:p>
    <w:p w14:paraId="23E141CC" w14:textId="77777777" w:rsidR="008442F9" w:rsidRDefault="008442F9" w:rsidP="001B7418">
      <w:pPr>
        <w:pStyle w:val="1d"/>
      </w:pPr>
      <w:r>
        <w:t>Открывается окно подтверждения удаления записи.</w:t>
      </w:r>
    </w:p>
    <w:p w14:paraId="13A5E80F" w14:textId="13AE9267" w:rsidR="008442F9" w:rsidRDefault="004726BB" w:rsidP="001B7418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46485C6D" wp14:editId="610EABEB">
            <wp:extent cx="561600" cy="208800"/>
            <wp:effectExtent l="0" t="0" r="0" b="127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5EC43CB9" w14:textId="77777777" w:rsidR="008442F9" w:rsidRDefault="008442F9" w:rsidP="001B7418">
      <w:pPr>
        <w:pStyle w:val="1d"/>
      </w:pPr>
      <w:r>
        <w:t>Запись удаляется из справочника. Открывается страница «</w:t>
      </w:r>
      <w:r w:rsidRPr="002A4125">
        <w:t>Услуги соцподдержки</w:t>
      </w:r>
      <w:r>
        <w:t>», в списке отсутствует удаленная запись.</w:t>
      </w:r>
    </w:p>
    <w:p w14:paraId="295A64AB" w14:textId="77777777" w:rsidR="008442F9" w:rsidRDefault="008442F9" w:rsidP="00436BB9">
      <w:pPr>
        <w:pStyle w:val="3a"/>
      </w:pPr>
      <w:bookmarkStart w:id="394" w:name="_Ref152750516"/>
      <w:bookmarkStart w:id="395" w:name="_Toc153383375"/>
      <w:bookmarkStart w:id="396" w:name="_Toc157505780"/>
      <w:r>
        <w:t>Справочник «Уровни соцподдержки»</w:t>
      </w:r>
      <w:bookmarkEnd w:id="394"/>
      <w:bookmarkEnd w:id="395"/>
      <w:bookmarkEnd w:id="396"/>
    </w:p>
    <w:p w14:paraId="0BD4B756" w14:textId="77777777" w:rsidR="008442F9" w:rsidRPr="00313479" w:rsidRDefault="008442F9" w:rsidP="00436BB9">
      <w:pPr>
        <w:pStyle w:val="41"/>
      </w:pPr>
      <w:bookmarkStart w:id="397" w:name="_Ref152756674"/>
      <w:bookmarkStart w:id="398" w:name="_Toc157505781"/>
      <w:r w:rsidRPr="00313479">
        <w:t>Просмотр справочника</w:t>
      </w:r>
      <w:bookmarkEnd w:id="397"/>
      <w:bookmarkEnd w:id="398"/>
    </w:p>
    <w:p w14:paraId="7A8A0F18" w14:textId="77777777" w:rsidR="008442F9" w:rsidRDefault="008442F9" w:rsidP="001B7418">
      <w:pPr>
        <w:pStyle w:val="2d"/>
      </w:pPr>
      <w:r>
        <w:t>Чтобы просмотреть список значений справочника:</w:t>
      </w:r>
    </w:p>
    <w:p w14:paraId="1D71F60B" w14:textId="3913110D" w:rsidR="008442F9" w:rsidRDefault="008442F9" w:rsidP="00FA592D">
      <w:pPr>
        <w:pStyle w:val="20"/>
        <w:numPr>
          <w:ilvl w:val="0"/>
          <w:numId w:val="203"/>
        </w:numPr>
      </w:pPr>
      <w:r>
        <w:t>Перейдите к списку справочников (п. </w:t>
      </w:r>
      <w:r>
        <w:fldChar w:fldCharType="begin"/>
      </w:r>
      <w:r>
        <w:instrText xml:space="preserve"> REF _Ref152341150 \r \h </w:instrText>
      </w:r>
      <w:r>
        <w:fldChar w:fldCharType="separate"/>
      </w:r>
      <w:r w:rsidR="00B65250">
        <w:t>3.11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_Ref152750859 \r \h </w:instrText>
      </w:r>
      <w:r>
        <w:fldChar w:fldCharType="separate"/>
      </w:r>
      <w:r w:rsidR="00B65250">
        <w:t>Шаг 1</w:t>
      </w:r>
      <w:r>
        <w:fldChar w:fldCharType="end"/>
      </w:r>
      <w:r>
        <w:t>).</w:t>
      </w:r>
    </w:p>
    <w:p w14:paraId="37F8D43F" w14:textId="364D56EB" w:rsidR="008442F9" w:rsidRPr="00F62E3F" w:rsidRDefault="008442F9" w:rsidP="001B7418">
      <w:pPr>
        <w:pStyle w:val="1d"/>
      </w:pPr>
      <w:r>
        <w:t xml:space="preserve">Открывается страница «Список </w:t>
      </w:r>
      <w:r w:rsidRPr="00F46D93">
        <w:t>справочников</w:t>
      </w:r>
      <w:r>
        <w:t>» (</w:t>
      </w:r>
      <w:r w:rsidR="00DB73C0">
        <w:fldChar w:fldCharType="begin"/>
      </w:r>
      <w:r w:rsidR="00DB73C0">
        <w:instrText xml:space="preserve"> REF _Ref154575245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73</w:t>
      </w:r>
      <w:r w:rsidR="00DB73C0">
        <w:fldChar w:fldCharType="end"/>
      </w:r>
      <w:r>
        <w:t>).</w:t>
      </w:r>
    </w:p>
    <w:p w14:paraId="5FF33CF7" w14:textId="77777777" w:rsidR="008442F9" w:rsidRDefault="008442F9" w:rsidP="001B7418">
      <w:pPr>
        <w:pStyle w:val="20"/>
      </w:pPr>
      <w:r>
        <w:t>Щелкните по названию «Уровни соцподдержки».</w:t>
      </w:r>
    </w:p>
    <w:p w14:paraId="1176C5E5" w14:textId="27A5C96C" w:rsidR="008442F9" w:rsidRPr="00F62E3F" w:rsidRDefault="008442F9" w:rsidP="001B7418">
      <w:pPr>
        <w:pStyle w:val="1d"/>
      </w:pPr>
      <w:r>
        <w:t>Открывается страница «Уровни соцподдержки» (</w:t>
      </w:r>
      <w:r w:rsidR="00DB73C0">
        <w:fldChar w:fldCharType="begin"/>
      </w:r>
      <w:r w:rsidR="00DB73C0">
        <w:instrText xml:space="preserve"> REF _Ref154576407 \h </w:instrText>
      </w:r>
      <w:r w:rsidR="00DB73C0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DB73C0">
        <w:fldChar w:fldCharType="end"/>
      </w:r>
      <w:r>
        <w:t>). Для каждого уровня соцподдержки отображается название уровня соцподдержки и статус.</w:t>
      </w:r>
    </w:p>
    <w:p w14:paraId="73DE25AB" w14:textId="2943AF49" w:rsidR="001B7418" w:rsidRDefault="007126E4" w:rsidP="001B7418">
      <w:pPr>
        <w:pStyle w:val="313"/>
      </w:pPr>
      <w:r w:rsidRPr="007126E4">
        <w:rPr>
          <w:noProof/>
        </w:rPr>
        <w:drawing>
          <wp:inline distT="0" distB="0" distL="0" distR="0" wp14:anchorId="24A83BCB" wp14:editId="2B5FA580">
            <wp:extent cx="6120130" cy="2430145"/>
            <wp:effectExtent l="0" t="0" r="0" b="8255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2A6D4" w14:textId="2F7BA50A" w:rsidR="008442F9" w:rsidRPr="00F62E3F" w:rsidRDefault="00A857FE" w:rsidP="001B7418">
      <w:pPr>
        <w:pStyle w:val="3f4"/>
      </w:pPr>
      <w:bookmarkStart w:id="399" w:name="_Ref154576407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87</w:t>
      </w:r>
      <w:r w:rsidR="0003181E">
        <w:rPr>
          <w:noProof/>
        </w:rPr>
        <w:fldChar w:fldCharType="end"/>
      </w:r>
      <w:bookmarkEnd w:id="399"/>
    </w:p>
    <w:p w14:paraId="5BFD0819" w14:textId="090C4E2E" w:rsidR="008442F9" w:rsidRDefault="008442F9" w:rsidP="001B7418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152C7E60" w14:textId="3F58B6BB" w:rsidR="008442F9" w:rsidRDefault="008442F9" w:rsidP="001B7418">
      <w:pPr>
        <w:pStyle w:val="20"/>
      </w:pPr>
      <w:r>
        <w:t>Вы можете отфильтровать список значений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статусу (</w:t>
      </w:r>
      <w:r w:rsidR="00DB73C0">
        <w:t>«</w:t>
      </w:r>
      <w:r>
        <w:t>Активен</w:t>
      </w:r>
      <w:r w:rsidR="00DB73C0">
        <w:t>»</w:t>
      </w:r>
      <w:r>
        <w:t xml:space="preserve">, </w:t>
      </w:r>
      <w:r w:rsidR="00DB73C0">
        <w:t>«</w:t>
      </w:r>
      <w:r>
        <w:t>Не активен</w:t>
      </w:r>
      <w:r w:rsidR="00DB73C0">
        <w:t>»</w:t>
      </w:r>
      <w:r>
        <w:t xml:space="preserve">): выберите нужное значение в выпадающем списке «Статус» и щелкните по кнопке </w:t>
      </w:r>
      <w:r w:rsidR="00B27B4A" w:rsidRPr="00F46F77">
        <w:rPr>
          <w:noProof/>
        </w:rPr>
        <w:drawing>
          <wp:inline distT="0" distB="0" distL="0" distR="0" wp14:anchorId="477BDD6F" wp14:editId="75EAD498">
            <wp:extent cx="504000" cy="20880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B4A">
        <w:t xml:space="preserve"> </w:t>
      </w:r>
      <w:r>
        <w:t>«Применить»</w:t>
      </w:r>
      <w:r w:rsidR="00B27B4A">
        <w:t xml:space="preserve"> (</w:t>
      </w:r>
      <w:r w:rsidR="00B27B4A">
        <w:fldChar w:fldCharType="begin"/>
      </w:r>
      <w:r w:rsidR="00B27B4A">
        <w:instrText xml:space="preserve"> REF _Ref154576407 \h </w:instrText>
      </w:r>
      <w:r w:rsidR="00B27B4A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B27B4A">
        <w:fldChar w:fldCharType="end"/>
      </w:r>
      <w:r w:rsidR="00B27B4A">
        <w:t>)</w:t>
      </w:r>
      <w:r>
        <w:t>.</w:t>
      </w:r>
    </w:p>
    <w:p w14:paraId="66F8F3CD" w14:textId="77777777" w:rsidR="008442F9" w:rsidRPr="00313479" w:rsidRDefault="008442F9" w:rsidP="001B7418">
      <w:pPr>
        <w:pStyle w:val="1d"/>
      </w:pPr>
      <w:r>
        <w:t>После применения фильтрации отображается список записей, отфильтрованный согласно выбранным параметрам.</w:t>
      </w:r>
    </w:p>
    <w:p w14:paraId="77ADF1E3" w14:textId="77777777" w:rsidR="008442F9" w:rsidRPr="00313479" w:rsidRDefault="008442F9" w:rsidP="00436BB9">
      <w:pPr>
        <w:pStyle w:val="41"/>
      </w:pPr>
      <w:bookmarkStart w:id="400" w:name="_Ref152757731"/>
      <w:bookmarkStart w:id="401" w:name="_Toc157505782"/>
      <w:r w:rsidRPr="00313479">
        <w:t>Добавление записи в справочник</w:t>
      </w:r>
      <w:bookmarkEnd w:id="400"/>
      <w:bookmarkEnd w:id="401"/>
    </w:p>
    <w:p w14:paraId="67257950" w14:textId="77777777" w:rsidR="008442F9" w:rsidRDefault="008442F9" w:rsidP="001B7418">
      <w:pPr>
        <w:pStyle w:val="2d"/>
      </w:pPr>
      <w:r>
        <w:t>Для добавления записи в справочник:</w:t>
      </w:r>
    </w:p>
    <w:p w14:paraId="23ABE8FA" w14:textId="02E2C7F2" w:rsidR="008442F9" w:rsidRDefault="008442F9" w:rsidP="00FA592D">
      <w:pPr>
        <w:pStyle w:val="20"/>
        <w:numPr>
          <w:ilvl w:val="0"/>
          <w:numId w:val="204"/>
        </w:numPr>
      </w:pPr>
      <w:r>
        <w:t>Находясь на странице «Уровни соцподдержки» (</w:t>
      </w:r>
      <w:r w:rsidR="00F76A1E">
        <w:fldChar w:fldCharType="begin"/>
      </w:r>
      <w:r w:rsidR="00F76A1E">
        <w:instrText xml:space="preserve"> REF _Ref154576407 \h </w:instrText>
      </w:r>
      <w:r w:rsidR="00F76A1E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F76A1E">
        <w:fldChar w:fldCharType="end"/>
      </w:r>
      <w:r>
        <w:t>), щелкните по кнопке</w:t>
      </w:r>
      <w:r w:rsidR="00631511">
        <w:t xml:space="preserve"> </w:t>
      </w:r>
      <w:r w:rsidR="00631511" w:rsidRPr="00973AE2">
        <w:rPr>
          <w:noProof/>
        </w:rPr>
        <w:drawing>
          <wp:inline distT="0" distB="0" distL="0" distR="0" wp14:anchorId="2DD2934B" wp14:editId="0269679C">
            <wp:extent cx="547200" cy="208800"/>
            <wp:effectExtent l="0" t="0" r="5715" b="127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72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«+Добавить» над списком</w:t>
      </w:r>
      <w:r w:rsidR="00791BB7">
        <w:t xml:space="preserve"> (</w:t>
      </w:r>
      <w:r w:rsidR="00791BB7">
        <w:fldChar w:fldCharType="begin"/>
      </w:r>
      <w:r w:rsidR="00791BB7">
        <w:instrText xml:space="preserve"> REF _Ref154576407 \h </w:instrText>
      </w:r>
      <w:r w:rsidR="00791BB7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791BB7">
        <w:fldChar w:fldCharType="end"/>
      </w:r>
      <w:r w:rsidR="00791BB7">
        <w:t>)</w:t>
      </w:r>
      <w:r>
        <w:t>.</w:t>
      </w:r>
    </w:p>
    <w:p w14:paraId="15157C6A" w14:textId="381632E7" w:rsidR="008442F9" w:rsidRDefault="008442F9" w:rsidP="001B7418">
      <w:pPr>
        <w:pStyle w:val="1d"/>
      </w:pPr>
      <w:r>
        <w:t>Открывается страница «Добавление уровней соцподдержки» (</w:t>
      </w:r>
      <w:r w:rsidR="00F76A1E">
        <w:fldChar w:fldCharType="begin"/>
      </w:r>
      <w:r w:rsidR="00F76A1E">
        <w:instrText xml:space="preserve"> REF _Ref154576536 \h </w:instrText>
      </w:r>
      <w:r w:rsidR="00F76A1E">
        <w:fldChar w:fldCharType="separate"/>
      </w:r>
      <w:r w:rsidR="00B65250">
        <w:t>Рисунок </w:t>
      </w:r>
      <w:r w:rsidR="00B65250">
        <w:rPr>
          <w:noProof/>
        </w:rPr>
        <w:t>88</w:t>
      </w:r>
      <w:r w:rsidR="00F76A1E">
        <w:fldChar w:fldCharType="end"/>
      </w:r>
      <w:r>
        <w:t>).</w:t>
      </w:r>
    </w:p>
    <w:p w14:paraId="6FB1B0EF" w14:textId="405E2743" w:rsidR="001B7418" w:rsidRDefault="00FC2792" w:rsidP="001B7418">
      <w:pPr>
        <w:pStyle w:val="313"/>
      </w:pPr>
      <w:r w:rsidRPr="00FC2792">
        <w:rPr>
          <w:noProof/>
        </w:rPr>
        <w:drawing>
          <wp:inline distT="0" distB="0" distL="0" distR="0" wp14:anchorId="7714FDA5" wp14:editId="126E9349">
            <wp:extent cx="4074160" cy="1808623"/>
            <wp:effectExtent l="0" t="0" r="254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101115" cy="182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ADD2" w14:textId="4DDEA179" w:rsidR="008442F9" w:rsidRPr="00B72686" w:rsidRDefault="00A857FE" w:rsidP="00F21215">
      <w:pPr>
        <w:pStyle w:val="3f4"/>
      </w:pPr>
      <w:bookmarkStart w:id="402" w:name="_Ref154576536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88</w:t>
      </w:r>
      <w:r w:rsidR="0003181E">
        <w:rPr>
          <w:noProof/>
        </w:rPr>
        <w:fldChar w:fldCharType="end"/>
      </w:r>
      <w:bookmarkEnd w:id="402"/>
    </w:p>
    <w:p w14:paraId="02C62276" w14:textId="77777777" w:rsidR="008442F9" w:rsidRDefault="008442F9" w:rsidP="00FC2792">
      <w:pPr>
        <w:pStyle w:val="20"/>
        <w:keepNext/>
      </w:pPr>
      <w:bookmarkStart w:id="403" w:name="_Ref152757736"/>
      <w:r>
        <w:t>Заполните поля:</w:t>
      </w:r>
      <w:bookmarkEnd w:id="403"/>
    </w:p>
    <w:p w14:paraId="0624C590" w14:textId="72C1136B" w:rsidR="008442F9" w:rsidRDefault="00FC2792" w:rsidP="00FC2792">
      <w:pPr>
        <w:pStyle w:val="321231"/>
        <w:numPr>
          <w:ilvl w:val="0"/>
          <w:numId w:val="228"/>
        </w:numPr>
      </w:pPr>
      <w:r>
        <w:t>У</w:t>
      </w:r>
      <w:r w:rsidR="008442F9">
        <w:t>кажите название уровня в поле «Уровень соцподдержки»</w:t>
      </w:r>
      <w:r>
        <w:t>.</w:t>
      </w:r>
    </w:p>
    <w:p w14:paraId="4BBBDDBC" w14:textId="139CC815" w:rsidR="008442F9" w:rsidRPr="00B72686" w:rsidRDefault="00FC2792" w:rsidP="00FC2792">
      <w:pPr>
        <w:pStyle w:val="321231"/>
      </w:pPr>
      <w:r>
        <w:t>Ч</w:t>
      </w:r>
      <w:r w:rsidR="008442F9">
        <w:t>тобы сделать уровень активным после сохранения выберите в списке «Статус» значение «Активен».</w:t>
      </w:r>
    </w:p>
    <w:p w14:paraId="01365D84" w14:textId="3CFDD1EA" w:rsidR="008442F9" w:rsidRDefault="008442F9" w:rsidP="001B7418">
      <w:pPr>
        <w:pStyle w:val="20"/>
      </w:pPr>
      <w:r>
        <w:t xml:space="preserve">Для сохранения новой записи щелкните по кнопке </w:t>
      </w:r>
      <w:r w:rsidR="00973AE2" w:rsidRPr="00F62BFC">
        <w:rPr>
          <w:noProof/>
        </w:rPr>
        <w:drawing>
          <wp:inline distT="0" distB="0" distL="0" distR="0" wp14:anchorId="300E3749" wp14:editId="2C6BC1FD">
            <wp:extent cx="482400" cy="208800"/>
            <wp:effectExtent l="0" t="0" r="0" b="127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«Сохранить».</w:t>
      </w:r>
    </w:p>
    <w:p w14:paraId="1DAE4E8C" w14:textId="77777777" w:rsidR="008442F9" w:rsidRPr="00313479" w:rsidRDefault="008442F9" w:rsidP="001B7418">
      <w:pPr>
        <w:pStyle w:val="1d"/>
      </w:pPr>
      <w:r>
        <w:t>Проверяется корректность введенных данных и заполнение обязательных полей, запись сохраняется. Открывается страница «Уровни соцподдержки», в списке присутствует добавленная запись.</w:t>
      </w:r>
    </w:p>
    <w:p w14:paraId="4308102D" w14:textId="77777777" w:rsidR="008442F9" w:rsidRPr="00313479" w:rsidRDefault="008442F9" w:rsidP="00436BB9">
      <w:pPr>
        <w:pStyle w:val="41"/>
      </w:pPr>
      <w:bookmarkStart w:id="404" w:name="_Toc157505783"/>
      <w:r w:rsidRPr="00313479">
        <w:t>Редактирование записи справочника</w:t>
      </w:r>
      <w:bookmarkEnd w:id="404"/>
    </w:p>
    <w:p w14:paraId="27615FFC" w14:textId="77777777" w:rsidR="008442F9" w:rsidRDefault="008442F9" w:rsidP="001B7418">
      <w:pPr>
        <w:pStyle w:val="2d"/>
      </w:pPr>
      <w:r>
        <w:t>Для редактирования записи справочника:</w:t>
      </w:r>
    </w:p>
    <w:p w14:paraId="5DAC093B" w14:textId="0B47334E" w:rsidR="008442F9" w:rsidRDefault="008442F9" w:rsidP="00FA592D">
      <w:pPr>
        <w:pStyle w:val="20"/>
        <w:numPr>
          <w:ilvl w:val="0"/>
          <w:numId w:val="205"/>
        </w:numPr>
      </w:pPr>
      <w:r>
        <w:t xml:space="preserve">Находясь на странице «Уровни соцподдержки», щелкните по иконке </w:t>
      </w:r>
      <w:r>
        <w:rPr>
          <w:noProof/>
        </w:rPr>
        <w:drawing>
          <wp:inline distT="0" distB="0" distL="0" distR="0" wp14:anchorId="2CBFD454" wp14:editId="5641588E">
            <wp:extent cx="175260" cy="17526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C2792">
        <w:t>(</w:t>
      </w:r>
      <w:r w:rsidR="00FC2792">
        <w:fldChar w:fldCharType="begin"/>
      </w:r>
      <w:r w:rsidR="00FC2792">
        <w:instrText xml:space="preserve"> REF _Ref154576407 \h </w:instrText>
      </w:r>
      <w:r w:rsidR="00FC2792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FC2792">
        <w:fldChar w:fldCharType="end"/>
      </w:r>
      <w:r w:rsidR="00FC2792">
        <w:t xml:space="preserve">) </w:t>
      </w:r>
      <w:r>
        <w:t>в строке с записью, которую необходимо отредактировать.</w:t>
      </w:r>
    </w:p>
    <w:p w14:paraId="2BEB0F9A" w14:textId="5F580EE8" w:rsidR="008442F9" w:rsidRDefault="008442F9" w:rsidP="001B7418">
      <w:pPr>
        <w:pStyle w:val="1d"/>
      </w:pPr>
      <w:r>
        <w:t>Открывается страница выбранной записи на редактирование</w:t>
      </w:r>
      <w:r w:rsidR="00FC2792">
        <w:t xml:space="preserve"> (</w:t>
      </w:r>
      <w:r w:rsidR="00FC2792">
        <w:fldChar w:fldCharType="begin"/>
      </w:r>
      <w:r w:rsidR="00FC2792">
        <w:instrText xml:space="preserve"> REF _Ref157499429 \h </w:instrText>
      </w:r>
      <w:r w:rsidR="00FC2792">
        <w:fldChar w:fldCharType="separate"/>
      </w:r>
      <w:r w:rsidR="00B65250">
        <w:t>Рисунок </w:t>
      </w:r>
      <w:r w:rsidR="00B65250">
        <w:rPr>
          <w:noProof/>
        </w:rPr>
        <w:t>89</w:t>
      </w:r>
      <w:r w:rsidR="00FC2792">
        <w:fldChar w:fldCharType="end"/>
      </w:r>
      <w:r w:rsidR="00FC2792">
        <w:t>)</w:t>
      </w:r>
      <w:r>
        <w:t>.</w:t>
      </w:r>
    </w:p>
    <w:p w14:paraId="587E9ABF" w14:textId="77777777" w:rsidR="00FC2792" w:rsidRDefault="00FC2792" w:rsidP="00FC2792">
      <w:pPr>
        <w:pStyle w:val="313"/>
      </w:pPr>
      <w:r w:rsidRPr="00FC2792">
        <w:rPr>
          <w:noProof/>
        </w:rPr>
        <w:drawing>
          <wp:inline distT="0" distB="0" distL="0" distR="0" wp14:anchorId="21A563FF" wp14:editId="1A709D39">
            <wp:extent cx="4458892" cy="2038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474130" cy="204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06758" w14:textId="004C3E47" w:rsidR="00FC2792" w:rsidRDefault="00FC2792" w:rsidP="00FC2792">
      <w:pPr>
        <w:pStyle w:val="3f4"/>
      </w:pPr>
      <w:bookmarkStart w:id="405" w:name="_Ref15749942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89</w:t>
      </w:r>
      <w:r w:rsidR="0003181E">
        <w:rPr>
          <w:noProof/>
        </w:rPr>
        <w:fldChar w:fldCharType="end"/>
      </w:r>
      <w:bookmarkEnd w:id="405"/>
    </w:p>
    <w:p w14:paraId="73C24163" w14:textId="11DAC38C" w:rsidR="008442F9" w:rsidRDefault="008442F9" w:rsidP="001B7418">
      <w:pPr>
        <w:pStyle w:val="20"/>
      </w:pPr>
      <w:r>
        <w:t>Отредактируйте значения в полях (п. </w:t>
      </w:r>
      <w:r>
        <w:fldChar w:fldCharType="begin"/>
      </w:r>
      <w:r>
        <w:instrText xml:space="preserve"> REF _Ref152757731 \r \h </w:instrText>
      </w:r>
      <w:r>
        <w:fldChar w:fldCharType="separate"/>
      </w:r>
      <w:r w:rsidR="00B65250">
        <w:t>3.11.7.2</w:t>
      </w:r>
      <w:r>
        <w:fldChar w:fldCharType="end"/>
      </w:r>
      <w:r w:rsidR="00F76A1E">
        <w:t xml:space="preserve"> </w:t>
      </w:r>
      <w:r>
        <w:fldChar w:fldCharType="begin"/>
      </w:r>
      <w:r>
        <w:instrText xml:space="preserve"> REF _Ref152757736 \r \h </w:instrText>
      </w:r>
      <w:r>
        <w:fldChar w:fldCharType="separate"/>
      </w:r>
      <w:r w:rsidR="00B65250">
        <w:t>Шаг 2</w:t>
      </w:r>
      <w:r>
        <w:fldChar w:fldCharType="end"/>
      </w:r>
      <w:r>
        <w:t>).</w:t>
      </w:r>
    </w:p>
    <w:p w14:paraId="7E5366E0" w14:textId="280B24A9" w:rsidR="008442F9" w:rsidRDefault="008442F9" w:rsidP="001B7418">
      <w:pPr>
        <w:pStyle w:val="20"/>
      </w:pPr>
      <w:r>
        <w:t xml:space="preserve">Щелкните по кнопке </w:t>
      </w:r>
      <w:r w:rsidR="00973AE2" w:rsidRPr="00F62BFC">
        <w:rPr>
          <w:noProof/>
        </w:rPr>
        <w:drawing>
          <wp:inline distT="0" distB="0" distL="0" distR="0" wp14:anchorId="4CE1DD46" wp14:editId="0FF29748">
            <wp:extent cx="482400" cy="208800"/>
            <wp:effectExtent l="0" t="0" r="0" b="127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AE2">
        <w:t xml:space="preserve"> </w:t>
      </w:r>
      <w:r>
        <w:t>«Сохранить»</w:t>
      </w:r>
      <w:r w:rsidR="00FC2792">
        <w:t xml:space="preserve"> (</w:t>
      </w:r>
      <w:r w:rsidR="00FC2792">
        <w:fldChar w:fldCharType="begin"/>
      </w:r>
      <w:r w:rsidR="00FC2792">
        <w:instrText xml:space="preserve"> REF _Ref157499429 \h </w:instrText>
      </w:r>
      <w:r w:rsidR="00FC2792">
        <w:fldChar w:fldCharType="separate"/>
      </w:r>
      <w:r w:rsidR="00B65250">
        <w:t>Рисунок </w:t>
      </w:r>
      <w:r w:rsidR="00B65250">
        <w:rPr>
          <w:noProof/>
        </w:rPr>
        <w:t>89</w:t>
      </w:r>
      <w:r w:rsidR="00FC2792">
        <w:fldChar w:fldCharType="end"/>
      </w:r>
      <w:r w:rsidR="00FC2792">
        <w:t>)</w:t>
      </w:r>
      <w:r>
        <w:t>.</w:t>
      </w:r>
    </w:p>
    <w:p w14:paraId="609E9F93" w14:textId="77777777" w:rsidR="008442F9" w:rsidRPr="007426F6" w:rsidRDefault="008442F9" w:rsidP="001B7418">
      <w:pPr>
        <w:pStyle w:val="1d"/>
        <w:rPr>
          <w:lang w:val="en-US"/>
        </w:rPr>
      </w:pPr>
      <w:r>
        <w:t>Проверяется корректность введенных данных и заполнение обязательных полей, запись сохраняется. Открывается страница «Уровни соцподдержки», в списке присутствует измененная запись.</w:t>
      </w:r>
    </w:p>
    <w:p w14:paraId="405CC283" w14:textId="77777777" w:rsidR="008442F9" w:rsidRPr="00313479" w:rsidRDefault="008442F9" w:rsidP="00436BB9">
      <w:pPr>
        <w:pStyle w:val="41"/>
      </w:pPr>
      <w:bookmarkStart w:id="406" w:name="_Toc157505784"/>
      <w:r w:rsidRPr="00313479">
        <w:t>Удаление записи из справочника</w:t>
      </w:r>
      <w:bookmarkEnd w:id="406"/>
    </w:p>
    <w:p w14:paraId="419EFBF3" w14:textId="77777777" w:rsidR="008442F9" w:rsidRDefault="008442F9" w:rsidP="001B7418">
      <w:pPr>
        <w:pStyle w:val="2d"/>
      </w:pPr>
      <w:r>
        <w:t>Для удаления записи справочника:</w:t>
      </w:r>
    </w:p>
    <w:p w14:paraId="0B346363" w14:textId="2E7E89D1" w:rsidR="008442F9" w:rsidRDefault="008442F9" w:rsidP="00FA592D">
      <w:pPr>
        <w:pStyle w:val="20"/>
        <w:numPr>
          <w:ilvl w:val="0"/>
          <w:numId w:val="206"/>
        </w:numPr>
      </w:pPr>
      <w:r>
        <w:t xml:space="preserve">Находясь на странице «Уровни соцподдержки», щелкните по иконке </w:t>
      </w:r>
      <w:r>
        <w:rPr>
          <w:noProof/>
        </w:rPr>
        <w:drawing>
          <wp:inline distT="0" distB="0" distL="0" distR="0" wp14:anchorId="23EF28B6" wp14:editId="28F9A1E4">
            <wp:extent cx="167640" cy="160020"/>
            <wp:effectExtent l="0" t="0" r="381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426F6">
        <w:t>(</w:t>
      </w:r>
      <w:r w:rsidR="007426F6">
        <w:fldChar w:fldCharType="begin"/>
      </w:r>
      <w:r w:rsidR="007426F6">
        <w:instrText xml:space="preserve"> REF _Ref154576407 \h </w:instrText>
      </w:r>
      <w:r w:rsidR="007426F6">
        <w:fldChar w:fldCharType="separate"/>
      </w:r>
      <w:r w:rsidR="00B65250">
        <w:t>Рисунок </w:t>
      </w:r>
      <w:r w:rsidR="00B65250">
        <w:rPr>
          <w:noProof/>
        </w:rPr>
        <w:t>87</w:t>
      </w:r>
      <w:r w:rsidR="007426F6">
        <w:fldChar w:fldCharType="end"/>
      </w:r>
      <w:r w:rsidR="007426F6">
        <w:t>)</w:t>
      </w:r>
      <w:r w:rsidR="007426F6">
        <w:rPr>
          <w:lang w:val="en-US"/>
        </w:rPr>
        <w:t xml:space="preserve"> </w:t>
      </w:r>
      <w:r>
        <w:t>в строке с записью, которую необходимо удалить.</w:t>
      </w:r>
    </w:p>
    <w:p w14:paraId="73D572BA" w14:textId="77777777" w:rsidR="008442F9" w:rsidRDefault="008442F9" w:rsidP="001B7418">
      <w:pPr>
        <w:pStyle w:val="1d"/>
      </w:pPr>
      <w:r>
        <w:t>Открывается окно подтверждения удаления записи.</w:t>
      </w:r>
    </w:p>
    <w:p w14:paraId="5E9F3863" w14:textId="5245A27C" w:rsidR="008442F9" w:rsidRDefault="004726BB" w:rsidP="001B7418">
      <w:pPr>
        <w:pStyle w:val="20"/>
      </w:pPr>
      <w:r>
        <w:t xml:space="preserve">Щелкните по кнопке </w:t>
      </w:r>
      <w:r w:rsidRPr="001626B1">
        <w:rPr>
          <w:noProof/>
        </w:rPr>
        <w:drawing>
          <wp:inline distT="0" distB="0" distL="0" distR="0" wp14:anchorId="57CAB165" wp14:editId="16045A51">
            <wp:extent cx="561600" cy="208800"/>
            <wp:effectExtent l="0" t="0" r="0" b="127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6B1">
        <w:t xml:space="preserve"> </w:t>
      </w:r>
      <w:r>
        <w:t>«Подтвердить», чтобы подтвердить удаление (</w:t>
      </w:r>
      <w:r>
        <w:fldChar w:fldCharType="begin"/>
      </w:r>
      <w:r>
        <w:instrText xml:space="preserve"> REF _Ref157429651 \h </w:instrText>
      </w:r>
      <w:r>
        <w:fldChar w:fldCharType="separate"/>
      </w:r>
      <w:r w:rsidR="00B65250">
        <w:t>Рисунок </w:t>
      </w:r>
      <w:r w:rsidR="00B65250">
        <w:rPr>
          <w:noProof/>
        </w:rPr>
        <w:t>48</w:t>
      </w:r>
      <w:r>
        <w:fldChar w:fldCharType="end"/>
      </w:r>
      <w:r>
        <w:t>)</w:t>
      </w:r>
      <w:r w:rsidR="008442F9">
        <w:t>.</w:t>
      </w:r>
    </w:p>
    <w:p w14:paraId="1D4320AF" w14:textId="77777777" w:rsidR="008442F9" w:rsidRDefault="008442F9" w:rsidP="001B7418">
      <w:pPr>
        <w:pStyle w:val="1d"/>
      </w:pPr>
      <w:r>
        <w:t>Запись удаляется из справочника. Открывается страница «Уровни соцподдержки», в списке отсутствует удаленная запись.</w:t>
      </w:r>
    </w:p>
    <w:p w14:paraId="33499093" w14:textId="77777777" w:rsidR="008442F9" w:rsidRPr="00F434FF" w:rsidRDefault="008442F9" w:rsidP="00436BB9">
      <w:pPr>
        <w:pStyle w:val="29"/>
      </w:pPr>
      <w:bookmarkStart w:id="407" w:name="_Ref152341196"/>
      <w:bookmarkStart w:id="408" w:name="_Toc153383376"/>
      <w:bookmarkStart w:id="409" w:name="_Toc157505785"/>
      <w:r w:rsidRPr="00F434FF">
        <w:t>Формирование отчетов</w:t>
      </w:r>
      <w:bookmarkEnd w:id="407"/>
      <w:bookmarkEnd w:id="408"/>
      <w:bookmarkEnd w:id="409"/>
    </w:p>
    <w:p w14:paraId="283C1751" w14:textId="7B6A43D3" w:rsidR="008442F9" w:rsidRDefault="008442F9" w:rsidP="001B7418">
      <w:pPr>
        <w:pStyle w:val="1d"/>
      </w:pPr>
      <w:r>
        <w:t xml:space="preserve">Формируемые </w:t>
      </w:r>
      <w:r w:rsidR="00853AF8">
        <w:t>ЦП КЖ</w:t>
      </w:r>
      <w:r>
        <w:t xml:space="preserve"> отчеты за указанный пользователем период могут быть отправлены на печать или выгружены в форме файла одного из форматов: *.</w:t>
      </w:r>
      <w:r>
        <w:rPr>
          <w:lang w:val="en-US"/>
        </w:rPr>
        <w:t>csv</w:t>
      </w:r>
      <w:r w:rsidRPr="00716540">
        <w:t xml:space="preserve">, </w:t>
      </w:r>
      <w:r>
        <w:t>*.xlsx, *.json.</w:t>
      </w:r>
    </w:p>
    <w:p w14:paraId="245755F2" w14:textId="39817CED" w:rsidR="008442F9" w:rsidRDefault="008442F9" w:rsidP="001B7418">
      <w:pPr>
        <w:pStyle w:val="1d"/>
      </w:pPr>
      <w:r>
        <w:t>Для работы с отчетами щелкните по разделу «Статистика, отчеты» пункт</w:t>
      </w:r>
      <w:r w:rsidR="0011641F">
        <w:t>а</w:t>
      </w:r>
      <w:r>
        <w:t xml:space="preserve"> </w:t>
      </w:r>
      <w:r w:rsidR="00F31C40">
        <w:rPr>
          <w:noProof/>
        </w:rPr>
        <w:drawing>
          <wp:inline distT="0" distB="0" distL="0" distR="0" wp14:anchorId="1FCAAABC" wp14:editId="3D04A0F3">
            <wp:extent cx="167640" cy="152400"/>
            <wp:effectExtent l="0" t="0" r="3810" b="0"/>
            <wp:docPr id="3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92B">
        <w:t> </w:t>
      </w:r>
      <w:r>
        <w:t>«Услуги/</w:t>
      </w:r>
      <w:r w:rsidR="00F31C40">
        <w:t> Л</w:t>
      </w:r>
      <w:r>
        <w:t>ьготы» в панели главного меню (в развернутом виде).</w:t>
      </w:r>
    </w:p>
    <w:p w14:paraId="4588DE62" w14:textId="7E25CA4A" w:rsidR="008442F9" w:rsidRPr="00F434FF" w:rsidRDefault="008442F9" w:rsidP="001B7418">
      <w:pPr>
        <w:pStyle w:val="1d"/>
      </w:pPr>
      <w:r>
        <w:t xml:space="preserve">Для перехода к управлению правами для функции формирования отчетов выберите в пункте </w:t>
      </w:r>
      <w:r w:rsidR="00F31C40">
        <w:rPr>
          <w:noProof/>
        </w:rPr>
        <w:drawing>
          <wp:inline distT="0" distB="0" distL="0" distR="0" wp14:anchorId="1F91A264" wp14:editId="310F8A1B">
            <wp:extent cx="167640" cy="152400"/>
            <wp:effectExtent l="0" t="0" r="3810" b="0"/>
            <wp:docPr id="3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92B">
        <w:t xml:space="preserve"> </w:t>
      </w:r>
      <w:r>
        <w:t>«Услуги /</w:t>
      </w:r>
      <w:r w:rsidR="00F31C40">
        <w:t> Л</w:t>
      </w:r>
      <w:r>
        <w:t>ьготы» раздел «Настройки» (п</w:t>
      </w:r>
      <w:r w:rsidR="003873E1">
        <w:t>. </w:t>
      </w:r>
      <w:r w:rsidR="003873E1">
        <w:fldChar w:fldCharType="begin"/>
      </w:r>
      <w:r w:rsidR="003873E1">
        <w:instrText xml:space="preserve"> REF _Ref152597122 \n \h </w:instrText>
      </w:r>
      <w:r w:rsidR="003873E1">
        <w:fldChar w:fldCharType="separate"/>
      </w:r>
      <w:r w:rsidR="00B65250">
        <w:t>3.7</w:t>
      </w:r>
      <w:r w:rsidR="003873E1">
        <w:fldChar w:fldCharType="end"/>
      </w:r>
      <w:r>
        <w:t>).</w:t>
      </w:r>
    </w:p>
    <w:p w14:paraId="2EC83BA8" w14:textId="593C1012" w:rsidR="008442F9" w:rsidRDefault="008442F9" w:rsidP="00436BB9">
      <w:pPr>
        <w:pStyle w:val="3a"/>
      </w:pPr>
      <w:bookmarkStart w:id="410" w:name="_Toc153383377"/>
      <w:bookmarkStart w:id="411" w:name="_Toc157505786"/>
      <w:r>
        <w:t>Ф</w:t>
      </w:r>
      <w:r w:rsidRPr="00F434FF">
        <w:t xml:space="preserve">ормирование и выгрузка </w:t>
      </w:r>
      <w:r w:rsidR="003873E1">
        <w:t>о</w:t>
      </w:r>
      <w:r w:rsidRPr="00F434FF">
        <w:t xml:space="preserve">бщего отчета по </w:t>
      </w:r>
      <w:r>
        <w:t>оказанным услугам</w:t>
      </w:r>
      <w:bookmarkEnd w:id="410"/>
      <w:bookmarkEnd w:id="411"/>
    </w:p>
    <w:p w14:paraId="52A55EA4" w14:textId="2F00DC25" w:rsidR="008442F9" w:rsidRDefault="008442F9" w:rsidP="001B7418">
      <w:pPr>
        <w:pStyle w:val="2d"/>
      </w:pPr>
      <w:r>
        <w:t xml:space="preserve">Чтобы получить </w:t>
      </w:r>
      <w:r w:rsidR="003873E1">
        <w:t>о</w:t>
      </w:r>
      <w:r>
        <w:t>бщий отчет по оказанным услугам:</w:t>
      </w:r>
    </w:p>
    <w:p w14:paraId="2D2CA5C7" w14:textId="76D5ACC9" w:rsidR="008442F9" w:rsidRDefault="008442F9" w:rsidP="00FA592D">
      <w:pPr>
        <w:pStyle w:val="20"/>
        <w:numPr>
          <w:ilvl w:val="0"/>
          <w:numId w:val="207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0BC45E28" wp14:editId="075CCC19">
            <wp:extent cx="167640" cy="152400"/>
            <wp:effectExtent l="0" t="0" r="381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31C40">
        <w:t>«Услуги / Льготы»</w:t>
      </w:r>
      <w:r>
        <w:t xml:space="preserve"> </w:t>
      </w:r>
      <w:r w:rsidR="00AB4F71">
        <w:t xml:space="preserve">в </w:t>
      </w:r>
      <w:r>
        <w:t>панели главного меню (в свернутом виде) или по разделу «Статистика, отчеты» пункт</w:t>
      </w:r>
      <w:r w:rsidR="00F31C40">
        <w:t>а</w:t>
      </w:r>
      <w:r>
        <w:t xml:space="preserve"> </w:t>
      </w:r>
      <w:r w:rsidR="00F31C40">
        <w:rPr>
          <w:noProof/>
        </w:rPr>
        <w:drawing>
          <wp:inline distT="0" distB="0" distL="0" distR="0" wp14:anchorId="6E4DD4BA" wp14:editId="3AE6CEB8">
            <wp:extent cx="167640" cy="152400"/>
            <wp:effectExtent l="0" t="0" r="3810" b="0"/>
            <wp:docPr id="3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C40">
        <w:t xml:space="preserve"> </w:t>
      </w:r>
      <w:r>
        <w:t>«Услуги/льготы» в панели главного меню (в</w:t>
      </w:r>
      <w:r w:rsidR="003873E1">
        <w:t> </w:t>
      </w:r>
      <w:r>
        <w:t>развернутом виде).</w:t>
      </w:r>
    </w:p>
    <w:p w14:paraId="24E081DC" w14:textId="01D0D20B" w:rsidR="008442F9" w:rsidRDefault="008442F9" w:rsidP="001B7418">
      <w:pPr>
        <w:pStyle w:val="1d"/>
      </w:pPr>
      <w:r>
        <w:t>Отображается страница с панелями отчетов (</w:t>
      </w:r>
      <w:r w:rsidR="003873E1">
        <w:fldChar w:fldCharType="begin"/>
      </w:r>
      <w:r w:rsidR="003873E1">
        <w:instrText xml:space="preserve"> REF _Ref154576713 \h </w:instrText>
      </w:r>
      <w:r w:rsidR="003873E1">
        <w:fldChar w:fldCharType="separate"/>
      </w:r>
      <w:r w:rsidR="00B65250">
        <w:t>Рисунок </w:t>
      </w:r>
      <w:r w:rsidR="00B65250">
        <w:rPr>
          <w:noProof/>
        </w:rPr>
        <w:t>90</w:t>
      </w:r>
      <w:r w:rsidR="003873E1">
        <w:fldChar w:fldCharType="end"/>
      </w:r>
      <w:r>
        <w:t>). По умолчанию отображаются параметры для получения Общего отчета по оказанным услугам.</w:t>
      </w:r>
    </w:p>
    <w:p w14:paraId="2EEB24A5" w14:textId="37768F46" w:rsidR="001B7418" w:rsidRDefault="00F31C40" w:rsidP="001B7418">
      <w:pPr>
        <w:pStyle w:val="313"/>
      </w:pPr>
      <w:r w:rsidRPr="00F31C40">
        <w:rPr>
          <w:noProof/>
        </w:rPr>
        <w:drawing>
          <wp:inline distT="0" distB="0" distL="0" distR="0" wp14:anchorId="5A6340D4" wp14:editId="6A7346A3">
            <wp:extent cx="4614273" cy="1310361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4633600" cy="131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1765E" w14:textId="2F54FBD8" w:rsidR="008442F9" w:rsidRPr="00F316C7" w:rsidRDefault="00A857FE" w:rsidP="003873E1">
      <w:pPr>
        <w:pStyle w:val="3f4"/>
      </w:pPr>
      <w:bookmarkStart w:id="412" w:name="_Ref154576713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90</w:t>
      </w:r>
      <w:r w:rsidR="0003181E">
        <w:rPr>
          <w:noProof/>
        </w:rPr>
        <w:fldChar w:fldCharType="end"/>
      </w:r>
      <w:bookmarkStart w:id="413" w:name="_Ref153202515"/>
      <w:bookmarkEnd w:id="412"/>
    </w:p>
    <w:bookmarkEnd w:id="413"/>
    <w:p w14:paraId="73D6D374" w14:textId="44A332EE" w:rsidR="008442F9" w:rsidRDefault="008442F9" w:rsidP="00C74872">
      <w:pPr>
        <w:pStyle w:val="20"/>
        <w:keepNext/>
      </w:pPr>
      <w:r>
        <w:t>Укажите диапазон дат формируемого отчета в полях «</w:t>
      </w:r>
      <w:r w:rsidR="00C74872">
        <w:t>Искать с</w:t>
      </w:r>
      <w:r>
        <w:t xml:space="preserve"> ...</w:t>
      </w:r>
      <w:r w:rsidR="00C74872">
        <w:t>» и «Искать п</w:t>
      </w:r>
      <w:r>
        <w:t>о</w:t>
      </w:r>
      <w:r w:rsidR="00C74872">
        <w:t>…</w:t>
      </w:r>
      <w:r>
        <w:t>»</w:t>
      </w:r>
      <w:r w:rsidR="00C74872">
        <w:t xml:space="preserve"> (</w:t>
      </w:r>
      <w:r w:rsidR="00C74872">
        <w:fldChar w:fldCharType="begin"/>
      </w:r>
      <w:r w:rsidR="00C74872">
        <w:instrText xml:space="preserve"> REF _Ref154576713 \h </w:instrText>
      </w:r>
      <w:r w:rsidR="00C74872">
        <w:fldChar w:fldCharType="separate"/>
      </w:r>
      <w:r w:rsidR="00B65250">
        <w:t>Рисунок </w:t>
      </w:r>
      <w:r w:rsidR="00B65250">
        <w:rPr>
          <w:noProof/>
        </w:rPr>
        <w:t>90</w:t>
      </w:r>
      <w:r w:rsidR="00C74872">
        <w:fldChar w:fldCharType="end"/>
      </w:r>
      <w:r w:rsidR="00C74872">
        <w:t>)</w:t>
      </w:r>
      <w:r>
        <w:t>.</w:t>
      </w:r>
    </w:p>
    <w:p w14:paraId="137B0B25" w14:textId="77777777" w:rsidR="008442F9" w:rsidRDefault="008442F9" w:rsidP="001B7418">
      <w:pPr>
        <w:pStyle w:val="20"/>
      </w:pPr>
      <w:r>
        <w:t>Выберите форму получения отчета:</w:t>
      </w:r>
    </w:p>
    <w:p w14:paraId="41EF986B" w14:textId="7B83BA95" w:rsidR="008442F9" w:rsidRDefault="008442F9" w:rsidP="00257FB2">
      <w:pPr>
        <w:pStyle w:val="321231"/>
        <w:numPr>
          <w:ilvl w:val="0"/>
          <w:numId w:val="208"/>
        </w:numPr>
      </w:pPr>
      <w:r>
        <w:t xml:space="preserve">Для отправки формируемого отчета на печать щелкните по кнопке </w:t>
      </w:r>
      <w:r w:rsidR="00C74872" w:rsidRPr="00C74872">
        <w:rPr>
          <w:noProof/>
        </w:rPr>
        <w:drawing>
          <wp:inline distT="0" distB="0" distL="0" distR="0" wp14:anchorId="61B7EE40" wp14:editId="64547556">
            <wp:extent cx="446400" cy="208800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872" w:rsidRPr="00C74872">
        <w:t xml:space="preserve"> </w:t>
      </w:r>
      <w:r>
        <w:t>«Печать»</w:t>
      </w:r>
      <w:r w:rsidR="003873E1">
        <w:t xml:space="preserve"> -</w:t>
      </w:r>
      <w:r w:rsidR="00C74872">
        <w:t xml:space="preserve"> </w:t>
      </w:r>
      <w:r w:rsidR="003873E1">
        <w:t>о</w:t>
      </w:r>
      <w:r>
        <w:t>ткрывается диалоговое окно выбора принтера для печати.</w:t>
      </w:r>
      <w:r w:rsidR="00C74872">
        <w:t xml:space="preserve"> </w:t>
      </w:r>
      <w:r>
        <w:t>Выберите принтер, параметры печати и щелкните по кнопке</w:t>
      </w:r>
      <w:r w:rsidR="00C74872" w:rsidRPr="00C74872">
        <w:rPr>
          <w:lang w:val="en-US"/>
        </w:rPr>
        <w:t xml:space="preserve"> </w:t>
      </w:r>
      <w:r w:rsidR="00C74872" w:rsidRPr="00C74872">
        <w:rPr>
          <w:noProof/>
          <w:lang w:val="en-US"/>
        </w:rPr>
        <w:drawing>
          <wp:inline distT="0" distB="0" distL="0" distR="0" wp14:anchorId="77AEDF82" wp14:editId="3A7E2655">
            <wp:extent cx="795600" cy="208800"/>
            <wp:effectExtent l="0" t="0" r="5080" b="127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95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«Печать»</w:t>
      </w:r>
      <w:r w:rsidR="00C74872">
        <w:t xml:space="preserve"> (</w:t>
      </w:r>
      <w:r w:rsidR="00C74872">
        <w:fldChar w:fldCharType="begin"/>
      </w:r>
      <w:r w:rsidR="00C74872">
        <w:instrText xml:space="preserve"> REF _Ref157503159 \h </w:instrText>
      </w:r>
      <w:r w:rsidR="00C74872">
        <w:fldChar w:fldCharType="separate"/>
      </w:r>
      <w:r w:rsidR="00B65250">
        <w:t>Рисунок</w:t>
      </w:r>
      <w:r w:rsidR="00B65250">
        <w:rPr>
          <w:lang w:val="en-US"/>
        </w:rPr>
        <w:t> </w:t>
      </w:r>
      <w:r w:rsidR="00B65250">
        <w:rPr>
          <w:noProof/>
        </w:rPr>
        <w:t>91</w:t>
      </w:r>
      <w:r w:rsidR="00C74872">
        <w:fldChar w:fldCharType="end"/>
      </w:r>
      <w:r w:rsidR="00C74872">
        <w:t>)</w:t>
      </w:r>
      <w:r w:rsidR="003873E1">
        <w:t xml:space="preserve"> -</w:t>
      </w:r>
      <w:r w:rsidR="00C74872">
        <w:t xml:space="preserve"> </w:t>
      </w:r>
      <w:r w:rsidR="003873E1">
        <w:t>в</w:t>
      </w:r>
      <w:r>
        <w:t>ыполняется печать отчета за выбранный период.</w:t>
      </w:r>
    </w:p>
    <w:p w14:paraId="36C369F3" w14:textId="77777777" w:rsidR="00C74872" w:rsidRDefault="00C74872" w:rsidP="00C74872">
      <w:pPr>
        <w:pStyle w:val="313"/>
      </w:pPr>
      <w:r w:rsidRPr="00C74872">
        <w:rPr>
          <w:noProof/>
        </w:rPr>
        <w:drawing>
          <wp:inline distT="0" distB="0" distL="0" distR="0" wp14:anchorId="6729711E" wp14:editId="5EA1DEC8">
            <wp:extent cx="6120130" cy="4495165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9E67" w14:textId="2E3B588E" w:rsidR="00C74872" w:rsidRPr="00F316C7" w:rsidRDefault="00C74872" w:rsidP="00C74872">
      <w:pPr>
        <w:pStyle w:val="3f4"/>
      </w:pPr>
      <w:bookmarkStart w:id="414" w:name="_Ref157503159"/>
      <w:r>
        <w:t>Рисунок</w:t>
      </w:r>
      <w:r>
        <w:rPr>
          <w:lang w:val="en-US"/>
        </w:rPr>
        <w:t>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91</w:t>
      </w:r>
      <w:r w:rsidR="0003181E">
        <w:rPr>
          <w:noProof/>
        </w:rPr>
        <w:fldChar w:fldCharType="end"/>
      </w:r>
      <w:bookmarkEnd w:id="414"/>
    </w:p>
    <w:p w14:paraId="11187A06" w14:textId="5B21EFF3" w:rsidR="008442F9" w:rsidRPr="00F316C7" w:rsidRDefault="008442F9" w:rsidP="00257FB2">
      <w:pPr>
        <w:pStyle w:val="321231"/>
      </w:pPr>
      <w:r>
        <w:t xml:space="preserve">Для выгрузки отчета в файл в выпадающем списке «Скачать» </w:t>
      </w:r>
      <w:r w:rsidR="00C74872">
        <w:t>(</w:t>
      </w:r>
      <w:r w:rsidR="00C74872">
        <w:fldChar w:fldCharType="begin"/>
      </w:r>
      <w:r w:rsidR="00C74872">
        <w:instrText xml:space="preserve"> REF _Ref154576713 \h </w:instrText>
      </w:r>
      <w:r w:rsidR="00C74872">
        <w:fldChar w:fldCharType="separate"/>
      </w:r>
      <w:r w:rsidR="00B65250">
        <w:t>Рисунок </w:t>
      </w:r>
      <w:r w:rsidR="00B65250">
        <w:rPr>
          <w:noProof/>
        </w:rPr>
        <w:t>90</w:t>
      </w:r>
      <w:r w:rsidR="00C74872">
        <w:fldChar w:fldCharType="end"/>
      </w:r>
      <w:r w:rsidR="00C74872">
        <w:t xml:space="preserve">) </w:t>
      </w:r>
      <w:r>
        <w:t>выберите формат файла выгрузки: *.</w:t>
      </w:r>
      <w:r w:rsidRPr="00C74872">
        <w:rPr>
          <w:lang w:val="en-US"/>
        </w:rPr>
        <w:t>csv</w:t>
      </w:r>
      <w:r w:rsidRPr="00716540">
        <w:t xml:space="preserve">, </w:t>
      </w:r>
      <w:r>
        <w:t>*.xlsx, *.json</w:t>
      </w:r>
      <w:r w:rsidR="00C74872">
        <w:t>.</w:t>
      </w:r>
      <w:r w:rsidR="003873E1">
        <w:t xml:space="preserve"> </w:t>
      </w:r>
      <w:r w:rsidR="00C74872">
        <w:t>В зависимости от настроек веб-браузера происходит автоматическая загрузка списка в папку «Загрузки» или открывается стандартное диалоговое окно сохранения файла</w:t>
      </w:r>
      <w:r>
        <w:t>.</w:t>
      </w:r>
    </w:p>
    <w:p w14:paraId="730DF911" w14:textId="3D7CE8D9" w:rsidR="008442F9" w:rsidRDefault="008442F9" w:rsidP="00436BB9">
      <w:pPr>
        <w:pStyle w:val="3a"/>
      </w:pPr>
      <w:bookmarkStart w:id="415" w:name="_Toc153383378"/>
      <w:bookmarkStart w:id="416" w:name="_Toc157505787"/>
      <w:r>
        <w:t>Ф</w:t>
      </w:r>
      <w:r w:rsidRPr="00F434FF">
        <w:t xml:space="preserve">ормирование и выгрузка </w:t>
      </w:r>
      <w:r w:rsidR="003873E1">
        <w:t>о</w:t>
      </w:r>
      <w:r w:rsidRPr="00F434FF">
        <w:t xml:space="preserve">бщего отчета по </w:t>
      </w:r>
      <w:r>
        <w:t>заявкам</w:t>
      </w:r>
      <w:bookmarkEnd w:id="415"/>
      <w:bookmarkEnd w:id="416"/>
    </w:p>
    <w:p w14:paraId="7A18E68D" w14:textId="4C4C0D87" w:rsidR="008442F9" w:rsidRDefault="008442F9" w:rsidP="001B7418">
      <w:pPr>
        <w:pStyle w:val="2d"/>
      </w:pPr>
      <w:r>
        <w:t xml:space="preserve">Чтобы получить </w:t>
      </w:r>
      <w:r w:rsidR="003873E1">
        <w:t>о</w:t>
      </w:r>
      <w:r>
        <w:t>бщий отчет по заявкам:</w:t>
      </w:r>
    </w:p>
    <w:p w14:paraId="2851A649" w14:textId="3F16E05D" w:rsidR="008442F9" w:rsidRDefault="008442F9" w:rsidP="00FA592D">
      <w:pPr>
        <w:pStyle w:val="20"/>
        <w:numPr>
          <w:ilvl w:val="0"/>
          <w:numId w:val="209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18FF3367" wp14:editId="1163B2AA">
            <wp:extent cx="167640" cy="152400"/>
            <wp:effectExtent l="0" t="0" r="381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B4F71">
        <w:t xml:space="preserve">«Услуги / Льготы» в </w:t>
      </w:r>
      <w:r>
        <w:t>панели главного меню (в свернутом виде) или по разделу «Статистика, отчеты»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5CFE069D" wp14:editId="18508C2E">
            <wp:extent cx="167640" cy="152400"/>
            <wp:effectExtent l="0" t="0" r="3810" b="0"/>
            <wp:docPr id="5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«Услуги/льготы» в панели главного меню (в</w:t>
      </w:r>
      <w:r w:rsidR="003873E1">
        <w:t> </w:t>
      </w:r>
      <w:r>
        <w:t>развернутом виде).</w:t>
      </w:r>
    </w:p>
    <w:p w14:paraId="5F650A1F" w14:textId="14807740" w:rsidR="008442F9" w:rsidRDefault="008442F9" w:rsidP="001B7418">
      <w:pPr>
        <w:pStyle w:val="1d"/>
      </w:pPr>
      <w:r>
        <w:t xml:space="preserve">Отображается страница с панелями отчетов </w:t>
      </w:r>
      <w:r w:rsidR="00257FB2">
        <w:t>(</w:t>
      </w:r>
      <w:r w:rsidR="00257FB2">
        <w:fldChar w:fldCharType="begin"/>
      </w:r>
      <w:r w:rsidR="00257FB2">
        <w:instrText xml:space="preserve"> REF _Ref154576713 \h </w:instrText>
      </w:r>
      <w:r w:rsidR="00257FB2">
        <w:fldChar w:fldCharType="separate"/>
      </w:r>
      <w:r w:rsidR="00B65250">
        <w:t>Рисунок </w:t>
      </w:r>
      <w:r w:rsidR="00B65250">
        <w:rPr>
          <w:noProof/>
        </w:rPr>
        <w:t>90</w:t>
      </w:r>
      <w:r w:rsidR="00257FB2">
        <w:fldChar w:fldCharType="end"/>
      </w:r>
      <w:r w:rsidR="00257FB2">
        <w:t>)</w:t>
      </w:r>
      <w:r>
        <w:t xml:space="preserve">. По умолчанию отображаются параметры для получения </w:t>
      </w:r>
      <w:r w:rsidR="003873E1">
        <w:t>о</w:t>
      </w:r>
      <w:r>
        <w:t>бщего отчета по оказанным услугам.</w:t>
      </w:r>
    </w:p>
    <w:p w14:paraId="42422BAA" w14:textId="4BE3CC23" w:rsidR="008442F9" w:rsidRDefault="008442F9" w:rsidP="001B7418">
      <w:pPr>
        <w:pStyle w:val="20"/>
      </w:pPr>
      <w:r>
        <w:t>Перейдите на закладку отчета «Общий отчет по заявкам».</w:t>
      </w:r>
    </w:p>
    <w:p w14:paraId="7F9201E1" w14:textId="3E35D820" w:rsidR="008442F9" w:rsidRPr="00F316C7" w:rsidRDefault="008442F9" w:rsidP="001B7418">
      <w:pPr>
        <w:pStyle w:val="1d"/>
      </w:pPr>
      <w:r>
        <w:t>Отображается страница с параметрами для получения Общего отчета по заявкам (</w:t>
      </w:r>
      <w:r w:rsidR="003873E1">
        <w:fldChar w:fldCharType="begin"/>
      </w:r>
      <w:r w:rsidR="003873E1">
        <w:instrText xml:space="preserve"> REF _Ref154576850 \h </w:instrText>
      </w:r>
      <w:r w:rsidR="003873E1">
        <w:fldChar w:fldCharType="separate"/>
      </w:r>
      <w:r w:rsidR="00B65250">
        <w:t>Рисунок </w:t>
      </w:r>
      <w:r w:rsidR="00B65250">
        <w:rPr>
          <w:noProof/>
        </w:rPr>
        <w:t>92</w:t>
      </w:r>
      <w:r w:rsidR="003873E1">
        <w:fldChar w:fldCharType="end"/>
      </w:r>
      <w:r>
        <w:t>).</w:t>
      </w:r>
    </w:p>
    <w:p w14:paraId="2F50D882" w14:textId="6D7BCF7F" w:rsidR="001B7418" w:rsidRDefault="001310B0" w:rsidP="001B7418">
      <w:pPr>
        <w:pStyle w:val="313"/>
      </w:pPr>
      <w:r w:rsidRPr="001310B0">
        <w:rPr>
          <w:noProof/>
        </w:rPr>
        <w:drawing>
          <wp:inline distT="0" distB="0" distL="0" distR="0" wp14:anchorId="41D42310" wp14:editId="54406ABA">
            <wp:extent cx="4824730" cy="1382642"/>
            <wp:effectExtent l="0" t="0" r="0" b="825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4837989" cy="138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0EE0" w14:textId="1DD4EAD1" w:rsidR="008442F9" w:rsidRPr="00F316C7" w:rsidRDefault="00A857FE" w:rsidP="001B7418">
      <w:pPr>
        <w:pStyle w:val="3f4"/>
      </w:pPr>
      <w:bookmarkStart w:id="417" w:name="_Ref154576850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92</w:t>
      </w:r>
      <w:r w:rsidR="0003181E">
        <w:rPr>
          <w:noProof/>
        </w:rPr>
        <w:fldChar w:fldCharType="end"/>
      </w:r>
      <w:bookmarkEnd w:id="417"/>
    </w:p>
    <w:p w14:paraId="1A7F29B2" w14:textId="7EE8E076" w:rsidR="008442F9" w:rsidRDefault="008442F9" w:rsidP="001B7418">
      <w:pPr>
        <w:pStyle w:val="20"/>
      </w:pPr>
      <w:r>
        <w:t xml:space="preserve">Укажите диапазон дат формируемого отчета в полях </w:t>
      </w:r>
      <w:r w:rsidR="001310B0">
        <w:t>«Искать с ...» и «Искать по…» (</w:t>
      </w:r>
      <w:r w:rsidR="001310B0">
        <w:fldChar w:fldCharType="begin"/>
      </w:r>
      <w:r w:rsidR="001310B0">
        <w:instrText xml:space="preserve"> REF _Ref154576850 \h </w:instrText>
      </w:r>
      <w:r w:rsidR="001310B0">
        <w:fldChar w:fldCharType="separate"/>
      </w:r>
      <w:r w:rsidR="00B65250">
        <w:t>Рисунок </w:t>
      </w:r>
      <w:r w:rsidR="00B65250">
        <w:rPr>
          <w:noProof/>
        </w:rPr>
        <w:t>92</w:t>
      </w:r>
      <w:r w:rsidR="001310B0">
        <w:fldChar w:fldCharType="end"/>
      </w:r>
      <w:r w:rsidR="001310B0">
        <w:t>)</w:t>
      </w:r>
      <w:r>
        <w:t>.</w:t>
      </w:r>
    </w:p>
    <w:p w14:paraId="1B6F5FAB" w14:textId="77777777" w:rsidR="008442F9" w:rsidRDefault="008442F9" w:rsidP="001B7418">
      <w:pPr>
        <w:pStyle w:val="20"/>
      </w:pPr>
      <w:r>
        <w:t>Выберите форму получения отчета:</w:t>
      </w:r>
    </w:p>
    <w:p w14:paraId="0BE70DB7" w14:textId="6C99C0F6" w:rsidR="008442F9" w:rsidRPr="00FE183C" w:rsidRDefault="008442F9" w:rsidP="00FE183C">
      <w:pPr>
        <w:pStyle w:val="321231"/>
        <w:numPr>
          <w:ilvl w:val="0"/>
          <w:numId w:val="229"/>
        </w:numPr>
      </w:pPr>
      <w:r w:rsidRPr="00FE183C">
        <w:t xml:space="preserve">Для отправки формируемого отчета на печать щелкните по кнопке </w:t>
      </w:r>
      <w:r w:rsidR="00FE183C" w:rsidRPr="00C74872">
        <w:rPr>
          <w:noProof/>
        </w:rPr>
        <w:drawing>
          <wp:inline distT="0" distB="0" distL="0" distR="0" wp14:anchorId="4D4C246F" wp14:editId="7D1E8658">
            <wp:extent cx="446400" cy="208800"/>
            <wp:effectExtent l="0" t="0" r="0" b="127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83C" w:rsidRPr="00FE183C">
        <w:t xml:space="preserve"> </w:t>
      </w:r>
      <w:r w:rsidRPr="00FE183C">
        <w:t>«Печать»</w:t>
      </w:r>
      <w:r w:rsidR="003873E1" w:rsidRPr="00FE183C">
        <w:t xml:space="preserve"> -</w:t>
      </w:r>
      <w:r w:rsidR="00FE183C">
        <w:t xml:space="preserve"> </w:t>
      </w:r>
      <w:r w:rsidR="003873E1" w:rsidRPr="00FE183C">
        <w:t>о</w:t>
      </w:r>
      <w:r w:rsidRPr="00FE183C">
        <w:t>ткрывается диалоговое окно выбора принтера для печати.</w:t>
      </w:r>
      <w:r w:rsidR="00FE183C" w:rsidRPr="00FE183C">
        <w:t xml:space="preserve"> </w:t>
      </w:r>
      <w:r w:rsidRPr="00FE183C">
        <w:t xml:space="preserve">Выберите принтер, параметры печати и щелкните по кнопке </w:t>
      </w:r>
      <w:r w:rsidR="00FE183C" w:rsidRPr="00C74872">
        <w:rPr>
          <w:noProof/>
          <w:lang w:val="en-US"/>
        </w:rPr>
        <w:drawing>
          <wp:inline distT="0" distB="0" distL="0" distR="0" wp14:anchorId="4F1B5002" wp14:editId="65D92D33">
            <wp:extent cx="795600" cy="208800"/>
            <wp:effectExtent l="0" t="0" r="5080" b="127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956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83C">
        <w:t xml:space="preserve"> «Печать» (</w:t>
      </w:r>
      <w:r w:rsidR="00FE183C">
        <w:fldChar w:fldCharType="begin"/>
      </w:r>
      <w:r w:rsidR="00FE183C">
        <w:instrText xml:space="preserve"> REF _Ref157503159 \h </w:instrText>
      </w:r>
      <w:r w:rsidR="00FE183C">
        <w:fldChar w:fldCharType="separate"/>
      </w:r>
      <w:r w:rsidR="00B65250">
        <w:t>Рисунок</w:t>
      </w:r>
      <w:r w:rsidR="00B65250">
        <w:rPr>
          <w:lang w:val="en-US"/>
        </w:rPr>
        <w:t> </w:t>
      </w:r>
      <w:r w:rsidR="00B65250">
        <w:rPr>
          <w:noProof/>
        </w:rPr>
        <w:t>91</w:t>
      </w:r>
      <w:r w:rsidR="00FE183C">
        <w:fldChar w:fldCharType="end"/>
      </w:r>
      <w:r w:rsidR="00FE183C">
        <w:t xml:space="preserve">) </w:t>
      </w:r>
      <w:r w:rsidR="003873E1" w:rsidRPr="00FE183C">
        <w:t>-в</w:t>
      </w:r>
      <w:r w:rsidRPr="00FE183C">
        <w:t>ыполняется печать отчета за выбранный период.</w:t>
      </w:r>
    </w:p>
    <w:p w14:paraId="27556480" w14:textId="670BED46" w:rsidR="008442F9" w:rsidRPr="00F316C7" w:rsidRDefault="008442F9" w:rsidP="00FE183C">
      <w:pPr>
        <w:pStyle w:val="321231"/>
      </w:pPr>
      <w:r w:rsidRPr="00FE183C">
        <w:t xml:space="preserve">Для выгрузки отчета в файл в выпадающем списке «Скачать» </w:t>
      </w:r>
      <w:r w:rsidR="00FE183C">
        <w:t>(</w:t>
      </w:r>
      <w:r w:rsidR="00FE183C">
        <w:fldChar w:fldCharType="begin"/>
      </w:r>
      <w:r w:rsidR="00FE183C">
        <w:instrText xml:space="preserve"> REF _Ref154576850 \h </w:instrText>
      </w:r>
      <w:r w:rsidR="00FE183C">
        <w:fldChar w:fldCharType="separate"/>
      </w:r>
      <w:r w:rsidR="00B65250">
        <w:t>Рисунок </w:t>
      </w:r>
      <w:r w:rsidR="00B65250">
        <w:rPr>
          <w:noProof/>
        </w:rPr>
        <w:t>92</w:t>
      </w:r>
      <w:r w:rsidR="00FE183C">
        <w:fldChar w:fldCharType="end"/>
      </w:r>
      <w:r w:rsidR="00FE183C">
        <w:t xml:space="preserve">) </w:t>
      </w:r>
      <w:r w:rsidRPr="00FE183C">
        <w:t>выберите формат файла выгрузки: *.csv, *.xlsx, *.json</w:t>
      </w:r>
      <w:r w:rsidR="003873E1" w:rsidRPr="00FE183C">
        <w:t xml:space="preserve"> - о</w:t>
      </w:r>
      <w:r w:rsidRPr="00FE183C">
        <w:t>ткрывается диалоговое окно сохранения файла.</w:t>
      </w:r>
      <w:r w:rsidR="00FE183C" w:rsidRPr="00FE183C">
        <w:t xml:space="preserve"> </w:t>
      </w:r>
      <w:r w:rsidR="00195B85">
        <w:t>В зависимости от настроек веб-браузера происходит автоматическая загрузка списка в папку «Загрузки» или открывается стандартное диалоговое окно сохранения файла</w:t>
      </w:r>
      <w:r>
        <w:t>.</w:t>
      </w:r>
    </w:p>
    <w:p w14:paraId="11FD378D" w14:textId="77777777" w:rsidR="008442F9" w:rsidRPr="00F434FF" w:rsidRDefault="008442F9" w:rsidP="00436BB9">
      <w:pPr>
        <w:pStyle w:val="29"/>
      </w:pPr>
      <w:bookmarkStart w:id="418" w:name="_Ref152341201"/>
      <w:bookmarkStart w:id="419" w:name="_Toc153383379"/>
      <w:bookmarkStart w:id="420" w:name="_Toc157505788"/>
      <w:r w:rsidRPr="00F434FF">
        <w:t>Управление обращениями в службу поддержки</w:t>
      </w:r>
      <w:bookmarkEnd w:id="418"/>
      <w:bookmarkEnd w:id="419"/>
      <w:bookmarkEnd w:id="420"/>
    </w:p>
    <w:p w14:paraId="3A48E6C7" w14:textId="67A666AE" w:rsidR="008442F9" w:rsidRDefault="008442F9" w:rsidP="001B7418">
      <w:pPr>
        <w:pStyle w:val="1d"/>
      </w:pPr>
      <w:r>
        <w:t xml:space="preserve">Обращения, направленные посетителями </w:t>
      </w:r>
      <w:r w:rsidR="00934FF9">
        <w:t>П</w:t>
      </w:r>
      <w:r>
        <w:t xml:space="preserve">ортала и держателями </w:t>
      </w:r>
      <w:r w:rsidR="00934FF9">
        <w:t>КЖ</w:t>
      </w:r>
      <w:r>
        <w:t xml:space="preserve"> из </w:t>
      </w:r>
      <w:r w:rsidR="00934FF9">
        <w:t>ЛК</w:t>
      </w:r>
      <w:r>
        <w:t xml:space="preserve"> через форму обратной связи, отображаются в списке обращений в веб-клиенте администратора.</w:t>
      </w:r>
    </w:p>
    <w:p w14:paraId="19CA2FDF" w14:textId="1FF079C1" w:rsidR="008442F9" w:rsidRDefault="008442F9" w:rsidP="001B7418">
      <w:pPr>
        <w:pStyle w:val="1d"/>
      </w:pPr>
      <w:r>
        <w:t xml:space="preserve">Для просмотра обращений щелкните по пункту </w:t>
      </w:r>
      <w:r w:rsidR="00AB4F71">
        <w:rPr>
          <w:noProof/>
        </w:rPr>
        <w:drawing>
          <wp:inline distT="0" distB="0" distL="0" distR="0" wp14:anchorId="2D0A4AA2" wp14:editId="7EDE0370">
            <wp:extent cx="228600" cy="228600"/>
            <wp:effectExtent l="0" t="0" r="0" b="0"/>
            <wp:docPr id="77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«Сервис обратной связи» </w:t>
      </w:r>
      <w:r>
        <w:t>в панели главного меню (в</w:t>
      </w:r>
      <w:r w:rsidR="00853AF8">
        <w:t> </w:t>
      </w:r>
      <w:r>
        <w:t>свернутом виде) или по разделу «Обращения»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17B022AF" wp14:editId="5B2F5A61">
            <wp:extent cx="228600" cy="228600"/>
            <wp:effectExtent l="0" t="0" r="0" b="0"/>
            <wp:docPr id="76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«Сервис обратной связи» в панели главного меню (в развернутом виде).</w:t>
      </w:r>
    </w:p>
    <w:p w14:paraId="7C9B2DBD" w14:textId="77777777" w:rsidR="008442F9" w:rsidRDefault="008442F9" w:rsidP="00436BB9">
      <w:pPr>
        <w:pStyle w:val="3a"/>
      </w:pPr>
      <w:bookmarkStart w:id="421" w:name="_Ref152764356"/>
      <w:bookmarkStart w:id="422" w:name="_Toc153383380"/>
      <w:bookmarkStart w:id="423" w:name="_Toc157505789"/>
      <w:r w:rsidRPr="00F434FF">
        <w:t>Просмотр списка обращений</w:t>
      </w:r>
      <w:bookmarkEnd w:id="421"/>
      <w:bookmarkEnd w:id="422"/>
      <w:bookmarkEnd w:id="423"/>
    </w:p>
    <w:p w14:paraId="6836A08C" w14:textId="77777777" w:rsidR="008442F9" w:rsidRDefault="008442F9" w:rsidP="001B7418">
      <w:pPr>
        <w:pStyle w:val="2d"/>
      </w:pPr>
      <w:r>
        <w:t>Чтобы просмотреть список обращений:</w:t>
      </w:r>
    </w:p>
    <w:p w14:paraId="12BA027D" w14:textId="406AEE1D" w:rsidR="008442F9" w:rsidRDefault="008442F9" w:rsidP="00FA592D">
      <w:pPr>
        <w:pStyle w:val="20"/>
        <w:numPr>
          <w:ilvl w:val="0"/>
          <w:numId w:val="212"/>
        </w:numPr>
      </w:pPr>
      <w:r>
        <w:t xml:space="preserve">Щелкните по пункту </w:t>
      </w:r>
      <w:r>
        <w:rPr>
          <w:noProof/>
        </w:rPr>
        <w:drawing>
          <wp:inline distT="0" distB="0" distL="0" distR="0" wp14:anchorId="5CC6FE10" wp14:editId="590D81AE">
            <wp:extent cx="228600" cy="22860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B4F71">
        <w:t xml:space="preserve">«Сервис обратной связи» </w:t>
      </w:r>
      <w:r>
        <w:t>в панели главного меню (в свернутом виде) или по разделу «Обращения» пункт</w:t>
      </w:r>
      <w:r w:rsidR="00AB4F71">
        <w:t>а</w:t>
      </w:r>
      <w:r>
        <w:t xml:space="preserve"> </w:t>
      </w:r>
      <w:r w:rsidR="00AB4F71">
        <w:rPr>
          <w:noProof/>
        </w:rPr>
        <w:drawing>
          <wp:inline distT="0" distB="0" distL="0" distR="0" wp14:anchorId="1FF75CCB" wp14:editId="6FAFA572">
            <wp:extent cx="228600" cy="228600"/>
            <wp:effectExtent l="0" t="0" r="0" b="0"/>
            <wp:docPr id="64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F71">
        <w:t xml:space="preserve"> </w:t>
      </w:r>
      <w:r>
        <w:t>«Сервис обратной связи» в панели главного меню (в развернутом виде).</w:t>
      </w:r>
    </w:p>
    <w:p w14:paraId="04FE30E8" w14:textId="23240E44" w:rsidR="008442F9" w:rsidRDefault="008442F9" w:rsidP="001B7418">
      <w:pPr>
        <w:pStyle w:val="1d"/>
      </w:pPr>
      <w:r>
        <w:t>Открывается страница «Список обращений в службу поддержки» (</w:t>
      </w:r>
      <w:r w:rsidR="00CC7232">
        <w:fldChar w:fldCharType="begin"/>
      </w:r>
      <w:r w:rsidR="00CC7232">
        <w:instrText xml:space="preserve"> REF _Ref154566709 \h </w:instrText>
      </w:r>
      <w:r w:rsidR="00CC7232">
        <w:fldChar w:fldCharType="separate"/>
      </w:r>
      <w:r w:rsidR="00B65250">
        <w:t>Рисунок </w:t>
      </w:r>
      <w:r w:rsidR="00B65250">
        <w:rPr>
          <w:noProof/>
        </w:rPr>
        <w:t>93</w:t>
      </w:r>
      <w:r w:rsidR="00CC7232">
        <w:fldChar w:fldCharType="end"/>
      </w:r>
      <w:r>
        <w:t>). Для каждого обращения в списке отображается Ф</w:t>
      </w:r>
      <w:r w:rsidR="00082A57">
        <w:t>.</w:t>
      </w:r>
      <w:r>
        <w:t>И</w:t>
      </w:r>
      <w:r w:rsidR="00082A57">
        <w:t>.</w:t>
      </w:r>
      <w:r>
        <w:t>О</w:t>
      </w:r>
      <w:r w:rsidR="00082A57">
        <w:t>.</w:t>
      </w:r>
      <w:r>
        <w:t xml:space="preserve">, адрес электронной почты и телефон пользователя, направившего обращение, наличие у него </w:t>
      </w:r>
      <w:r w:rsidR="00934FF9">
        <w:t>КЖ</w:t>
      </w:r>
      <w:r>
        <w:t>, тема обращения, дата и время получения обращения, статус и иконка способа ответа, выбранного пользователем.</w:t>
      </w:r>
    </w:p>
    <w:p w14:paraId="21492A54" w14:textId="4F55A4E4" w:rsidR="001B7418" w:rsidRDefault="006B369F" w:rsidP="001B7418">
      <w:pPr>
        <w:pStyle w:val="313"/>
      </w:pPr>
      <w:r w:rsidRPr="006B369F">
        <w:rPr>
          <w:noProof/>
        </w:rPr>
        <w:drawing>
          <wp:inline distT="0" distB="0" distL="0" distR="0" wp14:anchorId="23A39D64" wp14:editId="2F2380AB">
            <wp:extent cx="5588914" cy="270573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596649" cy="270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6F04D" w14:textId="1A95A94D" w:rsidR="008442F9" w:rsidRDefault="00A857FE" w:rsidP="00F21215">
      <w:pPr>
        <w:pStyle w:val="3f4"/>
      </w:pPr>
      <w:bookmarkStart w:id="424" w:name="_Ref154566709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93</w:t>
      </w:r>
      <w:r w:rsidR="0003181E">
        <w:rPr>
          <w:noProof/>
        </w:rPr>
        <w:fldChar w:fldCharType="end"/>
      </w:r>
      <w:bookmarkEnd w:id="424"/>
    </w:p>
    <w:p w14:paraId="3713E5BB" w14:textId="2AD0EF90" w:rsidR="008442F9" w:rsidRPr="007B585F" w:rsidRDefault="008442F9" w:rsidP="001B7418">
      <w:pPr>
        <w:pStyle w:val="1d"/>
      </w:pPr>
      <w:r>
        <w:t xml:space="preserve">В списке доступны </w:t>
      </w:r>
      <w:r w:rsidR="00131E97">
        <w:t>фильтрация (п. </w:t>
      </w:r>
      <w:r w:rsidR="00131E97">
        <w:fldChar w:fldCharType="begin"/>
      </w:r>
      <w:r w:rsidR="00131E97">
        <w:instrText xml:space="preserve"> REF _Ref152599511 \n \h </w:instrText>
      </w:r>
      <w:r w:rsidR="00131E97">
        <w:fldChar w:fldCharType="separate"/>
      </w:r>
      <w:r w:rsidR="00B65250">
        <w:t>2.4.1</w:t>
      </w:r>
      <w:r w:rsidR="00131E97">
        <w:fldChar w:fldCharType="end"/>
      </w:r>
      <w:r w:rsidR="00131E97">
        <w:t>),</w:t>
      </w:r>
      <w:r>
        <w:t xml:space="preserve"> сортировка (п. </w:t>
      </w:r>
      <w:r>
        <w:fldChar w:fldCharType="begin"/>
      </w:r>
      <w:r>
        <w:instrText xml:space="preserve"> REF _Ref152599469 \r \h </w:instrText>
      </w:r>
      <w:r>
        <w:fldChar w:fldCharType="separate"/>
      </w:r>
      <w:r w:rsidR="00B65250">
        <w:t>2.4.2</w:t>
      </w:r>
      <w:r>
        <w:fldChar w:fldCharType="end"/>
      </w:r>
      <w:r>
        <w:t>) и навигация по страницам (п. </w:t>
      </w:r>
      <w:r>
        <w:fldChar w:fldCharType="begin"/>
      </w:r>
      <w:r>
        <w:instrText xml:space="preserve"> REF _Ref152599473 \r \h </w:instrText>
      </w:r>
      <w:r>
        <w:fldChar w:fldCharType="separate"/>
      </w:r>
      <w:r w:rsidR="00B65250">
        <w:t>2.4.3</w:t>
      </w:r>
      <w:r>
        <w:fldChar w:fldCharType="end"/>
      </w:r>
      <w:r>
        <w:t>).</w:t>
      </w:r>
    </w:p>
    <w:p w14:paraId="11610995" w14:textId="3DD83B59" w:rsidR="008442F9" w:rsidRDefault="008442F9" w:rsidP="001B7418">
      <w:pPr>
        <w:pStyle w:val="20"/>
      </w:pPr>
      <w:r>
        <w:t>Вы можете отфильтровать список (п. </w:t>
      </w:r>
      <w:r>
        <w:fldChar w:fldCharType="begin"/>
      </w:r>
      <w:r>
        <w:instrText xml:space="preserve"> REF _Ref152599511 \r \h </w:instrText>
      </w:r>
      <w:r>
        <w:fldChar w:fldCharType="separate"/>
      </w:r>
      <w:r w:rsidR="00B65250">
        <w:t>2.4.1</w:t>
      </w:r>
      <w:r>
        <w:fldChar w:fldCharType="end"/>
      </w:r>
      <w:r>
        <w:t>) по следующим параметрам:</w:t>
      </w:r>
    </w:p>
    <w:p w14:paraId="52B95A04" w14:textId="2AD67241" w:rsidR="008442F9" w:rsidRDefault="008442F9" w:rsidP="00FA592D">
      <w:pPr>
        <w:pStyle w:val="321231"/>
        <w:numPr>
          <w:ilvl w:val="0"/>
          <w:numId w:val="213"/>
        </w:numPr>
      </w:pPr>
      <w:r>
        <w:t>Способ ответа: выберите способ ответа на обращение (</w:t>
      </w:r>
      <w:r w:rsidR="00D0584D">
        <w:t xml:space="preserve">телефон, </w:t>
      </w:r>
      <w:r w:rsidR="00853AF8">
        <w:t>э</w:t>
      </w:r>
      <w:r>
        <w:t xml:space="preserve">лектронная почта или </w:t>
      </w:r>
      <w:r w:rsidR="00D0584D">
        <w:t>ответ не требуется</w:t>
      </w:r>
      <w:r>
        <w:t>) в выпадающем списке, чтобы просмотреть только обращения с определенным способом ответа</w:t>
      </w:r>
      <w:r w:rsidR="001B7418">
        <w:t>.</w:t>
      </w:r>
    </w:p>
    <w:p w14:paraId="60C12C00" w14:textId="426B4395" w:rsidR="008442F9" w:rsidRDefault="008442F9" w:rsidP="001B7418">
      <w:pPr>
        <w:pStyle w:val="321231"/>
      </w:pPr>
      <w:r>
        <w:t>Статус: выберите нужное значение в выпадающем списке «Статус», чтобы просмотреть только обращения в определенном статусе</w:t>
      </w:r>
      <w:r w:rsidR="001B7418">
        <w:t>.</w:t>
      </w:r>
    </w:p>
    <w:p w14:paraId="6DC1E6EC" w14:textId="052D5A8F" w:rsidR="008442F9" w:rsidRDefault="001B7418" w:rsidP="001B7418">
      <w:pPr>
        <w:pStyle w:val="321231"/>
      </w:pPr>
      <w:r>
        <w:t>П</w:t>
      </w:r>
      <w:r w:rsidR="008442F9">
        <w:t>оле поиска: чтобы найти обращения, содержащие определенную подстроку в заголовке или тексте обращения, введите строку в поле поиска «Найти».</w:t>
      </w:r>
    </w:p>
    <w:p w14:paraId="42C4CD4B" w14:textId="77777777" w:rsidR="008442F9" w:rsidRPr="00F07117" w:rsidRDefault="008442F9" w:rsidP="00853AF8">
      <w:pPr>
        <w:pStyle w:val="1d"/>
      </w:pPr>
      <w:r>
        <w:t>После применения фильтрации отображается список ПП, отфильтрованный согласно выбранным параметрам.</w:t>
      </w:r>
    </w:p>
    <w:p w14:paraId="13047CE8" w14:textId="77777777" w:rsidR="008442F9" w:rsidRDefault="008442F9" w:rsidP="00436BB9">
      <w:pPr>
        <w:pStyle w:val="3a"/>
      </w:pPr>
      <w:bookmarkStart w:id="425" w:name="_Toc153383381"/>
      <w:bookmarkStart w:id="426" w:name="_Toc157505790"/>
      <w:r>
        <w:t>П</w:t>
      </w:r>
      <w:r w:rsidRPr="00F434FF">
        <w:t>росмотр обращения</w:t>
      </w:r>
      <w:bookmarkEnd w:id="425"/>
      <w:bookmarkEnd w:id="426"/>
    </w:p>
    <w:p w14:paraId="2E388EC6" w14:textId="77777777" w:rsidR="008442F9" w:rsidRDefault="008442F9" w:rsidP="001B7418">
      <w:pPr>
        <w:pStyle w:val="2d"/>
      </w:pPr>
      <w:r>
        <w:t>Чтобы просмотреть обращение:</w:t>
      </w:r>
    </w:p>
    <w:p w14:paraId="4ACA0823" w14:textId="0BC1C70B" w:rsidR="008442F9" w:rsidRDefault="008442F9" w:rsidP="00FA592D">
      <w:pPr>
        <w:pStyle w:val="20"/>
        <w:numPr>
          <w:ilvl w:val="0"/>
          <w:numId w:val="214"/>
        </w:numPr>
      </w:pPr>
      <w:r>
        <w:t>Откройте список обращений</w:t>
      </w:r>
      <w:r w:rsidR="00853AF8">
        <w:t xml:space="preserve"> (</w:t>
      </w:r>
      <w:r>
        <w:t>п. </w:t>
      </w:r>
      <w:r>
        <w:fldChar w:fldCharType="begin"/>
      </w:r>
      <w:r>
        <w:instrText xml:space="preserve"> REF _Ref152764356 \r \h </w:instrText>
      </w:r>
      <w:r w:rsidR="001B7418">
        <w:instrText xml:space="preserve"> \* MERGEFORMAT </w:instrText>
      </w:r>
      <w:r>
        <w:fldChar w:fldCharType="separate"/>
      </w:r>
      <w:r w:rsidR="00B65250">
        <w:t>3.13.1</w:t>
      </w:r>
      <w:r>
        <w:fldChar w:fldCharType="end"/>
      </w:r>
      <w:r w:rsidR="00853AF8">
        <w:t>)</w:t>
      </w:r>
      <w:r>
        <w:t>.</w:t>
      </w:r>
    </w:p>
    <w:p w14:paraId="5E6809C8" w14:textId="4F7397A5" w:rsidR="008747B1" w:rsidRDefault="008747B1" w:rsidP="008747B1">
      <w:pPr>
        <w:pStyle w:val="20"/>
      </w:pPr>
      <w:r>
        <w:t xml:space="preserve">Чтобы просмотреть карточку обращения щелкните по иконке </w:t>
      </w:r>
      <w:r>
        <w:rPr>
          <w:noProof/>
        </w:rPr>
        <w:drawing>
          <wp:inline distT="0" distB="0" distL="0" distR="0" wp14:anchorId="7D58D056" wp14:editId="533D67C1">
            <wp:extent cx="198120" cy="236220"/>
            <wp:effectExtent l="0" t="0" r="0" b="0"/>
            <wp:docPr id="157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обращения.</w:t>
      </w:r>
    </w:p>
    <w:p w14:paraId="79EF6C31" w14:textId="36A48BFD" w:rsidR="008442F9" w:rsidRDefault="008747B1" w:rsidP="001B7418">
      <w:pPr>
        <w:pStyle w:val="1d"/>
      </w:pPr>
      <w:r>
        <w:t xml:space="preserve">Открывается карточка </w:t>
      </w:r>
      <w:r w:rsidR="008442F9">
        <w:t>обращения для просмотра (</w:t>
      </w:r>
      <w:r w:rsidR="00A857FE">
        <w:fldChar w:fldCharType="begin"/>
      </w:r>
      <w:r w:rsidR="00A857FE">
        <w:instrText xml:space="preserve"> REF _Ref154415261 \h </w:instrText>
      </w:r>
      <w:r w:rsidR="00A857FE">
        <w:fldChar w:fldCharType="separate"/>
      </w:r>
      <w:r w:rsidR="00B65250">
        <w:t>Рисунок </w:t>
      </w:r>
      <w:r w:rsidR="00B65250">
        <w:rPr>
          <w:noProof/>
        </w:rPr>
        <w:t>94</w:t>
      </w:r>
      <w:r w:rsidR="00A857FE">
        <w:fldChar w:fldCharType="end"/>
      </w:r>
      <w:r w:rsidR="008442F9">
        <w:t>).</w:t>
      </w:r>
    </w:p>
    <w:p w14:paraId="229AC0E7" w14:textId="62011686" w:rsidR="001B7418" w:rsidRDefault="008747B1" w:rsidP="001B7418">
      <w:pPr>
        <w:pStyle w:val="313"/>
      </w:pPr>
      <w:r w:rsidRPr="008747B1">
        <w:rPr>
          <w:noProof/>
        </w:rPr>
        <w:drawing>
          <wp:inline distT="0" distB="0" distL="0" distR="0" wp14:anchorId="5EC9FA4E" wp14:editId="6DE599F7">
            <wp:extent cx="4729480" cy="2539924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742994" cy="254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69952" w14:textId="49734FD3" w:rsidR="008442F9" w:rsidRDefault="00A857FE" w:rsidP="001B7418">
      <w:pPr>
        <w:pStyle w:val="3f4"/>
      </w:pPr>
      <w:bookmarkStart w:id="427" w:name="_Ref154415261"/>
      <w:r>
        <w:t>Рисунок </w:t>
      </w:r>
      <w:r w:rsidR="0003181E">
        <w:fldChar w:fldCharType="begin"/>
      </w:r>
      <w:r w:rsidR="0003181E">
        <w:instrText xml:space="preserve"> SEQ Рисунок \* ARABIC </w:instrText>
      </w:r>
      <w:r w:rsidR="0003181E">
        <w:fldChar w:fldCharType="separate"/>
      </w:r>
      <w:r w:rsidR="00B65250">
        <w:rPr>
          <w:noProof/>
        </w:rPr>
        <w:t>94</w:t>
      </w:r>
      <w:r w:rsidR="0003181E">
        <w:rPr>
          <w:noProof/>
        </w:rPr>
        <w:fldChar w:fldCharType="end"/>
      </w:r>
      <w:bookmarkEnd w:id="427"/>
    </w:p>
    <w:p w14:paraId="531F9CB6" w14:textId="33434935" w:rsidR="008442F9" w:rsidRPr="00D0630D" w:rsidRDefault="008442F9" w:rsidP="001B7418">
      <w:pPr>
        <w:pStyle w:val="20"/>
      </w:pPr>
      <w:r>
        <w:t>Щелкните по кнопке</w:t>
      </w:r>
      <w:r w:rsidR="008747B1">
        <w:t xml:space="preserve"> </w:t>
      </w:r>
      <w:r w:rsidR="008747B1" w:rsidRPr="008747B1">
        <w:rPr>
          <w:noProof/>
        </w:rPr>
        <w:drawing>
          <wp:inline distT="0" distB="0" distL="0" distR="0" wp14:anchorId="375C52CB" wp14:editId="30400BC8">
            <wp:extent cx="450000" cy="208800"/>
            <wp:effectExtent l="0" t="0" r="7620" b="127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2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</w:t>
      </w:r>
      <w:r w:rsidRPr="00C71D11">
        <w:t>Отменить</w:t>
      </w:r>
      <w:r>
        <w:t>», чтобы закрыть обращение.</w:t>
      </w:r>
    </w:p>
    <w:p w14:paraId="7ECBD9AA" w14:textId="77777777" w:rsidR="008442F9" w:rsidRDefault="008442F9" w:rsidP="008442F9">
      <w:pPr>
        <w:pStyle w:val="19"/>
      </w:pPr>
      <w:bookmarkStart w:id="428" w:name="_Toc153383382"/>
      <w:bookmarkStart w:id="429" w:name="_Toc157505791"/>
      <w:r>
        <w:t>Аварийные ситуации</w:t>
      </w:r>
      <w:bookmarkEnd w:id="428"/>
      <w:bookmarkEnd w:id="429"/>
    </w:p>
    <w:p w14:paraId="6D6A5002" w14:textId="5BB216DA" w:rsidR="008442F9" w:rsidRPr="00F43613" w:rsidRDefault="008442F9" w:rsidP="001B7418">
      <w:pPr>
        <w:pStyle w:val="1d"/>
      </w:pPr>
      <w:r w:rsidRPr="00537CF8">
        <w:t xml:space="preserve">В случае возникновения ошибок при работе </w:t>
      </w:r>
      <w:r w:rsidR="00853AF8">
        <w:t>ЦП КЖ</w:t>
      </w:r>
      <w:r w:rsidRPr="00537CF8">
        <w:t xml:space="preserve">, необходимо обращаться </w:t>
      </w:r>
      <w:r>
        <w:t>в службу</w:t>
      </w:r>
      <w:r w:rsidRPr="00537CF8">
        <w:t xml:space="preserve"> технической поддержки</w:t>
      </w:r>
      <w:r>
        <w:t xml:space="preserve"> </w:t>
      </w:r>
      <w:r w:rsidRPr="00F43613">
        <w:t xml:space="preserve">через форму обратной связи (см. </w:t>
      </w:r>
      <w:r w:rsidR="008747B1">
        <w:t>р</w:t>
      </w:r>
      <w:r w:rsidRPr="00F43613">
        <w:t xml:space="preserve">уководство пользователя </w:t>
      </w:r>
      <w:r w:rsidR="008747B1">
        <w:t>ЦП КЖ 1.0</w:t>
      </w:r>
      <w:r w:rsidRPr="00F43613">
        <w:t xml:space="preserve">. Веб-клиент </w:t>
      </w:r>
      <w:r w:rsidR="008747B1">
        <w:t>ж</w:t>
      </w:r>
      <w:r w:rsidRPr="00F43613">
        <w:t>ителя, п. 4.1.7).</w:t>
      </w:r>
    </w:p>
    <w:p w14:paraId="228C434E" w14:textId="77777777" w:rsidR="008442F9" w:rsidRDefault="008442F9" w:rsidP="008442F9">
      <w:pPr>
        <w:pStyle w:val="19"/>
      </w:pPr>
      <w:bookmarkStart w:id="430" w:name="_Toc153383383"/>
      <w:bookmarkStart w:id="431" w:name="_Toc157505792"/>
      <w:r>
        <w:t>Рекомендации по освоению</w:t>
      </w:r>
      <w:bookmarkEnd w:id="430"/>
      <w:bookmarkEnd w:id="431"/>
    </w:p>
    <w:p w14:paraId="79FED46F" w14:textId="639ACB42" w:rsidR="008442F9" w:rsidRDefault="008442F9" w:rsidP="001B7418">
      <w:pPr>
        <w:pStyle w:val="1d"/>
      </w:pPr>
      <w:r>
        <w:t xml:space="preserve">Для освоения работы с </w:t>
      </w:r>
      <w:r w:rsidR="00853AF8">
        <w:t>ЦП КЖ</w:t>
      </w:r>
      <w:r>
        <w:t xml:space="preserve"> рекомендуется изучить данное </w:t>
      </w:r>
      <w:r w:rsidR="008747B1">
        <w:t>р</w:t>
      </w:r>
      <w:r>
        <w:t>уководство.</w:t>
      </w:r>
    </w:p>
    <w:p w14:paraId="40089859" w14:textId="1AECA1FA" w:rsidR="00D65E25" w:rsidRPr="00D65E25" w:rsidRDefault="008442F9" w:rsidP="00D65E25">
      <w:pPr>
        <w:pStyle w:val="1d"/>
      </w:pPr>
      <w:r w:rsidRPr="00537CF8">
        <w:t xml:space="preserve">В качестве контрольного примера </w:t>
      </w:r>
      <w:r w:rsidRPr="00F43613">
        <w:t>рекомендуется выполнить операции задачи «Создание новости (немедленная публикация)»</w:t>
      </w:r>
      <w:r w:rsidR="00853AF8">
        <w:t xml:space="preserve"> (</w:t>
      </w:r>
      <w:r w:rsidRPr="00F43613">
        <w:t>п.</w:t>
      </w:r>
      <w:r w:rsidR="00F21215">
        <w:t> </w:t>
      </w:r>
      <w:r w:rsidRPr="00F43613">
        <w:fldChar w:fldCharType="begin"/>
      </w:r>
      <w:r w:rsidRPr="00F43613">
        <w:instrText xml:space="preserve"> REF _Ref152684662 \r \h </w:instrText>
      </w:r>
      <w:r w:rsidRPr="00F43613">
        <w:fldChar w:fldCharType="separate"/>
      </w:r>
      <w:r w:rsidR="00B65250">
        <w:t>3.9.2</w:t>
      </w:r>
      <w:r w:rsidRPr="00F43613">
        <w:fldChar w:fldCharType="end"/>
      </w:r>
      <w:r w:rsidR="00853AF8">
        <w:t>)</w:t>
      </w:r>
      <w:r w:rsidRPr="00F43613">
        <w:t>.</w:t>
      </w:r>
      <w:bookmarkEnd w:id="1"/>
      <w:bookmarkEnd w:id="4"/>
      <w:bookmarkEnd w:id="23"/>
    </w:p>
    <w:sectPr w:rsidR="00D65E25" w:rsidRPr="00D65E25" w:rsidSect="000C2479">
      <w:headerReference w:type="even" r:id="rId178"/>
      <w:pgSz w:w="11907" w:h="16840" w:code="9"/>
      <w:pgMar w:top="851" w:right="851" w:bottom="851" w:left="1418" w:header="720" w:footer="45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A229B" w16cex:dateUtc="2023-08-18T14:02:00Z"/>
  <w16cex:commentExtensible w16cex:durableId="288781A5" w16cex:dateUtc="2023-08-16T14:11:00Z"/>
  <w16cex:commentExtensible w16cex:durableId="2867CC0A" w16cex:dateUtc="2023-07-23T12:55:00Z"/>
  <w16cex:commentExtensible w16cex:durableId="28699EAB" w16cex:dateUtc="2023-07-24T22:06:00Z"/>
  <w16cex:commentExtensible w16cex:durableId="288A22DB" w16cex:dateUtc="2023-08-18T14:03:00Z"/>
  <w16cex:commentExtensible w16cex:durableId="28699FBE" w16cex:dateUtc="2023-07-24T22:11:00Z"/>
  <w16cex:commentExtensible w16cex:durableId="288782ED" w16cex:dateUtc="2023-08-16T14:16:00Z"/>
  <w16cex:commentExtensible w16cex:durableId="28878356" w16cex:dateUtc="2023-08-16T14:18:00Z"/>
  <w16cex:commentExtensible w16cex:durableId="288783AB" w16cex:dateUtc="2023-08-16T14:19:00Z"/>
  <w16cex:commentExtensible w16cex:durableId="286C3242" w16cex:dateUtc="2023-07-26T21:01:00Z"/>
  <w16cex:commentExtensible w16cex:durableId="288783D9" w16cex:dateUtc="2023-08-16T14:20:00Z"/>
  <w16cex:commentExtensible w16cex:durableId="286C32BA" w16cex:dateUtc="2023-07-26T21:03:00Z"/>
  <w16cex:commentExtensible w16cex:durableId="2888C38C" w16cex:dateUtc="2023-08-17T13:04:00Z"/>
  <w16cex:commentExtensible w16cex:durableId="2888CCA2" w16cex:dateUtc="2023-08-17T13:43:00Z"/>
  <w16cex:commentExtensible w16cex:durableId="2888CD64" w16cex:dateUtc="2023-08-17T13:46:00Z"/>
  <w16cex:commentExtensible w16cex:durableId="2888DE92" w16cex:dateUtc="2023-08-17T14:59:00Z"/>
  <w16cex:commentExtensible w16cex:durableId="286C344F" w16cex:dateUtc="2023-07-26T21:09:00Z"/>
  <w16cex:commentExtensible w16cex:durableId="282ABF43" w16cex:dateUtc="2023-06-07T05:33:00Z"/>
  <w16cex:commentExtensible w16cex:durableId="288A3971" w16cex:dateUtc="2023-08-18T15:39:00Z"/>
  <w16cex:commentExtensible w16cex:durableId="2888E3C4" w16cex:dateUtc="2023-08-17T15:21:00Z"/>
  <w16cex:commentExtensible w16cex:durableId="286C3613" w16cex:dateUtc="2023-07-26T21:17:00Z"/>
  <w16cex:commentExtensible w16cex:durableId="2888E42F" w16cex:dateUtc="2023-08-17T15:23:00Z"/>
  <w16cex:commentExtensible w16cex:durableId="286C3762" w16cex:dateUtc="2023-07-26T21:22:00Z"/>
  <w16cex:commentExtensible w16cex:durableId="282CD09A" w16cex:dateUtc="2023-06-08T19:11:00Z"/>
  <w16cex:commentExtensible w16cex:durableId="286D8F19" w16cex:dateUtc="2023-07-27T21:49:00Z"/>
  <w16cex:commentExtensible w16cex:durableId="282CD25D" w16cex:dateUtc="2023-06-08T19:19:00Z"/>
  <w16cex:commentExtensible w16cex:durableId="286D9202" w16cex:dateUtc="2023-07-27T22:01:00Z"/>
  <w16cex:commentExtensible w16cex:durableId="2888E4AE" w16cex:dateUtc="2023-08-17T15:25:00Z"/>
  <w16cex:commentExtensible w16cex:durableId="286D92B0" w16cex:dateUtc="2023-07-27T22:04:00Z"/>
  <w16cex:commentExtensible w16cex:durableId="286D938B" w16cex:dateUtc="2023-07-27T22:08:00Z"/>
  <w16cex:commentExtensible w16cex:durableId="2888E4E8" w16cex:dateUtc="2023-08-17T15:26:00Z"/>
  <w16cex:commentExtensible w16cex:durableId="282CD66F" w16cex:dateUtc="2023-06-08T19:36:00Z"/>
  <w16cex:commentExtensible w16cex:durableId="286D96B0" w16cex:dateUtc="2023-07-27T22:21:00Z"/>
  <w16cex:commentExtensible w16cex:durableId="2888E523" w16cex:dateUtc="2023-08-17T15:27:00Z"/>
  <w16cex:commentExtensible w16cex:durableId="286D9754" w16cex:dateUtc="2023-07-27T22:24:00Z"/>
  <w16cex:commentExtensible w16cex:durableId="2888E541" w16cex:dateUtc="2023-08-17T15:28:00Z"/>
  <w16cex:commentExtensible w16cex:durableId="282CE06C" w16cex:dateUtc="2023-06-08T20:19:00Z"/>
  <w16cex:commentExtensible w16cex:durableId="2888E5C2" w16cex:dateUtc="2023-08-17T15:30:00Z"/>
  <w16cex:commentExtensible w16cex:durableId="283063BD" w16cex:dateUtc="2023-06-11T12:16:00Z"/>
  <w16cex:commentExtensible w16cex:durableId="2830671C" w16cex:dateUtc="2023-06-11T12:30:00Z"/>
  <w16cex:commentExtensible w16cex:durableId="28306723" w16cex:dateUtc="2023-06-11T12:30:00Z"/>
  <w16cex:commentExtensible w16cex:durableId="28306B61" w16cex:dateUtc="2023-06-11T12:48:00Z"/>
  <w16cex:commentExtensible w16cex:durableId="2830720E" w16cex:dateUtc="2023-06-11T13:17:00Z"/>
  <w16cex:commentExtensible w16cex:durableId="28716822" w16cex:dateUtc="2023-07-30T19:52:00Z"/>
  <w16cex:commentExtensible w16cex:durableId="2871699B" w16cex:dateUtc="2023-07-30T19:58:00Z"/>
  <w16cex:commentExtensible w16cex:durableId="287169DC" w16cex:dateUtc="2023-07-30T19:59:00Z"/>
  <w16cex:commentExtensible w16cex:durableId="2830DBAF" w16cex:dateUtc="2023-06-11T20:47:00Z"/>
  <w16cex:commentExtensible w16cex:durableId="28716AF3" w16cex:dateUtc="2023-07-30T20:04:00Z"/>
  <w16cex:commentExtensible w16cex:durableId="2888E63D" w16cex:dateUtc="2023-08-17T15:32:00Z"/>
  <w16cex:commentExtensible w16cex:durableId="28716D04" w16cex:dateUtc="2023-07-30T20:13:00Z"/>
  <w16cex:commentExtensible w16cex:durableId="284803AE" w16cex:dateUtc="2023-06-29T10:20:00Z"/>
  <w16cex:commentExtensible w16cex:durableId="28567AE0" w16cex:dateUtc="2023-07-10T09:41:00Z"/>
  <w16cex:commentExtensible w16cex:durableId="2888E697" w16cex:dateUtc="2023-08-17T15:33:00Z"/>
  <w16cex:commentExtensible w16cex:durableId="284803F2" w16cex:dateUtc="2023-06-29T10:21:00Z"/>
  <w16cex:commentExtensible w16cex:durableId="28567B99" w16cex:dateUtc="2023-07-10T09:44:00Z"/>
  <w16cex:commentExtensible w16cex:durableId="2874F2DD" w16cex:dateUtc="2023-08-02T12:21:00Z"/>
  <w16cex:commentExtensible w16cex:durableId="28567C6F" w16cex:dateUtc="2023-07-10T09:47:00Z"/>
  <w16cex:commentExtensible w16cex:durableId="2888E6F1" w16cex:dateUtc="2023-08-17T15:35:00Z"/>
  <w16cex:commentExtensible w16cex:durableId="28777D5D" w16cex:dateUtc="2023-08-04T10:36:00Z"/>
  <w16cex:commentExtensible w16cex:durableId="28482746" w16cex:dateUtc="2023-06-29T12:52:00Z"/>
  <w16cex:commentExtensible w16cex:durableId="2856CB79" w16cex:dateUtc="2023-07-10T15:24:00Z"/>
  <w16cex:commentExtensible w16cex:durableId="2888E9C6" w16cex:dateUtc="2023-08-17T15:47:00Z"/>
  <w16cex:commentExtensible w16cex:durableId="2856CC3D" w16cex:dateUtc="2023-07-10T15:28:00Z"/>
  <w16cex:commentExtensible w16cex:durableId="2888E9E7" w16cex:dateUtc="2023-08-17T15:48:00Z"/>
  <w16cex:commentExtensible w16cex:durableId="28777F31" w16cex:dateUtc="2023-08-04T10:44:00Z"/>
  <w16cex:commentExtensible w16cex:durableId="28777F39" w16cex:dateUtc="2023-08-04T10:44:00Z"/>
  <w16cex:commentExtensible w16cex:durableId="28778037" w16cex:dateUtc="2023-08-04T10:48:00Z"/>
  <w16cex:commentExtensible w16cex:durableId="2877803F" w16cex:dateUtc="2023-08-04T10:48:00Z"/>
  <w16cex:commentExtensible w16cex:durableId="2888EA15" w16cex:dateUtc="2023-08-17T15:48:00Z"/>
  <w16cex:commentExtensible w16cex:durableId="2888EA68" w16cex:dateUtc="2023-08-17T15:50:00Z"/>
  <w16cex:commentExtensible w16cex:durableId="28570D11" w16cex:dateUtc="2023-07-10T20:04:00Z"/>
  <w16cex:commentExtensible w16cex:durableId="2888EAAD" w16cex:dateUtc="2023-08-17T15:51:00Z"/>
  <w16cex:commentExtensible w16cex:durableId="28570F56" w16cex:dateUtc="2023-07-10T20:14:00Z"/>
  <w16cex:commentExtensible w16cex:durableId="287780DE" w16cex:dateUtc="2023-08-04T10:51:00Z"/>
  <w16cex:commentExtensible w16cex:durableId="287780F4" w16cex:dateUtc="2023-08-04T10:51:00Z"/>
  <w16cex:commentExtensible w16cex:durableId="2888EAC1" w16cex:dateUtc="2023-08-17T15:51:00Z"/>
  <w16cex:commentExtensible w16cex:durableId="2833864D" w16cex:dateUtc="2023-06-13T21:20:00Z"/>
  <w16cex:commentExtensible w16cex:durableId="2877813E" w16cex:dateUtc="2023-08-04T10:53:00Z"/>
  <w16cex:commentExtensible w16cex:durableId="2877814D" w16cex:dateUtc="2023-08-04T10:53:00Z"/>
  <w16cex:commentExtensible w16cex:durableId="2877815E" w16cex:dateUtc="2023-08-04T10:53:00Z"/>
  <w16cex:commentExtensible w16cex:durableId="2877817F" w16cex:dateUtc="2023-08-04T10:54:00Z"/>
  <w16cex:commentExtensible w16cex:durableId="2877819A" w16cex:dateUtc="2023-08-04T10:54:00Z"/>
  <w16cex:commentExtensible w16cex:durableId="2888EAD6" w16cex:dateUtc="2023-08-17T15:52:00Z"/>
  <w16cex:commentExtensible w16cex:durableId="285905FF" w16cex:dateUtc="2023-07-12T07:59:00Z"/>
  <w16cex:commentExtensible w16cex:durableId="28778AA2" w16cex:dateUtc="2023-08-04T11:33:00Z"/>
  <w16cex:commentExtensible w16cex:durableId="28778AC8" w16cex:dateUtc="2023-08-04T11:33:00Z"/>
  <w16cex:commentExtensible w16cex:durableId="2889B2F3" w16cex:dateUtc="2023-08-18T06:05:00Z"/>
  <w16cex:commentExtensible w16cex:durableId="28590880" w16cex:dateUtc="2023-07-12T08:09:00Z"/>
  <w16cex:commentExtensible w16cex:durableId="28778F03" w16cex:dateUtc="2023-08-04T11:51:00Z"/>
  <w16cex:commentExtensible w16cex:durableId="28778F0B" w16cex:dateUtc="2023-08-04T11:51:00Z"/>
  <w16cex:commentExtensible w16cex:durableId="2889B434" w16cex:dateUtc="2023-08-18T06:11:00Z"/>
  <w16cex:commentExtensible w16cex:durableId="2889B4F7" w16cex:dateUtc="2023-08-18T06:14:00Z"/>
  <w16cex:commentExtensible w16cex:durableId="285908CE" w16cex:dateUtc="2023-07-12T08:11:00Z"/>
  <w16cex:commentExtensible w16cex:durableId="285909DD" w16cex:dateUtc="2023-07-12T08:15:00Z"/>
  <w16cex:commentExtensible w16cex:durableId="28778FA3" w16cex:dateUtc="2023-08-04T11:54:00Z"/>
  <w16cex:commentExtensible w16cex:durableId="28778FB8" w16cex:dateUtc="2023-08-04T11:54:00Z"/>
  <w16cex:commentExtensible w16cex:durableId="2889B520" w16cex:dateUtc="2023-08-18T06:15:00Z"/>
  <w16cex:commentExtensible w16cex:durableId="28778FEF" w16cex:dateUtc="2023-08-04T11:55:00Z"/>
  <w16cex:commentExtensible w16cex:durableId="2877900C" w16cex:dateUtc="2023-08-04T11:56:00Z"/>
  <w16cex:commentExtensible w16cex:durableId="28779065" w16cex:dateUtc="2023-08-04T11:57:00Z"/>
  <w16cex:commentExtensible w16cex:durableId="287790A5" w16cex:dateUtc="2023-08-04T11:58:00Z"/>
  <w16cex:commentExtensible w16cex:durableId="287790AC" w16cex:dateUtc="2023-08-04T11:58:00Z"/>
  <w16cex:commentExtensible w16cex:durableId="2889B5A9" w16cex:dateUtc="2023-08-18T06:17:00Z"/>
  <w16cex:commentExtensible w16cex:durableId="287790C6" w16cex:dateUtc="2023-08-04T11:59:00Z"/>
  <w16cex:commentExtensible w16cex:durableId="2889B5EC" w16cex:dateUtc="2023-08-18T06:18:00Z"/>
  <w16cex:commentExtensible w16cex:durableId="287790FA" w16cex:dateUtc="2023-08-04T12:00:00Z"/>
  <w16cex:commentExtensible w16cex:durableId="2877910D" w16cex:dateUtc="2023-08-04T12:00:00Z"/>
  <w16cex:commentExtensible w16cex:durableId="2877950E" w16cex:dateUtc="2023-08-04T12:17:00Z"/>
  <w16cex:commentExtensible w16cex:durableId="2877955D" w16cex:dateUtc="2023-08-04T12:18:00Z"/>
  <w16cex:commentExtensible w16cex:durableId="2889B6F2" w16cex:dateUtc="2023-08-18T06:22:00Z"/>
  <w16cex:commentExtensible w16cex:durableId="2877A31B" w16cex:dateUtc="2023-08-04T13:17:00Z"/>
  <w16cex:commentExtensible w16cex:durableId="2877A334" w16cex:dateUtc="2023-08-04T13:17:00Z"/>
  <w16cex:commentExtensible w16cex:durableId="2877A35A" w16cex:dateUtc="2023-08-04T13:18:00Z"/>
  <w16cex:commentExtensible w16cex:durableId="2877AC42" w16cex:dateUtc="2023-08-04T13:56:00Z"/>
  <w16cex:commentExtensible w16cex:durableId="2889B73C" w16cex:dateUtc="2023-08-18T06:24:00Z"/>
  <w16cex:commentExtensible w16cex:durableId="2878F257" w16cex:dateUtc="2023-08-05T13:07:00Z"/>
  <w16cex:commentExtensible w16cex:durableId="2878F32F" w16cex:dateUtc="2023-08-05T13:11:00Z"/>
  <w16cex:commentExtensible w16cex:durableId="2889B7CA" w16cex:dateUtc="2023-08-18T06:26:00Z"/>
  <w16cex:commentExtensible w16cex:durableId="2878F58B" w16cex:dateUtc="2023-08-05T13:21:00Z"/>
  <w16cex:commentExtensible w16cex:durableId="2878F5FF" w16cex:dateUtc="2023-08-05T13:23:00Z"/>
  <w16cex:commentExtensible w16cex:durableId="2878F7A3" w16cex:dateUtc="2023-08-05T13:30:00Z"/>
  <w16cex:commentExtensible w16cex:durableId="2878F851" w16cex:dateUtc="2023-08-05T13:33:00Z"/>
  <w16cex:commentExtensible w16cex:durableId="2878F8F7" w16cex:dateUtc="2023-08-05T13:36:00Z"/>
  <w16cex:commentExtensible w16cex:durableId="2878F919" w16cex:dateUtc="2023-08-05T13:36:00Z"/>
  <w16cex:commentExtensible w16cex:durableId="2878F94A" w16cex:dateUtc="2023-08-05T13:37:00Z"/>
  <w16cex:commentExtensible w16cex:durableId="2878F97A" w16cex:dateUtc="2023-08-05T13:38:00Z"/>
  <w16cex:commentExtensible w16cex:durableId="2878F9ED" w16cex:dateUtc="2023-08-05T13:40:00Z"/>
  <w16cex:commentExtensible w16cex:durableId="2889B89C" w16cex:dateUtc="2023-08-18T06:30:00Z"/>
  <w16cex:commentExtensible w16cex:durableId="2878FB84" w16cex:dateUtc="2023-08-05T13:47:00Z"/>
  <w16cex:commentExtensible w16cex:durableId="2878FBD7" w16cex:dateUtc="2023-08-05T13:48:00Z"/>
  <w16cex:commentExtensible w16cex:durableId="2878FC7B" w16cex:dateUtc="2023-08-05T13:51:00Z"/>
  <w16cex:commentExtensible w16cex:durableId="2878FCDC" w16cex:dateUtc="2023-08-05T13:52:00Z"/>
  <w16cex:commentExtensible w16cex:durableId="2889B913" w16cex:dateUtc="2023-08-18T06:32:00Z"/>
  <w16cex:commentExtensible w16cex:durableId="2878FD24" w16cex:dateUtc="2023-08-05T13:53:00Z"/>
  <w16cex:commentExtensible w16cex:durableId="2878FD6C" w16cex:dateUtc="2023-08-05T13:55:00Z"/>
  <w16cex:commentExtensible w16cex:durableId="2878FD87" w16cex:dateUtc="2023-08-05T13:55:00Z"/>
  <w16cex:commentExtensible w16cex:durableId="2878FDE3" w16cex:dateUtc="2023-08-05T13:57:00Z"/>
  <w16cex:commentExtensible w16cex:durableId="2889BB2B" w16cex:dateUtc="2023-08-18T06:40:00Z"/>
  <w16cex:commentExtensible w16cex:durableId="2889BBA0" w16cex:dateUtc="2023-08-18T06:42:00Z"/>
  <w16cex:commentExtensible w16cex:durableId="2878FE10" w16cex:dateUtc="2023-08-05T13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63481" w14:textId="77777777" w:rsidR="0003181E" w:rsidRDefault="0003181E" w:rsidP="00A101E0">
      <w:pPr>
        <w:pStyle w:val="62"/>
      </w:pPr>
      <w:r>
        <w:separator/>
      </w:r>
    </w:p>
    <w:p w14:paraId="7348F28E" w14:textId="77777777" w:rsidR="0003181E" w:rsidRDefault="0003181E"/>
  </w:endnote>
  <w:endnote w:type="continuationSeparator" w:id="0">
    <w:p w14:paraId="794FAD2E" w14:textId="77777777" w:rsidR="0003181E" w:rsidRDefault="0003181E" w:rsidP="00A101E0">
      <w:pPr>
        <w:pStyle w:val="62"/>
      </w:pPr>
      <w:r>
        <w:continuationSeparator/>
      </w:r>
    </w:p>
    <w:p w14:paraId="00B3B201" w14:textId="77777777" w:rsidR="0003181E" w:rsidRDefault="00031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A">
    <w:altName w:val="Arial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AE090" w14:textId="77777777" w:rsidR="0003181E" w:rsidRDefault="0003181E" w:rsidP="00A101E0">
      <w:pPr>
        <w:pStyle w:val="62"/>
      </w:pPr>
      <w:r>
        <w:separator/>
      </w:r>
    </w:p>
    <w:p w14:paraId="3735F916" w14:textId="77777777" w:rsidR="0003181E" w:rsidRDefault="0003181E"/>
  </w:footnote>
  <w:footnote w:type="continuationSeparator" w:id="0">
    <w:p w14:paraId="4DFA37D8" w14:textId="77777777" w:rsidR="0003181E" w:rsidRDefault="0003181E" w:rsidP="00A101E0">
      <w:pPr>
        <w:pStyle w:val="62"/>
      </w:pPr>
      <w:r>
        <w:continuationSeparator/>
      </w:r>
    </w:p>
    <w:p w14:paraId="133D3E8D" w14:textId="77777777" w:rsidR="0003181E" w:rsidRDefault="000318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001167"/>
      <w:docPartObj>
        <w:docPartGallery w:val="Page Numbers (Top of Page)"/>
        <w:docPartUnique/>
      </w:docPartObj>
    </w:sdtPr>
    <w:sdtEndPr/>
    <w:sdtContent>
      <w:p w14:paraId="432C4F93" w14:textId="2779C006" w:rsidR="00257FB2" w:rsidRPr="009B7D7B" w:rsidRDefault="00257FB2" w:rsidP="009B7D7B">
        <w:pPr>
          <w:pStyle w:val="aff"/>
        </w:pPr>
        <w:r w:rsidRPr="00061124">
          <w:fldChar w:fldCharType="begin"/>
        </w:r>
        <w:r w:rsidRPr="00061124">
          <w:instrText>PAGE   \* MERGEFORMAT</w:instrText>
        </w:r>
        <w:r w:rsidRPr="00061124">
          <w:fldChar w:fldCharType="separate"/>
        </w:r>
        <w:r>
          <w:rPr>
            <w:noProof/>
          </w:rPr>
          <w:t>36</w:t>
        </w:r>
        <w:r w:rsidRPr="00061124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0A37" w14:textId="0D00F96E" w:rsidR="00257FB2" w:rsidRDefault="00257FB2" w:rsidP="00F16796">
    <w:pPr>
      <w:pStyle w:val="aff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A077D7" wp14:editId="1BC25A17">
          <wp:simplePos x="0" y="0"/>
          <wp:positionH relativeFrom="column">
            <wp:posOffset>1270</wp:posOffset>
          </wp:positionH>
          <wp:positionV relativeFrom="paragraph">
            <wp:posOffset>102870</wp:posOffset>
          </wp:positionV>
          <wp:extent cx="2657475" cy="747867"/>
          <wp:effectExtent l="0" t="0" r="0" b="0"/>
          <wp:wrapNone/>
          <wp:docPr id="61" name="Рисунок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2CDA1FCA" wp14:editId="7C75124D">
              <wp:simplePos x="0" y="0"/>
              <wp:positionH relativeFrom="margin">
                <wp:posOffset>5593080</wp:posOffset>
              </wp:positionH>
              <wp:positionV relativeFrom="page">
                <wp:posOffset>569595</wp:posOffset>
              </wp:positionV>
              <wp:extent cx="594360" cy="987552"/>
              <wp:effectExtent l="0" t="0" r="0" b="5080"/>
              <wp:wrapTopAndBottom/>
              <wp:docPr id="133" name="Прямоугольник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94360" cy="987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7950C9" w14:textId="2D688D0E" w:rsidR="00257FB2" w:rsidRDefault="00257FB2">
                          <w:pPr>
                            <w:pStyle w:val="aff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7600</wp14:pctWidth>
              </wp14:sizeRelH>
              <wp14:sizeRelV relativeFrom="page">
                <wp14:pctHeight>9800</wp14:pctHeight>
              </wp14:sizeRelV>
            </wp:anchor>
          </w:drawing>
        </mc:Choice>
        <mc:Fallback>
          <w:pict>
            <v:rect w14:anchorId="2CDA1FCA" id="Прямоугольник 133" o:spid="_x0000_s1027" style="position:absolute;margin-left:440.4pt;margin-top:44.85pt;width:46.8pt;height:77.75pt;z-index:251659264;visibility:visible;mso-wrap-style:square;mso-width-percent:76;mso-height-percent:98;mso-wrap-distance-left:9pt;mso-wrap-distance-top:18pt;mso-wrap-distance-right:9pt;mso-wrap-distance-bottom:18pt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" o:allowoverlap="f" fillcolor="#4f81bd [3204]" stroked="f" strokeweight="2pt">
              <o:lock v:ext="edit" aspectratio="t"/>
              <v:textbox>
                <w:txbxContent>
                  <w:p w14:paraId="177950C9" w14:textId="2D688D0E" w:rsidR="00257FB2" w:rsidRDefault="00257FB2">
                    <w:pPr>
                      <w:pStyle w:val="aff"/>
                      <w:jc w:val="right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7D6E3" w14:textId="77777777" w:rsidR="00257FB2" w:rsidRDefault="00257F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4.4pt;visibility:visible;mso-wrap-style:square" o:bullet="t">
        <v:imagedata r:id="rId1" o:title=""/>
      </v:shape>
    </w:pict>
  </w:numPicBullet>
  <w:numPicBullet w:numPicBulletId="1">
    <w:pict>
      <v:shape id="_x0000_i1030" type="#_x0000_t75" style="width:24.6pt;height:22.2pt;visibility:visible;mso-wrap-style:square" o:bullet="t">
        <v:imagedata r:id="rId2" o:title=""/>
      </v:shape>
    </w:pict>
  </w:numPicBullet>
  <w:numPicBullet w:numPicBulletId="2">
    <w:pict>
      <v:shape id="_x0000_i1031" type="#_x0000_t75" style="width:10.8pt;height:10.2pt;visibility:visible;mso-wrap-style:square" o:bullet="t">
        <v:imagedata r:id="rId3" o:title=""/>
      </v:shape>
    </w:pict>
  </w:numPicBullet>
  <w:abstractNum w:abstractNumId="0" w15:restartNumberingAfterBreak="0">
    <w:nsid w:val="006C4DED"/>
    <w:multiLevelType w:val="multilevel"/>
    <w:tmpl w:val="E3C227C8"/>
    <w:lvl w:ilvl="0">
      <w:start w:val="1"/>
      <w:numFmt w:val="decimal"/>
      <w:pStyle w:val="1"/>
      <w:suff w:val="space"/>
      <w:lvlText w:val="Приложение %1"/>
      <w:lvlJc w:val="left"/>
      <w:pPr>
        <w:ind w:left="-2836" w:firstLine="3971"/>
      </w:pPr>
      <w:rPr>
        <w:rFonts w:cs="Times New Roman" w:hint="default"/>
        <w:b w:val="0"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600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30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5633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929"/>
        </w:tabs>
        <w:ind w:left="6929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73"/>
        </w:tabs>
        <w:ind w:left="70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17"/>
        </w:tabs>
        <w:ind w:left="7217" w:hanging="1584"/>
      </w:pPr>
      <w:rPr>
        <w:rFonts w:hint="default"/>
      </w:rPr>
    </w:lvl>
  </w:abstractNum>
  <w:abstractNum w:abstractNumId="1" w15:restartNumberingAfterBreak="0">
    <w:nsid w:val="00723395"/>
    <w:multiLevelType w:val="hybridMultilevel"/>
    <w:tmpl w:val="F194502E"/>
    <w:lvl w:ilvl="0" w:tplc="6984612C">
      <w:start w:val="1"/>
      <w:numFmt w:val="decimal"/>
      <w:pStyle w:val="GOSTNomBody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A2DFA"/>
    <w:multiLevelType w:val="multilevel"/>
    <w:tmpl w:val="5386D646"/>
    <w:lvl w:ilvl="0">
      <w:start w:val="1"/>
      <w:numFmt w:val="bullet"/>
      <w:pStyle w:val="a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1C228E1"/>
    <w:multiLevelType w:val="hybridMultilevel"/>
    <w:tmpl w:val="E618DC60"/>
    <w:styleLink w:val="11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5" w15:restartNumberingAfterBreak="0">
    <w:nsid w:val="01F11F2E"/>
    <w:multiLevelType w:val="multilevel"/>
    <w:tmpl w:val="D44CFC18"/>
    <w:lvl w:ilvl="0">
      <w:start w:val="1"/>
      <w:numFmt w:val="decimal"/>
      <w:pStyle w:val="GOSTAnnex"/>
      <w:lvlText w:val="Приложение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GOSTAnH1"/>
      <w:suff w:val="space"/>
      <w:lvlText w:val="П%1.%2"/>
      <w:lvlJc w:val="left"/>
      <w:pPr>
        <w:ind w:left="0" w:firstLine="709"/>
      </w:pPr>
      <w:rPr>
        <w:rFonts w:ascii="Times New Roman" w:hAnsi="Times New Roman" w:hint="default"/>
      </w:rPr>
    </w:lvl>
    <w:lvl w:ilvl="2">
      <w:start w:val="1"/>
      <w:numFmt w:val="decimal"/>
      <w:pStyle w:val="GOSTAnH2"/>
      <w:suff w:val="space"/>
      <w:lvlText w:val="П%1.%2.%3"/>
      <w:lvlJc w:val="left"/>
      <w:pPr>
        <w:ind w:left="0" w:firstLine="709"/>
      </w:pPr>
      <w:rPr>
        <w:rFonts w:ascii="Times New Roman" w:hAnsi="Times New Roman" w:hint="default"/>
      </w:rPr>
    </w:lvl>
    <w:lvl w:ilvl="3">
      <w:start w:val="1"/>
      <w:numFmt w:val="decimal"/>
      <w:pStyle w:val="GOSTAnH3"/>
      <w:suff w:val="space"/>
      <w:lvlText w:val="П%1.%2.%3.%4"/>
      <w:lvlJc w:val="left"/>
      <w:pPr>
        <w:ind w:left="0" w:firstLine="709"/>
      </w:pPr>
      <w:rPr>
        <w:rFonts w:ascii="Times New Roman" w:hAnsi="Times New Roman" w:hint="default"/>
      </w:rPr>
    </w:lvl>
    <w:lvl w:ilvl="4">
      <w:start w:val="1"/>
      <w:numFmt w:val="decimal"/>
      <w:pStyle w:val="GOSTAnH4"/>
      <w:suff w:val="space"/>
      <w:lvlText w:val="П%1.%2.%3.%4.%5"/>
      <w:lvlJc w:val="left"/>
      <w:pPr>
        <w:ind w:left="0" w:firstLine="709"/>
      </w:pPr>
      <w:rPr>
        <w:rFonts w:ascii="Times New Roman" w:hAnsi="Times New Roman" w:hint="default"/>
      </w:rPr>
    </w:lvl>
    <w:lvl w:ilvl="5">
      <w:start w:val="1"/>
      <w:numFmt w:val="decimal"/>
      <w:pStyle w:val="GOSTAnH5"/>
      <w:suff w:val="space"/>
      <w:lvlText w:val="П%1.%2.%3.%4.%5.%6"/>
      <w:lvlJc w:val="left"/>
      <w:pPr>
        <w:ind w:left="0" w:firstLine="709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firstLine="0"/>
      </w:pPr>
      <w:rPr>
        <w:rFonts w:hint="default"/>
      </w:rPr>
    </w:lvl>
  </w:abstractNum>
  <w:abstractNum w:abstractNumId="6" w15:restartNumberingAfterBreak="0">
    <w:nsid w:val="032A05C3"/>
    <w:multiLevelType w:val="hybridMultilevel"/>
    <w:tmpl w:val="40B2451E"/>
    <w:lvl w:ilvl="0" w:tplc="C49E6016">
      <w:start w:val="1"/>
      <w:numFmt w:val="bullet"/>
      <w:pStyle w:val="GOSTMarkListL2"/>
      <w:lvlText w:val=""/>
      <w:lvlJc w:val="left"/>
      <w:pPr>
        <w:tabs>
          <w:tab w:val="num" w:pos="1701"/>
        </w:tabs>
        <w:ind w:left="130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04363CCE"/>
    <w:multiLevelType w:val="hybridMultilevel"/>
    <w:tmpl w:val="37E0D40E"/>
    <w:lvl w:ilvl="0" w:tplc="EC922998">
      <w:start w:val="1"/>
      <w:numFmt w:val="bullet"/>
      <w:pStyle w:val="GOSTMarkListL1"/>
      <w:lvlText w:val=""/>
      <w:lvlJc w:val="left"/>
      <w:pPr>
        <w:tabs>
          <w:tab w:val="num" w:pos="1021"/>
        </w:tabs>
        <w:ind w:left="1021" w:hanging="31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6255C01"/>
    <w:multiLevelType w:val="singleLevel"/>
    <w:tmpl w:val="97D0A04C"/>
    <w:styleLink w:val="zlTableListNum"/>
    <w:lvl w:ilvl="0">
      <w:start w:val="1"/>
      <w:numFmt w:val="decimal"/>
      <w:lvlRestart w:val="0"/>
      <w:pStyle w:val="TableListNum"/>
      <w:suff w:val="space"/>
      <w:lvlText w:val="%1)"/>
      <w:lvlJc w:val="left"/>
      <w:pPr>
        <w:ind w:left="0" w:firstLine="0"/>
      </w:pPr>
      <w:rPr>
        <w:sz w:val="28"/>
      </w:rPr>
    </w:lvl>
  </w:abstractNum>
  <w:abstractNum w:abstractNumId="9" w15:restartNumberingAfterBreak="0">
    <w:nsid w:val="079E7BA8"/>
    <w:multiLevelType w:val="multilevel"/>
    <w:tmpl w:val="7EDE6F00"/>
    <w:lvl w:ilvl="0">
      <w:start w:val="1"/>
      <w:numFmt w:val="bullet"/>
      <w:pStyle w:val="31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B2656FA"/>
    <w:multiLevelType w:val="multilevel"/>
    <w:tmpl w:val="D2C68B8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B32262E"/>
    <w:multiLevelType w:val="singleLevel"/>
    <w:tmpl w:val="7F6AA83A"/>
    <w:styleLink w:val="zlTableListBul"/>
    <w:lvl w:ilvl="0">
      <w:start w:val="1"/>
      <w:numFmt w:val="decimal"/>
      <w:lvlRestart w:val="0"/>
      <w:pStyle w:val="TableListBul"/>
      <w:suff w:val="space"/>
      <w:lvlText w:val="-"/>
      <w:lvlJc w:val="left"/>
      <w:pPr>
        <w:ind w:left="0" w:firstLine="0"/>
      </w:pPr>
      <w:rPr>
        <w:sz w:val="28"/>
      </w:rPr>
    </w:lvl>
  </w:abstractNum>
  <w:abstractNum w:abstractNumId="12" w15:restartNumberingAfterBreak="0">
    <w:nsid w:val="0BED24CA"/>
    <w:multiLevelType w:val="multilevel"/>
    <w:tmpl w:val="EAB2508A"/>
    <w:lvl w:ilvl="0">
      <w:start w:val="1"/>
      <w:numFmt w:val="decimal"/>
      <w:pStyle w:val="10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3" w15:restartNumberingAfterBreak="0">
    <w:nsid w:val="0DBF140C"/>
    <w:multiLevelType w:val="multilevel"/>
    <w:tmpl w:val="439AB636"/>
    <w:styleLink w:val="a1"/>
    <w:lvl w:ilvl="0">
      <w:start w:val="1"/>
      <w:numFmt w:val="bullet"/>
      <w:suff w:val="space"/>
      <w:lvlText w:val=""/>
      <w:lvlJc w:val="left"/>
      <w:pPr>
        <w:ind w:left="454" w:hanging="17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1B527F"/>
    <w:multiLevelType w:val="multilevel"/>
    <w:tmpl w:val="7846A670"/>
    <w:lvl w:ilvl="0">
      <w:start w:val="1"/>
      <w:numFmt w:val="decimal"/>
      <w:pStyle w:val="20"/>
      <w:suff w:val="space"/>
      <w:lvlText w:val="Шаг %1.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E7424F2"/>
    <w:multiLevelType w:val="hybridMultilevel"/>
    <w:tmpl w:val="243EC620"/>
    <w:lvl w:ilvl="0" w:tplc="F216BEBC">
      <w:start w:val="1"/>
      <w:numFmt w:val="bullet"/>
      <w:pStyle w:val="21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772308"/>
    <w:multiLevelType w:val="hybridMultilevel"/>
    <w:tmpl w:val="34C01372"/>
    <w:lvl w:ilvl="0" w:tplc="71367F7E">
      <w:start w:val="1"/>
      <w:numFmt w:val="decimal"/>
      <w:pStyle w:val="a2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E269F6"/>
    <w:multiLevelType w:val="hybridMultilevel"/>
    <w:tmpl w:val="C5BC3266"/>
    <w:lvl w:ilvl="0" w:tplc="ED2E8C84">
      <w:start w:val="1"/>
      <w:numFmt w:val="bullet"/>
      <w:pStyle w:val="12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1F056D9"/>
    <w:multiLevelType w:val="hybridMultilevel"/>
    <w:tmpl w:val="25189642"/>
    <w:lvl w:ilvl="0" w:tplc="286044B0">
      <w:start w:val="1"/>
      <w:numFmt w:val="decimal"/>
      <w:lvlText w:val="%1."/>
      <w:lvlJc w:val="left"/>
      <w:pPr>
        <w:tabs>
          <w:tab w:val="num" w:pos="1548"/>
        </w:tabs>
        <w:ind w:left="1548" w:hanging="414"/>
      </w:pPr>
      <w:rPr>
        <w:rFonts w:hint="default"/>
      </w:rPr>
    </w:lvl>
    <w:lvl w:ilvl="1" w:tplc="9168D318">
      <w:start w:val="1"/>
      <w:numFmt w:val="decimal"/>
      <w:pStyle w:val="a3"/>
      <w:lvlText w:val="%2."/>
      <w:lvlJc w:val="left"/>
      <w:pPr>
        <w:tabs>
          <w:tab w:val="num" w:pos="2214"/>
        </w:tabs>
        <w:ind w:left="2214" w:hanging="41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13B94E15"/>
    <w:multiLevelType w:val="multilevel"/>
    <w:tmpl w:val="E66A1E44"/>
    <w:lvl w:ilvl="0">
      <w:start w:val="1"/>
      <w:numFmt w:val="bullet"/>
      <w:pStyle w:val="a4"/>
      <w:suff w:val="space"/>
      <w:lvlText w:val=""/>
      <w:lvlJc w:val="left"/>
      <w:pPr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20" w15:restartNumberingAfterBreak="0">
    <w:nsid w:val="13F43C5B"/>
    <w:multiLevelType w:val="multilevel"/>
    <w:tmpl w:val="C49C0A3E"/>
    <w:lvl w:ilvl="0">
      <w:start w:val="1"/>
      <w:numFmt w:val="bullet"/>
      <w:pStyle w:val="a5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23"/>
        </w:tabs>
        <w:ind w:left="1423" w:hanging="35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80"/>
        </w:tabs>
        <w:ind w:left="1780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</w:abstractNum>
  <w:abstractNum w:abstractNumId="21" w15:restartNumberingAfterBreak="0">
    <w:nsid w:val="14204850"/>
    <w:multiLevelType w:val="multilevel"/>
    <w:tmpl w:val="04190025"/>
    <w:lvl w:ilvl="0">
      <w:start w:val="1"/>
      <w:numFmt w:val="decimal"/>
      <w:pStyle w:val="a6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14E07A18"/>
    <w:multiLevelType w:val="hybridMultilevel"/>
    <w:tmpl w:val="E1B44F2E"/>
    <w:lvl w:ilvl="0" w:tplc="F570821E">
      <w:start w:val="1"/>
      <w:numFmt w:val="decimal"/>
      <w:pStyle w:val="a7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6D77E21"/>
    <w:multiLevelType w:val="hybridMultilevel"/>
    <w:tmpl w:val="138EA2B2"/>
    <w:lvl w:ilvl="0" w:tplc="3828E432">
      <w:start w:val="1"/>
      <w:numFmt w:val="decimal"/>
      <w:pStyle w:val="22"/>
      <w:lvlText w:val="%1)"/>
      <w:lvlJc w:val="left"/>
      <w:pPr>
        <w:tabs>
          <w:tab w:val="num" w:pos="1702"/>
        </w:tabs>
        <w:ind w:left="1418" w:firstLine="0"/>
      </w:pPr>
      <w:rPr>
        <w:rFonts w:ascii="Times New Roman" w:hAnsi="Times New Roman" w:hint="default"/>
        <w:sz w:val="28"/>
      </w:rPr>
    </w:lvl>
    <w:lvl w:ilvl="1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17C22357"/>
    <w:multiLevelType w:val="multilevel"/>
    <w:tmpl w:val="AA6472CC"/>
    <w:styleLink w:val="zlListHeading"/>
    <w:lvl w:ilvl="0">
      <w:start w:val="1"/>
      <w:numFmt w:val="decimal"/>
      <w:lvlRestart w:val="0"/>
      <w:pStyle w:val="ListHeading1"/>
      <w:suff w:val="space"/>
      <w:lvlText w:val="%1"/>
      <w:lvlJc w:val="left"/>
      <w:pPr>
        <w:tabs>
          <w:tab w:val="num" w:pos="0"/>
        </w:tabs>
        <w:ind w:left="0" w:hanging="454"/>
      </w:pPr>
      <w:rPr>
        <w:rFonts w:ascii="Times New Roman" w:hAnsi="Times New Roman" w:cs="Times New Roman"/>
        <w:b/>
        <w:color w:val="auto"/>
        <w:sz w:val="32"/>
      </w:rPr>
    </w:lvl>
    <w:lvl w:ilvl="1">
      <w:start w:val="1"/>
      <w:numFmt w:val="decimal"/>
      <w:pStyle w:val="ListHeading2"/>
      <w:suff w:val="space"/>
      <w:lvlText w:val="%1.%2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/>
        <w:b/>
        <w:color w:val="auto"/>
        <w:sz w:val="28"/>
      </w:rPr>
    </w:lvl>
    <w:lvl w:ilvl="2">
      <w:start w:val="1"/>
      <w:numFmt w:val="decimal"/>
      <w:pStyle w:val="ListHeading3"/>
      <w:suff w:val="space"/>
      <w:lvlText w:val="%1.%2.%3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3">
      <w:start w:val="1"/>
      <w:numFmt w:val="decimal"/>
      <w:pStyle w:val="ListHeading4"/>
      <w:suff w:val="space"/>
      <w:lvlText w:val="%1.%2.%3.%4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4">
      <w:start w:val="1"/>
      <w:numFmt w:val="decimal"/>
      <w:pStyle w:val="ListHeading5"/>
      <w:suff w:val="space"/>
      <w:lvlText w:val="%1.%2.%3.%4.%5"/>
      <w:lvlJc w:val="left"/>
      <w:pPr>
        <w:tabs>
          <w:tab w:val="num" w:pos="850"/>
        </w:tabs>
        <w:ind w:left="850" w:hanging="396"/>
      </w:pPr>
      <w:rPr>
        <w:rFonts w:ascii="Times New Roman" w:hAnsi="Times New Roman" w:cs="Times New Roman"/>
        <w:b/>
        <w:color w:val="auto"/>
        <w:sz w:val="28"/>
      </w:rPr>
    </w:lvl>
    <w:lvl w:ilvl="5">
      <w:start w:val="1"/>
      <w:numFmt w:val="decimal"/>
      <w:pStyle w:val="ListHeading6"/>
      <w:suff w:val="space"/>
      <w:lvlText w:val="%1.%2.%3.%4.%5.%6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6">
      <w:start w:val="1"/>
      <w:numFmt w:val="decimal"/>
      <w:pStyle w:val="ListHeading7"/>
      <w:suff w:val="space"/>
      <w:lvlText w:val="%1.%2.%3.%4.%5.%6.%7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7">
      <w:start w:val="1"/>
      <w:numFmt w:val="decimal"/>
      <w:pStyle w:val="ListHeading8"/>
      <w:suff w:val="space"/>
      <w:lvlText w:val="%1.%2.%3.%4.%5.%6.%7.%8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8">
      <w:start w:val="1"/>
      <w:numFmt w:val="decimal"/>
      <w:pStyle w:val="ListHeading9"/>
      <w:suff w:val="space"/>
      <w:lvlText w:val="%1.%2.%3.%4.%5.%6.%7.%8.%9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</w:abstractNum>
  <w:abstractNum w:abstractNumId="25" w15:restartNumberingAfterBreak="0">
    <w:nsid w:val="19AB6CA8"/>
    <w:multiLevelType w:val="multilevel"/>
    <w:tmpl w:val="E7183CD4"/>
    <w:lvl w:ilvl="0">
      <w:start w:val="1"/>
      <w:numFmt w:val="lowerLetter"/>
      <w:pStyle w:val="abc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6" w15:restartNumberingAfterBreak="0">
    <w:nsid w:val="1C3E3469"/>
    <w:multiLevelType w:val="multilevel"/>
    <w:tmpl w:val="BEF09DAA"/>
    <w:lvl w:ilvl="0">
      <w:start w:val="1"/>
      <w:numFmt w:val="bullet"/>
      <w:pStyle w:val="7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F9018A"/>
    <w:multiLevelType w:val="singleLevel"/>
    <w:tmpl w:val="C26AD618"/>
    <w:styleLink w:val="zlListBullet"/>
    <w:lvl w:ilvl="0">
      <w:start w:val="1"/>
      <w:numFmt w:val="decimal"/>
      <w:lvlRestart w:val="0"/>
      <w:suff w:val="space"/>
      <w:lvlText w:val="-"/>
      <w:lvlJc w:val="left"/>
      <w:pPr>
        <w:ind w:left="0" w:firstLine="850"/>
      </w:pPr>
      <w:rPr>
        <w:rFonts w:ascii="Symbol" w:hAnsi="Symbol" w:hint="default"/>
        <w:sz w:val="28"/>
      </w:rPr>
    </w:lvl>
  </w:abstractNum>
  <w:abstractNum w:abstractNumId="28" w15:restartNumberingAfterBreak="0">
    <w:nsid w:val="1ED33A76"/>
    <w:multiLevelType w:val="singleLevel"/>
    <w:tmpl w:val="D65C1296"/>
    <w:styleLink w:val="zlListNumber4"/>
    <w:lvl w:ilvl="0">
      <w:start w:val="1"/>
      <w:numFmt w:val="decimal"/>
      <w:lvlRestart w:val="0"/>
      <w:suff w:val="space"/>
      <w:lvlText w:val="%1)"/>
      <w:lvlJc w:val="left"/>
      <w:pPr>
        <w:ind w:left="1701" w:firstLine="0"/>
      </w:pPr>
      <w:rPr>
        <w:sz w:val="28"/>
      </w:rPr>
    </w:lvl>
  </w:abstractNum>
  <w:abstractNum w:abstractNumId="29" w15:restartNumberingAfterBreak="0">
    <w:nsid w:val="209B096C"/>
    <w:multiLevelType w:val="multilevel"/>
    <w:tmpl w:val="95EE7268"/>
    <w:lvl w:ilvl="0">
      <w:start w:val="1"/>
      <w:numFmt w:val="decimal"/>
      <w:pStyle w:val="a8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0" w15:restartNumberingAfterBreak="0">
    <w:nsid w:val="24477828"/>
    <w:multiLevelType w:val="hybridMultilevel"/>
    <w:tmpl w:val="14545E80"/>
    <w:lvl w:ilvl="0" w:tplc="C032B450">
      <w:start w:val="1"/>
      <w:numFmt w:val="decimal"/>
      <w:pStyle w:val="a9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4E06B8A"/>
    <w:multiLevelType w:val="multilevel"/>
    <w:tmpl w:val="600E87E6"/>
    <w:lvl w:ilvl="0">
      <w:start w:val="1"/>
      <w:numFmt w:val="bullet"/>
      <w:pStyle w:val="aa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7F81B6A"/>
    <w:multiLevelType w:val="hybridMultilevel"/>
    <w:tmpl w:val="B484E058"/>
    <w:lvl w:ilvl="0" w:tplc="4F90C0D2">
      <w:start w:val="1"/>
      <w:numFmt w:val="bullet"/>
      <w:pStyle w:val="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91D031B"/>
    <w:multiLevelType w:val="multilevel"/>
    <w:tmpl w:val="5EE299E4"/>
    <w:lvl w:ilvl="0">
      <w:start w:val="1"/>
      <w:numFmt w:val="decimal"/>
      <w:pStyle w:val="GOSTTbNomListL1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GOSTTbNomListL2"/>
      <w:lvlText w:val="%1.%2"/>
      <w:lvlJc w:val="left"/>
      <w:pPr>
        <w:tabs>
          <w:tab w:val="num" w:pos="170"/>
        </w:tabs>
        <w:ind w:left="170" w:firstLine="0"/>
      </w:pPr>
      <w:rPr>
        <w:rFonts w:hint="default"/>
      </w:rPr>
    </w:lvl>
    <w:lvl w:ilvl="2">
      <w:start w:val="1"/>
      <w:numFmt w:val="decimal"/>
      <w:pStyle w:val="GOSTTbNomListL3"/>
      <w:lvlText w:val="%1.%2.%3"/>
      <w:lvlJc w:val="left"/>
      <w:pPr>
        <w:tabs>
          <w:tab w:val="num" w:pos="964"/>
        </w:tabs>
        <w:ind w:left="340" w:firstLine="0"/>
      </w:pPr>
      <w:rPr>
        <w:rFonts w:hint="default"/>
      </w:rPr>
    </w:lvl>
    <w:lvl w:ilvl="3">
      <w:start w:val="1"/>
      <w:numFmt w:val="decimal"/>
      <w:pStyle w:val="GOSTTbNomListL4"/>
      <w:lvlText w:val="%1.%2.%3.%4"/>
      <w:lvlJc w:val="left"/>
      <w:pPr>
        <w:tabs>
          <w:tab w:val="num" w:pos="1247"/>
        </w:tabs>
        <w:ind w:left="510" w:firstLine="0"/>
      </w:pPr>
      <w:rPr>
        <w:rFonts w:hint="default"/>
      </w:rPr>
    </w:lvl>
    <w:lvl w:ilvl="4">
      <w:start w:val="1"/>
      <w:numFmt w:val="decimal"/>
      <w:pStyle w:val="GOSTTbNomListL5"/>
      <w:lvlText w:val="%1.%2.%3.%4.%5"/>
      <w:lvlJc w:val="left"/>
      <w:pPr>
        <w:tabs>
          <w:tab w:val="num" w:pos="1644"/>
        </w:tabs>
        <w:ind w:left="68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firstLine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firstLine="1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2" w:firstLine="1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firstLine="144"/>
      </w:pPr>
      <w:rPr>
        <w:rFonts w:hint="default"/>
      </w:rPr>
    </w:lvl>
  </w:abstractNum>
  <w:abstractNum w:abstractNumId="34" w15:restartNumberingAfterBreak="0">
    <w:nsid w:val="292824D1"/>
    <w:multiLevelType w:val="hybridMultilevel"/>
    <w:tmpl w:val="4150E4E6"/>
    <w:lvl w:ilvl="0" w:tplc="4F90C0D2">
      <w:start w:val="1"/>
      <w:numFmt w:val="bullet"/>
      <w:pStyle w:val="ac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5" w15:restartNumberingAfterBreak="0">
    <w:nsid w:val="2A676EB0"/>
    <w:multiLevelType w:val="multilevel"/>
    <w:tmpl w:val="3BD023BE"/>
    <w:lvl w:ilvl="0">
      <w:start w:val="1"/>
      <w:numFmt w:val="decimal"/>
      <w:pStyle w:val="70"/>
      <w:suff w:val="nothing"/>
      <w:lvlText w:val="%1"/>
      <w:lvlJc w:val="center"/>
      <w:pPr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B3970FB"/>
    <w:multiLevelType w:val="multilevel"/>
    <w:tmpl w:val="3FAC00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pStyle w:val="23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  <w:rPr>
        <w:rFonts w:cs="Times New Roman" w:hint="default"/>
      </w:rPr>
    </w:lvl>
  </w:abstractNum>
  <w:abstractNum w:abstractNumId="37" w15:restartNumberingAfterBreak="0">
    <w:nsid w:val="2D4570D5"/>
    <w:multiLevelType w:val="multilevel"/>
    <w:tmpl w:val="1F7AF3EE"/>
    <w:lvl w:ilvl="0">
      <w:start w:val="1"/>
      <w:numFmt w:val="bullet"/>
      <w:pStyle w:val="ad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D6C31B2"/>
    <w:multiLevelType w:val="hybridMultilevel"/>
    <w:tmpl w:val="89E0CF54"/>
    <w:lvl w:ilvl="0" w:tplc="D924E1C8">
      <w:start w:val="1"/>
      <w:numFmt w:val="bullet"/>
      <w:pStyle w:val="a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DCE0109"/>
    <w:multiLevelType w:val="multilevel"/>
    <w:tmpl w:val="438828DE"/>
    <w:lvl w:ilvl="0">
      <w:start w:val="1"/>
      <w:numFmt w:val="decimal"/>
      <w:pStyle w:val="GOSTTbABCL1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russianLower"/>
      <w:pStyle w:val="GOSTTbABCL2"/>
      <w:lvlText w:val="%2)"/>
      <w:lvlJc w:val="left"/>
      <w:pPr>
        <w:tabs>
          <w:tab w:val="num" w:pos="510"/>
        </w:tabs>
        <w:ind w:left="170" w:firstLine="0"/>
      </w:pPr>
      <w:rPr>
        <w:rFonts w:hint="default"/>
      </w:rPr>
    </w:lvl>
    <w:lvl w:ilvl="2">
      <w:start w:val="1"/>
      <w:numFmt w:val="decimal"/>
      <w:pStyle w:val="GOSTTbABCL3"/>
      <w:lvlText w:val="%3)"/>
      <w:lvlJc w:val="left"/>
      <w:pPr>
        <w:tabs>
          <w:tab w:val="num" w:pos="510"/>
        </w:tabs>
        <w:ind w:left="340" w:firstLine="0"/>
      </w:pPr>
      <w:rPr>
        <w:rFonts w:hint="default"/>
      </w:rPr>
    </w:lvl>
    <w:lvl w:ilvl="3">
      <w:start w:val="1"/>
      <w:numFmt w:val="lowerRoman"/>
      <w:pStyle w:val="GOSTTbABCL4"/>
      <w:lvlText w:val="%4."/>
      <w:lvlJc w:val="left"/>
      <w:pPr>
        <w:tabs>
          <w:tab w:val="num" w:pos="737"/>
        </w:tabs>
        <w:ind w:left="510" w:firstLine="0"/>
      </w:pPr>
      <w:rPr>
        <w:rFonts w:hint="default"/>
      </w:rPr>
    </w:lvl>
    <w:lvl w:ilvl="4">
      <w:start w:val="1"/>
      <w:numFmt w:val="bullet"/>
      <w:pStyle w:val="GOSTTbABCL5"/>
      <w:lvlText w:val=""/>
      <w:lvlJc w:val="left"/>
      <w:pPr>
        <w:tabs>
          <w:tab w:val="num" w:pos="907"/>
        </w:tabs>
        <w:ind w:left="680" w:firstLine="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firstLine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firstLine="1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2" w:firstLine="1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firstLine="144"/>
      </w:pPr>
      <w:rPr>
        <w:rFonts w:hint="default"/>
      </w:rPr>
    </w:lvl>
  </w:abstractNum>
  <w:abstractNum w:abstractNumId="40" w15:restartNumberingAfterBreak="0">
    <w:nsid w:val="2E3F5105"/>
    <w:multiLevelType w:val="multilevel"/>
    <w:tmpl w:val="2D86D1AC"/>
    <w:lvl w:ilvl="0">
      <w:start w:val="1"/>
      <w:numFmt w:val="decimal"/>
      <w:pStyle w:val="GOSTNomListL1"/>
      <w:lvlText w:val="%1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1">
      <w:start w:val="1"/>
      <w:numFmt w:val="decimal"/>
      <w:pStyle w:val="GOSTNomListL2"/>
      <w:lvlText w:val="%1.%2."/>
      <w:lvlJc w:val="left"/>
      <w:pPr>
        <w:tabs>
          <w:tab w:val="num" w:pos="1985"/>
        </w:tabs>
        <w:ind w:left="709" w:firstLine="567"/>
      </w:pPr>
      <w:rPr>
        <w:rFonts w:hint="default"/>
      </w:rPr>
    </w:lvl>
    <w:lvl w:ilvl="2">
      <w:start w:val="1"/>
      <w:numFmt w:val="decimal"/>
      <w:pStyle w:val="GOSTNomListL3"/>
      <w:lvlText w:val="%1.%2.%3."/>
      <w:lvlJc w:val="left"/>
      <w:pPr>
        <w:tabs>
          <w:tab w:val="num" w:pos="2835"/>
        </w:tabs>
        <w:ind w:left="1276" w:firstLine="567"/>
      </w:pPr>
      <w:rPr>
        <w:rFonts w:hint="default"/>
      </w:rPr>
    </w:lvl>
    <w:lvl w:ilvl="3">
      <w:start w:val="1"/>
      <w:numFmt w:val="decimal"/>
      <w:pStyle w:val="GOSTNomListL4"/>
      <w:lvlText w:val="%1.%2.%3.%4."/>
      <w:lvlJc w:val="left"/>
      <w:pPr>
        <w:tabs>
          <w:tab w:val="num" w:pos="3515"/>
        </w:tabs>
        <w:ind w:left="1843" w:firstLine="567"/>
      </w:pPr>
      <w:rPr>
        <w:rFonts w:hint="default"/>
      </w:rPr>
    </w:lvl>
    <w:lvl w:ilvl="4">
      <w:start w:val="1"/>
      <w:numFmt w:val="decimal"/>
      <w:pStyle w:val="GOSTNomListL5"/>
      <w:lvlText w:val="%1.%2.%3.%4.%5."/>
      <w:lvlJc w:val="left"/>
      <w:pPr>
        <w:tabs>
          <w:tab w:val="num" w:pos="4366"/>
        </w:tabs>
        <w:ind w:left="241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7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2" w:firstLine="1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2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firstLine="720"/>
      </w:pPr>
      <w:rPr>
        <w:rFonts w:hint="default"/>
      </w:rPr>
    </w:lvl>
  </w:abstractNum>
  <w:abstractNum w:abstractNumId="41" w15:restartNumberingAfterBreak="0">
    <w:nsid w:val="31E255D5"/>
    <w:multiLevelType w:val="hybridMultilevel"/>
    <w:tmpl w:val="160AEC9A"/>
    <w:lvl w:ilvl="0" w:tplc="9D984C74">
      <w:start w:val="1"/>
      <w:numFmt w:val="decimal"/>
      <w:pStyle w:val="310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20C2A02"/>
    <w:multiLevelType w:val="hybridMultilevel"/>
    <w:tmpl w:val="3ECC6732"/>
    <w:lvl w:ilvl="0" w:tplc="70E21446">
      <w:start w:val="1"/>
      <w:numFmt w:val="bullet"/>
      <w:pStyle w:val="GOSTSmallMarkList"/>
      <w:lvlText w:val=""/>
      <w:lvlJc w:val="left"/>
      <w:pPr>
        <w:ind w:left="2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43" w15:restartNumberingAfterBreak="0">
    <w:nsid w:val="33B86917"/>
    <w:multiLevelType w:val="multilevel"/>
    <w:tmpl w:val="A23674DE"/>
    <w:lvl w:ilvl="0">
      <w:start w:val="1"/>
      <w:numFmt w:val="decimal"/>
      <w:pStyle w:val="1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0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1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11111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34D17127"/>
    <w:multiLevelType w:val="multilevel"/>
    <w:tmpl w:val="6590B5FE"/>
    <w:lvl w:ilvl="0">
      <w:start w:val="1"/>
      <w:numFmt w:val="decimal"/>
      <w:pStyle w:val="13"/>
      <w:suff w:val="nothing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24"/>
      <w:suff w:val="nothing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5" w15:restartNumberingAfterBreak="0">
    <w:nsid w:val="37FA313B"/>
    <w:multiLevelType w:val="hybridMultilevel"/>
    <w:tmpl w:val="9FE0D210"/>
    <w:lvl w:ilvl="0" w:tplc="EC2C1296">
      <w:start w:val="1"/>
      <w:numFmt w:val="bullet"/>
      <w:pStyle w:val="GOSTTbMarkListL2"/>
      <w:lvlText w:val=""/>
      <w:lvlJc w:val="left"/>
      <w:pPr>
        <w:ind w:left="51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303494"/>
    <w:multiLevelType w:val="hybridMultilevel"/>
    <w:tmpl w:val="C136C9D8"/>
    <w:lvl w:ilvl="0" w:tplc="BB66AFA2">
      <w:start w:val="1"/>
      <w:numFmt w:val="decimal"/>
      <w:pStyle w:val="GOSTListingName"/>
      <w:lvlText w:val="Листинг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D31F98"/>
    <w:multiLevelType w:val="hybridMultilevel"/>
    <w:tmpl w:val="935C9382"/>
    <w:lvl w:ilvl="0" w:tplc="EB8E27BE">
      <w:start w:val="1"/>
      <w:numFmt w:val="bullet"/>
      <w:pStyle w:val="14"/>
      <w:lvlText w:val=""/>
      <w:lvlJc w:val="left"/>
      <w:pPr>
        <w:ind w:left="1135" w:hanging="425"/>
      </w:pPr>
      <w:rPr>
        <w:rFonts w:ascii="Symbol" w:hAnsi="Symbol" w:hint="default"/>
      </w:rPr>
    </w:lvl>
    <w:lvl w:ilvl="1" w:tplc="7BCCBA56">
      <w:start w:val="1"/>
      <w:numFmt w:val="bullet"/>
      <w:lvlText w:val="–"/>
      <w:lvlJc w:val="left"/>
      <w:pPr>
        <w:ind w:left="2574" w:hanging="360"/>
      </w:pPr>
      <w:rPr>
        <w:rFonts w:ascii="Calibri" w:hAnsi="Calibri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 w15:restartNumberingAfterBreak="0">
    <w:nsid w:val="3A6A320D"/>
    <w:multiLevelType w:val="multilevel"/>
    <w:tmpl w:val="B704C634"/>
    <w:lvl w:ilvl="0">
      <w:start w:val="1"/>
      <w:numFmt w:val="decimal"/>
      <w:pStyle w:val="GOSTStL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OSTStL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OSTStL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GOSTStL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GOSTStL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3ABF7A79"/>
    <w:multiLevelType w:val="hybridMultilevel"/>
    <w:tmpl w:val="0DF25E3C"/>
    <w:lvl w:ilvl="0" w:tplc="C292E0F4">
      <w:start w:val="1"/>
      <w:numFmt w:val="bullet"/>
      <w:pStyle w:val="af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AEB0366"/>
    <w:multiLevelType w:val="hybridMultilevel"/>
    <w:tmpl w:val="8092DB7C"/>
    <w:lvl w:ilvl="0" w:tplc="D584DF7E">
      <w:start w:val="1"/>
      <w:numFmt w:val="bullet"/>
      <w:pStyle w:val="3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51" w15:restartNumberingAfterBreak="0">
    <w:nsid w:val="3B7F256C"/>
    <w:multiLevelType w:val="singleLevel"/>
    <w:tmpl w:val="66E832EA"/>
    <w:styleLink w:val="zlListNumEngSmall"/>
    <w:lvl w:ilvl="0">
      <w:start w:val="1"/>
      <w:numFmt w:val="lowerLetter"/>
      <w:lvlRestart w:val="0"/>
      <w:pStyle w:val="ListNumEngSmall"/>
      <w:suff w:val="space"/>
      <w:lvlText w:val="%1)"/>
      <w:lvlJc w:val="left"/>
      <w:pPr>
        <w:ind w:left="0" w:firstLine="850"/>
      </w:pPr>
      <w:rPr>
        <w:sz w:val="28"/>
      </w:rPr>
    </w:lvl>
  </w:abstractNum>
  <w:abstractNum w:abstractNumId="52" w15:restartNumberingAfterBreak="0">
    <w:nsid w:val="3C0D795A"/>
    <w:multiLevelType w:val="multilevel"/>
    <w:tmpl w:val="EDC0A5AE"/>
    <w:lvl w:ilvl="0">
      <w:start w:val="1"/>
      <w:numFmt w:val="decimal"/>
      <w:pStyle w:val="15"/>
      <w:lvlText w:val="%1."/>
      <w:lvlJc w:val="left"/>
      <w:pPr>
        <w:ind w:left="360" w:hanging="360"/>
      </w:pPr>
    </w:lvl>
    <w:lvl w:ilvl="1">
      <w:start w:val="1"/>
      <w:numFmt w:val="decimal"/>
      <w:pStyle w:val="11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3D2C74BC"/>
    <w:multiLevelType w:val="multilevel"/>
    <w:tmpl w:val="A80ECA2C"/>
    <w:lvl w:ilvl="0">
      <w:start w:val="1"/>
      <w:numFmt w:val="bullet"/>
      <w:pStyle w:val="16"/>
      <w:suff w:val="space"/>
      <w:lvlText w:val=""/>
      <w:lvlJc w:val="left"/>
      <w:pPr>
        <w:ind w:left="1021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54" w15:restartNumberingAfterBreak="0">
    <w:nsid w:val="3D884E57"/>
    <w:multiLevelType w:val="multilevel"/>
    <w:tmpl w:val="D578D840"/>
    <w:lvl w:ilvl="0">
      <w:start w:val="1"/>
      <w:numFmt w:val="russianLower"/>
      <w:pStyle w:val="af0"/>
      <w:lvlText w:val="%1)"/>
      <w:lvlJc w:val="left"/>
      <w:pPr>
        <w:tabs>
          <w:tab w:val="num" w:pos="119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51" w:firstLine="85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45687ADF"/>
    <w:multiLevelType w:val="hybridMultilevel"/>
    <w:tmpl w:val="AF4C8DAC"/>
    <w:lvl w:ilvl="0" w:tplc="9A40F0DC">
      <w:start w:val="1"/>
      <w:numFmt w:val="decimal"/>
      <w:pStyle w:val="25"/>
      <w:lvlText w:val="%1."/>
      <w:lvlJc w:val="left"/>
      <w:pPr>
        <w:tabs>
          <w:tab w:val="num" w:pos="1134"/>
        </w:tabs>
        <w:ind w:left="1134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BA3BA1"/>
    <w:multiLevelType w:val="multilevel"/>
    <w:tmpl w:val="74741966"/>
    <w:lvl w:ilvl="0">
      <w:start w:val="1"/>
      <w:numFmt w:val="bullet"/>
      <w:pStyle w:val="312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8BA5A60"/>
    <w:multiLevelType w:val="multilevel"/>
    <w:tmpl w:val="4D80C0F8"/>
    <w:lvl w:ilvl="0">
      <w:start w:val="1"/>
      <w:numFmt w:val="decimal"/>
      <w:pStyle w:val="af1"/>
      <w:lvlText w:val="%1."/>
      <w:lvlJc w:val="left"/>
      <w:pPr>
        <w:tabs>
          <w:tab w:val="num" w:pos="1095"/>
        </w:tabs>
        <w:ind w:left="-152" w:firstLine="72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9" w15:restartNumberingAfterBreak="0">
    <w:nsid w:val="4E7E0742"/>
    <w:multiLevelType w:val="multilevel"/>
    <w:tmpl w:val="FCDC4B60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26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60" w15:restartNumberingAfterBreak="0">
    <w:nsid w:val="4E817739"/>
    <w:multiLevelType w:val="hybridMultilevel"/>
    <w:tmpl w:val="FE40A6C2"/>
    <w:lvl w:ilvl="0" w:tplc="F4A03762">
      <w:start w:val="1"/>
      <w:numFmt w:val="bullet"/>
      <w:pStyle w:val="3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F1522DD"/>
    <w:multiLevelType w:val="multilevel"/>
    <w:tmpl w:val="0C8A60B8"/>
    <w:lvl w:ilvl="0">
      <w:start w:val="1"/>
      <w:numFmt w:val="decimal"/>
      <w:pStyle w:val="GOSTH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GOSTH2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GOSTH3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GOSTH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GOSTH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GOSTH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GOSTH7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GOSTH8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abstractNum w:abstractNumId="62" w15:restartNumberingAfterBreak="0">
    <w:nsid w:val="4F622B88"/>
    <w:multiLevelType w:val="hybridMultilevel"/>
    <w:tmpl w:val="5D98F0B8"/>
    <w:lvl w:ilvl="0" w:tplc="E19A83EC">
      <w:start w:val="1"/>
      <w:numFmt w:val="bullet"/>
      <w:pStyle w:val="GOSTTbMarkListL1"/>
      <w:lvlText w:val=""/>
      <w:lvlJc w:val="left"/>
      <w:pPr>
        <w:tabs>
          <w:tab w:val="num" w:pos="397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63" w15:restartNumberingAfterBreak="0">
    <w:nsid w:val="50B7355E"/>
    <w:multiLevelType w:val="singleLevel"/>
    <w:tmpl w:val="C2D644F2"/>
    <w:styleLink w:val="zlListNumber"/>
    <w:lvl w:ilvl="0">
      <w:start w:val="1"/>
      <w:numFmt w:val="decimal"/>
      <w:lvlRestart w:val="0"/>
      <w:pStyle w:val="af2"/>
      <w:suff w:val="space"/>
      <w:lvlText w:val="%1)"/>
      <w:lvlJc w:val="left"/>
      <w:pPr>
        <w:tabs>
          <w:tab w:val="num" w:pos="1134"/>
        </w:tabs>
        <w:ind w:left="0" w:firstLine="850"/>
      </w:pPr>
      <w:rPr>
        <w:sz w:val="28"/>
      </w:rPr>
    </w:lvl>
  </w:abstractNum>
  <w:abstractNum w:abstractNumId="64" w15:restartNumberingAfterBreak="0">
    <w:nsid w:val="51141FDE"/>
    <w:multiLevelType w:val="hybridMultilevel"/>
    <w:tmpl w:val="5D120416"/>
    <w:lvl w:ilvl="0" w:tplc="50A423EC">
      <w:start w:val="1"/>
      <w:numFmt w:val="decimal"/>
      <w:pStyle w:val="GOSTAnnexOfAnnex"/>
      <w:lvlText w:val="Приложение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45591E"/>
    <w:multiLevelType w:val="multilevel"/>
    <w:tmpl w:val="42B8D72C"/>
    <w:lvl w:ilvl="0">
      <w:start w:val="1"/>
      <w:numFmt w:val="bullet"/>
      <w:pStyle w:val="311"/>
      <w:suff w:val="space"/>
      <w:lvlText w:val=""/>
      <w:lvlJc w:val="left"/>
      <w:pPr>
        <w:ind w:left="5747" w:hanging="360"/>
      </w:pPr>
      <w:rPr>
        <w:rFonts w:ascii="Symbol" w:hAnsi="Symbol" w:hint="default"/>
        <w:lang w:val="ru-RU"/>
      </w:rPr>
    </w:lvl>
    <w:lvl w:ilvl="1">
      <w:start w:val="1"/>
      <w:numFmt w:val="bullet"/>
      <w:pStyle w:val="36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6" w15:restartNumberingAfterBreak="0">
    <w:nsid w:val="52E44665"/>
    <w:multiLevelType w:val="hybridMultilevel"/>
    <w:tmpl w:val="5FA8044C"/>
    <w:lvl w:ilvl="0" w:tplc="C44AD5B0">
      <w:start w:val="1"/>
      <w:numFmt w:val="bullet"/>
      <w:pStyle w:val="37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7" w15:restartNumberingAfterBreak="0">
    <w:nsid w:val="53326824"/>
    <w:multiLevelType w:val="hybridMultilevel"/>
    <w:tmpl w:val="04F45AAE"/>
    <w:lvl w:ilvl="0" w:tplc="3148FF7E">
      <w:start w:val="1"/>
      <w:numFmt w:val="decimal"/>
      <w:pStyle w:val="123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8" w15:restartNumberingAfterBreak="0">
    <w:nsid w:val="53536167"/>
    <w:multiLevelType w:val="multilevel"/>
    <w:tmpl w:val="62C820A4"/>
    <w:lvl w:ilvl="0">
      <w:start w:val="1"/>
      <w:numFmt w:val="decimal"/>
      <w:pStyle w:val="17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1"/>
        </w:tabs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1"/>
        </w:tabs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1"/>
        </w:tabs>
        <w:ind w:left="5171" w:hanging="1440"/>
      </w:pPr>
      <w:rPr>
        <w:rFonts w:hint="default"/>
      </w:rPr>
    </w:lvl>
  </w:abstractNum>
  <w:abstractNum w:abstractNumId="69" w15:restartNumberingAfterBreak="0">
    <w:nsid w:val="557A68AA"/>
    <w:multiLevelType w:val="multilevel"/>
    <w:tmpl w:val="5138648A"/>
    <w:lvl w:ilvl="0">
      <w:start w:val="1"/>
      <w:numFmt w:val="decimal"/>
      <w:pStyle w:val="GOSTTbCount"/>
      <w:suff w:val="nothing"/>
      <w:lvlText w:val="%1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GOSTTbCountL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OSTTbCountL3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GOSTTbCountL4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57B15E68"/>
    <w:multiLevelType w:val="multilevel"/>
    <w:tmpl w:val="45CE4CDE"/>
    <w:lvl w:ilvl="0">
      <w:start w:val="1"/>
      <w:numFmt w:val="decimal"/>
      <w:pStyle w:val="321231"/>
      <w:suff w:val="space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321232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21233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9C054E8"/>
    <w:multiLevelType w:val="multilevel"/>
    <w:tmpl w:val="45E0EEB8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27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pStyle w:val="38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pStyle w:val="39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72" w15:restartNumberingAfterBreak="0">
    <w:nsid w:val="5C6D7FF2"/>
    <w:multiLevelType w:val="hybridMultilevel"/>
    <w:tmpl w:val="4BF21AB8"/>
    <w:lvl w:ilvl="0" w:tplc="66A06FBA">
      <w:start w:val="1"/>
      <w:numFmt w:val="bullet"/>
      <w:pStyle w:val="GOSTMarkListL3"/>
      <w:lvlText w:val=""/>
      <w:lvlJc w:val="left"/>
      <w:pPr>
        <w:tabs>
          <w:tab w:val="num" w:pos="2268"/>
        </w:tabs>
        <w:ind w:left="1871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73" w15:restartNumberingAfterBreak="0">
    <w:nsid w:val="5CDE6E27"/>
    <w:multiLevelType w:val="hybridMultilevel"/>
    <w:tmpl w:val="499A0AC4"/>
    <w:lvl w:ilvl="0" w:tplc="56D24498">
      <w:start w:val="1"/>
      <w:numFmt w:val="bullet"/>
      <w:pStyle w:val="18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4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f3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D705534"/>
    <w:multiLevelType w:val="hybridMultilevel"/>
    <w:tmpl w:val="D6C2843C"/>
    <w:styleLink w:val="120"/>
    <w:lvl w:ilvl="0" w:tplc="C876CF50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5F93624E"/>
    <w:multiLevelType w:val="multilevel"/>
    <w:tmpl w:val="E7100390"/>
    <w:styleLink w:val="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Times New Roman" w:hAnsi="Times New Roman" w:cs="Times New Roman" w:hint="default"/>
        <w:kern w:val="24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77" w15:restartNumberingAfterBreak="0">
    <w:nsid w:val="603A5B4D"/>
    <w:multiLevelType w:val="hybridMultilevel"/>
    <w:tmpl w:val="3CC6EAA0"/>
    <w:lvl w:ilvl="0" w:tplc="B2AE4BCE">
      <w:start w:val="1"/>
      <w:numFmt w:val="bullet"/>
      <w:pStyle w:val="af5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E96FE6"/>
    <w:multiLevelType w:val="multilevel"/>
    <w:tmpl w:val="8752CFF2"/>
    <w:lvl w:ilvl="0">
      <w:start w:val="1"/>
      <w:numFmt w:val="decimal"/>
      <w:pStyle w:val="19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9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a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1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0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1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0" w15:restartNumberingAfterBreak="0">
    <w:nsid w:val="63B900ED"/>
    <w:multiLevelType w:val="multilevel"/>
    <w:tmpl w:val="30AA6822"/>
    <w:lvl w:ilvl="0">
      <w:start w:val="1"/>
      <w:numFmt w:val="decimal"/>
      <w:pStyle w:val="1a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81" w15:restartNumberingAfterBreak="0">
    <w:nsid w:val="6767295E"/>
    <w:multiLevelType w:val="multilevel"/>
    <w:tmpl w:val="B23049D8"/>
    <w:lvl w:ilvl="0">
      <w:start w:val="1"/>
      <w:numFmt w:val="decimal"/>
      <w:pStyle w:val="GOSTUseCaseStep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russianLower"/>
      <w:pStyle w:val="GOSTUseCaseSStep"/>
      <w:lvlText w:val="%2)"/>
      <w:lvlJc w:val="left"/>
      <w:pPr>
        <w:tabs>
          <w:tab w:val="num" w:pos="1701"/>
        </w:tabs>
        <w:ind w:left="692" w:firstLine="584"/>
      </w:pPr>
      <w:rPr>
        <w:rFonts w:hint="default"/>
      </w:rPr>
    </w:lvl>
    <w:lvl w:ilvl="2">
      <w:start w:val="1"/>
      <w:numFmt w:val="bullet"/>
      <w:pStyle w:val="GOSTUseCaseSStepMark"/>
      <w:lvlText w:val=""/>
      <w:lvlJc w:val="left"/>
      <w:pPr>
        <w:tabs>
          <w:tab w:val="num" w:pos="1701"/>
        </w:tabs>
        <w:ind w:left="692" w:firstLine="584"/>
      </w:pPr>
      <w:rPr>
        <w:rFonts w:ascii="Symbol" w:hAnsi="Symbol" w:hint="default"/>
        <w:color w:val="auto"/>
      </w:rPr>
    </w:lvl>
    <w:lvl w:ilvl="3">
      <w:start w:val="1"/>
      <w:numFmt w:val="decimal"/>
      <w:pStyle w:val="GOSTUseCaseSSStep"/>
      <w:lvlText w:val="(%4)"/>
      <w:lvlJc w:val="left"/>
      <w:pPr>
        <w:tabs>
          <w:tab w:val="num" w:pos="2268"/>
        </w:tabs>
        <w:ind w:left="1276" w:firstLine="567"/>
      </w:pPr>
      <w:rPr>
        <w:rFonts w:hint="default"/>
      </w:rPr>
    </w:lvl>
    <w:lvl w:ilvl="4">
      <w:start w:val="1"/>
      <w:numFmt w:val="bullet"/>
      <w:lvlRestart w:val="3"/>
      <w:pStyle w:val="GOSTUseCaseSSStepMark"/>
      <w:lvlText w:val=""/>
      <w:lvlJc w:val="left"/>
      <w:pPr>
        <w:tabs>
          <w:tab w:val="num" w:pos="2268"/>
        </w:tabs>
        <w:ind w:left="1276" w:firstLine="56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679B648D"/>
    <w:multiLevelType w:val="multilevel"/>
    <w:tmpl w:val="506E1918"/>
    <w:lvl w:ilvl="0">
      <w:start w:val="1"/>
      <w:numFmt w:val="decimal"/>
      <w:pStyle w:val="1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a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b"/>
      <w:lvlText w:val="%1.%2.%3."/>
      <w:lvlJc w:val="left"/>
      <w:pPr>
        <w:ind w:left="1713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2"/>
      <w:lvlText w:val="%1.%2.%3.%4."/>
      <w:lvlJc w:val="left"/>
      <w:pPr>
        <w:ind w:left="2141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lang w:val="en-US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4" w15:restartNumberingAfterBreak="0">
    <w:nsid w:val="6B045146"/>
    <w:multiLevelType w:val="hybridMultilevel"/>
    <w:tmpl w:val="4468BADE"/>
    <w:lvl w:ilvl="0" w:tplc="616274BC">
      <w:start w:val="1"/>
      <w:numFmt w:val="decimal"/>
      <w:pStyle w:val="3c"/>
      <w:lvlText w:val="%1."/>
      <w:lvlJc w:val="left"/>
      <w:pPr>
        <w:tabs>
          <w:tab w:val="num" w:pos="1701"/>
        </w:tabs>
        <w:ind w:left="1701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B1F448B"/>
    <w:multiLevelType w:val="hybridMultilevel"/>
    <w:tmpl w:val="1C4294BC"/>
    <w:lvl w:ilvl="0" w:tplc="97E0E4C6">
      <w:start w:val="1"/>
      <w:numFmt w:val="decimal"/>
      <w:pStyle w:val="GOSTPicName"/>
      <w:lvlText w:val="Рисунок 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5B4A5B"/>
    <w:multiLevelType w:val="hybridMultilevel"/>
    <w:tmpl w:val="6EC883A0"/>
    <w:lvl w:ilvl="0" w:tplc="7C66B76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81081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3208" w:tentative="1">
      <w:start w:val="1"/>
      <w:numFmt w:val="bullet"/>
      <w:pStyle w:val="3d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E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06E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A3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45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882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07028C"/>
    <w:multiLevelType w:val="hybridMultilevel"/>
    <w:tmpl w:val="992A74A8"/>
    <w:lvl w:ilvl="0" w:tplc="B396225C">
      <w:start w:val="1"/>
      <w:numFmt w:val="bullet"/>
      <w:pStyle w:val="GOSTMarkListL4"/>
      <w:lvlText w:val=""/>
      <w:lvlJc w:val="left"/>
      <w:pPr>
        <w:tabs>
          <w:tab w:val="num" w:pos="2835"/>
        </w:tabs>
        <w:ind w:left="24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88" w15:restartNumberingAfterBreak="0">
    <w:nsid w:val="6D743800"/>
    <w:multiLevelType w:val="hybridMultilevel"/>
    <w:tmpl w:val="4808C79C"/>
    <w:lvl w:ilvl="0" w:tplc="616274BC">
      <w:start w:val="1"/>
      <w:numFmt w:val="none"/>
      <w:pStyle w:val="43"/>
      <w:lvlText w:val="4)"/>
      <w:lvlJc w:val="left"/>
      <w:pPr>
        <w:tabs>
          <w:tab w:val="num" w:pos="3113"/>
        </w:tabs>
        <w:ind w:left="3005" w:firstLine="114"/>
      </w:pPr>
      <w:rPr>
        <w:rFonts w:ascii="Arial" w:hAnsi="Arial" w:cs="Times New Roman" w:hint="default"/>
        <w:b/>
        <w:i w:val="0"/>
        <w:spacing w:val="20"/>
        <w:sz w:val="1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550D77"/>
    <w:multiLevelType w:val="hybridMultilevel"/>
    <w:tmpl w:val="C1A43658"/>
    <w:lvl w:ilvl="0" w:tplc="17F699E6">
      <w:start w:val="1"/>
      <w:numFmt w:val="bullet"/>
      <w:pStyle w:val="af6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90" w15:restartNumberingAfterBreak="0">
    <w:nsid w:val="6E79757B"/>
    <w:multiLevelType w:val="multilevel"/>
    <w:tmpl w:val="A65A7060"/>
    <w:lvl w:ilvl="0">
      <w:start w:val="1"/>
      <w:numFmt w:val="bullet"/>
      <w:pStyle w:val="af7"/>
      <w:lvlText w:val=""/>
      <w:lvlJc w:val="left"/>
      <w:pPr>
        <w:tabs>
          <w:tab w:val="num" w:pos="1211"/>
        </w:tabs>
        <w:ind w:firstLine="851"/>
      </w:pPr>
      <w:rPr>
        <w:rFonts w:ascii="Symbol" w:hAnsi="Symbol" w:hint="default"/>
        <w:color w:val="auto"/>
      </w:rPr>
    </w:lvl>
    <w:lvl w:ilvl="1">
      <w:start w:val="1"/>
      <w:numFmt w:val="bullet"/>
      <w:pStyle w:val="222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>
      <w:start w:val="1"/>
      <w:numFmt w:val="bullet"/>
      <w:pStyle w:val="333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1" w15:restartNumberingAfterBreak="0">
    <w:nsid w:val="720C7D03"/>
    <w:multiLevelType w:val="multilevel"/>
    <w:tmpl w:val="734A80A0"/>
    <w:styleLink w:val="1ai"/>
    <w:lvl w:ilvl="0">
      <w:start w:val="1"/>
      <w:numFmt w:val="decimal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-283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0"/>
      <w:suff w:val="space"/>
      <w:lvlText w:val="%1.%2.%3"/>
      <w:lvlJc w:val="left"/>
      <w:pPr>
        <w:ind w:left="-141" w:firstLine="851"/>
      </w:pPr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-283" w:firstLine="851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3" w15:restartNumberingAfterBreak="0">
    <w:nsid w:val="72D52A5F"/>
    <w:multiLevelType w:val="multilevel"/>
    <w:tmpl w:val="71BCDD92"/>
    <w:name w:val="Heading"/>
    <w:styleLink w:val="zlHeading"/>
    <w:lvl w:ilvl="0">
      <w:start w:val="1"/>
      <w:numFmt w:val="decimal"/>
      <w:lvlRestart w:val="0"/>
      <w:suff w:val="space"/>
      <w:lvlText w:val="%1"/>
      <w:lvlJc w:val="left"/>
      <w:pPr>
        <w:tabs>
          <w:tab w:val="num" w:pos="0"/>
        </w:tabs>
        <w:ind w:left="0" w:hanging="454"/>
      </w:pPr>
      <w:rPr>
        <w:rFonts w:ascii="Times New Roman" w:hAnsi="Times New Roman" w:cs="Times New Roman"/>
        <w:b/>
        <w:color w:val="auto"/>
        <w:sz w:val="32"/>
      </w:rPr>
    </w:lvl>
    <w:lvl w:ilvl="1">
      <w:start w:val="1"/>
      <w:numFmt w:val="decimal"/>
      <w:suff w:val="space"/>
      <w:lvlText w:val="%1.%2"/>
      <w:lvlJc w:val="left"/>
      <w:pPr>
        <w:tabs>
          <w:tab w:val="num" w:pos="454"/>
        </w:tabs>
        <w:ind w:left="454" w:firstLine="0"/>
      </w:pPr>
      <w:rPr>
        <w:rFonts w:ascii="Times New Roman" w:hAnsi="Times New Roman" w:cs="Times New Roman"/>
        <w:b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850"/>
        </w:tabs>
        <w:ind w:left="850" w:firstLine="0"/>
      </w:pPr>
      <w:rPr>
        <w:rFonts w:ascii="Times New Roman" w:hAnsi="Times New Roman" w:cs="Times New Roman"/>
        <w:b/>
        <w:color w:val="auto"/>
        <w:sz w:val="28"/>
      </w:rPr>
    </w:lvl>
  </w:abstractNum>
  <w:abstractNum w:abstractNumId="94" w15:restartNumberingAfterBreak="0">
    <w:nsid w:val="73194A18"/>
    <w:multiLevelType w:val="multilevel"/>
    <w:tmpl w:val="0444F8DE"/>
    <w:lvl w:ilvl="0">
      <w:start w:val="1"/>
      <w:numFmt w:val="decimal"/>
      <w:pStyle w:val="1230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5" w15:restartNumberingAfterBreak="0">
    <w:nsid w:val="74EA0A1F"/>
    <w:multiLevelType w:val="hybridMultilevel"/>
    <w:tmpl w:val="FA38EFDC"/>
    <w:name w:val="24"/>
    <w:lvl w:ilvl="0" w:tplc="616274BC">
      <w:start w:val="1"/>
      <w:numFmt w:val="bullet"/>
      <w:lvlText w:val="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6" w15:restartNumberingAfterBreak="0">
    <w:nsid w:val="76986F39"/>
    <w:multiLevelType w:val="multilevel"/>
    <w:tmpl w:val="53820F1C"/>
    <w:lvl w:ilvl="0">
      <w:start w:val="1"/>
      <w:numFmt w:val="decimal"/>
      <w:pStyle w:val="GOSTABCL1"/>
      <w:lvlText w:val="%1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1">
      <w:start w:val="1"/>
      <w:numFmt w:val="russianLower"/>
      <w:pStyle w:val="GOSTABCL2"/>
      <w:lvlText w:val="%2)"/>
      <w:lvlJc w:val="left"/>
      <w:pPr>
        <w:tabs>
          <w:tab w:val="num" w:pos="1701"/>
        </w:tabs>
        <w:ind w:left="709" w:firstLine="567"/>
      </w:pPr>
      <w:rPr>
        <w:rFonts w:hint="default"/>
      </w:rPr>
    </w:lvl>
    <w:lvl w:ilvl="2">
      <w:start w:val="1"/>
      <w:numFmt w:val="decimal"/>
      <w:pStyle w:val="GOSTABCL3"/>
      <w:lvlText w:val="%3)"/>
      <w:lvlJc w:val="left"/>
      <w:pPr>
        <w:tabs>
          <w:tab w:val="num" w:pos="2268"/>
        </w:tabs>
        <w:ind w:left="1276" w:firstLine="567"/>
      </w:pPr>
      <w:rPr>
        <w:rFonts w:hint="default"/>
      </w:rPr>
    </w:lvl>
    <w:lvl w:ilvl="3">
      <w:start w:val="1"/>
      <w:numFmt w:val="lowerRoman"/>
      <w:pStyle w:val="GOSTABCL4"/>
      <w:lvlText w:val="%4."/>
      <w:lvlJc w:val="left"/>
      <w:pPr>
        <w:tabs>
          <w:tab w:val="num" w:pos="2410"/>
        </w:tabs>
        <w:ind w:left="1843" w:firstLine="567"/>
      </w:pPr>
      <w:rPr>
        <w:rFonts w:hint="default"/>
      </w:rPr>
    </w:lvl>
    <w:lvl w:ilvl="4">
      <w:start w:val="1"/>
      <w:numFmt w:val="bullet"/>
      <w:pStyle w:val="GOSTABCL5"/>
      <w:lvlText w:val=""/>
      <w:lvlJc w:val="left"/>
      <w:pPr>
        <w:tabs>
          <w:tab w:val="num" w:pos="3459"/>
        </w:tabs>
        <w:ind w:left="2410" w:firstLine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2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firstLine="720"/>
      </w:pPr>
      <w:rPr>
        <w:rFonts w:hint="default"/>
      </w:rPr>
    </w:lvl>
  </w:abstractNum>
  <w:abstractNum w:abstractNumId="97" w15:restartNumberingAfterBreak="0">
    <w:nsid w:val="77C64AEF"/>
    <w:multiLevelType w:val="multilevel"/>
    <w:tmpl w:val="DA9079FC"/>
    <w:lvl w:ilvl="0">
      <w:start w:val="1"/>
      <w:numFmt w:val="decimal"/>
      <w:pStyle w:val="af8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8" w15:restartNumberingAfterBreak="0">
    <w:nsid w:val="7B2F19C2"/>
    <w:multiLevelType w:val="hybridMultilevel"/>
    <w:tmpl w:val="18D85EB4"/>
    <w:lvl w:ilvl="0" w:tplc="7BB67F10">
      <w:start w:val="1"/>
      <w:numFmt w:val="bullet"/>
      <w:pStyle w:val="af9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B391920"/>
    <w:multiLevelType w:val="multilevel"/>
    <w:tmpl w:val="C3E241D6"/>
    <w:styleLink w:val="1c"/>
    <w:lvl w:ilvl="0">
      <w:start w:val="1"/>
      <w:numFmt w:val="bullet"/>
      <w:lvlText w:val=""/>
      <w:lvlJc w:val="left"/>
      <w:pPr>
        <w:tabs>
          <w:tab w:val="num" w:pos="1400"/>
        </w:tabs>
        <w:ind w:left="1060" w:firstLine="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7D376798"/>
    <w:multiLevelType w:val="hybridMultilevel"/>
    <w:tmpl w:val="21AC3ECE"/>
    <w:lvl w:ilvl="0" w:tplc="56D24498">
      <w:start w:val="1"/>
      <w:numFmt w:val="bullet"/>
      <w:pStyle w:val="afa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D9750C3"/>
    <w:multiLevelType w:val="hybridMultilevel"/>
    <w:tmpl w:val="1A62A4D6"/>
    <w:lvl w:ilvl="0" w:tplc="823A7824">
      <w:start w:val="1"/>
      <w:numFmt w:val="bullet"/>
      <w:pStyle w:val="3e"/>
      <w:lvlText w:val=""/>
      <w:lvlJc w:val="left"/>
      <w:pPr>
        <w:tabs>
          <w:tab w:val="num" w:pos="2515"/>
        </w:tabs>
        <w:ind w:left="1701" w:firstLine="45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DB85FC1"/>
    <w:multiLevelType w:val="hybridMultilevel"/>
    <w:tmpl w:val="51ACBD7E"/>
    <w:lvl w:ilvl="0" w:tplc="DABE2D1C">
      <w:start w:val="1"/>
      <w:numFmt w:val="bullet"/>
      <w:pStyle w:val="GOSTTbMarkListL3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25"/>
  </w:num>
  <w:num w:numId="3">
    <w:abstractNumId w:val="0"/>
  </w:num>
  <w:num w:numId="4">
    <w:abstractNumId w:val="29"/>
  </w:num>
  <w:num w:numId="5">
    <w:abstractNumId w:val="19"/>
  </w:num>
  <w:num w:numId="6">
    <w:abstractNumId w:val="94"/>
  </w:num>
  <w:num w:numId="7">
    <w:abstractNumId w:val="2"/>
  </w:num>
  <w:num w:numId="8">
    <w:abstractNumId w:val="54"/>
  </w:num>
  <w:num w:numId="9">
    <w:abstractNumId w:val="10"/>
  </w:num>
  <w:num w:numId="10">
    <w:abstractNumId w:val="90"/>
  </w:num>
  <w:num w:numId="11">
    <w:abstractNumId w:val="66"/>
  </w:num>
  <w:num w:numId="12">
    <w:abstractNumId w:val="16"/>
  </w:num>
  <w:num w:numId="13">
    <w:abstractNumId w:val="65"/>
  </w:num>
  <w:num w:numId="14">
    <w:abstractNumId w:val="22"/>
  </w:num>
  <w:num w:numId="15">
    <w:abstractNumId w:val="12"/>
  </w:num>
  <w:num w:numId="16">
    <w:abstractNumId w:val="67"/>
  </w:num>
  <w:num w:numId="17">
    <w:abstractNumId w:val="17"/>
  </w:num>
  <w:num w:numId="18">
    <w:abstractNumId w:val="53"/>
  </w:num>
  <w:num w:numId="19">
    <w:abstractNumId w:val="77"/>
  </w:num>
  <w:num w:numId="20">
    <w:abstractNumId w:val="55"/>
  </w:num>
  <w:num w:numId="21">
    <w:abstractNumId w:val="83"/>
  </w:num>
  <w:num w:numId="22">
    <w:abstractNumId w:val="55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701" w:hanging="56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55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321234"/>
        <w:suff w:val="space"/>
        <w:lvlText w:val="%1.%2.%3.%4."/>
        <w:lvlJc w:val="left"/>
        <w:pPr>
          <w:ind w:left="2892" w:hanging="907"/>
        </w:pPr>
        <w:rPr>
          <w:rFonts w:hint="default"/>
        </w:rPr>
      </w:lvl>
    </w:lvlOverride>
    <w:lvlOverride w:ilvl="4">
      <w:lvl w:ilvl="4">
        <w:start w:val="1"/>
        <w:numFmt w:val="decimal"/>
        <w:pStyle w:val="321235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9"/>
  </w:num>
  <w:num w:numId="24">
    <w:abstractNumId w:val="37"/>
  </w:num>
  <w:num w:numId="25">
    <w:abstractNumId w:val="92"/>
  </w:num>
  <w:num w:numId="26">
    <w:abstractNumId w:val="43"/>
  </w:num>
  <w:num w:numId="27">
    <w:abstractNumId w:val="98"/>
  </w:num>
  <w:num w:numId="28">
    <w:abstractNumId w:val="75"/>
  </w:num>
  <w:num w:numId="29">
    <w:abstractNumId w:val="4"/>
  </w:num>
  <w:num w:numId="30">
    <w:abstractNumId w:val="21"/>
  </w:num>
  <w:num w:numId="31">
    <w:abstractNumId w:val="68"/>
  </w:num>
  <w:num w:numId="32">
    <w:abstractNumId w:val="82"/>
  </w:num>
  <w:num w:numId="33">
    <w:abstractNumId w:val="34"/>
  </w:num>
  <w:num w:numId="34">
    <w:abstractNumId w:val="100"/>
  </w:num>
  <w:num w:numId="35">
    <w:abstractNumId w:val="73"/>
  </w:num>
  <w:num w:numId="36">
    <w:abstractNumId w:val="3"/>
  </w:num>
  <w:num w:numId="37">
    <w:abstractNumId w:val="38"/>
  </w:num>
  <w:num w:numId="38">
    <w:abstractNumId w:val="32"/>
  </w:num>
  <w:num w:numId="39">
    <w:abstractNumId w:val="78"/>
  </w:num>
  <w:num w:numId="40">
    <w:abstractNumId w:val="86"/>
  </w:num>
  <w:num w:numId="41">
    <w:abstractNumId w:val="97"/>
  </w:num>
  <w:num w:numId="42">
    <w:abstractNumId w:val="74"/>
  </w:num>
  <w:num w:numId="43">
    <w:abstractNumId w:val="52"/>
  </w:num>
  <w:num w:numId="44">
    <w:abstractNumId w:val="91"/>
  </w:num>
  <w:num w:numId="45">
    <w:abstractNumId w:val="36"/>
  </w:num>
  <w:num w:numId="46">
    <w:abstractNumId w:val="44"/>
  </w:num>
  <w:num w:numId="47">
    <w:abstractNumId w:val="59"/>
  </w:num>
  <w:num w:numId="48">
    <w:abstractNumId w:val="80"/>
  </w:num>
  <w:num w:numId="49">
    <w:abstractNumId w:val="13"/>
  </w:num>
  <w:num w:numId="50">
    <w:abstractNumId w:val="58"/>
  </w:num>
  <w:num w:numId="51">
    <w:abstractNumId w:val="18"/>
  </w:num>
  <w:num w:numId="52">
    <w:abstractNumId w:val="99"/>
  </w:num>
  <w:num w:numId="53">
    <w:abstractNumId w:val="41"/>
  </w:num>
  <w:num w:numId="54">
    <w:abstractNumId w:val="15"/>
  </w:num>
  <w:num w:numId="55">
    <w:abstractNumId w:val="60"/>
  </w:num>
  <w:num w:numId="5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1"/>
  </w:num>
  <w:num w:numId="58">
    <w:abstractNumId w:val="49"/>
  </w:num>
  <w:num w:numId="5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6"/>
  </w:num>
  <w:num w:numId="63">
    <w:abstractNumId w:val="71"/>
  </w:num>
  <w:num w:numId="64">
    <w:abstractNumId w:val="35"/>
  </w:num>
  <w:num w:numId="65">
    <w:abstractNumId w:val="26"/>
  </w:num>
  <w:num w:numId="66">
    <w:abstractNumId w:val="31"/>
  </w:num>
  <w:num w:numId="67">
    <w:abstractNumId w:val="70"/>
  </w:num>
  <w:num w:numId="68">
    <w:abstractNumId w:val="14"/>
  </w:num>
  <w:num w:numId="69">
    <w:abstractNumId w:val="50"/>
  </w:num>
  <w:num w:numId="70">
    <w:abstractNumId w:val="57"/>
  </w:num>
  <w:num w:numId="71">
    <w:abstractNumId w:val="23"/>
  </w:num>
  <w:num w:numId="72">
    <w:abstractNumId w:val="61"/>
  </w:num>
  <w:num w:numId="73">
    <w:abstractNumId w:val="7"/>
  </w:num>
  <w:num w:numId="74">
    <w:abstractNumId w:val="6"/>
  </w:num>
  <w:num w:numId="75">
    <w:abstractNumId w:val="40"/>
  </w:num>
  <w:num w:numId="76">
    <w:abstractNumId w:val="85"/>
  </w:num>
  <w:num w:numId="77">
    <w:abstractNumId w:val="64"/>
  </w:num>
  <w:num w:numId="78">
    <w:abstractNumId w:val="72"/>
  </w:num>
  <w:num w:numId="79">
    <w:abstractNumId w:val="96"/>
  </w:num>
  <w:num w:numId="80">
    <w:abstractNumId w:val="5"/>
  </w:num>
  <w:num w:numId="81">
    <w:abstractNumId w:val="46"/>
  </w:num>
  <w:num w:numId="82">
    <w:abstractNumId w:val="87"/>
  </w:num>
  <w:num w:numId="83">
    <w:abstractNumId w:val="1"/>
  </w:num>
  <w:num w:numId="84">
    <w:abstractNumId w:val="42"/>
  </w:num>
  <w:num w:numId="85">
    <w:abstractNumId w:val="48"/>
  </w:num>
  <w:num w:numId="86">
    <w:abstractNumId w:val="39"/>
  </w:num>
  <w:num w:numId="87">
    <w:abstractNumId w:val="69"/>
  </w:num>
  <w:num w:numId="88">
    <w:abstractNumId w:val="33"/>
  </w:num>
  <w:num w:numId="8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2"/>
  </w:num>
  <w:num w:numId="91">
    <w:abstractNumId w:val="102"/>
  </w:num>
  <w:num w:numId="92">
    <w:abstractNumId w:val="45"/>
  </w:num>
  <w:num w:numId="93">
    <w:abstractNumId w:val="63"/>
  </w:num>
  <w:num w:numId="94">
    <w:abstractNumId w:val="24"/>
  </w:num>
  <w:num w:numId="95">
    <w:abstractNumId w:val="27"/>
  </w:num>
  <w:num w:numId="96">
    <w:abstractNumId w:val="47"/>
  </w:num>
  <w:num w:numId="97">
    <w:abstractNumId w:val="89"/>
  </w:num>
  <w:num w:numId="98">
    <w:abstractNumId w:val="11"/>
  </w:num>
  <w:num w:numId="99">
    <w:abstractNumId w:val="8"/>
  </w:num>
  <w:num w:numId="100">
    <w:abstractNumId w:val="20"/>
  </w:num>
  <w:num w:numId="101">
    <w:abstractNumId w:val="28"/>
  </w:num>
  <w:num w:numId="102">
    <w:abstractNumId w:val="51"/>
  </w:num>
  <w:num w:numId="103">
    <w:abstractNumId w:val="93"/>
  </w:num>
  <w:num w:numId="1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6"/>
  <w:drawingGridVerticalSpacing w:val="6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troke startarrowwidth="narrow" startarrowlength="short" endarrowwidth="narrow" endarrowlength="short" weight="1.1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E4"/>
    <w:rsid w:val="000004B8"/>
    <w:rsid w:val="00000A54"/>
    <w:rsid w:val="0000164E"/>
    <w:rsid w:val="000016DC"/>
    <w:rsid w:val="000018B2"/>
    <w:rsid w:val="000019F1"/>
    <w:rsid w:val="00002385"/>
    <w:rsid w:val="0000264C"/>
    <w:rsid w:val="000028FB"/>
    <w:rsid w:val="000029A8"/>
    <w:rsid w:val="00002EE8"/>
    <w:rsid w:val="00002F2B"/>
    <w:rsid w:val="00003A3C"/>
    <w:rsid w:val="00004426"/>
    <w:rsid w:val="00004855"/>
    <w:rsid w:val="00004E39"/>
    <w:rsid w:val="000051A3"/>
    <w:rsid w:val="00005842"/>
    <w:rsid w:val="00005910"/>
    <w:rsid w:val="00005DA0"/>
    <w:rsid w:val="000062B5"/>
    <w:rsid w:val="0000690F"/>
    <w:rsid w:val="0000724B"/>
    <w:rsid w:val="000075EC"/>
    <w:rsid w:val="000079C8"/>
    <w:rsid w:val="00007B68"/>
    <w:rsid w:val="00010A65"/>
    <w:rsid w:val="00010EB0"/>
    <w:rsid w:val="00011439"/>
    <w:rsid w:val="000120E5"/>
    <w:rsid w:val="000125E5"/>
    <w:rsid w:val="00012731"/>
    <w:rsid w:val="00012804"/>
    <w:rsid w:val="00012B7C"/>
    <w:rsid w:val="00012DB7"/>
    <w:rsid w:val="00013014"/>
    <w:rsid w:val="00013319"/>
    <w:rsid w:val="000136F1"/>
    <w:rsid w:val="0001379D"/>
    <w:rsid w:val="00013FE3"/>
    <w:rsid w:val="00014237"/>
    <w:rsid w:val="00014315"/>
    <w:rsid w:val="00014449"/>
    <w:rsid w:val="000147FD"/>
    <w:rsid w:val="00015A85"/>
    <w:rsid w:val="000163EF"/>
    <w:rsid w:val="000164B7"/>
    <w:rsid w:val="00016738"/>
    <w:rsid w:val="00016E00"/>
    <w:rsid w:val="00016E3B"/>
    <w:rsid w:val="00017413"/>
    <w:rsid w:val="00017594"/>
    <w:rsid w:val="00017896"/>
    <w:rsid w:val="00017C1F"/>
    <w:rsid w:val="000204B9"/>
    <w:rsid w:val="00020A21"/>
    <w:rsid w:val="000213A1"/>
    <w:rsid w:val="0002152E"/>
    <w:rsid w:val="000218C1"/>
    <w:rsid w:val="00022255"/>
    <w:rsid w:val="00022838"/>
    <w:rsid w:val="00022A95"/>
    <w:rsid w:val="00022C6B"/>
    <w:rsid w:val="00022E68"/>
    <w:rsid w:val="000235E0"/>
    <w:rsid w:val="0002370E"/>
    <w:rsid w:val="0002444D"/>
    <w:rsid w:val="00024552"/>
    <w:rsid w:val="000248A2"/>
    <w:rsid w:val="00024A76"/>
    <w:rsid w:val="00024C12"/>
    <w:rsid w:val="00024D06"/>
    <w:rsid w:val="00024EE6"/>
    <w:rsid w:val="00025BE8"/>
    <w:rsid w:val="00025D21"/>
    <w:rsid w:val="0002637B"/>
    <w:rsid w:val="0002641A"/>
    <w:rsid w:val="00026539"/>
    <w:rsid w:val="0002653B"/>
    <w:rsid w:val="0002658E"/>
    <w:rsid w:val="00026692"/>
    <w:rsid w:val="000269D8"/>
    <w:rsid w:val="000270B9"/>
    <w:rsid w:val="000278B2"/>
    <w:rsid w:val="00027CF8"/>
    <w:rsid w:val="00030DDE"/>
    <w:rsid w:val="00030FD8"/>
    <w:rsid w:val="00031372"/>
    <w:rsid w:val="00031488"/>
    <w:rsid w:val="0003181E"/>
    <w:rsid w:val="000319BE"/>
    <w:rsid w:val="00031CD8"/>
    <w:rsid w:val="00032A7B"/>
    <w:rsid w:val="00032E91"/>
    <w:rsid w:val="0003322B"/>
    <w:rsid w:val="00033319"/>
    <w:rsid w:val="00033417"/>
    <w:rsid w:val="0003342C"/>
    <w:rsid w:val="00033793"/>
    <w:rsid w:val="00034D01"/>
    <w:rsid w:val="00035AAF"/>
    <w:rsid w:val="00035E38"/>
    <w:rsid w:val="00036257"/>
    <w:rsid w:val="000363C9"/>
    <w:rsid w:val="00036A42"/>
    <w:rsid w:val="00036EC7"/>
    <w:rsid w:val="0003770F"/>
    <w:rsid w:val="00037A28"/>
    <w:rsid w:val="00037BAE"/>
    <w:rsid w:val="00040A96"/>
    <w:rsid w:val="00040F10"/>
    <w:rsid w:val="0004120B"/>
    <w:rsid w:val="000412A4"/>
    <w:rsid w:val="00041427"/>
    <w:rsid w:val="000415D5"/>
    <w:rsid w:val="000418BD"/>
    <w:rsid w:val="000419FB"/>
    <w:rsid w:val="00041D75"/>
    <w:rsid w:val="00041E6D"/>
    <w:rsid w:val="00041EC9"/>
    <w:rsid w:val="000422C4"/>
    <w:rsid w:val="00042676"/>
    <w:rsid w:val="00042976"/>
    <w:rsid w:val="00043259"/>
    <w:rsid w:val="0004336B"/>
    <w:rsid w:val="000437FD"/>
    <w:rsid w:val="00043BB6"/>
    <w:rsid w:val="00043DDF"/>
    <w:rsid w:val="0004458A"/>
    <w:rsid w:val="000445FA"/>
    <w:rsid w:val="00044689"/>
    <w:rsid w:val="000447E2"/>
    <w:rsid w:val="00044CDB"/>
    <w:rsid w:val="00044DE8"/>
    <w:rsid w:val="000452F1"/>
    <w:rsid w:val="0004554A"/>
    <w:rsid w:val="0004573F"/>
    <w:rsid w:val="00046C28"/>
    <w:rsid w:val="00046C5D"/>
    <w:rsid w:val="00046D0B"/>
    <w:rsid w:val="00047528"/>
    <w:rsid w:val="00047802"/>
    <w:rsid w:val="000503EE"/>
    <w:rsid w:val="00050E9B"/>
    <w:rsid w:val="00051127"/>
    <w:rsid w:val="0005135E"/>
    <w:rsid w:val="000518F7"/>
    <w:rsid w:val="00051E1E"/>
    <w:rsid w:val="00051E3A"/>
    <w:rsid w:val="00051F73"/>
    <w:rsid w:val="0005233F"/>
    <w:rsid w:val="00052778"/>
    <w:rsid w:val="00052BA8"/>
    <w:rsid w:val="00053872"/>
    <w:rsid w:val="00053F3D"/>
    <w:rsid w:val="00054134"/>
    <w:rsid w:val="000542CC"/>
    <w:rsid w:val="00054B95"/>
    <w:rsid w:val="00054F0D"/>
    <w:rsid w:val="00055155"/>
    <w:rsid w:val="00055193"/>
    <w:rsid w:val="000553CC"/>
    <w:rsid w:val="0005547C"/>
    <w:rsid w:val="0005597D"/>
    <w:rsid w:val="00055D7B"/>
    <w:rsid w:val="000560FD"/>
    <w:rsid w:val="000566BC"/>
    <w:rsid w:val="000567B4"/>
    <w:rsid w:val="00056D3C"/>
    <w:rsid w:val="0005742C"/>
    <w:rsid w:val="00057550"/>
    <w:rsid w:val="000575B0"/>
    <w:rsid w:val="000578F6"/>
    <w:rsid w:val="00057F33"/>
    <w:rsid w:val="000600EB"/>
    <w:rsid w:val="00060387"/>
    <w:rsid w:val="00060566"/>
    <w:rsid w:val="0006080D"/>
    <w:rsid w:val="000609FA"/>
    <w:rsid w:val="00060F4D"/>
    <w:rsid w:val="00061044"/>
    <w:rsid w:val="00061124"/>
    <w:rsid w:val="00061253"/>
    <w:rsid w:val="00061418"/>
    <w:rsid w:val="000614B1"/>
    <w:rsid w:val="00061697"/>
    <w:rsid w:val="00061A35"/>
    <w:rsid w:val="00061C79"/>
    <w:rsid w:val="00062994"/>
    <w:rsid w:val="000629B1"/>
    <w:rsid w:val="00062B75"/>
    <w:rsid w:val="00062E13"/>
    <w:rsid w:val="000633D4"/>
    <w:rsid w:val="000634E4"/>
    <w:rsid w:val="00063AC5"/>
    <w:rsid w:val="00063DF3"/>
    <w:rsid w:val="000640CB"/>
    <w:rsid w:val="000645A6"/>
    <w:rsid w:val="0006471E"/>
    <w:rsid w:val="00064C8E"/>
    <w:rsid w:val="00064E72"/>
    <w:rsid w:val="00064F1A"/>
    <w:rsid w:val="00065341"/>
    <w:rsid w:val="000653D8"/>
    <w:rsid w:val="00065488"/>
    <w:rsid w:val="0006599E"/>
    <w:rsid w:val="00066FE9"/>
    <w:rsid w:val="00067197"/>
    <w:rsid w:val="000672B1"/>
    <w:rsid w:val="0006742F"/>
    <w:rsid w:val="00067967"/>
    <w:rsid w:val="00067BE1"/>
    <w:rsid w:val="00070E55"/>
    <w:rsid w:val="00071033"/>
    <w:rsid w:val="000712C9"/>
    <w:rsid w:val="00071386"/>
    <w:rsid w:val="00071625"/>
    <w:rsid w:val="000717E8"/>
    <w:rsid w:val="00071B0E"/>
    <w:rsid w:val="00071EEF"/>
    <w:rsid w:val="00072011"/>
    <w:rsid w:val="00072389"/>
    <w:rsid w:val="000726C1"/>
    <w:rsid w:val="000728F7"/>
    <w:rsid w:val="00072BB5"/>
    <w:rsid w:val="00072FFF"/>
    <w:rsid w:val="000731C0"/>
    <w:rsid w:val="00073D44"/>
    <w:rsid w:val="00073E2C"/>
    <w:rsid w:val="0007400D"/>
    <w:rsid w:val="00074041"/>
    <w:rsid w:val="00074157"/>
    <w:rsid w:val="000743F9"/>
    <w:rsid w:val="0007463F"/>
    <w:rsid w:val="0007480B"/>
    <w:rsid w:val="00075623"/>
    <w:rsid w:val="0007592A"/>
    <w:rsid w:val="00075F54"/>
    <w:rsid w:val="0007604E"/>
    <w:rsid w:val="000765B2"/>
    <w:rsid w:val="00077068"/>
    <w:rsid w:val="000770A5"/>
    <w:rsid w:val="000778E9"/>
    <w:rsid w:val="00077C9E"/>
    <w:rsid w:val="00077EC9"/>
    <w:rsid w:val="00080398"/>
    <w:rsid w:val="0008062A"/>
    <w:rsid w:val="00080BEF"/>
    <w:rsid w:val="00080E48"/>
    <w:rsid w:val="00081407"/>
    <w:rsid w:val="00081993"/>
    <w:rsid w:val="0008200A"/>
    <w:rsid w:val="0008203C"/>
    <w:rsid w:val="000821BE"/>
    <w:rsid w:val="000823E2"/>
    <w:rsid w:val="00082A57"/>
    <w:rsid w:val="00082D0B"/>
    <w:rsid w:val="000831A6"/>
    <w:rsid w:val="00083A1D"/>
    <w:rsid w:val="00083C2C"/>
    <w:rsid w:val="0008476B"/>
    <w:rsid w:val="00084D3D"/>
    <w:rsid w:val="00084E01"/>
    <w:rsid w:val="00085439"/>
    <w:rsid w:val="000855E1"/>
    <w:rsid w:val="00085875"/>
    <w:rsid w:val="0008589A"/>
    <w:rsid w:val="00085F85"/>
    <w:rsid w:val="00086085"/>
    <w:rsid w:val="000868D2"/>
    <w:rsid w:val="00086A5A"/>
    <w:rsid w:val="00086AE1"/>
    <w:rsid w:val="00087F67"/>
    <w:rsid w:val="0009034D"/>
    <w:rsid w:val="00090719"/>
    <w:rsid w:val="00090848"/>
    <w:rsid w:val="000910BE"/>
    <w:rsid w:val="0009120F"/>
    <w:rsid w:val="00091E54"/>
    <w:rsid w:val="000920BC"/>
    <w:rsid w:val="000922AD"/>
    <w:rsid w:val="000925CF"/>
    <w:rsid w:val="00092A0F"/>
    <w:rsid w:val="00092CC4"/>
    <w:rsid w:val="00092F2C"/>
    <w:rsid w:val="000934C2"/>
    <w:rsid w:val="0009379F"/>
    <w:rsid w:val="00093CED"/>
    <w:rsid w:val="00093EE9"/>
    <w:rsid w:val="0009467B"/>
    <w:rsid w:val="000947E9"/>
    <w:rsid w:val="00094A56"/>
    <w:rsid w:val="00094AE8"/>
    <w:rsid w:val="0009508C"/>
    <w:rsid w:val="000950C3"/>
    <w:rsid w:val="000950D7"/>
    <w:rsid w:val="00095652"/>
    <w:rsid w:val="00095D9E"/>
    <w:rsid w:val="0009680D"/>
    <w:rsid w:val="00096B84"/>
    <w:rsid w:val="00096C7E"/>
    <w:rsid w:val="00096DDD"/>
    <w:rsid w:val="000972AF"/>
    <w:rsid w:val="000976EC"/>
    <w:rsid w:val="0009774B"/>
    <w:rsid w:val="0009789C"/>
    <w:rsid w:val="00097D34"/>
    <w:rsid w:val="00097E69"/>
    <w:rsid w:val="00097F04"/>
    <w:rsid w:val="000A0CAC"/>
    <w:rsid w:val="000A12D9"/>
    <w:rsid w:val="000A15A6"/>
    <w:rsid w:val="000A169D"/>
    <w:rsid w:val="000A22DE"/>
    <w:rsid w:val="000A26CE"/>
    <w:rsid w:val="000A289D"/>
    <w:rsid w:val="000A2C2C"/>
    <w:rsid w:val="000A2D2E"/>
    <w:rsid w:val="000A3189"/>
    <w:rsid w:val="000A369D"/>
    <w:rsid w:val="000A38E5"/>
    <w:rsid w:val="000A399C"/>
    <w:rsid w:val="000A4CFE"/>
    <w:rsid w:val="000A5479"/>
    <w:rsid w:val="000A5594"/>
    <w:rsid w:val="000A5B88"/>
    <w:rsid w:val="000A5C64"/>
    <w:rsid w:val="000A5E3D"/>
    <w:rsid w:val="000A6080"/>
    <w:rsid w:val="000A6399"/>
    <w:rsid w:val="000A654A"/>
    <w:rsid w:val="000A69A4"/>
    <w:rsid w:val="000A6C60"/>
    <w:rsid w:val="000A70AB"/>
    <w:rsid w:val="000A71D8"/>
    <w:rsid w:val="000A7FEC"/>
    <w:rsid w:val="000B0402"/>
    <w:rsid w:val="000B0404"/>
    <w:rsid w:val="000B093B"/>
    <w:rsid w:val="000B0981"/>
    <w:rsid w:val="000B0B07"/>
    <w:rsid w:val="000B11C8"/>
    <w:rsid w:val="000B11F5"/>
    <w:rsid w:val="000B1714"/>
    <w:rsid w:val="000B173F"/>
    <w:rsid w:val="000B1B81"/>
    <w:rsid w:val="000B1BA6"/>
    <w:rsid w:val="000B1BCD"/>
    <w:rsid w:val="000B28EC"/>
    <w:rsid w:val="000B2B30"/>
    <w:rsid w:val="000B2D19"/>
    <w:rsid w:val="000B2DF2"/>
    <w:rsid w:val="000B3DA8"/>
    <w:rsid w:val="000B4716"/>
    <w:rsid w:val="000B49A1"/>
    <w:rsid w:val="000B4E80"/>
    <w:rsid w:val="000B549F"/>
    <w:rsid w:val="000B5782"/>
    <w:rsid w:val="000B76FE"/>
    <w:rsid w:val="000B7A3A"/>
    <w:rsid w:val="000B7F7C"/>
    <w:rsid w:val="000C042D"/>
    <w:rsid w:val="000C05D4"/>
    <w:rsid w:val="000C0872"/>
    <w:rsid w:val="000C0B1D"/>
    <w:rsid w:val="000C0B53"/>
    <w:rsid w:val="000C0FEA"/>
    <w:rsid w:val="000C1869"/>
    <w:rsid w:val="000C18C7"/>
    <w:rsid w:val="000C2449"/>
    <w:rsid w:val="000C2479"/>
    <w:rsid w:val="000C2643"/>
    <w:rsid w:val="000C2860"/>
    <w:rsid w:val="000C2B53"/>
    <w:rsid w:val="000C375E"/>
    <w:rsid w:val="000C3C0A"/>
    <w:rsid w:val="000C4013"/>
    <w:rsid w:val="000C4288"/>
    <w:rsid w:val="000C449E"/>
    <w:rsid w:val="000C4FA8"/>
    <w:rsid w:val="000C511F"/>
    <w:rsid w:val="000C60DD"/>
    <w:rsid w:val="000C61B4"/>
    <w:rsid w:val="000C635B"/>
    <w:rsid w:val="000C65D6"/>
    <w:rsid w:val="000C6914"/>
    <w:rsid w:val="000C6921"/>
    <w:rsid w:val="000C6D19"/>
    <w:rsid w:val="000C6F0D"/>
    <w:rsid w:val="000C6FE8"/>
    <w:rsid w:val="000C7070"/>
    <w:rsid w:val="000C710E"/>
    <w:rsid w:val="000C73F6"/>
    <w:rsid w:val="000C774F"/>
    <w:rsid w:val="000C795E"/>
    <w:rsid w:val="000C7CFE"/>
    <w:rsid w:val="000C7E93"/>
    <w:rsid w:val="000D00B0"/>
    <w:rsid w:val="000D0268"/>
    <w:rsid w:val="000D08FF"/>
    <w:rsid w:val="000D0A56"/>
    <w:rsid w:val="000D0E96"/>
    <w:rsid w:val="000D1082"/>
    <w:rsid w:val="000D177F"/>
    <w:rsid w:val="000D1C66"/>
    <w:rsid w:val="000D1CD8"/>
    <w:rsid w:val="000D2223"/>
    <w:rsid w:val="000D2347"/>
    <w:rsid w:val="000D2A22"/>
    <w:rsid w:val="000D2AB5"/>
    <w:rsid w:val="000D2F74"/>
    <w:rsid w:val="000D3285"/>
    <w:rsid w:val="000D3631"/>
    <w:rsid w:val="000D3B0A"/>
    <w:rsid w:val="000D5153"/>
    <w:rsid w:val="000D5F6F"/>
    <w:rsid w:val="000D6270"/>
    <w:rsid w:val="000D6486"/>
    <w:rsid w:val="000D689A"/>
    <w:rsid w:val="000D6ABA"/>
    <w:rsid w:val="000D6EBA"/>
    <w:rsid w:val="000D747B"/>
    <w:rsid w:val="000D74C5"/>
    <w:rsid w:val="000E017D"/>
    <w:rsid w:val="000E1044"/>
    <w:rsid w:val="000E1051"/>
    <w:rsid w:val="000E1477"/>
    <w:rsid w:val="000E1572"/>
    <w:rsid w:val="000E1824"/>
    <w:rsid w:val="000E1925"/>
    <w:rsid w:val="000E19AE"/>
    <w:rsid w:val="000E1BBE"/>
    <w:rsid w:val="000E1C41"/>
    <w:rsid w:val="000E217C"/>
    <w:rsid w:val="000E2901"/>
    <w:rsid w:val="000E2A9E"/>
    <w:rsid w:val="000E2DB7"/>
    <w:rsid w:val="000E2E3A"/>
    <w:rsid w:val="000E2FC5"/>
    <w:rsid w:val="000E3580"/>
    <w:rsid w:val="000E3682"/>
    <w:rsid w:val="000E36C8"/>
    <w:rsid w:val="000E37A4"/>
    <w:rsid w:val="000E3A8C"/>
    <w:rsid w:val="000E3D98"/>
    <w:rsid w:val="000E3DDB"/>
    <w:rsid w:val="000E3F6E"/>
    <w:rsid w:val="000E4362"/>
    <w:rsid w:val="000E4897"/>
    <w:rsid w:val="000E4B30"/>
    <w:rsid w:val="000E51F3"/>
    <w:rsid w:val="000E5A7A"/>
    <w:rsid w:val="000E5ACD"/>
    <w:rsid w:val="000E5DCA"/>
    <w:rsid w:val="000E5EC3"/>
    <w:rsid w:val="000E5EC8"/>
    <w:rsid w:val="000E5F12"/>
    <w:rsid w:val="000E607E"/>
    <w:rsid w:val="000E61B2"/>
    <w:rsid w:val="000E6388"/>
    <w:rsid w:val="000E65A2"/>
    <w:rsid w:val="000E683F"/>
    <w:rsid w:val="000E6A23"/>
    <w:rsid w:val="000E6E14"/>
    <w:rsid w:val="000E7770"/>
    <w:rsid w:val="000E7DC7"/>
    <w:rsid w:val="000F03A8"/>
    <w:rsid w:val="000F0B12"/>
    <w:rsid w:val="000F0C52"/>
    <w:rsid w:val="000F0DF8"/>
    <w:rsid w:val="000F112F"/>
    <w:rsid w:val="000F1347"/>
    <w:rsid w:val="000F15CF"/>
    <w:rsid w:val="000F1B6F"/>
    <w:rsid w:val="000F234A"/>
    <w:rsid w:val="000F24A6"/>
    <w:rsid w:val="000F2573"/>
    <w:rsid w:val="000F2874"/>
    <w:rsid w:val="000F298A"/>
    <w:rsid w:val="000F2BDE"/>
    <w:rsid w:val="000F2C68"/>
    <w:rsid w:val="000F2E8F"/>
    <w:rsid w:val="000F3000"/>
    <w:rsid w:val="000F339A"/>
    <w:rsid w:val="000F3796"/>
    <w:rsid w:val="000F38D8"/>
    <w:rsid w:val="000F3CE4"/>
    <w:rsid w:val="000F3E9B"/>
    <w:rsid w:val="000F50DD"/>
    <w:rsid w:val="000F5694"/>
    <w:rsid w:val="000F6CA0"/>
    <w:rsid w:val="000F6F0B"/>
    <w:rsid w:val="000F70FF"/>
    <w:rsid w:val="000F78FB"/>
    <w:rsid w:val="000F7DAB"/>
    <w:rsid w:val="001006EA"/>
    <w:rsid w:val="0010075B"/>
    <w:rsid w:val="00100A45"/>
    <w:rsid w:val="00100B9F"/>
    <w:rsid w:val="001011DF"/>
    <w:rsid w:val="00101204"/>
    <w:rsid w:val="00101831"/>
    <w:rsid w:val="00101C38"/>
    <w:rsid w:val="00102112"/>
    <w:rsid w:val="001024BE"/>
    <w:rsid w:val="00102702"/>
    <w:rsid w:val="001027A5"/>
    <w:rsid w:val="00102B54"/>
    <w:rsid w:val="00102CE2"/>
    <w:rsid w:val="00102E08"/>
    <w:rsid w:val="00103ADF"/>
    <w:rsid w:val="00104147"/>
    <w:rsid w:val="001042EF"/>
    <w:rsid w:val="0010452F"/>
    <w:rsid w:val="0010499F"/>
    <w:rsid w:val="00104CBD"/>
    <w:rsid w:val="00105232"/>
    <w:rsid w:val="00105461"/>
    <w:rsid w:val="00105E1A"/>
    <w:rsid w:val="00106321"/>
    <w:rsid w:val="001068EA"/>
    <w:rsid w:val="00106AF8"/>
    <w:rsid w:val="00106D62"/>
    <w:rsid w:val="00106FE8"/>
    <w:rsid w:val="001070A5"/>
    <w:rsid w:val="001072B4"/>
    <w:rsid w:val="00107F41"/>
    <w:rsid w:val="001104CD"/>
    <w:rsid w:val="00110702"/>
    <w:rsid w:val="00110A13"/>
    <w:rsid w:val="00110D03"/>
    <w:rsid w:val="00110E22"/>
    <w:rsid w:val="00110EE7"/>
    <w:rsid w:val="00111372"/>
    <w:rsid w:val="00111F69"/>
    <w:rsid w:val="00112354"/>
    <w:rsid w:val="00112710"/>
    <w:rsid w:val="00112897"/>
    <w:rsid w:val="00113059"/>
    <w:rsid w:val="00113265"/>
    <w:rsid w:val="0011381A"/>
    <w:rsid w:val="00113B38"/>
    <w:rsid w:val="0011477D"/>
    <w:rsid w:val="00114F1A"/>
    <w:rsid w:val="001155FA"/>
    <w:rsid w:val="00115CAF"/>
    <w:rsid w:val="00115CFC"/>
    <w:rsid w:val="00116116"/>
    <w:rsid w:val="001162D0"/>
    <w:rsid w:val="0011630B"/>
    <w:rsid w:val="0011641F"/>
    <w:rsid w:val="00116613"/>
    <w:rsid w:val="00116A56"/>
    <w:rsid w:val="00116B49"/>
    <w:rsid w:val="00116E33"/>
    <w:rsid w:val="0011713F"/>
    <w:rsid w:val="00117246"/>
    <w:rsid w:val="00117285"/>
    <w:rsid w:val="001172F3"/>
    <w:rsid w:val="00117799"/>
    <w:rsid w:val="00117F4F"/>
    <w:rsid w:val="00117FC4"/>
    <w:rsid w:val="00120C1E"/>
    <w:rsid w:val="00120D0D"/>
    <w:rsid w:val="00120E00"/>
    <w:rsid w:val="00120E5E"/>
    <w:rsid w:val="001213AB"/>
    <w:rsid w:val="001213B5"/>
    <w:rsid w:val="001214F5"/>
    <w:rsid w:val="00121733"/>
    <w:rsid w:val="00121BB3"/>
    <w:rsid w:val="00121E47"/>
    <w:rsid w:val="00122446"/>
    <w:rsid w:val="00122B55"/>
    <w:rsid w:val="00122F8D"/>
    <w:rsid w:val="00123001"/>
    <w:rsid w:val="00123475"/>
    <w:rsid w:val="00123684"/>
    <w:rsid w:val="0012377F"/>
    <w:rsid w:val="00123F60"/>
    <w:rsid w:val="0012459A"/>
    <w:rsid w:val="001246CE"/>
    <w:rsid w:val="00124B83"/>
    <w:rsid w:val="00124DD0"/>
    <w:rsid w:val="001250A3"/>
    <w:rsid w:val="001255AB"/>
    <w:rsid w:val="0012576B"/>
    <w:rsid w:val="001257D2"/>
    <w:rsid w:val="0012582E"/>
    <w:rsid w:val="00125CEA"/>
    <w:rsid w:val="00126518"/>
    <w:rsid w:val="00126581"/>
    <w:rsid w:val="001266CD"/>
    <w:rsid w:val="001266E5"/>
    <w:rsid w:val="00126879"/>
    <w:rsid w:val="00126B95"/>
    <w:rsid w:val="00126E72"/>
    <w:rsid w:val="00127148"/>
    <w:rsid w:val="00127471"/>
    <w:rsid w:val="00127912"/>
    <w:rsid w:val="00127A6C"/>
    <w:rsid w:val="00127B3F"/>
    <w:rsid w:val="00127D75"/>
    <w:rsid w:val="00127DBC"/>
    <w:rsid w:val="00130696"/>
    <w:rsid w:val="001306EC"/>
    <w:rsid w:val="001310B0"/>
    <w:rsid w:val="00131AB2"/>
    <w:rsid w:val="00131B72"/>
    <w:rsid w:val="00131E02"/>
    <w:rsid w:val="00131E52"/>
    <w:rsid w:val="00131E97"/>
    <w:rsid w:val="001326DE"/>
    <w:rsid w:val="00132CE2"/>
    <w:rsid w:val="001331FB"/>
    <w:rsid w:val="001340C1"/>
    <w:rsid w:val="00134172"/>
    <w:rsid w:val="001344AB"/>
    <w:rsid w:val="00134ACA"/>
    <w:rsid w:val="00134ACC"/>
    <w:rsid w:val="00134DEF"/>
    <w:rsid w:val="001350B9"/>
    <w:rsid w:val="0013587E"/>
    <w:rsid w:val="001358E0"/>
    <w:rsid w:val="00135930"/>
    <w:rsid w:val="00135A2B"/>
    <w:rsid w:val="00135C28"/>
    <w:rsid w:val="00136C4B"/>
    <w:rsid w:val="001370B8"/>
    <w:rsid w:val="001374A2"/>
    <w:rsid w:val="00137C7C"/>
    <w:rsid w:val="00137DC7"/>
    <w:rsid w:val="0014067D"/>
    <w:rsid w:val="00140929"/>
    <w:rsid w:val="00140BF0"/>
    <w:rsid w:val="001411FD"/>
    <w:rsid w:val="0014154F"/>
    <w:rsid w:val="0014172C"/>
    <w:rsid w:val="00141F29"/>
    <w:rsid w:val="00141F81"/>
    <w:rsid w:val="00142990"/>
    <w:rsid w:val="00142B5C"/>
    <w:rsid w:val="00142C35"/>
    <w:rsid w:val="00142F90"/>
    <w:rsid w:val="00142F91"/>
    <w:rsid w:val="00143033"/>
    <w:rsid w:val="00143130"/>
    <w:rsid w:val="001438CB"/>
    <w:rsid w:val="00143C50"/>
    <w:rsid w:val="001444DA"/>
    <w:rsid w:val="00144584"/>
    <w:rsid w:val="00144F09"/>
    <w:rsid w:val="00144FD9"/>
    <w:rsid w:val="00144FF6"/>
    <w:rsid w:val="00145123"/>
    <w:rsid w:val="00145279"/>
    <w:rsid w:val="0014560A"/>
    <w:rsid w:val="001456B3"/>
    <w:rsid w:val="00145A2B"/>
    <w:rsid w:val="00145EA8"/>
    <w:rsid w:val="00146650"/>
    <w:rsid w:val="001469A6"/>
    <w:rsid w:val="00146A06"/>
    <w:rsid w:val="00146AA8"/>
    <w:rsid w:val="0014725F"/>
    <w:rsid w:val="00147ABE"/>
    <w:rsid w:val="00147D2B"/>
    <w:rsid w:val="00150536"/>
    <w:rsid w:val="0015109E"/>
    <w:rsid w:val="001511FB"/>
    <w:rsid w:val="001513BF"/>
    <w:rsid w:val="00151716"/>
    <w:rsid w:val="00152116"/>
    <w:rsid w:val="00152198"/>
    <w:rsid w:val="0015228E"/>
    <w:rsid w:val="001534EC"/>
    <w:rsid w:val="00153FAA"/>
    <w:rsid w:val="0015413A"/>
    <w:rsid w:val="00154987"/>
    <w:rsid w:val="00154EFA"/>
    <w:rsid w:val="00154F1F"/>
    <w:rsid w:val="00155733"/>
    <w:rsid w:val="00155B0E"/>
    <w:rsid w:val="00155B83"/>
    <w:rsid w:val="00156746"/>
    <w:rsid w:val="00156779"/>
    <w:rsid w:val="001569DE"/>
    <w:rsid w:val="00156B14"/>
    <w:rsid w:val="00156E84"/>
    <w:rsid w:val="00156EC4"/>
    <w:rsid w:val="00156FE3"/>
    <w:rsid w:val="001571B4"/>
    <w:rsid w:val="001575DD"/>
    <w:rsid w:val="00157992"/>
    <w:rsid w:val="001579BB"/>
    <w:rsid w:val="00160069"/>
    <w:rsid w:val="001609F6"/>
    <w:rsid w:val="00160D7F"/>
    <w:rsid w:val="001616F6"/>
    <w:rsid w:val="00161C3D"/>
    <w:rsid w:val="0016201D"/>
    <w:rsid w:val="00162035"/>
    <w:rsid w:val="001621C4"/>
    <w:rsid w:val="001623C4"/>
    <w:rsid w:val="001626B1"/>
    <w:rsid w:val="00163FC4"/>
    <w:rsid w:val="001645F4"/>
    <w:rsid w:val="00164729"/>
    <w:rsid w:val="0016477D"/>
    <w:rsid w:val="00165494"/>
    <w:rsid w:val="001654EE"/>
    <w:rsid w:val="00165586"/>
    <w:rsid w:val="00165DA4"/>
    <w:rsid w:val="0016621A"/>
    <w:rsid w:val="00166AA8"/>
    <w:rsid w:val="00166DEE"/>
    <w:rsid w:val="00166DF5"/>
    <w:rsid w:val="001670A3"/>
    <w:rsid w:val="001673A1"/>
    <w:rsid w:val="0016754D"/>
    <w:rsid w:val="00167E37"/>
    <w:rsid w:val="001700F5"/>
    <w:rsid w:val="0017017B"/>
    <w:rsid w:val="001706B4"/>
    <w:rsid w:val="00170785"/>
    <w:rsid w:val="0017078D"/>
    <w:rsid w:val="001712A7"/>
    <w:rsid w:val="00171F59"/>
    <w:rsid w:val="0017264F"/>
    <w:rsid w:val="001726F0"/>
    <w:rsid w:val="00172A30"/>
    <w:rsid w:val="001734F5"/>
    <w:rsid w:val="001736FC"/>
    <w:rsid w:val="001737F9"/>
    <w:rsid w:val="00173B2A"/>
    <w:rsid w:val="00173B72"/>
    <w:rsid w:val="00173ED7"/>
    <w:rsid w:val="001742CF"/>
    <w:rsid w:val="0017440C"/>
    <w:rsid w:val="00174892"/>
    <w:rsid w:val="00174A95"/>
    <w:rsid w:val="001752B6"/>
    <w:rsid w:val="00175B80"/>
    <w:rsid w:val="00175ECB"/>
    <w:rsid w:val="00176101"/>
    <w:rsid w:val="00176348"/>
    <w:rsid w:val="00176AF7"/>
    <w:rsid w:val="00176CCA"/>
    <w:rsid w:val="00176E0F"/>
    <w:rsid w:val="00176EAC"/>
    <w:rsid w:val="00176F56"/>
    <w:rsid w:val="0018056D"/>
    <w:rsid w:val="0018092D"/>
    <w:rsid w:val="00180B9F"/>
    <w:rsid w:val="0018116D"/>
    <w:rsid w:val="001813F8"/>
    <w:rsid w:val="00181443"/>
    <w:rsid w:val="001818D2"/>
    <w:rsid w:val="001818F1"/>
    <w:rsid w:val="001819DB"/>
    <w:rsid w:val="00181F31"/>
    <w:rsid w:val="00182979"/>
    <w:rsid w:val="001829F4"/>
    <w:rsid w:val="00182B43"/>
    <w:rsid w:val="00183027"/>
    <w:rsid w:val="001832AC"/>
    <w:rsid w:val="001836A3"/>
    <w:rsid w:val="00183F3E"/>
    <w:rsid w:val="001840D9"/>
    <w:rsid w:val="001843F1"/>
    <w:rsid w:val="0018443D"/>
    <w:rsid w:val="0018446F"/>
    <w:rsid w:val="001846CB"/>
    <w:rsid w:val="00184810"/>
    <w:rsid w:val="00184C75"/>
    <w:rsid w:val="00184DA9"/>
    <w:rsid w:val="00184E13"/>
    <w:rsid w:val="001850EB"/>
    <w:rsid w:val="0018516E"/>
    <w:rsid w:val="00185573"/>
    <w:rsid w:val="001859D8"/>
    <w:rsid w:val="001860C6"/>
    <w:rsid w:val="001860E2"/>
    <w:rsid w:val="001862AA"/>
    <w:rsid w:val="00186C91"/>
    <w:rsid w:val="00186E6F"/>
    <w:rsid w:val="00187F83"/>
    <w:rsid w:val="00187FB5"/>
    <w:rsid w:val="001903B4"/>
    <w:rsid w:val="001905A7"/>
    <w:rsid w:val="00190AAD"/>
    <w:rsid w:val="00190B61"/>
    <w:rsid w:val="001912FD"/>
    <w:rsid w:val="001914EC"/>
    <w:rsid w:val="00191A29"/>
    <w:rsid w:val="00191B22"/>
    <w:rsid w:val="00191E74"/>
    <w:rsid w:val="00191F72"/>
    <w:rsid w:val="001921EC"/>
    <w:rsid w:val="00192274"/>
    <w:rsid w:val="0019232A"/>
    <w:rsid w:val="00192570"/>
    <w:rsid w:val="0019307A"/>
    <w:rsid w:val="001930C5"/>
    <w:rsid w:val="00193CE7"/>
    <w:rsid w:val="00193FD9"/>
    <w:rsid w:val="001940D2"/>
    <w:rsid w:val="00194B35"/>
    <w:rsid w:val="00194F0F"/>
    <w:rsid w:val="0019501C"/>
    <w:rsid w:val="00195770"/>
    <w:rsid w:val="00195B85"/>
    <w:rsid w:val="00195CB7"/>
    <w:rsid w:val="00195F8A"/>
    <w:rsid w:val="001962D9"/>
    <w:rsid w:val="001963C2"/>
    <w:rsid w:val="00196C46"/>
    <w:rsid w:val="00196FE1"/>
    <w:rsid w:val="00197439"/>
    <w:rsid w:val="0019761A"/>
    <w:rsid w:val="0019776C"/>
    <w:rsid w:val="001A012A"/>
    <w:rsid w:val="001A01D7"/>
    <w:rsid w:val="001A0441"/>
    <w:rsid w:val="001A059E"/>
    <w:rsid w:val="001A0743"/>
    <w:rsid w:val="001A0A73"/>
    <w:rsid w:val="001A0B0B"/>
    <w:rsid w:val="001A0FDB"/>
    <w:rsid w:val="001A1315"/>
    <w:rsid w:val="001A15DB"/>
    <w:rsid w:val="001A17B1"/>
    <w:rsid w:val="001A1EE6"/>
    <w:rsid w:val="001A2C70"/>
    <w:rsid w:val="001A3063"/>
    <w:rsid w:val="001A3456"/>
    <w:rsid w:val="001A5132"/>
    <w:rsid w:val="001A5274"/>
    <w:rsid w:val="001A5557"/>
    <w:rsid w:val="001A56F8"/>
    <w:rsid w:val="001A5749"/>
    <w:rsid w:val="001A5ACB"/>
    <w:rsid w:val="001A5CB6"/>
    <w:rsid w:val="001A5CC5"/>
    <w:rsid w:val="001A5E64"/>
    <w:rsid w:val="001A6212"/>
    <w:rsid w:val="001A632C"/>
    <w:rsid w:val="001A6692"/>
    <w:rsid w:val="001A6CE3"/>
    <w:rsid w:val="001A6E30"/>
    <w:rsid w:val="001A725F"/>
    <w:rsid w:val="001A7A58"/>
    <w:rsid w:val="001A7F22"/>
    <w:rsid w:val="001B04E4"/>
    <w:rsid w:val="001B09DE"/>
    <w:rsid w:val="001B1234"/>
    <w:rsid w:val="001B126E"/>
    <w:rsid w:val="001B12BE"/>
    <w:rsid w:val="001B1657"/>
    <w:rsid w:val="001B1702"/>
    <w:rsid w:val="001B1C08"/>
    <w:rsid w:val="001B1D07"/>
    <w:rsid w:val="001B20E0"/>
    <w:rsid w:val="001B2679"/>
    <w:rsid w:val="001B271E"/>
    <w:rsid w:val="001B2ECC"/>
    <w:rsid w:val="001B3A00"/>
    <w:rsid w:val="001B3CE2"/>
    <w:rsid w:val="001B45D9"/>
    <w:rsid w:val="001B48FB"/>
    <w:rsid w:val="001B491B"/>
    <w:rsid w:val="001B4AB3"/>
    <w:rsid w:val="001B5233"/>
    <w:rsid w:val="001B52E2"/>
    <w:rsid w:val="001B57BA"/>
    <w:rsid w:val="001B57C2"/>
    <w:rsid w:val="001B57C4"/>
    <w:rsid w:val="001B591C"/>
    <w:rsid w:val="001B5B52"/>
    <w:rsid w:val="001B5F76"/>
    <w:rsid w:val="001B61DD"/>
    <w:rsid w:val="001B64F9"/>
    <w:rsid w:val="001B651D"/>
    <w:rsid w:val="001B6FAC"/>
    <w:rsid w:val="001B6FFE"/>
    <w:rsid w:val="001B7417"/>
    <w:rsid w:val="001B7418"/>
    <w:rsid w:val="001B7757"/>
    <w:rsid w:val="001B7798"/>
    <w:rsid w:val="001B7AB2"/>
    <w:rsid w:val="001B7CAE"/>
    <w:rsid w:val="001B7D25"/>
    <w:rsid w:val="001B7E7A"/>
    <w:rsid w:val="001C0C96"/>
    <w:rsid w:val="001C1836"/>
    <w:rsid w:val="001C18F8"/>
    <w:rsid w:val="001C1977"/>
    <w:rsid w:val="001C1C41"/>
    <w:rsid w:val="001C1CFD"/>
    <w:rsid w:val="001C1E9E"/>
    <w:rsid w:val="001C20C2"/>
    <w:rsid w:val="001C2282"/>
    <w:rsid w:val="001C3007"/>
    <w:rsid w:val="001C311E"/>
    <w:rsid w:val="001C3229"/>
    <w:rsid w:val="001C3DEC"/>
    <w:rsid w:val="001C4003"/>
    <w:rsid w:val="001C4747"/>
    <w:rsid w:val="001C4884"/>
    <w:rsid w:val="001C4BAB"/>
    <w:rsid w:val="001C4C1A"/>
    <w:rsid w:val="001C4E94"/>
    <w:rsid w:val="001C50C7"/>
    <w:rsid w:val="001C5305"/>
    <w:rsid w:val="001C5499"/>
    <w:rsid w:val="001C61F2"/>
    <w:rsid w:val="001C626A"/>
    <w:rsid w:val="001C6350"/>
    <w:rsid w:val="001C6605"/>
    <w:rsid w:val="001C6758"/>
    <w:rsid w:val="001C6C43"/>
    <w:rsid w:val="001C6CE2"/>
    <w:rsid w:val="001C7237"/>
    <w:rsid w:val="001C7B1C"/>
    <w:rsid w:val="001C7FDE"/>
    <w:rsid w:val="001D0326"/>
    <w:rsid w:val="001D0465"/>
    <w:rsid w:val="001D0553"/>
    <w:rsid w:val="001D0571"/>
    <w:rsid w:val="001D07C3"/>
    <w:rsid w:val="001D0978"/>
    <w:rsid w:val="001D0B59"/>
    <w:rsid w:val="001D0BCA"/>
    <w:rsid w:val="001D0D21"/>
    <w:rsid w:val="001D0E87"/>
    <w:rsid w:val="001D10BF"/>
    <w:rsid w:val="001D1715"/>
    <w:rsid w:val="001D1AE5"/>
    <w:rsid w:val="001D1AF6"/>
    <w:rsid w:val="001D21CD"/>
    <w:rsid w:val="001D2518"/>
    <w:rsid w:val="001D28B4"/>
    <w:rsid w:val="001D2B0C"/>
    <w:rsid w:val="001D2BD9"/>
    <w:rsid w:val="001D3555"/>
    <w:rsid w:val="001D3607"/>
    <w:rsid w:val="001D3BC6"/>
    <w:rsid w:val="001D4FCC"/>
    <w:rsid w:val="001D5393"/>
    <w:rsid w:val="001D56B8"/>
    <w:rsid w:val="001D5D16"/>
    <w:rsid w:val="001D5EAA"/>
    <w:rsid w:val="001D5F31"/>
    <w:rsid w:val="001D61D5"/>
    <w:rsid w:val="001D64E2"/>
    <w:rsid w:val="001D6833"/>
    <w:rsid w:val="001D6ED7"/>
    <w:rsid w:val="001D6EEB"/>
    <w:rsid w:val="001D6F01"/>
    <w:rsid w:val="001D6F2B"/>
    <w:rsid w:val="001D7705"/>
    <w:rsid w:val="001D776C"/>
    <w:rsid w:val="001D7BE3"/>
    <w:rsid w:val="001D7C7E"/>
    <w:rsid w:val="001D7CD5"/>
    <w:rsid w:val="001D7CF8"/>
    <w:rsid w:val="001D7D0C"/>
    <w:rsid w:val="001E008E"/>
    <w:rsid w:val="001E02A1"/>
    <w:rsid w:val="001E06D6"/>
    <w:rsid w:val="001E09F8"/>
    <w:rsid w:val="001E0C6F"/>
    <w:rsid w:val="001E0E5B"/>
    <w:rsid w:val="001E18C8"/>
    <w:rsid w:val="001E1B44"/>
    <w:rsid w:val="001E1B94"/>
    <w:rsid w:val="001E2200"/>
    <w:rsid w:val="001E282F"/>
    <w:rsid w:val="001E28F4"/>
    <w:rsid w:val="001E2C98"/>
    <w:rsid w:val="001E2E80"/>
    <w:rsid w:val="001E36B0"/>
    <w:rsid w:val="001E3D08"/>
    <w:rsid w:val="001E3D42"/>
    <w:rsid w:val="001E3EB5"/>
    <w:rsid w:val="001E3FFF"/>
    <w:rsid w:val="001E40FD"/>
    <w:rsid w:val="001E4389"/>
    <w:rsid w:val="001E44ED"/>
    <w:rsid w:val="001E47AA"/>
    <w:rsid w:val="001E485F"/>
    <w:rsid w:val="001E4A1D"/>
    <w:rsid w:val="001E4AF4"/>
    <w:rsid w:val="001E4C4F"/>
    <w:rsid w:val="001E4D38"/>
    <w:rsid w:val="001E6C0C"/>
    <w:rsid w:val="001E6C77"/>
    <w:rsid w:val="001E71B1"/>
    <w:rsid w:val="001E7356"/>
    <w:rsid w:val="001E75CF"/>
    <w:rsid w:val="001E7A57"/>
    <w:rsid w:val="001E7B43"/>
    <w:rsid w:val="001E7FCA"/>
    <w:rsid w:val="001F174D"/>
    <w:rsid w:val="001F1755"/>
    <w:rsid w:val="001F1B92"/>
    <w:rsid w:val="001F1D8C"/>
    <w:rsid w:val="001F1D8F"/>
    <w:rsid w:val="001F2215"/>
    <w:rsid w:val="001F28DF"/>
    <w:rsid w:val="001F28E2"/>
    <w:rsid w:val="001F2E32"/>
    <w:rsid w:val="001F3515"/>
    <w:rsid w:val="001F37EC"/>
    <w:rsid w:val="001F3932"/>
    <w:rsid w:val="001F3B98"/>
    <w:rsid w:val="001F3F31"/>
    <w:rsid w:val="001F46D5"/>
    <w:rsid w:val="001F470B"/>
    <w:rsid w:val="001F4D71"/>
    <w:rsid w:val="001F4EF7"/>
    <w:rsid w:val="001F51DF"/>
    <w:rsid w:val="001F58B4"/>
    <w:rsid w:val="001F668D"/>
    <w:rsid w:val="001F6ADD"/>
    <w:rsid w:val="001F6AE8"/>
    <w:rsid w:val="001F6E02"/>
    <w:rsid w:val="001F7429"/>
    <w:rsid w:val="001F75DE"/>
    <w:rsid w:val="001F7907"/>
    <w:rsid w:val="001F7B32"/>
    <w:rsid w:val="00200115"/>
    <w:rsid w:val="00200231"/>
    <w:rsid w:val="0020049F"/>
    <w:rsid w:val="0020085B"/>
    <w:rsid w:val="0020096C"/>
    <w:rsid w:val="00200D76"/>
    <w:rsid w:val="00200E2B"/>
    <w:rsid w:val="00200F25"/>
    <w:rsid w:val="00200F7F"/>
    <w:rsid w:val="00201340"/>
    <w:rsid w:val="0020185D"/>
    <w:rsid w:val="00201CB6"/>
    <w:rsid w:val="00201D5B"/>
    <w:rsid w:val="002025B8"/>
    <w:rsid w:val="00202902"/>
    <w:rsid w:val="00202CCD"/>
    <w:rsid w:val="00202F2F"/>
    <w:rsid w:val="00202F8C"/>
    <w:rsid w:val="00202FA5"/>
    <w:rsid w:val="00202FE7"/>
    <w:rsid w:val="00203834"/>
    <w:rsid w:val="002038D5"/>
    <w:rsid w:val="002038F9"/>
    <w:rsid w:val="00203D42"/>
    <w:rsid w:val="00203DAE"/>
    <w:rsid w:val="00203FAF"/>
    <w:rsid w:val="0020414F"/>
    <w:rsid w:val="00204481"/>
    <w:rsid w:val="00204605"/>
    <w:rsid w:val="00204B70"/>
    <w:rsid w:val="00204C66"/>
    <w:rsid w:val="00204CB2"/>
    <w:rsid w:val="00204E75"/>
    <w:rsid w:val="002050DF"/>
    <w:rsid w:val="002055C2"/>
    <w:rsid w:val="0020566E"/>
    <w:rsid w:val="00205805"/>
    <w:rsid w:val="0020591D"/>
    <w:rsid w:val="00205CFA"/>
    <w:rsid w:val="00205D07"/>
    <w:rsid w:val="00205D19"/>
    <w:rsid w:val="00205DB8"/>
    <w:rsid w:val="00205F2C"/>
    <w:rsid w:val="00205F72"/>
    <w:rsid w:val="002060C4"/>
    <w:rsid w:val="002060E3"/>
    <w:rsid w:val="00206A36"/>
    <w:rsid w:val="0020701B"/>
    <w:rsid w:val="00207F40"/>
    <w:rsid w:val="00207F57"/>
    <w:rsid w:val="0021010C"/>
    <w:rsid w:val="002101BB"/>
    <w:rsid w:val="0021080B"/>
    <w:rsid w:val="00210964"/>
    <w:rsid w:val="00210D92"/>
    <w:rsid w:val="00210DA0"/>
    <w:rsid w:val="00210E80"/>
    <w:rsid w:val="002116CF"/>
    <w:rsid w:val="002118AB"/>
    <w:rsid w:val="00211986"/>
    <w:rsid w:val="00211A46"/>
    <w:rsid w:val="00211F52"/>
    <w:rsid w:val="002124CA"/>
    <w:rsid w:val="0021281F"/>
    <w:rsid w:val="002128CC"/>
    <w:rsid w:val="00212A88"/>
    <w:rsid w:val="00212AB5"/>
    <w:rsid w:val="00212D43"/>
    <w:rsid w:val="00212F45"/>
    <w:rsid w:val="0021319F"/>
    <w:rsid w:val="002131E0"/>
    <w:rsid w:val="0021362F"/>
    <w:rsid w:val="0021370A"/>
    <w:rsid w:val="00213A15"/>
    <w:rsid w:val="00213F4A"/>
    <w:rsid w:val="00214FC4"/>
    <w:rsid w:val="002157DC"/>
    <w:rsid w:val="00216777"/>
    <w:rsid w:val="00216939"/>
    <w:rsid w:val="00216BAF"/>
    <w:rsid w:val="00220468"/>
    <w:rsid w:val="0022057F"/>
    <w:rsid w:val="002212C7"/>
    <w:rsid w:val="0022161A"/>
    <w:rsid w:val="0022181E"/>
    <w:rsid w:val="00221C0B"/>
    <w:rsid w:val="00221C45"/>
    <w:rsid w:val="00221D4D"/>
    <w:rsid w:val="002225DA"/>
    <w:rsid w:val="00222942"/>
    <w:rsid w:val="002229EC"/>
    <w:rsid w:val="00222C58"/>
    <w:rsid w:val="0022307A"/>
    <w:rsid w:val="0022394F"/>
    <w:rsid w:val="002244E5"/>
    <w:rsid w:val="002250E7"/>
    <w:rsid w:val="002250FE"/>
    <w:rsid w:val="00225179"/>
    <w:rsid w:val="0022530A"/>
    <w:rsid w:val="00225438"/>
    <w:rsid w:val="00225674"/>
    <w:rsid w:val="00225689"/>
    <w:rsid w:val="00226296"/>
    <w:rsid w:val="002262EF"/>
    <w:rsid w:val="0022662B"/>
    <w:rsid w:val="00226ABB"/>
    <w:rsid w:val="00226F1D"/>
    <w:rsid w:val="002270B1"/>
    <w:rsid w:val="0022721C"/>
    <w:rsid w:val="002273F6"/>
    <w:rsid w:val="00227401"/>
    <w:rsid w:val="00227463"/>
    <w:rsid w:val="00227752"/>
    <w:rsid w:val="002277A3"/>
    <w:rsid w:val="00227C0D"/>
    <w:rsid w:val="00227D94"/>
    <w:rsid w:val="00227E17"/>
    <w:rsid w:val="00230A63"/>
    <w:rsid w:val="00230ACA"/>
    <w:rsid w:val="00230DFA"/>
    <w:rsid w:val="00231211"/>
    <w:rsid w:val="00231D14"/>
    <w:rsid w:val="00231E16"/>
    <w:rsid w:val="00231F3D"/>
    <w:rsid w:val="00232ECD"/>
    <w:rsid w:val="00233622"/>
    <w:rsid w:val="00234FA8"/>
    <w:rsid w:val="00234FBB"/>
    <w:rsid w:val="0023513E"/>
    <w:rsid w:val="0023553F"/>
    <w:rsid w:val="0023567D"/>
    <w:rsid w:val="002357BE"/>
    <w:rsid w:val="00235899"/>
    <w:rsid w:val="002365F3"/>
    <w:rsid w:val="002371F1"/>
    <w:rsid w:val="00237BC0"/>
    <w:rsid w:val="00237D60"/>
    <w:rsid w:val="002402A7"/>
    <w:rsid w:val="00240717"/>
    <w:rsid w:val="00240A52"/>
    <w:rsid w:val="00240D8E"/>
    <w:rsid w:val="00241249"/>
    <w:rsid w:val="002412CA"/>
    <w:rsid w:val="00241540"/>
    <w:rsid w:val="00241D60"/>
    <w:rsid w:val="00242348"/>
    <w:rsid w:val="002424C3"/>
    <w:rsid w:val="0024298E"/>
    <w:rsid w:val="0024305D"/>
    <w:rsid w:val="002432BE"/>
    <w:rsid w:val="00243540"/>
    <w:rsid w:val="002435CB"/>
    <w:rsid w:val="002439F1"/>
    <w:rsid w:val="00243A77"/>
    <w:rsid w:val="00243A9E"/>
    <w:rsid w:val="00243CBA"/>
    <w:rsid w:val="00244061"/>
    <w:rsid w:val="002447AC"/>
    <w:rsid w:val="00244F15"/>
    <w:rsid w:val="00244F3E"/>
    <w:rsid w:val="00245134"/>
    <w:rsid w:val="002459EE"/>
    <w:rsid w:val="00245D9A"/>
    <w:rsid w:val="00245FD0"/>
    <w:rsid w:val="002463FF"/>
    <w:rsid w:val="00247500"/>
    <w:rsid w:val="00247620"/>
    <w:rsid w:val="0024787D"/>
    <w:rsid w:val="00247CB0"/>
    <w:rsid w:val="00247D4A"/>
    <w:rsid w:val="00247FC1"/>
    <w:rsid w:val="00247FDC"/>
    <w:rsid w:val="0025044A"/>
    <w:rsid w:val="00250A8A"/>
    <w:rsid w:val="00250ED5"/>
    <w:rsid w:val="002510AD"/>
    <w:rsid w:val="00251756"/>
    <w:rsid w:val="00251E26"/>
    <w:rsid w:val="0025202C"/>
    <w:rsid w:val="00252806"/>
    <w:rsid w:val="0025283E"/>
    <w:rsid w:val="00252CD8"/>
    <w:rsid w:val="00254028"/>
    <w:rsid w:val="00254084"/>
    <w:rsid w:val="002543F5"/>
    <w:rsid w:val="002547AA"/>
    <w:rsid w:val="0025488D"/>
    <w:rsid w:val="00254E5D"/>
    <w:rsid w:val="002552F5"/>
    <w:rsid w:val="002554C5"/>
    <w:rsid w:val="00255517"/>
    <w:rsid w:val="002555A1"/>
    <w:rsid w:val="002556F4"/>
    <w:rsid w:val="00255ACF"/>
    <w:rsid w:val="00256098"/>
    <w:rsid w:val="00256428"/>
    <w:rsid w:val="00256A71"/>
    <w:rsid w:val="00256BBD"/>
    <w:rsid w:val="00257031"/>
    <w:rsid w:val="002575F6"/>
    <w:rsid w:val="00257861"/>
    <w:rsid w:val="00257D9F"/>
    <w:rsid w:val="00257FB2"/>
    <w:rsid w:val="00260137"/>
    <w:rsid w:val="00260498"/>
    <w:rsid w:val="002609DD"/>
    <w:rsid w:val="00260A3E"/>
    <w:rsid w:val="00261308"/>
    <w:rsid w:val="002617ED"/>
    <w:rsid w:val="002624B7"/>
    <w:rsid w:val="002624C3"/>
    <w:rsid w:val="00262D67"/>
    <w:rsid w:val="002633E2"/>
    <w:rsid w:val="00263A4E"/>
    <w:rsid w:val="00263FB9"/>
    <w:rsid w:val="0026477E"/>
    <w:rsid w:val="00264E5E"/>
    <w:rsid w:val="00265259"/>
    <w:rsid w:val="00265906"/>
    <w:rsid w:val="00265C44"/>
    <w:rsid w:val="00265E5C"/>
    <w:rsid w:val="002664FC"/>
    <w:rsid w:val="0026664F"/>
    <w:rsid w:val="0026682F"/>
    <w:rsid w:val="00266BBE"/>
    <w:rsid w:val="00266CC1"/>
    <w:rsid w:val="0026725D"/>
    <w:rsid w:val="00267733"/>
    <w:rsid w:val="00267D6E"/>
    <w:rsid w:val="00270140"/>
    <w:rsid w:val="00270A90"/>
    <w:rsid w:val="002718F1"/>
    <w:rsid w:val="00271AC3"/>
    <w:rsid w:val="0027271E"/>
    <w:rsid w:val="00272C90"/>
    <w:rsid w:val="002732E3"/>
    <w:rsid w:val="0027357C"/>
    <w:rsid w:val="00273628"/>
    <w:rsid w:val="0027363B"/>
    <w:rsid w:val="00273897"/>
    <w:rsid w:val="00274375"/>
    <w:rsid w:val="00274439"/>
    <w:rsid w:val="002749E1"/>
    <w:rsid w:val="00274D62"/>
    <w:rsid w:val="002755E0"/>
    <w:rsid w:val="002758C5"/>
    <w:rsid w:val="002758D4"/>
    <w:rsid w:val="00275988"/>
    <w:rsid w:val="00275F81"/>
    <w:rsid w:val="002761FB"/>
    <w:rsid w:val="002768B6"/>
    <w:rsid w:val="002769EA"/>
    <w:rsid w:val="00276C63"/>
    <w:rsid w:val="00276FB5"/>
    <w:rsid w:val="002777BB"/>
    <w:rsid w:val="00277C17"/>
    <w:rsid w:val="00277C97"/>
    <w:rsid w:val="002801F0"/>
    <w:rsid w:val="002805F3"/>
    <w:rsid w:val="00280A05"/>
    <w:rsid w:val="00280D10"/>
    <w:rsid w:val="00281087"/>
    <w:rsid w:val="0028131D"/>
    <w:rsid w:val="00281346"/>
    <w:rsid w:val="002815D4"/>
    <w:rsid w:val="0028179E"/>
    <w:rsid w:val="00282696"/>
    <w:rsid w:val="00282B45"/>
    <w:rsid w:val="002837E5"/>
    <w:rsid w:val="00283845"/>
    <w:rsid w:val="00283C76"/>
    <w:rsid w:val="00283E81"/>
    <w:rsid w:val="0028458D"/>
    <w:rsid w:val="00284720"/>
    <w:rsid w:val="00284974"/>
    <w:rsid w:val="00284E9F"/>
    <w:rsid w:val="00284F7C"/>
    <w:rsid w:val="00285C3F"/>
    <w:rsid w:val="00285DB4"/>
    <w:rsid w:val="00285DCC"/>
    <w:rsid w:val="00285EEA"/>
    <w:rsid w:val="00286251"/>
    <w:rsid w:val="002864B6"/>
    <w:rsid w:val="00286935"/>
    <w:rsid w:val="00286A7C"/>
    <w:rsid w:val="00286B52"/>
    <w:rsid w:val="00287CEF"/>
    <w:rsid w:val="00287DEB"/>
    <w:rsid w:val="00287F05"/>
    <w:rsid w:val="00291011"/>
    <w:rsid w:val="002911C9"/>
    <w:rsid w:val="00291334"/>
    <w:rsid w:val="0029209D"/>
    <w:rsid w:val="00293302"/>
    <w:rsid w:val="00293386"/>
    <w:rsid w:val="002933F7"/>
    <w:rsid w:val="002937AD"/>
    <w:rsid w:val="0029390D"/>
    <w:rsid w:val="00293D8D"/>
    <w:rsid w:val="0029401A"/>
    <w:rsid w:val="0029445C"/>
    <w:rsid w:val="0029520C"/>
    <w:rsid w:val="0029531F"/>
    <w:rsid w:val="00295A3E"/>
    <w:rsid w:val="0029630C"/>
    <w:rsid w:val="002966D5"/>
    <w:rsid w:val="00296820"/>
    <w:rsid w:val="00296DAC"/>
    <w:rsid w:val="00296E69"/>
    <w:rsid w:val="00296EE3"/>
    <w:rsid w:val="002970E1"/>
    <w:rsid w:val="002A0680"/>
    <w:rsid w:val="002A081A"/>
    <w:rsid w:val="002A0ADE"/>
    <w:rsid w:val="002A0F17"/>
    <w:rsid w:val="002A101A"/>
    <w:rsid w:val="002A1198"/>
    <w:rsid w:val="002A1251"/>
    <w:rsid w:val="002A14CE"/>
    <w:rsid w:val="002A178C"/>
    <w:rsid w:val="002A1E10"/>
    <w:rsid w:val="002A1F54"/>
    <w:rsid w:val="002A2AE7"/>
    <w:rsid w:val="002A2DB6"/>
    <w:rsid w:val="002A31E3"/>
    <w:rsid w:val="002A3285"/>
    <w:rsid w:val="002A3576"/>
    <w:rsid w:val="002A3BF0"/>
    <w:rsid w:val="002A3F25"/>
    <w:rsid w:val="002A499D"/>
    <w:rsid w:val="002A4D17"/>
    <w:rsid w:val="002A5EE0"/>
    <w:rsid w:val="002A5F62"/>
    <w:rsid w:val="002A61E3"/>
    <w:rsid w:val="002A636C"/>
    <w:rsid w:val="002A66A2"/>
    <w:rsid w:val="002A6BA0"/>
    <w:rsid w:val="002A6D98"/>
    <w:rsid w:val="002A6D9F"/>
    <w:rsid w:val="002A6DE4"/>
    <w:rsid w:val="002A78FE"/>
    <w:rsid w:val="002A7CCE"/>
    <w:rsid w:val="002A7F3D"/>
    <w:rsid w:val="002B0030"/>
    <w:rsid w:val="002B07EE"/>
    <w:rsid w:val="002B0C17"/>
    <w:rsid w:val="002B0D80"/>
    <w:rsid w:val="002B16AC"/>
    <w:rsid w:val="002B16EA"/>
    <w:rsid w:val="002B1929"/>
    <w:rsid w:val="002B2DE1"/>
    <w:rsid w:val="002B334A"/>
    <w:rsid w:val="002B34C2"/>
    <w:rsid w:val="002B3811"/>
    <w:rsid w:val="002B3A1A"/>
    <w:rsid w:val="002B3CE1"/>
    <w:rsid w:val="002B3ED0"/>
    <w:rsid w:val="002B41CD"/>
    <w:rsid w:val="002B4426"/>
    <w:rsid w:val="002B4BDC"/>
    <w:rsid w:val="002B4D39"/>
    <w:rsid w:val="002B4E51"/>
    <w:rsid w:val="002B4F4B"/>
    <w:rsid w:val="002B545F"/>
    <w:rsid w:val="002B54E9"/>
    <w:rsid w:val="002B57F8"/>
    <w:rsid w:val="002B5FCD"/>
    <w:rsid w:val="002B60B8"/>
    <w:rsid w:val="002B6156"/>
    <w:rsid w:val="002B656D"/>
    <w:rsid w:val="002B78F9"/>
    <w:rsid w:val="002B7A97"/>
    <w:rsid w:val="002B7DEE"/>
    <w:rsid w:val="002C00AF"/>
    <w:rsid w:val="002C04B9"/>
    <w:rsid w:val="002C0587"/>
    <w:rsid w:val="002C0694"/>
    <w:rsid w:val="002C0726"/>
    <w:rsid w:val="002C102A"/>
    <w:rsid w:val="002C153E"/>
    <w:rsid w:val="002C1B4E"/>
    <w:rsid w:val="002C1D51"/>
    <w:rsid w:val="002C1DB2"/>
    <w:rsid w:val="002C29CB"/>
    <w:rsid w:val="002C2BBE"/>
    <w:rsid w:val="002C3487"/>
    <w:rsid w:val="002C36DB"/>
    <w:rsid w:val="002C37EB"/>
    <w:rsid w:val="002C4715"/>
    <w:rsid w:val="002C52ED"/>
    <w:rsid w:val="002C53D5"/>
    <w:rsid w:val="002C5623"/>
    <w:rsid w:val="002C5A90"/>
    <w:rsid w:val="002C5BAF"/>
    <w:rsid w:val="002C60DE"/>
    <w:rsid w:val="002C6516"/>
    <w:rsid w:val="002C67BF"/>
    <w:rsid w:val="002C69AB"/>
    <w:rsid w:val="002C6CDC"/>
    <w:rsid w:val="002C6EF1"/>
    <w:rsid w:val="002C79F9"/>
    <w:rsid w:val="002D07DD"/>
    <w:rsid w:val="002D0E2A"/>
    <w:rsid w:val="002D1132"/>
    <w:rsid w:val="002D1219"/>
    <w:rsid w:val="002D1579"/>
    <w:rsid w:val="002D1618"/>
    <w:rsid w:val="002D18E1"/>
    <w:rsid w:val="002D2091"/>
    <w:rsid w:val="002D21AE"/>
    <w:rsid w:val="002D2505"/>
    <w:rsid w:val="002D251D"/>
    <w:rsid w:val="002D2616"/>
    <w:rsid w:val="002D29EF"/>
    <w:rsid w:val="002D2ADA"/>
    <w:rsid w:val="002D2BAD"/>
    <w:rsid w:val="002D2D53"/>
    <w:rsid w:val="002D384E"/>
    <w:rsid w:val="002D38D5"/>
    <w:rsid w:val="002D43A2"/>
    <w:rsid w:val="002D4DCC"/>
    <w:rsid w:val="002D502E"/>
    <w:rsid w:val="002D5184"/>
    <w:rsid w:val="002D54CA"/>
    <w:rsid w:val="002D5CC0"/>
    <w:rsid w:val="002D5CD2"/>
    <w:rsid w:val="002D5D2B"/>
    <w:rsid w:val="002D642B"/>
    <w:rsid w:val="002D65D2"/>
    <w:rsid w:val="002D686D"/>
    <w:rsid w:val="002D6D29"/>
    <w:rsid w:val="002D6FBA"/>
    <w:rsid w:val="002D7215"/>
    <w:rsid w:val="002D7578"/>
    <w:rsid w:val="002D7982"/>
    <w:rsid w:val="002D7D14"/>
    <w:rsid w:val="002E03D6"/>
    <w:rsid w:val="002E0843"/>
    <w:rsid w:val="002E0883"/>
    <w:rsid w:val="002E1132"/>
    <w:rsid w:val="002E137A"/>
    <w:rsid w:val="002E1A5E"/>
    <w:rsid w:val="002E1AEE"/>
    <w:rsid w:val="002E2022"/>
    <w:rsid w:val="002E2782"/>
    <w:rsid w:val="002E33A9"/>
    <w:rsid w:val="002E340C"/>
    <w:rsid w:val="002E3521"/>
    <w:rsid w:val="002E3E89"/>
    <w:rsid w:val="002E400B"/>
    <w:rsid w:val="002E405F"/>
    <w:rsid w:val="002E441E"/>
    <w:rsid w:val="002E4841"/>
    <w:rsid w:val="002E4ACC"/>
    <w:rsid w:val="002E4AEF"/>
    <w:rsid w:val="002E5019"/>
    <w:rsid w:val="002E5513"/>
    <w:rsid w:val="002E598C"/>
    <w:rsid w:val="002E61D1"/>
    <w:rsid w:val="002E68E1"/>
    <w:rsid w:val="002E6E56"/>
    <w:rsid w:val="002E7472"/>
    <w:rsid w:val="002E7561"/>
    <w:rsid w:val="002E7B6F"/>
    <w:rsid w:val="002E7CDC"/>
    <w:rsid w:val="002E7E4F"/>
    <w:rsid w:val="002E7E64"/>
    <w:rsid w:val="002F0223"/>
    <w:rsid w:val="002F0782"/>
    <w:rsid w:val="002F0C5C"/>
    <w:rsid w:val="002F0E05"/>
    <w:rsid w:val="002F157A"/>
    <w:rsid w:val="002F1701"/>
    <w:rsid w:val="002F19C5"/>
    <w:rsid w:val="002F1A3A"/>
    <w:rsid w:val="002F1C86"/>
    <w:rsid w:val="002F1D03"/>
    <w:rsid w:val="002F1FEB"/>
    <w:rsid w:val="002F224F"/>
    <w:rsid w:val="002F26FF"/>
    <w:rsid w:val="002F33A9"/>
    <w:rsid w:val="002F41EC"/>
    <w:rsid w:val="002F446E"/>
    <w:rsid w:val="002F473D"/>
    <w:rsid w:val="002F4E2A"/>
    <w:rsid w:val="002F4FC2"/>
    <w:rsid w:val="002F54A1"/>
    <w:rsid w:val="002F55EC"/>
    <w:rsid w:val="002F56F1"/>
    <w:rsid w:val="002F5930"/>
    <w:rsid w:val="002F5A5A"/>
    <w:rsid w:val="002F5F5D"/>
    <w:rsid w:val="002F6121"/>
    <w:rsid w:val="002F6141"/>
    <w:rsid w:val="002F64FA"/>
    <w:rsid w:val="002F65CA"/>
    <w:rsid w:val="002F6722"/>
    <w:rsid w:val="002F6DCB"/>
    <w:rsid w:val="002F71F6"/>
    <w:rsid w:val="002F71FE"/>
    <w:rsid w:val="002F72FF"/>
    <w:rsid w:val="002F75CB"/>
    <w:rsid w:val="002F7C0D"/>
    <w:rsid w:val="0030024B"/>
    <w:rsid w:val="00300F66"/>
    <w:rsid w:val="00301295"/>
    <w:rsid w:val="003017F1"/>
    <w:rsid w:val="00301E80"/>
    <w:rsid w:val="00302959"/>
    <w:rsid w:val="0030297A"/>
    <w:rsid w:val="00302E5A"/>
    <w:rsid w:val="00302E77"/>
    <w:rsid w:val="00303275"/>
    <w:rsid w:val="003032EA"/>
    <w:rsid w:val="003038E4"/>
    <w:rsid w:val="00303A82"/>
    <w:rsid w:val="00303B8B"/>
    <w:rsid w:val="00303CEE"/>
    <w:rsid w:val="00304394"/>
    <w:rsid w:val="0030440C"/>
    <w:rsid w:val="00304B6C"/>
    <w:rsid w:val="00304C1F"/>
    <w:rsid w:val="00304CD9"/>
    <w:rsid w:val="00304DF3"/>
    <w:rsid w:val="00305889"/>
    <w:rsid w:val="00305ACD"/>
    <w:rsid w:val="00305BB8"/>
    <w:rsid w:val="00306D1A"/>
    <w:rsid w:val="00310BBE"/>
    <w:rsid w:val="00310BC6"/>
    <w:rsid w:val="00311055"/>
    <w:rsid w:val="003111D6"/>
    <w:rsid w:val="0031159C"/>
    <w:rsid w:val="00311757"/>
    <w:rsid w:val="0031184F"/>
    <w:rsid w:val="00312725"/>
    <w:rsid w:val="00312D28"/>
    <w:rsid w:val="003130C4"/>
    <w:rsid w:val="003140DD"/>
    <w:rsid w:val="00314D7C"/>
    <w:rsid w:val="00315696"/>
    <w:rsid w:val="00315793"/>
    <w:rsid w:val="003157B9"/>
    <w:rsid w:val="003158E6"/>
    <w:rsid w:val="00315B81"/>
    <w:rsid w:val="00315BD4"/>
    <w:rsid w:val="00315D7B"/>
    <w:rsid w:val="00316216"/>
    <w:rsid w:val="00316648"/>
    <w:rsid w:val="00316A03"/>
    <w:rsid w:val="00316B8C"/>
    <w:rsid w:val="0031735B"/>
    <w:rsid w:val="003177B9"/>
    <w:rsid w:val="00317C41"/>
    <w:rsid w:val="00317E78"/>
    <w:rsid w:val="00317EC7"/>
    <w:rsid w:val="00320042"/>
    <w:rsid w:val="003207FF"/>
    <w:rsid w:val="00320950"/>
    <w:rsid w:val="00320BAC"/>
    <w:rsid w:val="00321728"/>
    <w:rsid w:val="00322A53"/>
    <w:rsid w:val="00322E47"/>
    <w:rsid w:val="0032317E"/>
    <w:rsid w:val="00323411"/>
    <w:rsid w:val="00323790"/>
    <w:rsid w:val="00323990"/>
    <w:rsid w:val="003239E9"/>
    <w:rsid w:val="00323A3D"/>
    <w:rsid w:val="00323B60"/>
    <w:rsid w:val="00324125"/>
    <w:rsid w:val="0032438E"/>
    <w:rsid w:val="003245CE"/>
    <w:rsid w:val="0032482C"/>
    <w:rsid w:val="003248D6"/>
    <w:rsid w:val="0032527F"/>
    <w:rsid w:val="00325296"/>
    <w:rsid w:val="003254D8"/>
    <w:rsid w:val="00325EB8"/>
    <w:rsid w:val="00325F24"/>
    <w:rsid w:val="003261F2"/>
    <w:rsid w:val="003266E9"/>
    <w:rsid w:val="00326765"/>
    <w:rsid w:val="00327083"/>
    <w:rsid w:val="00327598"/>
    <w:rsid w:val="00327822"/>
    <w:rsid w:val="00327986"/>
    <w:rsid w:val="00327D16"/>
    <w:rsid w:val="00327D87"/>
    <w:rsid w:val="003305C8"/>
    <w:rsid w:val="00330C2E"/>
    <w:rsid w:val="00331013"/>
    <w:rsid w:val="003312AC"/>
    <w:rsid w:val="003317A4"/>
    <w:rsid w:val="00331E67"/>
    <w:rsid w:val="00331F68"/>
    <w:rsid w:val="003328E7"/>
    <w:rsid w:val="00332B4B"/>
    <w:rsid w:val="00332B93"/>
    <w:rsid w:val="00332E1B"/>
    <w:rsid w:val="00332F8B"/>
    <w:rsid w:val="00332FB8"/>
    <w:rsid w:val="00333876"/>
    <w:rsid w:val="00333DF9"/>
    <w:rsid w:val="00333E40"/>
    <w:rsid w:val="003345FA"/>
    <w:rsid w:val="003349FF"/>
    <w:rsid w:val="003352A3"/>
    <w:rsid w:val="003356C4"/>
    <w:rsid w:val="00335D56"/>
    <w:rsid w:val="00336027"/>
    <w:rsid w:val="003360ED"/>
    <w:rsid w:val="00336627"/>
    <w:rsid w:val="00337403"/>
    <w:rsid w:val="00337502"/>
    <w:rsid w:val="00337529"/>
    <w:rsid w:val="003377B4"/>
    <w:rsid w:val="0033797B"/>
    <w:rsid w:val="003404AE"/>
    <w:rsid w:val="00340634"/>
    <w:rsid w:val="00340B5A"/>
    <w:rsid w:val="00340F24"/>
    <w:rsid w:val="003412FA"/>
    <w:rsid w:val="003416E3"/>
    <w:rsid w:val="003418D9"/>
    <w:rsid w:val="003427B8"/>
    <w:rsid w:val="00342DBB"/>
    <w:rsid w:val="00343908"/>
    <w:rsid w:val="003442D9"/>
    <w:rsid w:val="00344F0A"/>
    <w:rsid w:val="00345274"/>
    <w:rsid w:val="00345354"/>
    <w:rsid w:val="0034563D"/>
    <w:rsid w:val="003458D7"/>
    <w:rsid w:val="00345AEA"/>
    <w:rsid w:val="00345E5E"/>
    <w:rsid w:val="0034605B"/>
    <w:rsid w:val="003466F8"/>
    <w:rsid w:val="003472F9"/>
    <w:rsid w:val="003478CF"/>
    <w:rsid w:val="00347F4D"/>
    <w:rsid w:val="003506D0"/>
    <w:rsid w:val="00350974"/>
    <w:rsid w:val="00350C9F"/>
    <w:rsid w:val="00351264"/>
    <w:rsid w:val="0035199B"/>
    <w:rsid w:val="00351AB1"/>
    <w:rsid w:val="00352773"/>
    <w:rsid w:val="00352AAA"/>
    <w:rsid w:val="00352CA5"/>
    <w:rsid w:val="00352D09"/>
    <w:rsid w:val="00352EF1"/>
    <w:rsid w:val="003530F5"/>
    <w:rsid w:val="00353C8E"/>
    <w:rsid w:val="003541BE"/>
    <w:rsid w:val="00354281"/>
    <w:rsid w:val="00354AEC"/>
    <w:rsid w:val="00354E25"/>
    <w:rsid w:val="00355045"/>
    <w:rsid w:val="003555FB"/>
    <w:rsid w:val="00355885"/>
    <w:rsid w:val="00355D23"/>
    <w:rsid w:val="00355E93"/>
    <w:rsid w:val="003562B2"/>
    <w:rsid w:val="003568DB"/>
    <w:rsid w:val="00356DD2"/>
    <w:rsid w:val="00356FB2"/>
    <w:rsid w:val="0035724B"/>
    <w:rsid w:val="00357449"/>
    <w:rsid w:val="00357603"/>
    <w:rsid w:val="00357AA5"/>
    <w:rsid w:val="00357E32"/>
    <w:rsid w:val="0036005C"/>
    <w:rsid w:val="00360892"/>
    <w:rsid w:val="00360AFA"/>
    <w:rsid w:val="0036115F"/>
    <w:rsid w:val="00361657"/>
    <w:rsid w:val="003618B7"/>
    <w:rsid w:val="0036194B"/>
    <w:rsid w:val="00361BC5"/>
    <w:rsid w:val="0036252F"/>
    <w:rsid w:val="00362A95"/>
    <w:rsid w:val="00363202"/>
    <w:rsid w:val="00363762"/>
    <w:rsid w:val="003637A7"/>
    <w:rsid w:val="00363894"/>
    <w:rsid w:val="003649B1"/>
    <w:rsid w:val="003655DC"/>
    <w:rsid w:val="003657B5"/>
    <w:rsid w:val="00365E0A"/>
    <w:rsid w:val="00366B82"/>
    <w:rsid w:val="00366D66"/>
    <w:rsid w:val="00367650"/>
    <w:rsid w:val="003703EC"/>
    <w:rsid w:val="00370421"/>
    <w:rsid w:val="00370643"/>
    <w:rsid w:val="003717AC"/>
    <w:rsid w:val="00371AAD"/>
    <w:rsid w:val="0037273C"/>
    <w:rsid w:val="00373267"/>
    <w:rsid w:val="00373663"/>
    <w:rsid w:val="003739E3"/>
    <w:rsid w:val="00374060"/>
    <w:rsid w:val="0037460F"/>
    <w:rsid w:val="00374AD9"/>
    <w:rsid w:val="00374CA8"/>
    <w:rsid w:val="00374EEC"/>
    <w:rsid w:val="00374F32"/>
    <w:rsid w:val="00375502"/>
    <w:rsid w:val="00375797"/>
    <w:rsid w:val="00376582"/>
    <w:rsid w:val="003767B5"/>
    <w:rsid w:val="003767DA"/>
    <w:rsid w:val="0037683A"/>
    <w:rsid w:val="00376C41"/>
    <w:rsid w:val="00376F94"/>
    <w:rsid w:val="00377199"/>
    <w:rsid w:val="0037786F"/>
    <w:rsid w:val="00377CBA"/>
    <w:rsid w:val="00377FA4"/>
    <w:rsid w:val="00377FA7"/>
    <w:rsid w:val="003802D2"/>
    <w:rsid w:val="00380332"/>
    <w:rsid w:val="0038098A"/>
    <w:rsid w:val="00380B2A"/>
    <w:rsid w:val="00381AA6"/>
    <w:rsid w:val="00381F6F"/>
    <w:rsid w:val="003821A0"/>
    <w:rsid w:val="00382B0E"/>
    <w:rsid w:val="003833D9"/>
    <w:rsid w:val="00383A34"/>
    <w:rsid w:val="00384122"/>
    <w:rsid w:val="003841A0"/>
    <w:rsid w:val="0038486C"/>
    <w:rsid w:val="00384A57"/>
    <w:rsid w:val="0038518E"/>
    <w:rsid w:val="00385201"/>
    <w:rsid w:val="00385228"/>
    <w:rsid w:val="003854A2"/>
    <w:rsid w:val="00385630"/>
    <w:rsid w:val="00385CA3"/>
    <w:rsid w:val="00385D2B"/>
    <w:rsid w:val="00386433"/>
    <w:rsid w:val="003872D8"/>
    <w:rsid w:val="003873E1"/>
    <w:rsid w:val="0038762D"/>
    <w:rsid w:val="003877C9"/>
    <w:rsid w:val="00387CCA"/>
    <w:rsid w:val="00387CD2"/>
    <w:rsid w:val="00387EDA"/>
    <w:rsid w:val="00390418"/>
    <w:rsid w:val="003904EF"/>
    <w:rsid w:val="00390E05"/>
    <w:rsid w:val="003911DD"/>
    <w:rsid w:val="0039126A"/>
    <w:rsid w:val="00391334"/>
    <w:rsid w:val="00391A56"/>
    <w:rsid w:val="003920A7"/>
    <w:rsid w:val="003923D7"/>
    <w:rsid w:val="00392946"/>
    <w:rsid w:val="003933A2"/>
    <w:rsid w:val="0039346C"/>
    <w:rsid w:val="00393B55"/>
    <w:rsid w:val="00393F27"/>
    <w:rsid w:val="00394064"/>
    <w:rsid w:val="0039468F"/>
    <w:rsid w:val="003947BA"/>
    <w:rsid w:val="00394DEB"/>
    <w:rsid w:val="00394E7E"/>
    <w:rsid w:val="00395360"/>
    <w:rsid w:val="0039563E"/>
    <w:rsid w:val="00395F53"/>
    <w:rsid w:val="00395FF3"/>
    <w:rsid w:val="0039607B"/>
    <w:rsid w:val="0039668F"/>
    <w:rsid w:val="00396AF8"/>
    <w:rsid w:val="00396E09"/>
    <w:rsid w:val="003978A4"/>
    <w:rsid w:val="00397D36"/>
    <w:rsid w:val="00397F13"/>
    <w:rsid w:val="003A1041"/>
    <w:rsid w:val="003A108F"/>
    <w:rsid w:val="003A12BE"/>
    <w:rsid w:val="003A17E1"/>
    <w:rsid w:val="003A1C17"/>
    <w:rsid w:val="003A287A"/>
    <w:rsid w:val="003A29FC"/>
    <w:rsid w:val="003A2A03"/>
    <w:rsid w:val="003A374D"/>
    <w:rsid w:val="003A38AF"/>
    <w:rsid w:val="003A415B"/>
    <w:rsid w:val="003A4207"/>
    <w:rsid w:val="003A443E"/>
    <w:rsid w:val="003A4540"/>
    <w:rsid w:val="003A4BDD"/>
    <w:rsid w:val="003A4C69"/>
    <w:rsid w:val="003A5056"/>
    <w:rsid w:val="003A584E"/>
    <w:rsid w:val="003A5872"/>
    <w:rsid w:val="003A5A83"/>
    <w:rsid w:val="003A5A95"/>
    <w:rsid w:val="003A67E0"/>
    <w:rsid w:val="003A69F0"/>
    <w:rsid w:val="003A6BC2"/>
    <w:rsid w:val="003A6E9E"/>
    <w:rsid w:val="003A6F9C"/>
    <w:rsid w:val="003A7117"/>
    <w:rsid w:val="003A73C8"/>
    <w:rsid w:val="003A7AF7"/>
    <w:rsid w:val="003A7B56"/>
    <w:rsid w:val="003A7DFD"/>
    <w:rsid w:val="003B0202"/>
    <w:rsid w:val="003B0340"/>
    <w:rsid w:val="003B0563"/>
    <w:rsid w:val="003B0765"/>
    <w:rsid w:val="003B0BC5"/>
    <w:rsid w:val="003B18C2"/>
    <w:rsid w:val="003B1985"/>
    <w:rsid w:val="003B1C5C"/>
    <w:rsid w:val="003B1C7F"/>
    <w:rsid w:val="003B1CCC"/>
    <w:rsid w:val="003B2632"/>
    <w:rsid w:val="003B344C"/>
    <w:rsid w:val="003B35F9"/>
    <w:rsid w:val="003B3B41"/>
    <w:rsid w:val="003B3EA4"/>
    <w:rsid w:val="003B4245"/>
    <w:rsid w:val="003B44D0"/>
    <w:rsid w:val="003B4A8D"/>
    <w:rsid w:val="003B551D"/>
    <w:rsid w:val="003B5E63"/>
    <w:rsid w:val="003B625B"/>
    <w:rsid w:val="003B68E6"/>
    <w:rsid w:val="003B79C8"/>
    <w:rsid w:val="003B7BA8"/>
    <w:rsid w:val="003B7F02"/>
    <w:rsid w:val="003C0296"/>
    <w:rsid w:val="003C0A81"/>
    <w:rsid w:val="003C0E84"/>
    <w:rsid w:val="003C116A"/>
    <w:rsid w:val="003C12A1"/>
    <w:rsid w:val="003C14CC"/>
    <w:rsid w:val="003C15C6"/>
    <w:rsid w:val="003C293A"/>
    <w:rsid w:val="003C2AF7"/>
    <w:rsid w:val="003C2DC0"/>
    <w:rsid w:val="003C2FD9"/>
    <w:rsid w:val="003C3231"/>
    <w:rsid w:val="003C36F9"/>
    <w:rsid w:val="003C39BD"/>
    <w:rsid w:val="003C3A68"/>
    <w:rsid w:val="003C44AF"/>
    <w:rsid w:val="003C45F2"/>
    <w:rsid w:val="003C48C5"/>
    <w:rsid w:val="003C4A81"/>
    <w:rsid w:val="003C5A61"/>
    <w:rsid w:val="003C6115"/>
    <w:rsid w:val="003C6478"/>
    <w:rsid w:val="003C6741"/>
    <w:rsid w:val="003C6868"/>
    <w:rsid w:val="003C6BFB"/>
    <w:rsid w:val="003C74D3"/>
    <w:rsid w:val="003C7554"/>
    <w:rsid w:val="003C7A66"/>
    <w:rsid w:val="003C7B7E"/>
    <w:rsid w:val="003C7E77"/>
    <w:rsid w:val="003C7F4F"/>
    <w:rsid w:val="003D02C4"/>
    <w:rsid w:val="003D04E9"/>
    <w:rsid w:val="003D0527"/>
    <w:rsid w:val="003D0E1D"/>
    <w:rsid w:val="003D1111"/>
    <w:rsid w:val="003D12C7"/>
    <w:rsid w:val="003D1464"/>
    <w:rsid w:val="003D151C"/>
    <w:rsid w:val="003D1F64"/>
    <w:rsid w:val="003D2995"/>
    <w:rsid w:val="003D2A7D"/>
    <w:rsid w:val="003D2BCA"/>
    <w:rsid w:val="003D2CBD"/>
    <w:rsid w:val="003D2F89"/>
    <w:rsid w:val="003D3230"/>
    <w:rsid w:val="003D3816"/>
    <w:rsid w:val="003D3831"/>
    <w:rsid w:val="003D4498"/>
    <w:rsid w:val="003D46F4"/>
    <w:rsid w:val="003D475D"/>
    <w:rsid w:val="003D4809"/>
    <w:rsid w:val="003D4896"/>
    <w:rsid w:val="003D4CFC"/>
    <w:rsid w:val="003D512A"/>
    <w:rsid w:val="003D543D"/>
    <w:rsid w:val="003D5861"/>
    <w:rsid w:val="003D5A97"/>
    <w:rsid w:val="003D660C"/>
    <w:rsid w:val="003D68C4"/>
    <w:rsid w:val="003D6969"/>
    <w:rsid w:val="003D6F6E"/>
    <w:rsid w:val="003D7679"/>
    <w:rsid w:val="003D7E1F"/>
    <w:rsid w:val="003E066E"/>
    <w:rsid w:val="003E06D2"/>
    <w:rsid w:val="003E0B70"/>
    <w:rsid w:val="003E0F9E"/>
    <w:rsid w:val="003E103F"/>
    <w:rsid w:val="003E140F"/>
    <w:rsid w:val="003E14D0"/>
    <w:rsid w:val="003E1F16"/>
    <w:rsid w:val="003E345E"/>
    <w:rsid w:val="003E34A0"/>
    <w:rsid w:val="003E38B5"/>
    <w:rsid w:val="003E3ACF"/>
    <w:rsid w:val="003E4597"/>
    <w:rsid w:val="003E4623"/>
    <w:rsid w:val="003E499B"/>
    <w:rsid w:val="003E4B8C"/>
    <w:rsid w:val="003E507D"/>
    <w:rsid w:val="003E508C"/>
    <w:rsid w:val="003E54CE"/>
    <w:rsid w:val="003E67EF"/>
    <w:rsid w:val="003E6984"/>
    <w:rsid w:val="003E6AFE"/>
    <w:rsid w:val="003E731E"/>
    <w:rsid w:val="003E76A4"/>
    <w:rsid w:val="003E7891"/>
    <w:rsid w:val="003E7905"/>
    <w:rsid w:val="003E792D"/>
    <w:rsid w:val="003E7A9E"/>
    <w:rsid w:val="003E7BC5"/>
    <w:rsid w:val="003F00B3"/>
    <w:rsid w:val="003F0679"/>
    <w:rsid w:val="003F08D4"/>
    <w:rsid w:val="003F152D"/>
    <w:rsid w:val="003F156F"/>
    <w:rsid w:val="003F171C"/>
    <w:rsid w:val="003F1A9F"/>
    <w:rsid w:val="003F1DC7"/>
    <w:rsid w:val="003F2716"/>
    <w:rsid w:val="003F277A"/>
    <w:rsid w:val="003F3540"/>
    <w:rsid w:val="003F3A36"/>
    <w:rsid w:val="003F3CFD"/>
    <w:rsid w:val="003F3EB5"/>
    <w:rsid w:val="003F4104"/>
    <w:rsid w:val="003F41CB"/>
    <w:rsid w:val="003F42B2"/>
    <w:rsid w:val="003F4C02"/>
    <w:rsid w:val="003F4C51"/>
    <w:rsid w:val="003F55F1"/>
    <w:rsid w:val="003F580A"/>
    <w:rsid w:val="003F661F"/>
    <w:rsid w:val="003F6C25"/>
    <w:rsid w:val="003F715E"/>
    <w:rsid w:val="003F7AE0"/>
    <w:rsid w:val="003F7C3A"/>
    <w:rsid w:val="0040033B"/>
    <w:rsid w:val="00400414"/>
    <w:rsid w:val="00400925"/>
    <w:rsid w:val="004009BD"/>
    <w:rsid w:val="00401330"/>
    <w:rsid w:val="00401467"/>
    <w:rsid w:val="004018CA"/>
    <w:rsid w:val="00401B6C"/>
    <w:rsid w:val="00401BB6"/>
    <w:rsid w:val="00401D30"/>
    <w:rsid w:val="004020B7"/>
    <w:rsid w:val="004024D8"/>
    <w:rsid w:val="00402852"/>
    <w:rsid w:val="00402F65"/>
    <w:rsid w:val="00403105"/>
    <w:rsid w:val="004032C7"/>
    <w:rsid w:val="004037DB"/>
    <w:rsid w:val="004038E7"/>
    <w:rsid w:val="00403E29"/>
    <w:rsid w:val="00403E50"/>
    <w:rsid w:val="0040418D"/>
    <w:rsid w:val="00404251"/>
    <w:rsid w:val="004044F5"/>
    <w:rsid w:val="004045E6"/>
    <w:rsid w:val="00404818"/>
    <w:rsid w:val="00404FF4"/>
    <w:rsid w:val="0040640B"/>
    <w:rsid w:val="00406583"/>
    <w:rsid w:val="00406D25"/>
    <w:rsid w:val="00406F0A"/>
    <w:rsid w:val="004074C0"/>
    <w:rsid w:val="0040771B"/>
    <w:rsid w:val="0041000E"/>
    <w:rsid w:val="00410754"/>
    <w:rsid w:val="00410A22"/>
    <w:rsid w:val="0041193F"/>
    <w:rsid w:val="00411A06"/>
    <w:rsid w:val="00411CAE"/>
    <w:rsid w:val="00411CBE"/>
    <w:rsid w:val="0041206D"/>
    <w:rsid w:val="00412281"/>
    <w:rsid w:val="004128A2"/>
    <w:rsid w:val="00413AD1"/>
    <w:rsid w:val="00413D44"/>
    <w:rsid w:val="00413DFD"/>
    <w:rsid w:val="00413FE3"/>
    <w:rsid w:val="00414080"/>
    <w:rsid w:val="0041431C"/>
    <w:rsid w:val="00414551"/>
    <w:rsid w:val="00415540"/>
    <w:rsid w:val="004163DC"/>
    <w:rsid w:val="00416B2D"/>
    <w:rsid w:val="00416B2E"/>
    <w:rsid w:val="00416C4B"/>
    <w:rsid w:val="004177BE"/>
    <w:rsid w:val="004177D3"/>
    <w:rsid w:val="00417833"/>
    <w:rsid w:val="00417A67"/>
    <w:rsid w:val="00417ABF"/>
    <w:rsid w:val="00420514"/>
    <w:rsid w:val="00420C1A"/>
    <w:rsid w:val="00421363"/>
    <w:rsid w:val="004216A0"/>
    <w:rsid w:val="00421CC3"/>
    <w:rsid w:val="00421CF9"/>
    <w:rsid w:val="00422E14"/>
    <w:rsid w:val="0042335C"/>
    <w:rsid w:val="004237BB"/>
    <w:rsid w:val="00423A9B"/>
    <w:rsid w:val="00423E90"/>
    <w:rsid w:val="0042556B"/>
    <w:rsid w:val="00426336"/>
    <w:rsid w:val="00426F1B"/>
    <w:rsid w:val="0042791C"/>
    <w:rsid w:val="00427AAE"/>
    <w:rsid w:val="00427C28"/>
    <w:rsid w:val="00427C85"/>
    <w:rsid w:val="00427E84"/>
    <w:rsid w:val="00430382"/>
    <w:rsid w:val="0043044B"/>
    <w:rsid w:val="00430A65"/>
    <w:rsid w:val="004314E2"/>
    <w:rsid w:val="00431D20"/>
    <w:rsid w:val="00431DEF"/>
    <w:rsid w:val="00431FA4"/>
    <w:rsid w:val="00432224"/>
    <w:rsid w:val="0043234C"/>
    <w:rsid w:val="00432825"/>
    <w:rsid w:val="00432A20"/>
    <w:rsid w:val="00432FBE"/>
    <w:rsid w:val="00432FD2"/>
    <w:rsid w:val="00433918"/>
    <w:rsid w:val="00433EA1"/>
    <w:rsid w:val="00434952"/>
    <w:rsid w:val="00434D7A"/>
    <w:rsid w:val="0043516B"/>
    <w:rsid w:val="004353DF"/>
    <w:rsid w:val="00435985"/>
    <w:rsid w:val="00435E96"/>
    <w:rsid w:val="00435F9F"/>
    <w:rsid w:val="0043638A"/>
    <w:rsid w:val="0043674F"/>
    <w:rsid w:val="00436917"/>
    <w:rsid w:val="00436BB9"/>
    <w:rsid w:val="00436DA2"/>
    <w:rsid w:val="00437500"/>
    <w:rsid w:val="004379D9"/>
    <w:rsid w:val="00437B78"/>
    <w:rsid w:val="00437D8A"/>
    <w:rsid w:val="004406CA"/>
    <w:rsid w:val="00440741"/>
    <w:rsid w:val="00440D4E"/>
    <w:rsid w:val="004411DF"/>
    <w:rsid w:val="00441495"/>
    <w:rsid w:val="00441E65"/>
    <w:rsid w:val="00442058"/>
    <w:rsid w:val="004426DA"/>
    <w:rsid w:val="00442DF6"/>
    <w:rsid w:val="00442FAA"/>
    <w:rsid w:val="0044315D"/>
    <w:rsid w:val="0044333F"/>
    <w:rsid w:val="004436CC"/>
    <w:rsid w:val="00444346"/>
    <w:rsid w:val="00444AA1"/>
    <w:rsid w:val="00444B02"/>
    <w:rsid w:val="00444ED1"/>
    <w:rsid w:val="004450BD"/>
    <w:rsid w:val="00445479"/>
    <w:rsid w:val="00445803"/>
    <w:rsid w:val="00445A0D"/>
    <w:rsid w:val="00445E5C"/>
    <w:rsid w:val="00445FDE"/>
    <w:rsid w:val="00446079"/>
    <w:rsid w:val="004466DD"/>
    <w:rsid w:val="00447013"/>
    <w:rsid w:val="00447266"/>
    <w:rsid w:val="004479A7"/>
    <w:rsid w:val="00447C23"/>
    <w:rsid w:val="00447C29"/>
    <w:rsid w:val="00447DCC"/>
    <w:rsid w:val="00447EE6"/>
    <w:rsid w:val="004506FD"/>
    <w:rsid w:val="00450922"/>
    <w:rsid w:val="00450A00"/>
    <w:rsid w:val="00450AE1"/>
    <w:rsid w:val="00450ECB"/>
    <w:rsid w:val="00451A24"/>
    <w:rsid w:val="00451EFC"/>
    <w:rsid w:val="00453054"/>
    <w:rsid w:val="0045376F"/>
    <w:rsid w:val="0045480D"/>
    <w:rsid w:val="004552ED"/>
    <w:rsid w:val="00455307"/>
    <w:rsid w:val="00455C8E"/>
    <w:rsid w:val="00456076"/>
    <w:rsid w:val="004560B8"/>
    <w:rsid w:val="004560D9"/>
    <w:rsid w:val="004562F4"/>
    <w:rsid w:val="004564EE"/>
    <w:rsid w:val="004569A2"/>
    <w:rsid w:val="00456A09"/>
    <w:rsid w:val="004571C2"/>
    <w:rsid w:val="00457234"/>
    <w:rsid w:val="00457653"/>
    <w:rsid w:val="004576EE"/>
    <w:rsid w:val="0045774C"/>
    <w:rsid w:val="0046073E"/>
    <w:rsid w:val="00460AB6"/>
    <w:rsid w:val="00461714"/>
    <w:rsid w:val="0046251F"/>
    <w:rsid w:val="0046286E"/>
    <w:rsid w:val="00463126"/>
    <w:rsid w:val="00463573"/>
    <w:rsid w:val="004635E2"/>
    <w:rsid w:val="0046413B"/>
    <w:rsid w:val="0046456C"/>
    <w:rsid w:val="00464ADC"/>
    <w:rsid w:val="00466D26"/>
    <w:rsid w:val="00466E63"/>
    <w:rsid w:val="00466EB8"/>
    <w:rsid w:val="0046739C"/>
    <w:rsid w:val="004678F1"/>
    <w:rsid w:val="004678FD"/>
    <w:rsid w:val="00467BFA"/>
    <w:rsid w:val="00467E60"/>
    <w:rsid w:val="00470444"/>
    <w:rsid w:val="00470676"/>
    <w:rsid w:val="0047078B"/>
    <w:rsid w:val="00470798"/>
    <w:rsid w:val="00470921"/>
    <w:rsid w:val="0047214A"/>
    <w:rsid w:val="00472337"/>
    <w:rsid w:val="0047240D"/>
    <w:rsid w:val="004726BB"/>
    <w:rsid w:val="004727C9"/>
    <w:rsid w:val="00472EAE"/>
    <w:rsid w:val="00473A1B"/>
    <w:rsid w:val="00473AD2"/>
    <w:rsid w:val="00473D0A"/>
    <w:rsid w:val="00474017"/>
    <w:rsid w:val="00474359"/>
    <w:rsid w:val="00474751"/>
    <w:rsid w:val="0047532D"/>
    <w:rsid w:val="00475D60"/>
    <w:rsid w:val="00475EE9"/>
    <w:rsid w:val="00476256"/>
    <w:rsid w:val="0047658A"/>
    <w:rsid w:val="00476618"/>
    <w:rsid w:val="00476AAB"/>
    <w:rsid w:val="00476B3C"/>
    <w:rsid w:val="00476B4F"/>
    <w:rsid w:val="00476C1E"/>
    <w:rsid w:val="00476DB5"/>
    <w:rsid w:val="00476EBC"/>
    <w:rsid w:val="00477349"/>
    <w:rsid w:val="00477C01"/>
    <w:rsid w:val="00480E5B"/>
    <w:rsid w:val="00481581"/>
    <w:rsid w:val="0048191D"/>
    <w:rsid w:val="004819F6"/>
    <w:rsid w:val="00481B98"/>
    <w:rsid w:val="00482032"/>
    <w:rsid w:val="0048220D"/>
    <w:rsid w:val="00482AFA"/>
    <w:rsid w:val="00482B8A"/>
    <w:rsid w:val="0048327D"/>
    <w:rsid w:val="00483C93"/>
    <w:rsid w:val="00484354"/>
    <w:rsid w:val="00484879"/>
    <w:rsid w:val="004848FD"/>
    <w:rsid w:val="00484BAE"/>
    <w:rsid w:val="00484CC0"/>
    <w:rsid w:val="0048594A"/>
    <w:rsid w:val="004859C5"/>
    <w:rsid w:val="00485CE4"/>
    <w:rsid w:val="00485E32"/>
    <w:rsid w:val="0048662B"/>
    <w:rsid w:val="00486968"/>
    <w:rsid w:val="00486F5F"/>
    <w:rsid w:val="00490670"/>
    <w:rsid w:val="00491033"/>
    <w:rsid w:val="0049164A"/>
    <w:rsid w:val="00491A2C"/>
    <w:rsid w:val="00491ABA"/>
    <w:rsid w:val="00491D3E"/>
    <w:rsid w:val="00491E67"/>
    <w:rsid w:val="00492581"/>
    <w:rsid w:val="0049274C"/>
    <w:rsid w:val="004927FA"/>
    <w:rsid w:val="004929E2"/>
    <w:rsid w:val="00492A73"/>
    <w:rsid w:val="00492ACB"/>
    <w:rsid w:val="00493134"/>
    <w:rsid w:val="004934DF"/>
    <w:rsid w:val="0049353F"/>
    <w:rsid w:val="004938E1"/>
    <w:rsid w:val="00493AC9"/>
    <w:rsid w:val="004945E2"/>
    <w:rsid w:val="0049521C"/>
    <w:rsid w:val="0049541C"/>
    <w:rsid w:val="00495FB9"/>
    <w:rsid w:val="00496578"/>
    <w:rsid w:val="00496B9C"/>
    <w:rsid w:val="00496C86"/>
    <w:rsid w:val="00496CD1"/>
    <w:rsid w:val="00497765"/>
    <w:rsid w:val="00497A3B"/>
    <w:rsid w:val="004A04C1"/>
    <w:rsid w:val="004A10A2"/>
    <w:rsid w:val="004A156D"/>
    <w:rsid w:val="004A2483"/>
    <w:rsid w:val="004A2682"/>
    <w:rsid w:val="004A2864"/>
    <w:rsid w:val="004A2B01"/>
    <w:rsid w:val="004A3209"/>
    <w:rsid w:val="004A3529"/>
    <w:rsid w:val="004A398A"/>
    <w:rsid w:val="004A3A2A"/>
    <w:rsid w:val="004A3FEB"/>
    <w:rsid w:val="004A4FC9"/>
    <w:rsid w:val="004A549E"/>
    <w:rsid w:val="004A55A8"/>
    <w:rsid w:val="004A691A"/>
    <w:rsid w:val="004A73D6"/>
    <w:rsid w:val="004A7476"/>
    <w:rsid w:val="004A7634"/>
    <w:rsid w:val="004B0209"/>
    <w:rsid w:val="004B06AF"/>
    <w:rsid w:val="004B086F"/>
    <w:rsid w:val="004B0FE8"/>
    <w:rsid w:val="004B17AA"/>
    <w:rsid w:val="004B20AC"/>
    <w:rsid w:val="004B20DC"/>
    <w:rsid w:val="004B22CF"/>
    <w:rsid w:val="004B22DB"/>
    <w:rsid w:val="004B23AB"/>
    <w:rsid w:val="004B2764"/>
    <w:rsid w:val="004B27A9"/>
    <w:rsid w:val="004B287D"/>
    <w:rsid w:val="004B2905"/>
    <w:rsid w:val="004B29F0"/>
    <w:rsid w:val="004B2DEA"/>
    <w:rsid w:val="004B2F9B"/>
    <w:rsid w:val="004B3159"/>
    <w:rsid w:val="004B3542"/>
    <w:rsid w:val="004B37D0"/>
    <w:rsid w:val="004B3A0B"/>
    <w:rsid w:val="004B3FA4"/>
    <w:rsid w:val="004B415E"/>
    <w:rsid w:val="004B46A7"/>
    <w:rsid w:val="004B4F82"/>
    <w:rsid w:val="004B50BD"/>
    <w:rsid w:val="004B558F"/>
    <w:rsid w:val="004B5CC0"/>
    <w:rsid w:val="004B5E1A"/>
    <w:rsid w:val="004B5EDA"/>
    <w:rsid w:val="004B5FCF"/>
    <w:rsid w:val="004B664B"/>
    <w:rsid w:val="004B6E83"/>
    <w:rsid w:val="004B7308"/>
    <w:rsid w:val="004B73A5"/>
    <w:rsid w:val="004B7511"/>
    <w:rsid w:val="004B7620"/>
    <w:rsid w:val="004B79E0"/>
    <w:rsid w:val="004C005A"/>
    <w:rsid w:val="004C028F"/>
    <w:rsid w:val="004C068B"/>
    <w:rsid w:val="004C06A5"/>
    <w:rsid w:val="004C06F0"/>
    <w:rsid w:val="004C0714"/>
    <w:rsid w:val="004C0933"/>
    <w:rsid w:val="004C0AC1"/>
    <w:rsid w:val="004C0BEA"/>
    <w:rsid w:val="004C12F5"/>
    <w:rsid w:val="004C166B"/>
    <w:rsid w:val="004C1898"/>
    <w:rsid w:val="004C18E2"/>
    <w:rsid w:val="004C1B87"/>
    <w:rsid w:val="004C1DC5"/>
    <w:rsid w:val="004C1DCB"/>
    <w:rsid w:val="004C1F03"/>
    <w:rsid w:val="004C227C"/>
    <w:rsid w:val="004C245D"/>
    <w:rsid w:val="004C296D"/>
    <w:rsid w:val="004C2DD5"/>
    <w:rsid w:val="004C300F"/>
    <w:rsid w:val="004C3534"/>
    <w:rsid w:val="004C3736"/>
    <w:rsid w:val="004C3A6E"/>
    <w:rsid w:val="004C3EC7"/>
    <w:rsid w:val="004C4019"/>
    <w:rsid w:val="004C4E80"/>
    <w:rsid w:val="004C5B87"/>
    <w:rsid w:val="004C5F1F"/>
    <w:rsid w:val="004C63F3"/>
    <w:rsid w:val="004C66AB"/>
    <w:rsid w:val="004C698B"/>
    <w:rsid w:val="004C79CD"/>
    <w:rsid w:val="004C7C9A"/>
    <w:rsid w:val="004D02A7"/>
    <w:rsid w:val="004D0460"/>
    <w:rsid w:val="004D051D"/>
    <w:rsid w:val="004D0684"/>
    <w:rsid w:val="004D1152"/>
    <w:rsid w:val="004D1292"/>
    <w:rsid w:val="004D1C58"/>
    <w:rsid w:val="004D23D8"/>
    <w:rsid w:val="004D27E5"/>
    <w:rsid w:val="004D29A6"/>
    <w:rsid w:val="004D2D72"/>
    <w:rsid w:val="004D2EF5"/>
    <w:rsid w:val="004D3D2C"/>
    <w:rsid w:val="004D3D5C"/>
    <w:rsid w:val="004D3FEF"/>
    <w:rsid w:val="004D4213"/>
    <w:rsid w:val="004D4343"/>
    <w:rsid w:val="004D443B"/>
    <w:rsid w:val="004D4CDB"/>
    <w:rsid w:val="004D4DA3"/>
    <w:rsid w:val="004D50D8"/>
    <w:rsid w:val="004D55DA"/>
    <w:rsid w:val="004D59B4"/>
    <w:rsid w:val="004D5FB8"/>
    <w:rsid w:val="004D68C0"/>
    <w:rsid w:val="004D6FD8"/>
    <w:rsid w:val="004D7045"/>
    <w:rsid w:val="004D7222"/>
    <w:rsid w:val="004D74A5"/>
    <w:rsid w:val="004D79D3"/>
    <w:rsid w:val="004D7E2D"/>
    <w:rsid w:val="004D7EB5"/>
    <w:rsid w:val="004D7F8E"/>
    <w:rsid w:val="004E0506"/>
    <w:rsid w:val="004E0825"/>
    <w:rsid w:val="004E0C81"/>
    <w:rsid w:val="004E0CD8"/>
    <w:rsid w:val="004E1518"/>
    <w:rsid w:val="004E1693"/>
    <w:rsid w:val="004E18C7"/>
    <w:rsid w:val="004E1D0B"/>
    <w:rsid w:val="004E244C"/>
    <w:rsid w:val="004E2D52"/>
    <w:rsid w:val="004E3016"/>
    <w:rsid w:val="004E31AD"/>
    <w:rsid w:val="004E33A6"/>
    <w:rsid w:val="004E33E7"/>
    <w:rsid w:val="004E3D14"/>
    <w:rsid w:val="004E4278"/>
    <w:rsid w:val="004E46BC"/>
    <w:rsid w:val="004E4DD2"/>
    <w:rsid w:val="004E520A"/>
    <w:rsid w:val="004E53B8"/>
    <w:rsid w:val="004E5497"/>
    <w:rsid w:val="004E5A0C"/>
    <w:rsid w:val="004E5C4A"/>
    <w:rsid w:val="004E5C88"/>
    <w:rsid w:val="004E6091"/>
    <w:rsid w:val="004E634B"/>
    <w:rsid w:val="004E6DC7"/>
    <w:rsid w:val="004F014F"/>
    <w:rsid w:val="004F0201"/>
    <w:rsid w:val="004F02AF"/>
    <w:rsid w:val="004F0589"/>
    <w:rsid w:val="004F07E5"/>
    <w:rsid w:val="004F0C77"/>
    <w:rsid w:val="004F1403"/>
    <w:rsid w:val="004F1967"/>
    <w:rsid w:val="004F2019"/>
    <w:rsid w:val="004F2E4C"/>
    <w:rsid w:val="004F30C8"/>
    <w:rsid w:val="004F376D"/>
    <w:rsid w:val="004F3A0B"/>
    <w:rsid w:val="004F3A86"/>
    <w:rsid w:val="004F3C32"/>
    <w:rsid w:val="004F45FA"/>
    <w:rsid w:val="004F49A0"/>
    <w:rsid w:val="004F4A1A"/>
    <w:rsid w:val="004F4CEA"/>
    <w:rsid w:val="004F5157"/>
    <w:rsid w:val="004F5BB0"/>
    <w:rsid w:val="004F60A8"/>
    <w:rsid w:val="004F60C7"/>
    <w:rsid w:val="004F6139"/>
    <w:rsid w:val="004F67F7"/>
    <w:rsid w:val="004F6EAA"/>
    <w:rsid w:val="004F785B"/>
    <w:rsid w:val="004F79B9"/>
    <w:rsid w:val="0050070A"/>
    <w:rsid w:val="00501032"/>
    <w:rsid w:val="00501587"/>
    <w:rsid w:val="005015D0"/>
    <w:rsid w:val="00501CD1"/>
    <w:rsid w:val="005023DF"/>
    <w:rsid w:val="005028D3"/>
    <w:rsid w:val="005029D8"/>
    <w:rsid w:val="00503012"/>
    <w:rsid w:val="00503899"/>
    <w:rsid w:val="00503AB7"/>
    <w:rsid w:val="005046B7"/>
    <w:rsid w:val="00504A48"/>
    <w:rsid w:val="00505348"/>
    <w:rsid w:val="005054C1"/>
    <w:rsid w:val="00505CFE"/>
    <w:rsid w:val="00505F1E"/>
    <w:rsid w:val="0050622A"/>
    <w:rsid w:val="005069C8"/>
    <w:rsid w:val="00506B88"/>
    <w:rsid w:val="00506C91"/>
    <w:rsid w:val="00506DBD"/>
    <w:rsid w:val="00507195"/>
    <w:rsid w:val="00507324"/>
    <w:rsid w:val="00507402"/>
    <w:rsid w:val="0050746C"/>
    <w:rsid w:val="0050786F"/>
    <w:rsid w:val="0051015A"/>
    <w:rsid w:val="005101BC"/>
    <w:rsid w:val="0051036D"/>
    <w:rsid w:val="005105EB"/>
    <w:rsid w:val="00510A43"/>
    <w:rsid w:val="00510BFC"/>
    <w:rsid w:val="0051104A"/>
    <w:rsid w:val="005114AB"/>
    <w:rsid w:val="005114F6"/>
    <w:rsid w:val="0051198C"/>
    <w:rsid w:val="00511E76"/>
    <w:rsid w:val="00511F4B"/>
    <w:rsid w:val="00512393"/>
    <w:rsid w:val="00512796"/>
    <w:rsid w:val="005128A5"/>
    <w:rsid w:val="00512942"/>
    <w:rsid w:val="00512AB0"/>
    <w:rsid w:val="005130ED"/>
    <w:rsid w:val="005132E8"/>
    <w:rsid w:val="0051359B"/>
    <w:rsid w:val="00513AEE"/>
    <w:rsid w:val="0051405C"/>
    <w:rsid w:val="005140F1"/>
    <w:rsid w:val="005144E8"/>
    <w:rsid w:val="00514863"/>
    <w:rsid w:val="00515301"/>
    <w:rsid w:val="00515463"/>
    <w:rsid w:val="005157E7"/>
    <w:rsid w:val="00515B31"/>
    <w:rsid w:val="00516997"/>
    <w:rsid w:val="00516A24"/>
    <w:rsid w:val="00516AEF"/>
    <w:rsid w:val="0051783E"/>
    <w:rsid w:val="005201F4"/>
    <w:rsid w:val="00520490"/>
    <w:rsid w:val="005206BD"/>
    <w:rsid w:val="00520708"/>
    <w:rsid w:val="00520A98"/>
    <w:rsid w:val="00520BCC"/>
    <w:rsid w:val="00520E4B"/>
    <w:rsid w:val="00520F50"/>
    <w:rsid w:val="005216CB"/>
    <w:rsid w:val="005217F7"/>
    <w:rsid w:val="00521A24"/>
    <w:rsid w:val="00521A8F"/>
    <w:rsid w:val="00521F41"/>
    <w:rsid w:val="005221C6"/>
    <w:rsid w:val="005227CB"/>
    <w:rsid w:val="005228B5"/>
    <w:rsid w:val="00522ED4"/>
    <w:rsid w:val="00523035"/>
    <w:rsid w:val="00523822"/>
    <w:rsid w:val="00523B8D"/>
    <w:rsid w:val="00524258"/>
    <w:rsid w:val="0052431F"/>
    <w:rsid w:val="00524C5B"/>
    <w:rsid w:val="00524EFA"/>
    <w:rsid w:val="00525149"/>
    <w:rsid w:val="0052535B"/>
    <w:rsid w:val="005255B2"/>
    <w:rsid w:val="005256E4"/>
    <w:rsid w:val="0052593C"/>
    <w:rsid w:val="00525A5E"/>
    <w:rsid w:val="00525A74"/>
    <w:rsid w:val="0052612F"/>
    <w:rsid w:val="00526270"/>
    <w:rsid w:val="0052630F"/>
    <w:rsid w:val="00526357"/>
    <w:rsid w:val="0052651E"/>
    <w:rsid w:val="00526607"/>
    <w:rsid w:val="00526BDB"/>
    <w:rsid w:val="00526D81"/>
    <w:rsid w:val="00526DB2"/>
    <w:rsid w:val="005273AE"/>
    <w:rsid w:val="005275DC"/>
    <w:rsid w:val="00527ABB"/>
    <w:rsid w:val="00527E5E"/>
    <w:rsid w:val="00530984"/>
    <w:rsid w:val="00530B71"/>
    <w:rsid w:val="00530DE5"/>
    <w:rsid w:val="00531568"/>
    <w:rsid w:val="0053191F"/>
    <w:rsid w:val="00531A10"/>
    <w:rsid w:val="00531DCD"/>
    <w:rsid w:val="00532472"/>
    <w:rsid w:val="0053283B"/>
    <w:rsid w:val="00532A9F"/>
    <w:rsid w:val="0053313D"/>
    <w:rsid w:val="005332F0"/>
    <w:rsid w:val="0053354D"/>
    <w:rsid w:val="005336A0"/>
    <w:rsid w:val="00533A84"/>
    <w:rsid w:val="005341AB"/>
    <w:rsid w:val="005343A1"/>
    <w:rsid w:val="00535156"/>
    <w:rsid w:val="005353BA"/>
    <w:rsid w:val="005353E6"/>
    <w:rsid w:val="0053541B"/>
    <w:rsid w:val="005356A5"/>
    <w:rsid w:val="0053594D"/>
    <w:rsid w:val="00535C0B"/>
    <w:rsid w:val="00535D35"/>
    <w:rsid w:val="00535D42"/>
    <w:rsid w:val="00535EE5"/>
    <w:rsid w:val="00535F39"/>
    <w:rsid w:val="00536320"/>
    <w:rsid w:val="005365EE"/>
    <w:rsid w:val="00536644"/>
    <w:rsid w:val="00536985"/>
    <w:rsid w:val="0053768F"/>
    <w:rsid w:val="0053773F"/>
    <w:rsid w:val="00537966"/>
    <w:rsid w:val="00537B42"/>
    <w:rsid w:val="00537EA7"/>
    <w:rsid w:val="005403A3"/>
    <w:rsid w:val="005407E4"/>
    <w:rsid w:val="00541729"/>
    <w:rsid w:val="00541E3F"/>
    <w:rsid w:val="005420A0"/>
    <w:rsid w:val="005422E8"/>
    <w:rsid w:val="00542938"/>
    <w:rsid w:val="005429D4"/>
    <w:rsid w:val="00542D62"/>
    <w:rsid w:val="00543185"/>
    <w:rsid w:val="005431F4"/>
    <w:rsid w:val="00543626"/>
    <w:rsid w:val="00543669"/>
    <w:rsid w:val="00543EBB"/>
    <w:rsid w:val="0054407F"/>
    <w:rsid w:val="00544469"/>
    <w:rsid w:val="005448F7"/>
    <w:rsid w:val="00544945"/>
    <w:rsid w:val="005449E9"/>
    <w:rsid w:val="00544E10"/>
    <w:rsid w:val="00544F08"/>
    <w:rsid w:val="0054561F"/>
    <w:rsid w:val="00545BCB"/>
    <w:rsid w:val="00546625"/>
    <w:rsid w:val="00546743"/>
    <w:rsid w:val="00546A86"/>
    <w:rsid w:val="00546D60"/>
    <w:rsid w:val="0054728E"/>
    <w:rsid w:val="005476B8"/>
    <w:rsid w:val="005478B2"/>
    <w:rsid w:val="0055029E"/>
    <w:rsid w:val="005503A1"/>
    <w:rsid w:val="005507CA"/>
    <w:rsid w:val="005507FC"/>
    <w:rsid w:val="00550B0B"/>
    <w:rsid w:val="00551920"/>
    <w:rsid w:val="00551ACA"/>
    <w:rsid w:val="00551B24"/>
    <w:rsid w:val="00551B78"/>
    <w:rsid w:val="00552054"/>
    <w:rsid w:val="0055241D"/>
    <w:rsid w:val="00552DB3"/>
    <w:rsid w:val="00552F82"/>
    <w:rsid w:val="0055320B"/>
    <w:rsid w:val="00553659"/>
    <w:rsid w:val="00553A88"/>
    <w:rsid w:val="00554257"/>
    <w:rsid w:val="00554541"/>
    <w:rsid w:val="00554555"/>
    <w:rsid w:val="0055471A"/>
    <w:rsid w:val="00554C4B"/>
    <w:rsid w:val="00554C86"/>
    <w:rsid w:val="00554F1A"/>
    <w:rsid w:val="00555245"/>
    <w:rsid w:val="005553FC"/>
    <w:rsid w:val="0055587C"/>
    <w:rsid w:val="00555A9B"/>
    <w:rsid w:val="00555E8E"/>
    <w:rsid w:val="00556580"/>
    <w:rsid w:val="00556A65"/>
    <w:rsid w:val="00556B58"/>
    <w:rsid w:val="0055725C"/>
    <w:rsid w:val="00557BA1"/>
    <w:rsid w:val="0056018D"/>
    <w:rsid w:val="005605B6"/>
    <w:rsid w:val="00560908"/>
    <w:rsid w:val="00560F2D"/>
    <w:rsid w:val="00560F44"/>
    <w:rsid w:val="00561354"/>
    <w:rsid w:val="00561619"/>
    <w:rsid w:val="00561E22"/>
    <w:rsid w:val="005628A5"/>
    <w:rsid w:val="00562900"/>
    <w:rsid w:val="00562CE5"/>
    <w:rsid w:val="00562CF9"/>
    <w:rsid w:val="00562FFD"/>
    <w:rsid w:val="005634C6"/>
    <w:rsid w:val="00563D14"/>
    <w:rsid w:val="00563FAC"/>
    <w:rsid w:val="0056504B"/>
    <w:rsid w:val="0056546D"/>
    <w:rsid w:val="00565E3A"/>
    <w:rsid w:val="00565F23"/>
    <w:rsid w:val="005663AB"/>
    <w:rsid w:val="0056691E"/>
    <w:rsid w:val="005669F7"/>
    <w:rsid w:val="00566C36"/>
    <w:rsid w:val="00566CE3"/>
    <w:rsid w:val="00566D00"/>
    <w:rsid w:val="005670D8"/>
    <w:rsid w:val="00567106"/>
    <w:rsid w:val="00567240"/>
    <w:rsid w:val="005672A1"/>
    <w:rsid w:val="00567AF7"/>
    <w:rsid w:val="005704FA"/>
    <w:rsid w:val="00570687"/>
    <w:rsid w:val="005707CF"/>
    <w:rsid w:val="0057093A"/>
    <w:rsid w:val="00570975"/>
    <w:rsid w:val="00571224"/>
    <w:rsid w:val="0057139E"/>
    <w:rsid w:val="00571415"/>
    <w:rsid w:val="00571631"/>
    <w:rsid w:val="0057167D"/>
    <w:rsid w:val="00571E6C"/>
    <w:rsid w:val="00571ECB"/>
    <w:rsid w:val="0057243D"/>
    <w:rsid w:val="0057253B"/>
    <w:rsid w:val="00572798"/>
    <w:rsid w:val="00572DBD"/>
    <w:rsid w:val="00572FA2"/>
    <w:rsid w:val="00573155"/>
    <w:rsid w:val="005733CF"/>
    <w:rsid w:val="0057370B"/>
    <w:rsid w:val="00573EF1"/>
    <w:rsid w:val="00574539"/>
    <w:rsid w:val="00574B0A"/>
    <w:rsid w:val="00574DE1"/>
    <w:rsid w:val="005750F5"/>
    <w:rsid w:val="00575276"/>
    <w:rsid w:val="005752AB"/>
    <w:rsid w:val="005755E8"/>
    <w:rsid w:val="00575B2D"/>
    <w:rsid w:val="00575E36"/>
    <w:rsid w:val="00576352"/>
    <w:rsid w:val="00577365"/>
    <w:rsid w:val="00577864"/>
    <w:rsid w:val="00577A60"/>
    <w:rsid w:val="00577AF0"/>
    <w:rsid w:val="00577EAF"/>
    <w:rsid w:val="00577F08"/>
    <w:rsid w:val="00580053"/>
    <w:rsid w:val="00580B0C"/>
    <w:rsid w:val="00581182"/>
    <w:rsid w:val="00581422"/>
    <w:rsid w:val="00581C08"/>
    <w:rsid w:val="00581E8C"/>
    <w:rsid w:val="00581EBA"/>
    <w:rsid w:val="00581F0E"/>
    <w:rsid w:val="00581FDB"/>
    <w:rsid w:val="00582151"/>
    <w:rsid w:val="00582223"/>
    <w:rsid w:val="005824B5"/>
    <w:rsid w:val="005825FA"/>
    <w:rsid w:val="00582EB1"/>
    <w:rsid w:val="005832A2"/>
    <w:rsid w:val="00583421"/>
    <w:rsid w:val="00583AD2"/>
    <w:rsid w:val="00583B73"/>
    <w:rsid w:val="00583CA1"/>
    <w:rsid w:val="00583DB4"/>
    <w:rsid w:val="00584654"/>
    <w:rsid w:val="00584F35"/>
    <w:rsid w:val="0058517B"/>
    <w:rsid w:val="005853A0"/>
    <w:rsid w:val="0058550B"/>
    <w:rsid w:val="005857DD"/>
    <w:rsid w:val="00585C79"/>
    <w:rsid w:val="00586117"/>
    <w:rsid w:val="005864B0"/>
    <w:rsid w:val="00586DBC"/>
    <w:rsid w:val="0058700E"/>
    <w:rsid w:val="00587298"/>
    <w:rsid w:val="00587500"/>
    <w:rsid w:val="005878E8"/>
    <w:rsid w:val="0059013C"/>
    <w:rsid w:val="0059029E"/>
    <w:rsid w:val="0059056F"/>
    <w:rsid w:val="00590A73"/>
    <w:rsid w:val="0059109E"/>
    <w:rsid w:val="00591757"/>
    <w:rsid w:val="00591F26"/>
    <w:rsid w:val="00592C66"/>
    <w:rsid w:val="00592DE2"/>
    <w:rsid w:val="00593364"/>
    <w:rsid w:val="00593704"/>
    <w:rsid w:val="00593C78"/>
    <w:rsid w:val="00593E7F"/>
    <w:rsid w:val="005943F1"/>
    <w:rsid w:val="0059445A"/>
    <w:rsid w:val="00594F22"/>
    <w:rsid w:val="00594FF1"/>
    <w:rsid w:val="00595123"/>
    <w:rsid w:val="005955AF"/>
    <w:rsid w:val="00595AF0"/>
    <w:rsid w:val="00595DDD"/>
    <w:rsid w:val="00595F38"/>
    <w:rsid w:val="00595F87"/>
    <w:rsid w:val="00596976"/>
    <w:rsid w:val="00596E97"/>
    <w:rsid w:val="005A040C"/>
    <w:rsid w:val="005A1B29"/>
    <w:rsid w:val="005A1B43"/>
    <w:rsid w:val="005A2214"/>
    <w:rsid w:val="005A225C"/>
    <w:rsid w:val="005A2C02"/>
    <w:rsid w:val="005A2CD4"/>
    <w:rsid w:val="005A3F0E"/>
    <w:rsid w:val="005A4160"/>
    <w:rsid w:val="005A48BB"/>
    <w:rsid w:val="005A4E0E"/>
    <w:rsid w:val="005A579B"/>
    <w:rsid w:val="005A62C5"/>
    <w:rsid w:val="005A64E8"/>
    <w:rsid w:val="005A660D"/>
    <w:rsid w:val="005A6776"/>
    <w:rsid w:val="005A6ED8"/>
    <w:rsid w:val="005A734D"/>
    <w:rsid w:val="005A7DF8"/>
    <w:rsid w:val="005A7E7B"/>
    <w:rsid w:val="005B09CB"/>
    <w:rsid w:val="005B1C74"/>
    <w:rsid w:val="005B1DF9"/>
    <w:rsid w:val="005B2502"/>
    <w:rsid w:val="005B29F8"/>
    <w:rsid w:val="005B2AAE"/>
    <w:rsid w:val="005B2B4F"/>
    <w:rsid w:val="005B2F32"/>
    <w:rsid w:val="005B3024"/>
    <w:rsid w:val="005B3041"/>
    <w:rsid w:val="005B34FB"/>
    <w:rsid w:val="005B382C"/>
    <w:rsid w:val="005B3966"/>
    <w:rsid w:val="005B3AAA"/>
    <w:rsid w:val="005B3FE5"/>
    <w:rsid w:val="005B4545"/>
    <w:rsid w:val="005B4632"/>
    <w:rsid w:val="005B467D"/>
    <w:rsid w:val="005B46DD"/>
    <w:rsid w:val="005B4CCD"/>
    <w:rsid w:val="005B57EE"/>
    <w:rsid w:val="005B6576"/>
    <w:rsid w:val="005B67BB"/>
    <w:rsid w:val="005B6F32"/>
    <w:rsid w:val="005B7ACA"/>
    <w:rsid w:val="005B7BE2"/>
    <w:rsid w:val="005B7FAC"/>
    <w:rsid w:val="005C00FD"/>
    <w:rsid w:val="005C0124"/>
    <w:rsid w:val="005C02D5"/>
    <w:rsid w:val="005C0838"/>
    <w:rsid w:val="005C1A36"/>
    <w:rsid w:val="005C1E2C"/>
    <w:rsid w:val="005C2136"/>
    <w:rsid w:val="005C21FD"/>
    <w:rsid w:val="005C23A3"/>
    <w:rsid w:val="005C23BA"/>
    <w:rsid w:val="005C2706"/>
    <w:rsid w:val="005C2713"/>
    <w:rsid w:val="005C2DD4"/>
    <w:rsid w:val="005C3014"/>
    <w:rsid w:val="005C31DD"/>
    <w:rsid w:val="005C3AB8"/>
    <w:rsid w:val="005C3F61"/>
    <w:rsid w:val="005C40FC"/>
    <w:rsid w:val="005C41E7"/>
    <w:rsid w:val="005C4512"/>
    <w:rsid w:val="005C4F1F"/>
    <w:rsid w:val="005C5802"/>
    <w:rsid w:val="005C58DA"/>
    <w:rsid w:val="005C699A"/>
    <w:rsid w:val="005C72C2"/>
    <w:rsid w:val="005C78A4"/>
    <w:rsid w:val="005C7A00"/>
    <w:rsid w:val="005C7AB0"/>
    <w:rsid w:val="005C7E07"/>
    <w:rsid w:val="005D057D"/>
    <w:rsid w:val="005D08F9"/>
    <w:rsid w:val="005D1498"/>
    <w:rsid w:val="005D18DE"/>
    <w:rsid w:val="005D193C"/>
    <w:rsid w:val="005D1AEE"/>
    <w:rsid w:val="005D20FB"/>
    <w:rsid w:val="005D21BC"/>
    <w:rsid w:val="005D227F"/>
    <w:rsid w:val="005D26AD"/>
    <w:rsid w:val="005D27A6"/>
    <w:rsid w:val="005D281E"/>
    <w:rsid w:val="005D29EF"/>
    <w:rsid w:val="005D2CF8"/>
    <w:rsid w:val="005D35C9"/>
    <w:rsid w:val="005D3B00"/>
    <w:rsid w:val="005D3C17"/>
    <w:rsid w:val="005D3CC8"/>
    <w:rsid w:val="005D3DDC"/>
    <w:rsid w:val="005D414E"/>
    <w:rsid w:val="005D4596"/>
    <w:rsid w:val="005D49C4"/>
    <w:rsid w:val="005D54B3"/>
    <w:rsid w:val="005D5573"/>
    <w:rsid w:val="005D5DF4"/>
    <w:rsid w:val="005D5E00"/>
    <w:rsid w:val="005D6690"/>
    <w:rsid w:val="005D6E1F"/>
    <w:rsid w:val="005D7347"/>
    <w:rsid w:val="005D7348"/>
    <w:rsid w:val="005D75C8"/>
    <w:rsid w:val="005D7869"/>
    <w:rsid w:val="005D7A61"/>
    <w:rsid w:val="005E078D"/>
    <w:rsid w:val="005E16AA"/>
    <w:rsid w:val="005E1A0E"/>
    <w:rsid w:val="005E2786"/>
    <w:rsid w:val="005E31EB"/>
    <w:rsid w:val="005E3267"/>
    <w:rsid w:val="005E3DDE"/>
    <w:rsid w:val="005E3ECF"/>
    <w:rsid w:val="005E3F38"/>
    <w:rsid w:val="005E44FE"/>
    <w:rsid w:val="005E46A7"/>
    <w:rsid w:val="005E4753"/>
    <w:rsid w:val="005E4A05"/>
    <w:rsid w:val="005E4A89"/>
    <w:rsid w:val="005E58E7"/>
    <w:rsid w:val="005E5999"/>
    <w:rsid w:val="005E64A4"/>
    <w:rsid w:val="005E6524"/>
    <w:rsid w:val="005E6F7F"/>
    <w:rsid w:val="005E72E1"/>
    <w:rsid w:val="005E78F2"/>
    <w:rsid w:val="005E7DEE"/>
    <w:rsid w:val="005F0107"/>
    <w:rsid w:val="005F0593"/>
    <w:rsid w:val="005F05A0"/>
    <w:rsid w:val="005F0A4D"/>
    <w:rsid w:val="005F0C31"/>
    <w:rsid w:val="005F10C3"/>
    <w:rsid w:val="005F123C"/>
    <w:rsid w:val="005F1820"/>
    <w:rsid w:val="005F1C61"/>
    <w:rsid w:val="005F1E42"/>
    <w:rsid w:val="005F1E49"/>
    <w:rsid w:val="005F1E66"/>
    <w:rsid w:val="005F250A"/>
    <w:rsid w:val="005F261E"/>
    <w:rsid w:val="005F27DE"/>
    <w:rsid w:val="005F2823"/>
    <w:rsid w:val="005F2A63"/>
    <w:rsid w:val="005F2A94"/>
    <w:rsid w:val="005F2FEA"/>
    <w:rsid w:val="005F3067"/>
    <w:rsid w:val="005F3751"/>
    <w:rsid w:val="005F3FDB"/>
    <w:rsid w:val="005F41DA"/>
    <w:rsid w:val="005F420F"/>
    <w:rsid w:val="005F44B6"/>
    <w:rsid w:val="005F4826"/>
    <w:rsid w:val="005F4B4F"/>
    <w:rsid w:val="005F4D37"/>
    <w:rsid w:val="005F4FC1"/>
    <w:rsid w:val="005F51EA"/>
    <w:rsid w:val="005F5531"/>
    <w:rsid w:val="005F58AB"/>
    <w:rsid w:val="005F5CBD"/>
    <w:rsid w:val="005F5FA1"/>
    <w:rsid w:val="005F6128"/>
    <w:rsid w:val="005F6716"/>
    <w:rsid w:val="005F6B04"/>
    <w:rsid w:val="005F6E09"/>
    <w:rsid w:val="005F7FAB"/>
    <w:rsid w:val="00600748"/>
    <w:rsid w:val="00600A9C"/>
    <w:rsid w:val="00601585"/>
    <w:rsid w:val="006015C0"/>
    <w:rsid w:val="006016F8"/>
    <w:rsid w:val="00601B8F"/>
    <w:rsid w:val="00601C2A"/>
    <w:rsid w:val="00602135"/>
    <w:rsid w:val="00602675"/>
    <w:rsid w:val="0060283A"/>
    <w:rsid w:val="00602F5F"/>
    <w:rsid w:val="0060303E"/>
    <w:rsid w:val="0060321C"/>
    <w:rsid w:val="0060336D"/>
    <w:rsid w:val="00603874"/>
    <w:rsid w:val="00603B2A"/>
    <w:rsid w:val="00603EB5"/>
    <w:rsid w:val="00603F89"/>
    <w:rsid w:val="006046A2"/>
    <w:rsid w:val="0060472A"/>
    <w:rsid w:val="006048CB"/>
    <w:rsid w:val="00604A6B"/>
    <w:rsid w:val="00604B6D"/>
    <w:rsid w:val="00604DAC"/>
    <w:rsid w:val="006051DE"/>
    <w:rsid w:val="0060575E"/>
    <w:rsid w:val="006057EA"/>
    <w:rsid w:val="006058B0"/>
    <w:rsid w:val="00605A66"/>
    <w:rsid w:val="00606272"/>
    <w:rsid w:val="00606C9B"/>
    <w:rsid w:val="00606CD5"/>
    <w:rsid w:val="00606FEF"/>
    <w:rsid w:val="006072C7"/>
    <w:rsid w:val="006073D7"/>
    <w:rsid w:val="00607693"/>
    <w:rsid w:val="00607AB3"/>
    <w:rsid w:val="00607C1A"/>
    <w:rsid w:val="00607E5A"/>
    <w:rsid w:val="00610483"/>
    <w:rsid w:val="006108E9"/>
    <w:rsid w:val="0061094F"/>
    <w:rsid w:val="0061154D"/>
    <w:rsid w:val="006115DA"/>
    <w:rsid w:val="00611A26"/>
    <w:rsid w:val="00611A62"/>
    <w:rsid w:val="00611F53"/>
    <w:rsid w:val="00611F5D"/>
    <w:rsid w:val="00612C34"/>
    <w:rsid w:val="00612CDB"/>
    <w:rsid w:val="006132E7"/>
    <w:rsid w:val="0061371F"/>
    <w:rsid w:val="006138EF"/>
    <w:rsid w:val="00613B73"/>
    <w:rsid w:val="00613CEA"/>
    <w:rsid w:val="00614555"/>
    <w:rsid w:val="006154F7"/>
    <w:rsid w:val="006155B3"/>
    <w:rsid w:val="006157A0"/>
    <w:rsid w:val="006159F6"/>
    <w:rsid w:val="00615CAE"/>
    <w:rsid w:val="006166DB"/>
    <w:rsid w:val="00616AD7"/>
    <w:rsid w:val="00616EF5"/>
    <w:rsid w:val="006175EC"/>
    <w:rsid w:val="00617CBC"/>
    <w:rsid w:val="00617EAE"/>
    <w:rsid w:val="006205EB"/>
    <w:rsid w:val="0062061A"/>
    <w:rsid w:val="00620CDE"/>
    <w:rsid w:val="00620E93"/>
    <w:rsid w:val="00621026"/>
    <w:rsid w:val="00621027"/>
    <w:rsid w:val="00621558"/>
    <w:rsid w:val="00621A51"/>
    <w:rsid w:val="00621C8C"/>
    <w:rsid w:val="00621DD4"/>
    <w:rsid w:val="0062221D"/>
    <w:rsid w:val="00622A8C"/>
    <w:rsid w:val="0062334E"/>
    <w:rsid w:val="00623A5A"/>
    <w:rsid w:val="00623DD5"/>
    <w:rsid w:val="00623E51"/>
    <w:rsid w:val="00624E1D"/>
    <w:rsid w:val="00624E3F"/>
    <w:rsid w:val="00625242"/>
    <w:rsid w:val="006252DF"/>
    <w:rsid w:val="0062585F"/>
    <w:rsid w:val="00625CBA"/>
    <w:rsid w:val="00626865"/>
    <w:rsid w:val="00626E61"/>
    <w:rsid w:val="00627095"/>
    <w:rsid w:val="00630054"/>
    <w:rsid w:val="00630656"/>
    <w:rsid w:val="0063086E"/>
    <w:rsid w:val="00630983"/>
    <w:rsid w:val="006310D8"/>
    <w:rsid w:val="00631109"/>
    <w:rsid w:val="00631511"/>
    <w:rsid w:val="00631525"/>
    <w:rsid w:val="0063176B"/>
    <w:rsid w:val="00631EA6"/>
    <w:rsid w:val="00632192"/>
    <w:rsid w:val="0063238E"/>
    <w:rsid w:val="00632BC1"/>
    <w:rsid w:val="00632BD1"/>
    <w:rsid w:val="00632E64"/>
    <w:rsid w:val="00632F97"/>
    <w:rsid w:val="006331D6"/>
    <w:rsid w:val="0063321E"/>
    <w:rsid w:val="006335BA"/>
    <w:rsid w:val="00633AD3"/>
    <w:rsid w:val="00633C15"/>
    <w:rsid w:val="00633CEB"/>
    <w:rsid w:val="00634209"/>
    <w:rsid w:val="00634ABF"/>
    <w:rsid w:val="00634E8C"/>
    <w:rsid w:val="006351EC"/>
    <w:rsid w:val="0063533E"/>
    <w:rsid w:val="0063555E"/>
    <w:rsid w:val="00635611"/>
    <w:rsid w:val="00635799"/>
    <w:rsid w:val="00635E9B"/>
    <w:rsid w:val="006360F8"/>
    <w:rsid w:val="006363A3"/>
    <w:rsid w:val="006366C2"/>
    <w:rsid w:val="00636B1D"/>
    <w:rsid w:val="00636B91"/>
    <w:rsid w:val="00636E26"/>
    <w:rsid w:val="00636F00"/>
    <w:rsid w:val="0063726E"/>
    <w:rsid w:val="006400F6"/>
    <w:rsid w:val="00640456"/>
    <w:rsid w:val="00640B0C"/>
    <w:rsid w:val="00640BB2"/>
    <w:rsid w:val="00640E0A"/>
    <w:rsid w:val="00640E90"/>
    <w:rsid w:val="00641125"/>
    <w:rsid w:val="0064173D"/>
    <w:rsid w:val="00641E18"/>
    <w:rsid w:val="0064269B"/>
    <w:rsid w:val="0064280B"/>
    <w:rsid w:val="00642901"/>
    <w:rsid w:val="006429EB"/>
    <w:rsid w:val="00643413"/>
    <w:rsid w:val="0064391D"/>
    <w:rsid w:val="00643C18"/>
    <w:rsid w:val="00643DFF"/>
    <w:rsid w:val="00644C9A"/>
    <w:rsid w:val="006461E0"/>
    <w:rsid w:val="006467DD"/>
    <w:rsid w:val="00646E56"/>
    <w:rsid w:val="0064727E"/>
    <w:rsid w:val="0064751C"/>
    <w:rsid w:val="00647B05"/>
    <w:rsid w:val="00647FA0"/>
    <w:rsid w:val="00650D37"/>
    <w:rsid w:val="00651274"/>
    <w:rsid w:val="00651A9C"/>
    <w:rsid w:val="00651C9B"/>
    <w:rsid w:val="00651D38"/>
    <w:rsid w:val="006521BB"/>
    <w:rsid w:val="006526FE"/>
    <w:rsid w:val="00652CF1"/>
    <w:rsid w:val="00653396"/>
    <w:rsid w:val="0065339C"/>
    <w:rsid w:val="00653A5E"/>
    <w:rsid w:val="00654309"/>
    <w:rsid w:val="00654E2D"/>
    <w:rsid w:val="00655816"/>
    <w:rsid w:val="00655AF8"/>
    <w:rsid w:val="00655C8B"/>
    <w:rsid w:val="00655F51"/>
    <w:rsid w:val="006563E1"/>
    <w:rsid w:val="006566AD"/>
    <w:rsid w:val="00656D3D"/>
    <w:rsid w:val="00656F22"/>
    <w:rsid w:val="00657004"/>
    <w:rsid w:val="00657A45"/>
    <w:rsid w:val="00657B0B"/>
    <w:rsid w:val="00657D34"/>
    <w:rsid w:val="00657EE0"/>
    <w:rsid w:val="0066014B"/>
    <w:rsid w:val="0066027A"/>
    <w:rsid w:val="00660FD8"/>
    <w:rsid w:val="006610F4"/>
    <w:rsid w:val="00661CFA"/>
    <w:rsid w:val="00661D70"/>
    <w:rsid w:val="00661E42"/>
    <w:rsid w:val="00661ED7"/>
    <w:rsid w:val="00661F9D"/>
    <w:rsid w:val="0066249B"/>
    <w:rsid w:val="0066293C"/>
    <w:rsid w:val="00662B96"/>
    <w:rsid w:val="00662D82"/>
    <w:rsid w:val="006638D9"/>
    <w:rsid w:val="00663B9B"/>
    <w:rsid w:val="00663EF9"/>
    <w:rsid w:val="00664162"/>
    <w:rsid w:val="00664ECF"/>
    <w:rsid w:val="006651E9"/>
    <w:rsid w:val="00665423"/>
    <w:rsid w:val="00665815"/>
    <w:rsid w:val="00665973"/>
    <w:rsid w:val="00665BEA"/>
    <w:rsid w:val="00665CA4"/>
    <w:rsid w:val="00665D38"/>
    <w:rsid w:val="00665EFC"/>
    <w:rsid w:val="00665F14"/>
    <w:rsid w:val="0066653A"/>
    <w:rsid w:val="00666FB3"/>
    <w:rsid w:val="006670A2"/>
    <w:rsid w:val="006671AF"/>
    <w:rsid w:val="006673B0"/>
    <w:rsid w:val="00667674"/>
    <w:rsid w:val="0066784A"/>
    <w:rsid w:val="00667FA8"/>
    <w:rsid w:val="0067031F"/>
    <w:rsid w:val="0067078C"/>
    <w:rsid w:val="0067080B"/>
    <w:rsid w:val="00670E0B"/>
    <w:rsid w:val="00670F4A"/>
    <w:rsid w:val="00671796"/>
    <w:rsid w:val="00671FA9"/>
    <w:rsid w:val="00671FD2"/>
    <w:rsid w:val="006720A7"/>
    <w:rsid w:val="00672431"/>
    <w:rsid w:val="006724AC"/>
    <w:rsid w:val="006729EE"/>
    <w:rsid w:val="00672B6F"/>
    <w:rsid w:val="00672BFF"/>
    <w:rsid w:val="00672FDE"/>
    <w:rsid w:val="00673658"/>
    <w:rsid w:val="006739D0"/>
    <w:rsid w:val="006739DE"/>
    <w:rsid w:val="00673BBD"/>
    <w:rsid w:val="00674AD7"/>
    <w:rsid w:val="00674C56"/>
    <w:rsid w:val="006750B8"/>
    <w:rsid w:val="0067522B"/>
    <w:rsid w:val="00675C17"/>
    <w:rsid w:val="00675FD9"/>
    <w:rsid w:val="0067616E"/>
    <w:rsid w:val="00676817"/>
    <w:rsid w:val="0067696B"/>
    <w:rsid w:val="00676BF1"/>
    <w:rsid w:val="00676F55"/>
    <w:rsid w:val="00677164"/>
    <w:rsid w:val="00677187"/>
    <w:rsid w:val="006779BC"/>
    <w:rsid w:val="00677DEA"/>
    <w:rsid w:val="00680165"/>
    <w:rsid w:val="00680174"/>
    <w:rsid w:val="006804C1"/>
    <w:rsid w:val="0068068E"/>
    <w:rsid w:val="00680934"/>
    <w:rsid w:val="00681354"/>
    <w:rsid w:val="00681532"/>
    <w:rsid w:val="006815E9"/>
    <w:rsid w:val="00681639"/>
    <w:rsid w:val="00681B29"/>
    <w:rsid w:val="00681E3E"/>
    <w:rsid w:val="00681E7C"/>
    <w:rsid w:val="00682643"/>
    <w:rsid w:val="00682D69"/>
    <w:rsid w:val="00682E7A"/>
    <w:rsid w:val="00682F02"/>
    <w:rsid w:val="006834DA"/>
    <w:rsid w:val="00683C80"/>
    <w:rsid w:val="00683C9B"/>
    <w:rsid w:val="00683DCF"/>
    <w:rsid w:val="00683E9C"/>
    <w:rsid w:val="00683F3C"/>
    <w:rsid w:val="00684669"/>
    <w:rsid w:val="00684C19"/>
    <w:rsid w:val="00684F99"/>
    <w:rsid w:val="00685655"/>
    <w:rsid w:val="00685AD7"/>
    <w:rsid w:val="00685AF5"/>
    <w:rsid w:val="0068650E"/>
    <w:rsid w:val="006868EC"/>
    <w:rsid w:val="00686A2A"/>
    <w:rsid w:val="00686A40"/>
    <w:rsid w:val="00686BDC"/>
    <w:rsid w:val="00686E93"/>
    <w:rsid w:val="00687254"/>
    <w:rsid w:val="006874C4"/>
    <w:rsid w:val="006879FD"/>
    <w:rsid w:val="0069017B"/>
    <w:rsid w:val="00690547"/>
    <w:rsid w:val="0069093E"/>
    <w:rsid w:val="00690F08"/>
    <w:rsid w:val="00690FC5"/>
    <w:rsid w:val="00691085"/>
    <w:rsid w:val="006912F9"/>
    <w:rsid w:val="00691856"/>
    <w:rsid w:val="00691E47"/>
    <w:rsid w:val="00691F28"/>
    <w:rsid w:val="00692A19"/>
    <w:rsid w:val="00692A8F"/>
    <w:rsid w:val="00692AB2"/>
    <w:rsid w:val="006930C7"/>
    <w:rsid w:val="0069336F"/>
    <w:rsid w:val="00693516"/>
    <w:rsid w:val="00693790"/>
    <w:rsid w:val="006937E0"/>
    <w:rsid w:val="006939A3"/>
    <w:rsid w:val="00694717"/>
    <w:rsid w:val="00694AF7"/>
    <w:rsid w:val="006954BD"/>
    <w:rsid w:val="0069554B"/>
    <w:rsid w:val="00695FB9"/>
    <w:rsid w:val="006964BB"/>
    <w:rsid w:val="006966EA"/>
    <w:rsid w:val="00696DF2"/>
    <w:rsid w:val="00697122"/>
    <w:rsid w:val="006972C3"/>
    <w:rsid w:val="00697511"/>
    <w:rsid w:val="006976F1"/>
    <w:rsid w:val="006979EA"/>
    <w:rsid w:val="00697A0D"/>
    <w:rsid w:val="006A015B"/>
    <w:rsid w:val="006A01D3"/>
    <w:rsid w:val="006A022C"/>
    <w:rsid w:val="006A03A9"/>
    <w:rsid w:val="006A0D34"/>
    <w:rsid w:val="006A12DD"/>
    <w:rsid w:val="006A13FF"/>
    <w:rsid w:val="006A155F"/>
    <w:rsid w:val="006A1D3D"/>
    <w:rsid w:val="006A2A05"/>
    <w:rsid w:val="006A2A84"/>
    <w:rsid w:val="006A2FB5"/>
    <w:rsid w:val="006A3414"/>
    <w:rsid w:val="006A3993"/>
    <w:rsid w:val="006A3A7D"/>
    <w:rsid w:val="006A3E03"/>
    <w:rsid w:val="006A4119"/>
    <w:rsid w:val="006A4606"/>
    <w:rsid w:val="006A4820"/>
    <w:rsid w:val="006A4872"/>
    <w:rsid w:val="006A4B84"/>
    <w:rsid w:val="006A4E89"/>
    <w:rsid w:val="006A50C0"/>
    <w:rsid w:val="006A5378"/>
    <w:rsid w:val="006A55A9"/>
    <w:rsid w:val="006A5820"/>
    <w:rsid w:val="006A5A33"/>
    <w:rsid w:val="006A5CDF"/>
    <w:rsid w:val="006A6069"/>
    <w:rsid w:val="006A60E6"/>
    <w:rsid w:val="006A61C3"/>
    <w:rsid w:val="006A662D"/>
    <w:rsid w:val="006A665E"/>
    <w:rsid w:val="006A669D"/>
    <w:rsid w:val="006A6983"/>
    <w:rsid w:val="006A6ACC"/>
    <w:rsid w:val="006A7341"/>
    <w:rsid w:val="006A7B94"/>
    <w:rsid w:val="006A7F80"/>
    <w:rsid w:val="006B02E5"/>
    <w:rsid w:val="006B03E8"/>
    <w:rsid w:val="006B055B"/>
    <w:rsid w:val="006B0B87"/>
    <w:rsid w:val="006B0CBB"/>
    <w:rsid w:val="006B0EA8"/>
    <w:rsid w:val="006B10A9"/>
    <w:rsid w:val="006B11A2"/>
    <w:rsid w:val="006B1C99"/>
    <w:rsid w:val="006B207A"/>
    <w:rsid w:val="006B20AB"/>
    <w:rsid w:val="006B2727"/>
    <w:rsid w:val="006B2826"/>
    <w:rsid w:val="006B284F"/>
    <w:rsid w:val="006B34AA"/>
    <w:rsid w:val="006B369F"/>
    <w:rsid w:val="006B3762"/>
    <w:rsid w:val="006B3776"/>
    <w:rsid w:val="006B4156"/>
    <w:rsid w:val="006B4276"/>
    <w:rsid w:val="006B4433"/>
    <w:rsid w:val="006B4483"/>
    <w:rsid w:val="006B4A19"/>
    <w:rsid w:val="006B4DAB"/>
    <w:rsid w:val="006B4DCD"/>
    <w:rsid w:val="006B5898"/>
    <w:rsid w:val="006B5B90"/>
    <w:rsid w:val="006B65A5"/>
    <w:rsid w:val="006B66B1"/>
    <w:rsid w:val="006B6BA1"/>
    <w:rsid w:val="006B74F3"/>
    <w:rsid w:val="006B7A22"/>
    <w:rsid w:val="006B7A77"/>
    <w:rsid w:val="006B7E45"/>
    <w:rsid w:val="006C07B1"/>
    <w:rsid w:val="006C0D16"/>
    <w:rsid w:val="006C12AA"/>
    <w:rsid w:val="006C1A8F"/>
    <w:rsid w:val="006C1D28"/>
    <w:rsid w:val="006C2D88"/>
    <w:rsid w:val="006C2F51"/>
    <w:rsid w:val="006C30C7"/>
    <w:rsid w:val="006C30E6"/>
    <w:rsid w:val="006C3496"/>
    <w:rsid w:val="006C35E0"/>
    <w:rsid w:val="006C36B1"/>
    <w:rsid w:val="006C38DE"/>
    <w:rsid w:val="006C3F49"/>
    <w:rsid w:val="006C4593"/>
    <w:rsid w:val="006C47A7"/>
    <w:rsid w:val="006C4DF2"/>
    <w:rsid w:val="006C5097"/>
    <w:rsid w:val="006C519A"/>
    <w:rsid w:val="006C527E"/>
    <w:rsid w:val="006C5874"/>
    <w:rsid w:val="006C63C2"/>
    <w:rsid w:val="006C6D25"/>
    <w:rsid w:val="006C728F"/>
    <w:rsid w:val="006C7B00"/>
    <w:rsid w:val="006D02B6"/>
    <w:rsid w:val="006D045D"/>
    <w:rsid w:val="006D05F3"/>
    <w:rsid w:val="006D07E0"/>
    <w:rsid w:val="006D0DB0"/>
    <w:rsid w:val="006D0FBE"/>
    <w:rsid w:val="006D1321"/>
    <w:rsid w:val="006D13F6"/>
    <w:rsid w:val="006D14B5"/>
    <w:rsid w:val="006D14DC"/>
    <w:rsid w:val="006D14F5"/>
    <w:rsid w:val="006D1727"/>
    <w:rsid w:val="006D186B"/>
    <w:rsid w:val="006D24FB"/>
    <w:rsid w:val="006D2677"/>
    <w:rsid w:val="006D27BB"/>
    <w:rsid w:val="006D282F"/>
    <w:rsid w:val="006D2A84"/>
    <w:rsid w:val="006D2FCF"/>
    <w:rsid w:val="006D34D7"/>
    <w:rsid w:val="006D3D3F"/>
    <w:rsid w:val="006D4900"/>
    <w:rsid w:val="006D4A67"/>
    <w:rsid w:val="006D4CA1"/>
    <w:rsid w:val="006D537A"/>
    <w:rsid w:val="006D5679"/>
    <w:rsid w:val="006D5E44"/>
    <w:rsid w:val="006D62C0"/>
    <w:rsid w:val="006D6C59"/>
    <w:rsid w:val="006D6CE4"/>
    <w:rsid w:val="006D7353"/>
    <w:rsid w:val="006D76D5"/>
    <w:rsid w:val="006D7A47"/>
    <w:rsid w:val="006D7C39"/>
    <w:rsid w:val="006D7D66"/>
    <w:rsid w:val="006D7EF9"/>
    <w:rsid w:val="006D7F1B"/>
    <w:rsid w:val="006E0029"/>
    <w:rsid w:val="006E0280"/>
    <w:rsid w:val="006E0D4A"/>
    <w:rsid w:val="006E0E7F"/>
    <w:rsid w:val="006E10F8"/>
    <w:rsid w:val="006E12DB"/>
    <w:rsid w:val="006E1531"/>
    <w:rsid w:val="006E160D"/>
    <w:rsid w:val="006E1BD1"/>
    <w:rsid w:val="006E2519"/>
    <w:rsid w:val="006E2762"/>
    <w:rsid w:val="006E2840"/>
    <w:rsid w:val="006E2975"/>
    <w:rsid w:val="006E29E7"/>
    <w:rsid w:val="006E2A60"/>
    <w:rsid w:val="006E2DDB"/>
    <w:rsid w:val="006E30B6"/>
    <w:rsid w:val="006E3114"/>
    <w:rsid w:val="006E4296"/>
    <w:rsid w:val="006E4EF5"/>
    <w:rsid w:val="006E5017"/>
    <w:rsid w:val="006E519C"/>
    <w:rsid w:val="006E5684"/>
    <w:rsid w:val="006E5B04"/>
    <w:rsid w:val="006E5BB7"/>
    <w:rsid w:val="006E5F63"/>
    <w:rsid w:val="006E6550"/>
    <w:rsid w:val="006E6843"/>
    <w:rsid w:val="006E70A7"/>
    <w:rsid w:val="006E72A6"/>
    <w:rsid w:val="006E759D"/>
    <w:rsid w:val="006E782A"/>
    <w:rsid w:val="006E7D2F"/>
    <w:rsid w:val="006F01E3"/>
    <w:rsid w:val="006F0290"/>
    <w:rsid w:val="006F029A"/>
    <w:rsid w:val="006F0DBC"/>
    <w:rsid w:val="006F1BAF"/>
    <w:rsid w:val="006F1D03"/>
    <w:rsid w:val="006F2030"/>
    <w:rsid w:val="006F24A4"/>
    <w:rsid w:val="006F2A2D"/>
    <w:rsid w:val="006F2D1C"/>
    <w:rsid w:val="006F3000"/>
    <w:rsid w:val="006F3C44"/>
    <w:rsid w:val="006F405F"/>
    <w:rsid w:val="006F4337"/>
    <w:rsid w:val="006F4DE1"/>
    <w:rsid w:val="006F4E8C"/>
    <w:rsid w:val="006F52BF"/>
    <w:rsid w:val="006F52CB"/>
    <w:rsid w:val="006F5DDD"/>
    <w:rsid w:val="006F6694"/>
    <w:rsid w:val="006F748A"/>
    <w:rsid w:val="006F790B"/>
    <w:rsid w:val="006F7CDB"/>
    <w:rsid w:val="006F7DD6"/>
    <w:rsid w:val="0070081C"/>
    <w:rsid w:val="00700B9A"/>
    <w:rsid w:val="00701495"/>
    <w:rsid w:val="00701607"/>
    <w:rsid w:val="00701822"/>
    <w:rsid w:val="00701BF3"/>
    <w:rsid w:val="00701DCB"/>
    <w:rsid w:val="007033B4"/>
    <w:rsid w:val="0070408A"/>
    <w:rsid w:val="0070472F"/>
    <w:rsid w:val="007047D8"/>
    <w:rsid w:val="00704EBA"/>
    <w:rsid w:val="00705B67"/>
    <w:rsid w:val="00705D30"/>
    <w:rsid w:val="0070682A"/>
    <w:rsid w:val="00706FC2"/>
    <w:rsid w:val="0070746F"/>
    <w:rsid w:val="007074A2"/>
    <w:rsid w:val="00710176"/>
    <w:rsid w:val="00710964"/>
    <w:rsid w:val="00710A3B"/>
    <w:rsid w:val="00710A70"/>
    <w:rsid w:val="00710C8A"/>
    <w:rsid w:val="00711043"/>
    <w:rsid w:val="007114EA"/>
    <w:rsid w:val="00711956"/>
    <w:rsid w:val="007126E4"/>
    <w:rsid w:val="00712C29"/>
    <w:rsid w:val="007133DB"/>
    <w:rsid w:val="0071359C"/>
    <w:rsid w:val="0071371F"/>
    <w:rsid w:val="007138C1"/>
    <w:rsid w:val="00713A9D"/>
    <w:rsid w:val="00713CF6"/>
    <w:rsid w:val="00713DC4"/>
    <w:rsid w:val="007141F5"/>
    <w:rsid w:val="00714360"/>
    <w:rsid w:val="0071455C"/>
    <w:rsid w:val="00714CF9"/>
    <w:rsid w:val="00714D3E"/>
    <w:rsid w:val="0071595B"/>
    <w:rsid w:val="0071693D"/>
    <w:rsid w:val="00716A49"/>
    <w:rsid w:val="00716EEA"/>
    <w:rsid w:val="007175ED"/>
    <w:rsid w:val="007177C0"/>
    <w:rsid w:val="0071784E"/>
    <w:rsid w:val="00717C7B"/>
    <w:rsid w:val="00720CBB"/>
    <w:rsid w:val="00720DA8"/>
    <w:rsid w:val="007214FB"/>
    <w:rsid w:val="007215DC"/>
    <w:rsid w:val="007219C3"/>
    <w:rsid w:val="00721B22"/>
    <w:rsid w:val="00721D4D"/>
    <w:rsid w:val="00721FBC"/>
    <w:rsid w:val="00722565"/>
    <w:rsid w:val="00722DC5"/>
    <w:rsid w:val="00722F3A"/>
    <w:rsid w:val="00723009"/>
    <w:rsid w:val="0072301E"/>
    <w:rsid w:val="00723062"/>
    <w:rsid w:val="007238ED"/>
    <w:rsid w:val="00723A45"/>
    <w:rsid w:val="00723C5B"/>
    <w:rsid w:val="00723F57"/>
    <w:rsid w:val="00723FB3"/>
    <w:rsid w:val="0072419E"/>
    <w:rsid w:val="00724217"/>
    <w:rsid w:val="007246F3"/>
    <w:rsid w:val="0072474C"/>
    <w:rsid w:val="00725297"/>
    <w:rsid w:val="007259FA"/>
    <w:rsid w:val="00725CA2"/>
    <w:rsid w:val="00725DF2"/>
    <w:rsid w:val="00725E43"/>
    <w:rsid w:val="00725E59"/>
    <w:rsid w:val="00725EE0"/>
    <w:rsid w:val="007263C2"/>
    <w:rsid w:val="00726A93"/>
    <w:rsid w:val="00726EB1"/>
    <w:rsid w:val="00727154"/>
    <w:rsid w:val="00727255"/>
    <w:rsid w:val="0072775C"/>
    <w:rsid w:val="007277BA"/>
    <w:rsid w:val="00727ED8"/>
    <w:rsid w:val="00727FE3"/>
    <w:rsid w:val="007306C8"/>
    <w:rsid w:val="00730B45"/>
    <w:rsid w:val="00731116"/>
    <w:rsid w:val="0073174D"/>
    <w:rsid w:val="007317AC"/>
    <w:rsid w:val="00731F3C"/>
    <w:rsid w:val="00731F97"/>
    <w:rsid w:val="00732027"/>
    <w:rsid w:val="007325AC"/>
    <w:rsid w:val="007325CB"/>
    <w:rsid w:val="00732B87"/>
    <w:rsid w:val="00732BDA"/>
    <w:rsid w:val="00732E3F"/>
    <w:rsid w:val="0073318D"/>
    <w:rsid w:val="00733223"/>
    <w:rsid w:val="00733C4B"/>
    <w:rsid w:val="00734005"/>
    <w:rsid w:val="00734484"/>
    <w:rsid w:val="00734E2B"/>
    <w:rsid w:val="00734EFC"/>
    <w:rsid w:val="007351E6"/>
    <w:rsid w:val="00735813"/>
    <w:rsid w:val="00735A0B"/>
    <w:rsid w:val="00735D92"/>
    <w:rsid w:val="00735FE9"/>
    <w:rsid w:val="00736289"/>
    <w:rsid w:val="007362DD"/>
    <w:rsid w:val="00736890"/>
    <w:rsid w:val="00736E84"/>
    <w:rsid w:val="0073745E"/>
    <w:rsid w:val="0073783B"/>
    <w:rsid w:val="007378EE"/>
    <w:rsid w:val="0074001C"/>
    <w:rsid w:val="007401CE"/>
    <w:rsid w:val="00740D89"/>
    <w:rsid w:val="007410AB"/>
    <w:rsid w:val="0074140B"/>
    <w:rsid w:val="007416E4"/>
    <w:rsid w:val="00741C2E"/>
    <w:rsid w:val="00742330"/>
    <w:rsid w:val="00742602"/>
    <w:rsid w:val="007426F6"/>
    <w:rsid w:val="0074294F"/>
    <w:rsid w:val="00742984"/>
    <w:rsid w:val="00742E55"/>
    <w:rsid w:val="00743A07"/>
    <w:rsid w:val="00745033"/>
    <w:rsid w:val="007453F3"/>
    <w:rsid w:val="0074547A"/>
    <w:rsid w:val="00745660"/>
    <w:rsid w:val="0074583F"/>
    <w:rsid w:val="0074735F"/>
    <w:rsid w:val="00747C81"/>
    <w:rsid w:val="00747DE6"/>
    <w:rsid w:val="007500C7"/>
    <w:rsid w:val="007501B6"/>
    <w:rsid w:val="00750CF7"/>
    <w:rsid w:val="00750D70"/>
    <w:rsid w:val="00751038"/>
    <w:rsid w:val="00751408"/>
    <w:rsid w:val="007518A1"/>
    <w:rsid w:val="00751E3F"/>
    <w:rsid w:val="0075210C"/>
    <w:rsid w:val="0075246C"/>
    <w:rsid w:val="007524C8"/>
    <w:rsid w:val="007525E4"/>
    <w:rsid w:val="007526F3"/>
    <w:rsid w:val="00753772"/>
    <w:rsid w:val="007543A7"/>
    <w:rsid w:val="0075499B"/>
    <w:rsid w:val="007549B3"/>
    <w:rsid w:val="007554FD"/>
    <w:rsid w:val="00756023"/>
    <w:rsid w:val="00756039"/>
    <w:rsid w:val="0075618E"/>
    <w:rsid w:val="00756242"/>
    <w:rsid w:val="007562A6"/>
    <w:rsid w:val="007562C0"/>
    <w:rsid w:val="00756B1D"/>
    <w:rsid w:val="00756F4A"/>
    <w:rsid w:val="0075741F"/>
    <w:rsid w:val="007579C4"/>
    <w:rsid w:val="00757CE8"/>
    <w:rsid w:val="00761B04"/>
    <w:rsid w:val="00761F5A"/>
    <w:rsid w:val="00762384"/>
    <w:rsid w:val="007623B2"/>
    <w:rsid w:val="00762BC1"/>
    <w:rsid w:val="007633CE"/>
    <w:rsid w:val="007636FB"/>
    <w:rsid w:val="00763917"/>
    <w:rsid w:val="007639DA"/>
    <w:rsid w:val="007640B6"/>
    <w:rsid w:val="0076434B"/>
    <w:rsid w:val="00764378"/>
    <w:rsid w:val="00764AE0"/>
    <w:rsid w:val="00764BC6"/>
    <w:rsid w:val="00764DAD"/>
    <w:rsid w:val="007652E6"/>
    <w:rsid w:val="00765325"/>
    <w:rsid w:val="0076590F"/>
    <w:rsid w:val="00765B95"/>
    <w:rsid w:val="00765D3D"/>
    <w:rsid w:val="00765FE0"/>
    <w:rsid w:val="00766287"/>
    <w:rsid w:val="0076639D"/>
    <w:rsid w:val="007663E5"/>
    <w:rsid w:val="00766719"/>
    <w:rsid w:val="00766AB3"/>
    <w:rsid w:val="007675E7"/>
    <w:rsid w:val="00767633"/>
    <w:rsid w:val="00767AC0"/>
    <w:rsid w:val="00767F25"/>
    <w:rsid w:val="00770888"/>
    <w:rsid w:val="00770923"/>
    <w:rsid w:val="00770970"/>
    <w:rsid w:val="00770A56"/>
    <w:rsid w:val="00770F45"/>
    <w:rsid w:val="00771125"/>
    <w:rsid w:val="0077232E"/>
    <w:rsid w:val="00772446"/>
    <w:rsid w:val="00772B3B"/>
    <w:rsid w:val="007730F1"/>
    <w:rsid w:val="00773544"/>
    <w:rsid w:val="00773F9B"/>
    <w:rsid w:val="00774BEE"/>
    <w:rsid w:val="00775594"/>
    <w:rsid w:val="0077574E"/>
    <w:rsid w:val="007758F5"/>
    <w:rsid w:val="00775C5B"/>
    <w:rsid w:val="00775DB1"/>
    <w:rsid w:val="00775F39"/>
    <w:rsid w:val="00776335"/>
    <w:rsid w:val="00776337"/>
    <w:rsid w:val="007763C5"/>
    <w:rsid w:val="007763F9"/>
    <w:rsid w:val="007765C1"/>
    <w:rsid w:val="007768B9"/>
    <w:rsid w:val="00776AE3"/>
    <w:rsid w:val="00776E76"/>
    <w:rsid w:val="00776E83"/>
    <w:rsid w:val="00776EDA"/>
    <w:rsid w:val="00776F55"/>
    <w:rsid w:val="00777378"/>
    <w:rsid w:val="007776F2"/>
    <w:rsid w:val="007779BF"/>
    <w:rsid w:val="00777BFA"/>
    <w:rsid w:val="00777CC8"/>
    <w:rsid w:val="00777FAD"/>
    <w:rsid w:val="00780F2F"/>
    <w:rsid w:val="00781478"/>
    <w:rsid w:val="00781EEE"/>
    <w:rsid w:val="0078235C"/>
    <w:rsid w:val="007827C3"/>
    <w:rsid w:val="00782809"/>
    <w:rsid w:val="007828FF"/>
    <w:rsid w:val="00782B4E"/>
    <w:rsid w:val="00782CC4"/>
    <w:rsid w:val="00783096"/>
    <w:rsid w:val="007837B9"/>
    <w:rsid w:val="007839C6"/>
    <w:rsid w:val="00784067"/>
    <w:rsid w:val="007841E3"/>
    <w:rsid w:val="00784208"/>
    <w:rsid w:val="00785587"/>
    <w:rsid w:val="00785818"/>
    <w:rsid w:val="00785A2C"/>
    <w:rsid w:val="0078645C"/>
    <w:rsid w:val="00786680"/>
    <w:rsid w:val="00786EA6"/>
    <w:rsid w:val="00787665"/>
    <w:rsid w:val="00787692"/>
    <w:rsid w:val="007876F2"/>
    <w:rsid w:val="00787A79"/>
    <w:rsid w:val="00787ACB"/>
    <w:rsid w:val="00787F89"/>
    <w:rsid w:val="00790668"/>
    <w:rsid w:val="00790AF0"/>
    <w:rsid w:val="00790EB8"/>
    <w:rsid w:val="0079145B"/>
    <w:rsid w:val="00791584"/>
    <w:rsid w:val="0079172B"/>
    <w:rsid w:val="00791BB7"/>
    <w:rsid w:val="007920D4"/>
    <w:rsid w:val="00792A29"/>
    <w:rsid w:val="0079303F"/>
    <w:rsid w:val="00793562"/>
    <w:rsid w:val="00793FB1"/>
    <w:rsid w:val="00794166"/>
    <w:rsid w:val="0079471A"/>
    <w:rsid w:val="00794850"/>
    <w:rsid w:val="00794888"/>
    <w:rsid w:val="00794C44"/>
    <w:rsid w:val="00794F66"/>
    <w:rsid w:val="00795086"/>
    <w:rsid w:val="007955B6"/>
    <w:rsid w:val="00795672"/>
    <w:rsid w:val="00795B27"/>
    <w:rsid w:val="00795EEE"/>
    <w:rsid w:val="007961F1"/>
    <w:rsid w:val="00796B1C"/>
    <w:rsid w:val="00796F9A"/>
    <w:rsid w:val="0079720B"/>
    <w:rsid w:val="00797282"/>
    <w:rsid w:val="00797497"/>
    <w:rsid w:val="0079762D"/>
    <w:rsid w:val="00797718"/>
    <w:rsid w:val="007978F5"/>
    <w:rsid w:val="00797B54"/>
    <w:rsid w:val="00797E97"/>
    <w:rsid w:val="00797F2B"/>
    <w:rsid w:val="007A0244"/>
    <w:rsid w:val="007A042A"/>
    <w:rsid w:val="007A099A"/>
    <w:rsid w:val="007A0C55"/>
    <w:rsid w:val="007A0C6B"/>
    <w:rsid w:val="007A1D19"/>
    <w:rsid w:val="007A1D9D"/>
    <w:rsid w:val="007A229D"/>
    <w:rsid w:val="007A2539"/>
    <w:rsid w:val="007A2714"/>
    <w:rsid w:val="007A2E5D"/>
    <w:rsid w:val="007A31D1"/>
    <w:rsid w:val="007A3353"/>
    <w:rsid w:val="007A37EB"/>
    <w:rsid w:val="007A39D4"/>
    <w:rsid w:val="007A40B6"/>
    <w:rsid w:val="007A40C8"/>
    <w:rsid w:val="007A412C"/>
    <w:rsid w:val="007A4BF5"/>
    <w:rsid w:val="007A625A"/>
    <w:rsid w:val="007A65F2"/>
    <w:rsid w:val="007A6724"/>
    <w:rsid w:val="007A6EF5"/>
    <w:rsid w:val="007A6FFB"/>
    <w:rsid w:val="007A7FC5"/>
    <w:rsid w:val="007B099E"/>
    <w:rsid w:val="007B10C9"/>
    <w:rsid w:val="007B19CC"/>
    <w:rsid w:val="007B1C62"/>
    <w:rsid w:val="007B216B"/>
    <w:rsid w:val="007B226C"/>
    <w:rsid w:val="007B27DF"/>
    <w:rsid w:val="007B2812"/>
    <w:rsid w:val="007B2DBB"/>
    <w:rsid w:val="007B2FA0"/>
    <w:rsid w:val="007B35A2"/>
    <w:rsid w:val="007B3A29"/>
    <w:rsid w:val="007B3FA2"/>
    <w:rsid w:val="007B422A"/>
    <w:rsid w:val="007B45B1"/>
    <w:rsid w:val="007B4D05"/>
    <w:rsid w:val="007B5164"/>
    <w:rsid w:val="007B517D"/>
    <w:rsid w:val="007B5444"/>
    <w:rsid w:val="007B60D9"/>
    <w:rsid w:val="007B61D1"/>
    <w:rsid w:val="007B61D7"/>
    <w:rsid w:val="007B66C8"/>
    <w:rsid w:val="007B6831"/>
    <w:rsid w:val="007B6A40"/>
    <w:rsid w:val="007B7649"/>
    <w:rsid w:val="007B7A5A"/>
    <w:rsid w:val="007C081F"/>
    <w:rsid w:val="007C0D84"/>
    <w:rsid w:val="007C0F4A"/>
    <w:rsid w:val="007C11D5"/>
    <w:rsid w:val="007C1599"/>
    <w:rsid w:val="007C1A89"/>
    <w:rsid w:val="007C1CA6"/>
    <w:rsid w:val="007C1F44"/>
    <w:rsid w:val="007C1F8D"/>
    <w:rsid w:val="007C219F"/>
    <w:rsid w:val="007C239A"/>
    <w:rsid w:val="007C2A17"/>
    <w:rsid w:val="007C3185"/>
    <w:rsid w:val="007C3C48"/>
    <w:rsid w:val="007C4231"/>
    <w:rsid w:val="007C4B3F"/>
    <w:rsid w:val="007C4CF0"/>
    <w:rsid w:val="007C5005"/>
    <w:rsid w:val="007C511F"/>
    <w:rsid w:val="007C532F"/>
    <w:rsid w:val="007C54C8"/>
    <w:rsid w:val="007C58F5"/>
    <w:rsid w:val="007C5A1F"/>
    <w:rsid w:val="007C6097"/>
    <w:rsid w:val="007C6187"/>
    <w:rsid w:val="007C62C6"/>
    <w:rsid w:val="007C68B3"/>
    <w:rsid w:val="007C6C18"/>
    <w:rsid w:val="007C73A5"/>
    <w:rsid w:val="007C73AC"/>
    <w:rsid w:val="007C762C"/>
    <w:rsid w:val="007C7D6E"/>
    <w:rsid w:val="007C7FE5"/>
    <w:rsid w:val="007D1B4B"/>
    <w:rsid w:val="007D2065"/>
    <w:rsid w:val="007D2221"/>
    <w:rsid w:val="007D235C"/>
    <w:rsid w:val="007D266A"/>
    <w:rsid w:val="007D2BE3"/>
    <w:rsid w:val="007D2EBB"/>
    <w:rsid w:val="007D3353"/>
    <w:rsid w:val="007D347E"/>
    <w:rsid w:val="007D3733"/>
    <w:rsid w:val="007D37F0"/>
    <w:rsid w:val="007D3AF6"/>
    <w:rsid w:val="007D3BBB"/>
    <w:rsid w:val="007D3C51"/>
    <w:rsid w:val="007D3E11"/>
    <w:rsid w:val="007D45BB"/>
    <w:rsid w:val="007D47CC"/>
    <w:rsid w:val="007D4A3A"/>
    <w:rsid w:val="007D4D3B"/>
    <w:rsid w:val="007D527E"/>
    <w:rsid w:val="007D5377"/>
    <w:rsid w:val="007D5623"/>
    <w:rsid w:val="007D5C8E"/>
    <w:rsid w:val="007D6142"/>
    <w:rsid w:val="007D620A"/>
    <w:rsid w:val="007D6738"/>
    <w:rsid w:val="007D67D6"/>
    <w:rsid w:val="007D697E"/>
    <w:rsid w:val="007D73CE"/>
    <w:rsid w:val="007D74E6"/>
    <w:rsid w:val="007D7678"/>
    <w:rsid w:val="007D7AC0"/>
    <w:rsid w:val="007D7CA6"/>
    <w:rsid w:val="007E01FC"/>
    <w:rsid w:val="007E0A4D"/>
    <w:rsid w:val="007E0C9E"/>
    <w:rsid w:val="007E0D47"/>
    <w:rsid w:val="007E1017"/>
    <w:rsid w:val="007E1A19"/>
    <w:rsid w:val="007E1C19"/>
    <w:rsid w:val="007E2767"/>
    <w:rsid w:val="007E2771"/>
    <w:rsid w:val="007E282A"/>
    <w:rsid w:val="007E2D4A"/>
    <w:rsid w:val="007E2E7A"/>
    <w:rsid w:val="007E34D1"/>
    <w:rsid w:val="007E3874"/>
    <w:rsid w:val="007E450C"/>
    <w:rsid w:val="007E47BF"/>
    <w:rsid w:val="007E4A90"/>
    <w:rsid w:val="007E4B95"/>
    <w:rsid w:val="007E4C8E"/>
    <w:rsid w:val="007E52B6"/>
    <w:rsid w:val="007E56FF"/>
    <w:rsid w:val="007E5A79"/>
    <w:rsid w:val="007E5CC9"/>
    <w:rsid w:val="007E6718"/>
    <w:rsid w:val="007E6BEB"/>
    <w:rsid w:val="007E6E36"/>
    <w:rsid w:val="007E7085"/>
    <w:rsid w:val="007E7198"/>
    <w:rsid w:val="007E7CD7"/>
    <w:rsid w:val="007E7EB9"/>
    <w:rsid w:val="007F08A3"/>
    <w:rsid w:val="007F0A71"/>
    <w:rsid w:val="007F0EA3"/>
    <w:rsid w:val="007F0F46"/>
    <w:rsid w:val="007F19E6"/>
    <w:rsid w:val="007F1AAF"/>
    <w:rsid w:val="007F1BE8"/>
    <w:rsid w:val="007F1C99"/>
    <w:rsid w:val="007F1D90"/>
    <w:rsid w:val="007F2797"/>
    <w:rsid w:val="007F2D4E"/>
    <w:rsid w:val="007F2DD9"/>
    <w:rsid w:val="007F2FE5"/>
    <w:rsid w:val="007F42F8"/>
    <w:rsid w:val="007F489B"/>
    <w:rsid w:val="007F54D8"/>
    <w:rsid w:val="007F5BDC"/>
    <w:rsid w:val="007F5D6C"/>
    <w:rsid w:val="007F5DEB"/>
    <w:rsid w:val="007F606B"/>
    <w:rsid w:val="007F638F"/>
    <w:rsid w:val="007F66A8"/>
    <w:rsid w:val="007F6830"/>
    <w:rsid w:val="007F6E9B"/>
    <w:rsid w:val="007F7288"/>
    <w:rsid w:val="007F76FE"/>
    <w:rsid w:val="00800152"/>
    <w:rsid w:val="00800F5E"/>
    <w:rsid w:val="00800F6C"/>
    <w:rsid w:val="008013BD"/>
    <w:rsid w:val="0080175A"/>
    <w:rsid w:val="00801A4B"/>
    <w:rsid w:val="00801B8A"/>
    <w:rsid w:val="0080217A"/>
    <w:rsid w:val="008021B4"/>
    <w:rsid w:val="00802583"/>
    <w:rsid w:val="008027E9"/>
    <w:rsid w:val="008029D2"/>
    <w:rsid w:val="00802CAE"/>
    <w:rsid w:val="00802ED4"/>
    <w:rsid w:val="0080314B"/>
    <w:rsid w:val="00803696"/>
    <w:rsid w:val="00803BC7"/>
    <w:rsid w:val="008044A3"/>
    <w:rsid w:val="00804A19"/>
    <w:rsid w:val="00804F75"/>
    <w:rsid w:val="008054EA"/>
    <w:rsid w:val="00805613"/>
    <w:rsid w:val="008058FA"/>
    <w:rsid w:val="00805AAE"/>
    <w:rsid w:val="00805D6B"/>
    <w:rsid w:val="00805E12"/>
    <w:rsid w:val="00805F78"/>
    <w:rsid w:val="0080626C"/>
    <w:rsid w:val="00806646"/>
    <w:rsid w:val="00806847"/>
    <w:rsid w:val="00806A23"/>
    <w:rsid w:val="00806A8E"/>
    <w:rsid w:val="00806CD4"/>
    <w:rsid w:val="00806E0E"/>
    <w:rsid w:val="0080714E"/>
    <w:rsid w:val="008079CB"/>
    <w:rsid w:val="00807CB2"/>
    <w:rsid w:val="008103F4"/>
    <w:rsid w:val="008109C9"/>
    <w:rsid w:val="00810B44"/>
    <w:rsid w:val="00810E45"/>
    <w:rsid w:val="0081116C"/>
    <w:rsid w:val="00811242"/>
    <w:rsid w:val="008114C5"/>
    <w:rsid w:val="008117BC"/>
    <w:rsid w:val="0081270D"/>
    <w:rsid w:val="00812B94"/>
    <w:rsid w:val="00812FEB"/>
    <w:rsid w:val="00813177"/>
    <w:rsid w:val="00813B36"/>
    <w:rsid w:val="00813B84"/>
    <w:rsid w:val="00813B8C"/>
    <w:rsid w:val="00813BEE"/>
    <w:rsid w:val="00814138"/>
    <w:rsid w:val="00814416"/>
    <w:rsid w:val="00814620"/>
    <w:rsid w:val="00814752"/>
    <w:rsid w:val="00814AD2"/>
    <w:rsid w:val="00814C64"/>
    <w:rsid w:val="00814DC9"/>
    <w:rsid w:val="0081539A"/>
    <w:rsid w:val="008153F7"/>
    <w:rsid w:val="00816147"/>
    <w:rsid w:val="00816283"/>
    <w:rsid w:val="00816CA2"/>
    <w:rsid w:val="00816F53"/>
    <w:rsid w:val="00816FD1"/>
    <w:rsid w:val="008200BE"/>
    <w:rsid w:val="008203D2"/>
    <w:rsid w:val="00820805"/>
    <w:rsid w:val="00820C9A"/>
    <w:rsid w:val="00821055"/>
    <w:rsid w:val="008215F0"/>
    <w:rsid w:val="0082179B"/>
    <w:rsid w:val="00821BF9"/>
    <w:rsid w:val="00821CE1"/>
    <w:rsid w:val="00821E74"/>
    <w:rsid w:val="00822183"/>
    <w:rsid w:val="00822781"/>
    <w:rsid w:val="008228A7"/>
    <w:rsid w:val="00823FA5"/>
    <w:rsid w:val="0082422B"/>
    <w:rsid w:val="008247CD"/>
    <w:rsid w:val="00824C15"/>
    <w:rsid w:val="00825241"/>
    <w:rsid w:val="00825937"/>
    <w:rsid w:val="00825E00"/>
    <w:rsid w:val="00825F86"/>
    <w:rsid w:val="0082630E"/>
    <w:rsid w:val="0082634A"/>
    <w:rsid w:val="00826806"/>
    <w:rsid w:val="008268CD"/>
    <w:rsid w:val="00826B5C"/>
    <w:rsid w:val="00826CEF"/>
    <w:rsid w:val="00826DA8"/>
    <w:rsid w:val="00827545"/>
    <w:rsid w:val="00827776"/>
    <w:rsid w:val="0083030F"/>
    <w:rsid w:val="00830485"/>
    <w:rsid w:val="00830636"/>
    <w:rsid w:val="008306D4"/>
    <w:rsid w:val="00830CBB"/>
    <w:rsid w:val="00830DF0"/>
    <w:rsid w:val="00830E3E"/>
    <w:rsid w:val="00830E43"/>
    <w:rsid w:val="00831016"/>
    <w:rsid w:val="00831558"/>
    <w:rsid w:val="0083196C"/>
    <w:rsid w:val="00831B7F"/>
    <w:rsid w:val="0083272C"/>
    <w:rsid w:val="00832802"/>
    <w:rsid w:val="00832DE6"/>
    <w:rsid w:val="008330E7"/>
    <w:rsid w:val="00833F51"/>
    <w:rsid w:val="00835145"/>
    <w:rsid w:val="008352B9"/>
    <w:rsid w:val="0083537B"/>
    <w:rsid w:val="008356C0"/>
    <w:rsid w:val="00835C5B"/>
    <w:rsid w:val="00835C72"/>
    <w:rsid w:val="00835CE1"/>
    <w:rsid w:val="00836057"/>
    <w:rsid w:val="008361F9"/>
    <w:rsid w:val="008363FE"/>
    <w:rsid w:val="00836E20"/>
    <w:rsid w:val="008377AB"/>
    <w:rsid w:val="00837B98"/>
    <w:rsid w:val="00840021"/>
    <w:rsid w:val="00840301"/>
    <w:rsid w:val="0084060F"/>
    <w:rsid w:val="00841099"/>
    <w:rsid w:val="008410D1"/>
    <w:rsid w:val="00841374"/>
    <w:rsid w:val="0084155F"/>
    <w:rsid w:val="00841E5C"/>
    <w:rsid w:val="0084204D"/>
    <w:rsid w:val="00842279"/>
    <w:rsid w:val="008425A3"/>
    <w:rsid w:val="008429A2"/>
    <w:rsid w:val="00842A10"/>
    <w:rsid w:val="008430E1"/>
    <w:rsid w:val="00843CEC"/>
    <w:rsid w:val="00843CFA"/>
    <w:rsid w:val="00843D76"/>
    <w:rsid w:val="00843F85"/>
    <w:rsid w:val="008442F9"/>
    <w:rsid w:val="00844548"/>
    <w:rsid w:val="00844AEB"/>
    <w:rsid w:val="00844D83"/>
    <w:rsid w:val="00844EAB"/>
    <w:rsid w:val="00844F54"/>
    <w:rsid w:val="00844FF9"/>
    <w:rsid w:val="008450FB"/>
    <w:rsid w:val="0084513D"/>
    <w:rsid w:val="0084522E"/>
    <w:rsid w:val="00845CEE"/>
    <w:rsid w:val="00845F2D"/>
    <w:rsid w:val="00846087"/>
    <w:rsid w:val="008463E5"/>
    <w:rsid w:val="00846AB4"/>
    <w:rsid w:val="00846FC4"/>
    <w:rsid w:val="008471A8"/>
    <w:rsid w:val="00847BF0"/>
    <w:rsid w:val="00847EBF"/>
    <w:rsid w:val="00850E8D"/>
    <w:rsid w:val="0085112F"/>
    <w:rsid w:val="00851854"/>
    <w:rsid w:val="00851999"/>
    <w:rsid w:val="00851B7D"/>
    <w:rsid w:val="00852BAD"/>
    <w:rsid w:val="00852E11"/>
    <w:rsid w:val="00852EA5"/>
    <w:rsid w:val="0085359D"/>
    <w:rsid w:val="00853AF8"/>
    <w:rsid w:val="0085416F"/>
    <w:rsid w:val="008545C0"/>
    <w:rsid w:val="00854670"/>
    <w:rsid w:val="008548AF"/>
    <w:rsid w:val="00854C06"/>
    <w:rsid w:val="00854E45"/>
    <w:rsid w:val="008551AC"/>
    <w:rsid w:val="00855423"/>
    <w:rsid w:val="00855991"/>
    <w:rsid w:val="0085649B"/>
    <w:rsid w:val="0085670D"/>
    <w:rsid w:val="00856834"/>
    <w:rsid w:val="00856B75"/>
    <w:rsid w:val="00856F78"/>
    <w:rsid w:val="0085727F"/>
    <w:rsid w:val="00857751"/>
    <w:rsid w:val="008577CB"/>
    <w:rsid w:val="00857AB6"/>
    <w:rsid w:val="00857C36"/>
    <w:rsid w:val="008601B8"/>
    <w:rsid w:val="00860709"/>
    <w:rsid w:val="00860AB9"/>
    <w:rsid w:val="00860FCF"/>
    <w:rsid w:val="0086114D"/>
    <w:rsid w:val="00861864"/>
    <w:rsid w:val="0086199C"/>
    <w:rsid w:val="00861DD2"/>
    <w:rsid w:val="00861FE8"/>
    <w:rsid w:val="008624E5"/>
    <w:rsid w:val="00862B2A"/>
    <w:rsid w:val="00862C2E"/>
    <w:rsid w:val="00862CE7"/>
    <w:rsid w:val="008633DF"/>
    <w:rsid w:val="00863416"/>
    <w:rsid w:val="00863958"/>
    <w:rsid w:val="00863DBA"/>
    <w:rsid w:val="008645C5"/>
    <w:rsid w:val="0086467D"/>
    <w:rsid w:val="00865BC1"/>
    <w:rsid w:val="00865CD2"/>
    <w:rsid w:val="008666D9"/>
    <w:rsid w:val="00866732"/>
    <w:rsid w:val="00867238"/>
    <w:rsid w:val="008674D7"/>
    <w:rsid w:val="00870890"/>
    <w:rsid w:val="00870AB9"/>
    <w:rsid w:val="00870AE3"/>
    <w:rsid w:val="00870B12"/>
    <w:rsid w:val="00870B86"/>
    <w:rsid w:val="0087122D"/>
    <w:rsid w:val="0087150D"/>
    <w:rsid w:val="0087172E"/>
    <w:rsid w:val="0087174E"/>
    <w:rsid w:val="00871B73"/>
    <w:rsid w:val="00871D29"/>
    <w:rsid w:val="00872A55"/>
    <w:rsid w:val="00872AB2"/>
    <w:rsid w:val="00872EC3"/>
    <w:rsid w:val="008732A0"/>
    <w:rsid w:val="00874045"/>
    <w:rsid w:val="0087475D"/>
    <w:rsid w:val="008747B1"/>
    <w:rsid w:val="00874A11"/>
    <w:rsid w:val="0087528E"/>
    <w:rsid w:val="00875702"/>
    <w:rsid w:val="008759DA"/>
    <w:rsid w:val="008765A7"/>
    <w:rsid w:val="00876804"/>
    <w:rsid w:val="008768F4"/>
    <w:rsid w:val="00877A72"/>
    <w:rsid w:val="00880607"/>
    <w:rsid w:val="00881C94"/>
    <w:rsid w:val="00882800"/>
    <w:rsid w:val="00882CCD"/>
    <w:rsid w:val="00882DDD"/>
    <w:rsid w:val="00882F60"/>
    <w:rsid w:val="00882F78"/>
    <w:rsid w:val="0088331D"/>
    <w:rsid w:val="008833D2"/>
    <w:rsid w:val="008837E8"/>
    <w:rsid w:val="00883A26"/>
    <w:rsid w:val="00883C98"/>
    <w:rsid w:val="00883D44"/>
    <w:rsid w:val="00883F9F"/>
    <w:rsid w:val="00883FF7"/>
    <w:rsid w:val="0088424B"/>
    <w:rsid w:val="00884277"/>
    <w:rsid w:val="008843C0"/>
    <w:rsid w:val="00884477"/>
    <w:rsid w:val="00884488"/>
    <w:rsid w:val="00884855"/>
    <w:rsid w:val="0088485C"/>
    <w:rsid w:val="00884934"/>
    <w:rsid w:val="00885012"/>
    <w:rsid w:val="00885247"/>
    <w:rsid w:val="0088544B"/>
    <w:rsid w:val="00885C4E"/>
    <w:rsid w:val="00885DFA"/>
    <w:rsid w:val="00885FE1"/>
    <w:rsid w:val="00886D22"/>
    <w:rsid w:val="00886E0B"/>
    <w:rsid w:val="008873ED"/>
    <w:rsid w:val="00887748"/>
    <w:rsid w:val="00887BD3"/>
    <w:rsid w:val="008904B9"/>
    <w:rsid w:val="0089061B"/>
    <w:rsid w:val="00891DCB"/>
    <w:rsid w:val="00891ECB"/>
    <w:rsid w:val="00891FF4"/>
    <w:rsid w:val="00892122"/>
    <w:rsid w:val="00892647"/>
    <w:rsid w:val="0089286A"/>
    <w:rsid w:val="00892DFD"/>
    <w:rsid w:val="00892E95"/>
    <w:rsid w:val="008930DF"/>
    <w:rsid w:val="00893142"/>
    <w:rsid w:val="008931A5"/>
    <w:rsid w:val="008933CA"/>
    <w:rsid w:val="00893486"/>
    <w:rsid w:val="008934CA"/>
    <w:rsid w:val="00893746"/>
    <w:rsid w:val="00894151"/>
    <w:rsid w:val="008942C8"/>
    <w:rsid w:val="008949B5"/>
    <w:rsid w:val="00894BBA"/>
    <w:rsid w:val="00894D40"/>
    <w:rsid w:val="00894FCE"/>
    <w:rsid w:val="00895170"/>
    <w:rsid w:val="008953B5"/>
    <w:rsid w:val="00895448"/>
    <w:rsid w:val="00895898"/>
    <w:rsid w:val="00895F32"/>
    <w:rsid w:val="00895F7F"/>
    <w:rsid w:val="008966F1"/>
    <w:rsid w:val="00896963"/>
    <w:rsid w:val="0089739B"/>
    <w:rsid w:val="008A0D96"/>
    <w:rsid w:val="008A0E32"/>
    <w:rsid w:val="008A0E81"/>
    <w:rsid w:val="008A109C"/>
    <w:rsid w:val="008A138D"/>
    <w:rsid w:val="008A14AD"/>
    <w:rsid w:val="008A1C12"/>
    <w:rsid w:val="008A21D8"/>
    <w:rsid w:val="008A2706"/>
    <w:rsid w:val="008A2B62"/>
    <w:rsid w:val="008A2C1C"/>
    <w:rsid w:val="008A2D2F"/>
    <w:rsid w:val="008A2E91"/>
    <w:rsid w:val="008A2EE5"/>
    <w:rsid w:val="008A2FEA"/>
    <w:rsid w:val="008A3197"/>
    <w:rsid w:val="008A325B"/>
    <w:rsid w:val="008A3263"/>
    <w:rsid w:val="008A3351"/>
    <w:rsid w:val="008A3A1C"/>
    <w:rsid w:val="008A3F5D"/>
    <w:rsid w:val="008A3FA4"/>
    <w:rsid w:val="008A41E4"/>
    <w:rsid w:val="008A4415"/>
    <w:rsid w:val="008A4605"/>
    <w:rsid w:val="008A4A72"/>
    <w:rsid w:val="008A4EA4"/>
    <w:rsid w:val="008A52EC"/>
    <w:rsid w:val="008A61AA"/>
    <w:rsid w:val="008A6274"/>
    <w:rsid w:val="008A6A42"/>
    <w:rsid w:val="008A6BC2"/>
    <w:rsid w:val="008A6DED"/>
    <w:rsid w:val="008A6FDD"/>
    <w:rsid w:val="008A7334"/>
    <w:rsid w:val="008A7584"/>
    <w:rsid w:val="008A79D0"/>
    <w:rsid w:val="008A79D7"/>
    <w:rsid w:val="008A7A0E"/>
    <w:rsid w:val="008B0168"/>
    <w:rsid w:val="008B0558"/>
    <w:rsid w:val="008B0C9E"/>
    <w:rsid w:val="008B0CF5"/>
    <w:rsid w:val="008B136E"/>
    <w:rsid w:val="008B15DB"/>
    <w:rsid w:val="008B1CC1"/>
    <w:rsid w:val="008B1DEB"/>
    <w:rsid w:val="008B2195"/>
    <w:rsid w:val="008B272E"/>
    <w:rsid w:val="008B27D8"/>
    <w:rsid w:val="008B36FD"/>
    <w:rsid w:val="008B39BA"/>
    <w:rsid w:val="008B3A50"/>
    <w:rsid w:val="008B4086"/>
    <w:rsid w:val="008B4123"/>
    <w:rsid w:val="008B4141"/>
    <w:rsid w:val="008B416A"/>
    <w:rsid w:val="008B4C48"/>
    <w:rsid w:val="008B4E46"/>
    <w:rsid w:val="008B5015"/>
    <w:rsid w:val="008B5310"/>
    <w:rsid w:val="008B546F"/>
    <w:rsid w:val="008B567D"/>
    <w:rsid w:val="008B56C0"/>
    <w:rsid w:val="008B5814"/>
    <w:rsid w:val="008B5901"/>
    <w:rsid w:val="008B5B8E"/>
    <w:rsid w:val="008B5BDB"/>
    <w:rsid w:val="008B5BF7"/>
    <w:rsid w:val="008B6638"/>
    <w:rsid w:val="008B75BD"/>
    <w:rsid w:val="008B7F44"/>
    <w:rsid w:val="008C07DD"/>
    <w:rsid w:val="008C0B77"/>
    <w:rsid w:val="008C0C92"/>
    <w:rsid w:val="008C0D02"/>
    <w:rsid w:val="008C0D60"/>
    <w:rsid w:val="008C1139"/>
    <w:rsid w:val="008C14C8"/>
    <w:rsid w:val="008C16AD"/>
    <w:rsid w:val="008C1729"/>
    <w:rsid w:val="008C26A9"/>
    <w:rsid w:val="008C29D8"/>
    <w:rsid w:val="008C2D08"/>
    <w:rsid w:val="008C2F9D"/>
    <w:rsid w:val="008C32A2"/>
    <w:rsid w:val="008C338A"/>
    <w:rsid w:val="008C42D2"/>
    <w:rsid w:val="008C4494"/>
    <w:rsid w:val="008C449C"/>
    <w:rsid w:val="008C5252"/>
    <w:rsid w:val="008C530F"/>
    <w:rsid w:val="008C57EF"/>
    <w:rsid w:val="008C5CA3"/>
    <w:rsid w:val="008C5EC0"/>
    <w:rsid w:val="008C6004"/>
    <w:rsid w:val="008C6118"/>
    <w:rsid w:val="008C68E5"/>
    <w:rsid w:val="008C68F1"/>
    <w:rsid w:val="008C6C5A"/>
    <w:rsid w:val="008C70FE"/>
    <w:rsid w:val="008C719F"/>
    <w:rsid w:val="008C7E82"/>
    <w:rsid w:val="008D0CC3"/>
    <w:rsid w:val="008D0D5F"/>
    <w:rsid w:val="008D0FB7"/>
    <w:rsid w:val="008D1151"/>
    <w:rsid w:val="008D1A92"/>
    <w:rsid w:val="008D1AB0"/>
    <w:rsid w:val="008D1B6A"/>
    <w:rsid w:val="008D2743"/>
    <w:rsid w:val="008D2744"/>
    <w:rsid w:val="008D274E"/>
    <w:rsid w:val="008D2C53"/>
    <w:rsid w:val="008D2C9E"/>
    <w:rsid w:val="008D3AB3"/>
    <w:rsid w:val="008D3F11"/>
    <w:rsid w:val="008D41FA"/>
    <w:rsid w:val="008D49BF"/>
    <w:rsid w:val="008D571F"/>
    <w:rsid w:val="008D5825"/>
    <w:rsid w:val="008D5E11"/>
    <w:rsid w:val="008D5EA6"/>
    <w:rsid w:val="008D5FCC"/>
    <w:rsid w:val="008D611A"/>
    <w:rsid w:val="008D6D69"/>
    <w:rsid w:val="008D7125"/>
    <w:rsid w:val="008D77D0"/>
    <w:rsid w:val="008E00C2"/>
    <w:rsid w:val="008E00C4"/>
    <w:rsid w:val="008E03A5"/>
    <w:rsid w:val="008E05E1"/>
    <w:rsid w:val="008E0825"/>
    <w:rsid w:val="008E0849"/>
    <w:rsid w:val="008E0FBA"/>
    <w:rsid w:val="008E100E"/>
    <w:rsid w:val="008E15C8"/>
    <w:rsid w:val="008E1680"/>
    <w:rsid w:val="008E22AC"/>
    <w:rsid w:val="008E26AF"/>
    <w:rsid w:val="008E3660"/>
    <w:rsid w:val="008E391F"/>
    <w:rsid w:val="008E3DC0"/>
    <w:rsid w:val="008E3DFB"/>
    <w:rsid w:val="008E4280"/>
    <w:rsid w:val="008E4511"/>
    <w:rsid w:val="008E47A9"/>
    <w:rsid w:val="008E4D5C"/>
    <w:rsid w:val="008E5330"/>
    <w:rsid w:val="008E5596"/>
    <w:rsid w:val="008E56A4"/>
    <w:rsid w:val="008E5806"/>
    <w:rsid w:val="008E5B0D"/>
    <w:rsid w:val="008E5B68"/>
    <w:rsid w:val="008E678D"/>
    <w:rsid w:val="008E6B1C"/>
    <w:rsid w:val="008E7102"/>
    <w:rsid w:val="008E744B"/>
    <w:rsid w:val="008E7493"/>
    <w:rsid w:val="008E75CB"/>
    <w:rsid w:val="008E7A2C"/>
    <w:rsid w:val="008E7B8F"/>
    <w:rsid w:val="008E7C0B"/>
    <w:rsid w:val="008E7CA6"/>
    <w:rsid w:val="008E7D7A"/>
    <w:rsid w:val="008F01CD"/>
    <w:rsid w:val="008F0215"/>
    <w:rsid w:val="008F103A"/>
    <w:rsid w:val="008F10E0"/>
    <w:rsid w:val="008F11A9"/>
    <w:rsid w:val="008F152F"/>
    <w:rsid w:val="008F16ED"/>
    <w:rsid w:val="008F182D"/>
    <w:rsid w:val="008F1DB0"/>
    <w:rsid w:val="008F1F8C"/>
    <w:rsid w:val="008F2310"/>
    <w:rsid w:val="008F2D16"/>
    <w:rsid w:val="008F2E4D"/>
    <w:rsid w:val="008F3709"/>
    <w:rsid w:val="008F386E"/>
    <w:rsid w:val="008F3A41"/>
    <w:rsid w:val="008F417B"/>
    <w:rsid w:val="008F4246"/>
    <w:rsid w:val="008F44A2"/>
    <w:rsid w:val="008F45AE"/>
    <w:rsid w:val="008F512D"/>
    <w:rsid w:val="008F5954"/>
    <w:rsid w:val="008F607E"/>
    <w:rsid w:val="008F609A"/>
    <w:rsid w:val="008F67DC"/>
    <w:rsid w:val="008F6DAF"/>
    <w:rsid w:val="008F6E5E"/>
    <w:rsid w:val="008F72E5"/>
    <w:rsid w:val="008F7379"/>
    <w:rsid w:val="008F7518"/>
    <w:rsid w:val="008F7690"/>
    <w:rsid w:val="008F7A85"/>
    <w:rsid w:val="008F7B5E"/>
    <w:rsid w:val="008F7BC0"/>
    <w:rsid w:val="008F7BCB"/>
    <w:rsid w:val="008F7C9E"/>
    <w:rsid w:val="008F7CE8"/>
    <w:rsid w:val="0090003E"/>
    <w:rsid w:val="0090082D"/>
    <w:rsid w:val="00900DF2"/>
    <w:rsid w:val="00901B0F"/>
    <w:rsid w:val="00901F63"/>
    <w:rsid w:val="00903363"/>
    <w:rsid w:val="009039BF"/>
    <w:rsid w:val="0090443A"/>
    <w:rsid w:val="009045D0"/>
    <w:rsid w:val="009048B9"/>
    <w:rsid w:val="00904B40"/>
    <w:rsid w:val="00904ED5"/>
    <w:rsid w:val="00905363"/>
    <w:rsid w:val="00905B7A"/>
    <w:rsid w:val="00906113"/>
    <w:rsid w:val="00906CBD"/>
    <w:rsid w:val="00906E81"/>
    <w:rsid w:val="009076AE"/>
    <w:rsid w:val="00907766"/>
    <w:rsid w:val="00907787"/>
    <w:rsid w:val="009078C4"/>
    <w:rsid w:val="00907A5C"/>
    <w:rsid w:val="00907D09"/>
    <w:rsid w:val="00907F20"/>
    <w:rsid w:val="00907F94"/>
    <w:rsid w:val="0091042A"/>
    <w:rsid w:val="009104B6"/>
    <w:rsid w:val="00910B21"/>
    <w:rsid w:val="00911254"/>
    <w:rsid w:val="0091165E"/>
    <w:rsid w:val="009123DF"/>
    <w:rsid w:val="00912ADF"/>
    <w:rsid w:val="009134C0"/>
    <w:rsid w:val="00913AC5"/>
    <w:rsid w:val="00913BD0"/>
    <w:rsid w:val="00913E07"/>
    <w:rsid w:val="00913E1D"/>
    <w:rsid w:val="009149F6"/>
    <w:rsid w:val="00914C2D"/>
    <w:rsid w:val="00914D72"/>
    <w:rsid w:val="009151B6"/>
    <w:rsid w:val="00915364"/>
    <w:rsid w:val="009156B3"/>
    <w:rsid w:val="00915A75"/>
    <w:rsid w:val="00916286"/>
    <w:rsid w:val="00916798"/>
    <w:rsid w:val="00917399"/>
    <w:rsid w:val="00917811"/>
    <w:rsid w:val="00917B1C"/>
    <w:rsid w:val="00917B42"/>
    <w:rsid w:val="00920297"/>
    <w:rsid w:val="009210C1"/>
    <w:rsid w:val="009212A4"/>
    <w:rsid w:val="00921BF5"/>
    <w:rsid w:val="00922883"/>
    <w:rsid w:val="009230E9"/>
    <w:rsid w:val="00923336"/>
    <w:rsid w:val="009236A9"/>
    <w:rsid w:val="00923E84"/>
    <w:rsid w:val="00923F95"/>
    <w:rsid w:val="00924212"/>
    <w:rsid w:val="00924F05"/>
    <w:rsid w:val="009255E2"/>
    <w:rsid w:val="00925660"/>
    <w:rsid w:val="009257B2"/>
    <w:rsid w:val="00925B69"/>
    <w:rsid w:val="00925B70"/>
    <w:rsid w:val="00925EF6"/>
    <w:rsid w:val="0092646E"/>
    <w:rsid w:val="009265DB"/>
    <w:rsid w:val="0092671B"/>
    <w:rsid w:val="00927041"/>
    <w:rsid w:val="00927223"/>
    <w:rsid w:val="00927859"/>
    <w:rsid w:val="009303BA"/>
    <w:rsid w:val="00930693"/>
    <w:rsid w:val="00930811"/>
    <w:rsid w:val="00930B19"/>
    <w:rsid w:val="00930D35"/>
    <w:rsid w:val="0093105F"/>
    <w:rsid w:val="00931321"/>
    <w:rsid w:val="00933126"/>
    <w:rsid w:val="00933409"/>
    <w:rsid w:val="0093461B"/>
    <w:rsid w:val="00934C55"/>
    <w:rsid w:val="00934CA2"/>
    <w:rsid w:val="00934EEF"/>
    <w:rsid w:val="00934FF9"/>
    <w:rsid w:val="009350A8"/>
    <w:rsid w:val="0093587D"/>
    <w:rsid w:val="009365DB"/>
    <w:rsid w:val="00936B8E"/>
    <w:rsid w:val="0093722D"/>
    <w:rsid w:val="00937276"/>
    <w:rsid w:val="0093753A"/>
    <w:rsid w:val="00937AC6"/>
    <w:rsid w:val="00937C75"/>
    <w:rsid w:val="00940FE5"/>
    <w:rsid w:val="00941228"/>
    <w:rsid w:val="00942B34"/>
    <w:rsid w:val="00943066"/>
    <w:rsid w:val="00943388"/>
    <w:rsid w:val="0094356B"/>
    <w:rsid w:val="00943662"/>
    <w:rsid w:val="00943FF9"/>
    <w:rsid w:val="009440D7"/>
    <w:rsid w:val="009443DC"/>
    <w:rsid w:val="00944690"/>
    <w:rsid w:val="00944967"/>
    <w:rsid w:val="00944A45"/>
    <w:rsid w:val="0094513C"/>
    <w:rsid w:val="00945168"/>
    <w:rsid w:val="009452D1"/>
    <w:rsid w:val="009457DE"/>
    <w:rsid w:val="0094584F"/>
    <w:rsid w:val="00945F3C"/>
    <w:rsid w:val="0094632E"/>
    <w:rsid w:val="00946783"/>
    <w:rsid w:val="00946910"/>
    <w:rsid w:val="009472EA"/>
    <w:rsid w:val="009473D9"/>
    <w:rsid w:val="00947C9E"/>
    <w:rsid w:val="00947CC5"/>
    <w:rsid w:val="00947F03"/>
    <w:rsid w:val="009502FE"/>
    <w:rsid w:val="00950360"/>
    <w:rsid w:val="00950603"/>
    <w:rsid w:val="009508F6"/>
    <w:rsid w:val="00950A7F"/>
    <w:rsid w:val="0095192E"/>
    <w:rsid w:val="00951ECD"/>
    <w:rsid w:val="00951F81"/>
    <w:rsid w:val="009520F7"/>
    <w:rsid w:val="00952419"/>
    <w:rsid w:val="00952BB2"/>
    <w:rsid w:val="00953232"/>
    <w:rsid w:val="009533C9"/>
    <w:rsid w:val="009539B9"/>
    <w:rsid w:val="00953C41"/>
    <w:rsid w:val="009540B0"/>
    <w:rsid w:val="0095435A"/>
    <w:rsid w:val="00954635"/>
    <w:rsid w:val="00954A15"/>
    <w:rsid w:val="00955593"/>
    <w:rsid w:val="00955902"/>
    <w:rsid w:val="00955A24"/>
    <w:rsid w:val="00955EB9"/>
    <w:rsid w:val="00956407"/>
    <w:rsid w:val="00956506"/>
    <w:rsid w:val="00956C1E"/>
    <w:rsid w:val="00956DA1"/>
    <w:rsid w:val="00956E94"/>
    <w:rsid w:val="00957DFE"/>
    <w:rsid w:val="00957E41"/>
    <w:rsid w:val="00957EEE"/>
    <w:rsid w:val="00960233"/>
    <w:rsid w:val="00960714"/>
    <w:rsid w:val="009608A0"/>
    <w:rsid w:val="00960BAC"/>
    <w:rsid w:val="00960DFE"/>
    <w:rsid w:val="00960F97"/>
    <w:rsid w:val="00961A63"/>
    <w:rsid w:val="00961BC8"/>
    <w:rsid w:val="00961D4C"/>
    <w:rsid w:val="00962B37"/>
    <w:rsid w:val="00962E44"/>
    <w:rsid w:val="00962F16"/>
    <w:rsid w:val="009635A7"/>
    <w:rsid w:val="009636AD"/>
    <w:rsid w:val="00963DE6"/>
    <w:rsid w:val="009641BD"/>
    <w:rsid w:val="0096471D"/>
    <w:rsid w:val="0096491B"/>
    <w:rsid w:val="009655C5"/>
    <w:rsid w:val="009655DF"/>
    <w:rsid w:val="00965B3B"/>
    <w:rsid w:val="00965BA5"/>
    <w:rsid w:val="00965D56"/>
    <w:rsid w:val="009660EA"/>
    <w:rsid w:val="009669A7"/>
    <w:rsid w:val="00966E56"/>
    <w:rsid w:val="00967116"/>
    <w:rsid w:val="009671DF"/>
    <w:rsid w:val="0096772F"/>
    <w:rsid w:val="0096786C"/>
    <w:rsid w:val="009678A7"/>
    <w:rsid w:val="00967904"/>
    <w:rsid w:val="00967C4D"/>
    <w:rsid w:val="00967F2B"/>
    <w:rsid w:val="0097045E"/>
    <w:rsid w:val="009704CE"/>
    <w:rsid w:val="0097087F"/>
    <w:rsid w:val="009713AC"/>
    <w:rsid w:val="00971788"/>
    <w:rsid w:val="009719F5"/>
    <w:rsid w:val="0097236F"/>
    <w:rsid w:val="0097252A"/>
    <w:rsid w:val="00972C2C"/>
    <w:rsid w:val="00972D82"/>
    <w:rsid w:val="009735D0"/>
    <w:rsid w:val="00973AE2"/>
    <w:rsid w:val="009748BE"/>
    <w:rsid w:val="00974915"/>
    <w:rsid w:val="00974A6F"/>
    <w:rsid w:val="00974C8C"/>
    <w:rsid w:val="00974D3C"/>
    <w:rsid w:val="00974DBB"/>
    <w:rsid w:val="00975003"/>
    <w:rsid w:val="00975194"/>
    <w:rsid w:val="0097558F"/>
    <w:rsid w:val="009758DC"/>
    <w:rsid w:val="00975A0C"/>
    <w:rsid w:val="00975ABD"/>
    <w:rsid w:val="00975BE8"/>
    <w:rsid w:val="009763C7"/>
    <w:rsid w:val="00976481"/>
    <w:rsid w:val="00976ADE"/>
    <w:rsid w:val="009770C1"/>
    <w:rsid w:val="009777E3"/>
    <w:rsid w:val="00977F09"/>
    <w:rsid w:val="00980416"/>
    <w:rsid w:val="009807F8"/>
    <w:rsid w:val="00980969"/>
    <w:rsid w:val="00980A40"/>
    <w:rsid w:val="00980C65"/>
    <w:rsid w:val="00981434"/>
    <w:rsid w:val="00981FCB"/>
    <w:rsid w:val="00982162"/>
    <w:rsid w:val="0098217C"/>
    <w:rsid w:val="0098285E"/>
    <w:rsid w:val="0098286F"/>
    <w:rsid w:val="0098295A"/>
    <w:rsid w:val="00982AAA"/>
    <w:rsid w:val="00982F36"/>
    <w:rsid w:val="009837FD"/>
    <w:rsid w:val="009838C3"/>
    <w:rsid w:val="00983B6B"/>
    <w:rsid w:val="00983E91"/>
    <w:rsid w:val="009848AB"/>
    <w:rsid w:val="00984DB6"/>
    <w:rsid w:val="00985122"/>
    <w:rsid w:val="0098525D"/>
    <w:rsid w:val="00985521"/>
    <w:rsid w:val="00985B1D"/>
    <w:rsid w:val="00985B2B"/>
    <w:rsid w:val="00985D57"/>
    <w:rsid w:val="009868BB"/>
    <w:rsid w:val="00986E62"/>
    <w:rsid w:val="009873CB"/>
    <w:rsid w:val="00987A7D"/>
    <w:rsid w:val="00990179"/>
    <w:rsid w:val="00990596"/>
    <w:rsid w:val="00990C33"/>
    <w:rsid w:val="0099148A"/>
    <w:rsid w:val="009914CF"/>
    <w:rsid w:val="00991541"/>
    <w:rsid w:val="00991C2B"/>
    <w:rsid w:val="00991D96"/>
    <w:rsid w:val="00992029"/>
    <w:rsid w:val="0099280F"/>
    <w:rsid w:val="00992940"/>
    <w:rsid w:val="00992AFE"/>
    <w:rsid w:val="00992D52"/>
    <w:rsid w:val="0099393B"/>
    <w:rsid w:val="009940EE"/>
    <w:rsid w:val="00994A14"/>
    <w:rsid w:val="00994C95"/>
    <w:rsid w:val="00994EF1"/>
    <w:rsid w:val="00995022"/>
    <w:rsid w:val="0099530B"/>
    <w:rsid w:val="0099534A"/>
    <w:rsid w:val="00995965"/>
    <w:rsid w:val="0099630A"/>
    <w:rsid w:val="009966F5"/>
    <w:rsid w:val="00996F15"/>
    <w:rsid w:val="009A02A6"/>
    <w:rsid w:val="009A03D0"/>
    <w:rsid w:val="009A0DC4"/>
    <w:rsid w:val="009A1A27"/>
    <w:rsid w:val="009A1AB1"/>
    <w:rsid w:val="009A1BA2"/>
    <w:rsid w:val="009A1F74"/>
    <w:rsid w:val="009A23C4"/>
    <w:rsid w:val="009A2D18"/>
    <w:rsid w:val="009A2E6C"/>
    <w:rsid w:val="009A2FAA"/>
    <w:rsid w:val="009A3526"/>
    <w:rsid w:val="009A3565"/>
    <w:rsid w:val="009A3B7B"/>
    <w:rsid w:val="009A41E9"/>
    <w:rsid w:val="009A42F0"/>
    <w:rsid w:val="009A443E"/>
    <w:rsid w:val="009A4B7F"/>
    <w:rsid w:val="009A4CBE"/>
    <w:rsid w:val="009A4D1B"/>
    <w:rsid w:val="009A4E7E"/>
    <w:rsid w:val="009A4FB3"/>
    <w:rsid w:val="009A50A4"/>
    <w:rsid w:val="009A50E9"/>
    <w:rsid w:val="009A5226"/>
    <w:rsid w:val="009A5267"/>
    <w:rsid w:val="009A566B"/>
    <w:rsid w:val="009A5E9C"/>
    <w:rsid w:val="009A6695"/>
    <w:rsid w:val="009A6698"/>
    <w:rsid w:val="009A6C4F"/>
    <w:rsid w:val="009A7009"/>
    <w:rsid w:val="009A796D"/>
    <w:rsid w:val="009B0620"/>
    <w:rsid w:val="009B09B8"/>
    <w:rsid w:val="009B0CCB"/>
    <w:rsid w:val="009B20A4"/>
    <w:rsid w:val="009B2381"/>
    <w:rsid w:val="009B2964"/>
    <w:rsid w:val="009B2E33"/>
    <w:rsid w:val="009B321A"/>
    <w:rsid w:val="009B3244"/>
    <w:rsid w:val="009B36B2"/>
    <w:rsid w:val="009B3B78"/>
    <w:rsid w:val="009B3B9E"/>
    <w:rsid w:val="009B3BE1"/>
    <w:rsid w:val="009B44DC"/>
    <w:rsid w:val="009B44EC"/>
    <w:rsid w:val="009B50A6"/>
    <w:rsid w:val="009B5922"/>
    <w:rsid w:val="009B5E56"/>
    <w:rsid w:val="009B5FF2"/>
    <w:rsid w:val="009B673C"/>
    <w:rsid w:val="009B6E3C"/>
    <w:rsid w:val="009B72AD"/>
    <w:rsid w:val="009B7341"/>
    <w:rsid w:val="009B73BD"/>
    <w:rsid w:val="009B7407"/>
    <w:rsid w:val="009B778B"/>
    <w:rsid w:val="009B7BA7"/>
    <w:rsid w:val="009B7D0D"/>
    <w:rsid w:val="009B7D7B"/>
    <w:rsid w:val="009B7DAB"/>
    <w:rsid w:val="009C001C"/>
    <w:rsid w:val="009C0908"/>
    <w:rsid w:val="009C0C8D"/>
    <w:rsid w:val="009C0F8E"/>
    <w:rsid w:val="009C156B"/>
    <w:rsid w:val="009C1767"/>
    <w:rsid w:val="009C2606"/>
    <w:rsid w:val="009C26FA"/>
    <w:rsid w:val="009C274B"/>
    <w:rsid w:val="009C33FC"/>
    <w:rsid w:val="009C356F"/>
    <w:rsid w:val="009C35C5"/>
    <w:rsid w:val="009C3723"/>
    <w:rsid w:val="009C3863"/>
    <w:rsid w:val="009C38A8"/>
    <w:rsid w:val="009C3909"/>
    <w:rsid w:val="009C3C63"/>
    <w:rsid w:val="009C3C6E"/>
    <w:rsid w:val="009C3E86"/>
    <w:rsid w:val="009C4294"/>
    <w:rsid w:val="009C4338"/>
    <w:rsid w:val="009C4483"/>
    <w:rsid w:val="009C4676"/>
    <w:rsid w:val="009C4EDC"/>
    <w:rsid w:val="009C5206"/>
    <w:rsid w:val="009C5D7D"/>
    <w:rsid w:val="009C6147"/>
    <w:rsid w:val="009C6610"/>
    <w:rsid w:val="009C6BC9"/>
    <w:rsid w:val="009C6E08"/>
    <w:rsid w:val="009C6F47"/>
    <w:rsid w:val="009C71DE"/>
    <w:rsid w:val="009C7423"/>
    <w:rsid w:val="009D1011"/>
    <w:rsid w:val="009D1073"/>
    <w:rsid w:val="009D1251"/>
    <w:rsid w:val="009D18A5"/>
    <w:rsid w:val="009D1A75"/>
    <w:rsid w:val="009D1C26"/>
    <w:rsid w:val="009D213D"/>
    <w:rsid w:val="009D2222"/>
    <w:rsid w:val="009D263C"/>
    <w:rsid w:val="009D2D65"/>
    <w:rsid w:val="009D2E31"/>
    <w:rsid w:val="009D308B"/>
    <w:rsid w:val="009D34C9"/>
    <w:rsid w:val="009D4328"/>
    <w:rsid w:val="009D435B"/>
    <w:rsid w:val="009D44A6"/>
    <w:rsid w:val="009D4A2E"/>
    <w:rsid w:val="009D4DDA"/>
    <w:rsid w:val="009D5664"/>
    <w:rsid w:val="009D5B9B"/>
    <w:rsid w:val="009D5BD1"/>
    <w:rsid w:val="009D5E71"/>
    <w:rsid w:val="009D6460"/>
    <w:rsid w:val="009D682E"/>
    <w:rsid w:val="009D6854"/>
    <w:rsid w:val="009D7050"/>
    <w:rsid w:val="009D70F9"/>
    <w:rsid w:val="009D776A"/>
    <w:rsid w:val="009E0258"/>
    <w:rsid w:val="009E1079"/>
    <w:rsid w:val="009E1543"/>
    <w:rsid w:val="009E26B5"/>
    <w:rsid w:val="009E284D"/>
    <w:rsid w:val="009E2CFC"/>
    <w:rsid w:val="009E36E1"/>
    <w:rsid w:val="009E3CEF"/>
    <w:rsid w:val="009E41C5"/>
    <w:rsid w:val="009E454C"/>
    <w:rsid w:val="009E466D"/>
    <w:rsid w:val="009E4863"/>
    <w:rsid w:val="009E4968"/>
    <w:rsid w:val="009E4A17"/>
    <w:rsid w:val="009E4BBE"/>
    <w:rsid w:val="009E4E2C"/>
    <w:rsid w:val="009E4E83"/>
    <w:rsid w:val="009E5873"/>
    <w:rsid w:val="009E68BC"/>
    <w:rsid w:val="009E7131"/>
    <w:rsid w:val="009E7737"/>
    <w:rsid w:val="009E7C0C"/>
    <w:rsid w:val="009E7C36"/>
    <w:rsid w:val="009E7DF9"/>
    <w:rsid w:val="009F0019"/>
    <w:rsid w:val="009F012E"/>
    <w:rsid w:val="009F04B9"/>
    <w:rsid w:val="009F0586"/>
    <w:rsid w:val="009F0627"/>
    <w:rsid w:val="009F08AA"/>
    <w:rsid w:val="009F09E5"/>
    <w:rsid w:val="009F12CB"/>
    <w:rsid w:val="009F1309"/>
    <w:rsid w:val="009F1CC2"/>
    <w:rsid w:val="009F20AF"/>
    <w:rsid w:val="009F22C3"/>
    <w:rsid w:val="009F23EC"/>
    <w:rsid w:val="009F24EB"/>
    <w:rsid w:val="009F2797"/>
    <w:rsid w:val="009F32CB"/>
    <w:rsid w:val="009F4050"/>
    <w:rsid w:val="009F41E2"/>
    <w:rsid w:val="009F48F6"/>
    <w:rsid w:val="009F4E42"/>
    <w:rsid w:val="009F4F41"/>
    <w:rsid w:val="009F5009"/>
    <w:rsid w:val="009F584D"/>
    <w:rsid w:val="009F5F0E"/>
    <w:rsid w:val="009F6322"/>
    <w:rsid w:val="009F63F1"/>
    <w:rsid w:val="009F6466"/>
    <w:rsid w:val="009F67DA"/>
    <w:rsid w:val="009F6E7D"/>
    <w:rsid w:val="009F6F0F"/>
    <w:rsid w:val="009F739A"/>
    <w:rsid w:val="009F77A1"/>
    <w:rsid w:val="00A0032A"/>
    <w:rsid w:val="00A00CBF"/>
    <w:rsid w:val="00A00DEE"/>
    <w:rsid w:val="00A01568"/>
    <w:rsid w:val="00A0173E"/>
    <w:rsid w:val="00A01779"/>
    <w:rsid w:val="00A0179E"/>
    <w:rsid w:val="00A01DB2"/>
    <w:rsid w:val="00A01E44"/>
    <w:rsid w:val="00A0263D"/>
    <w:rsid w:val="00A027CE"/>
    <w:rsid w:val="00A0287C"/>
    <w:rsid w:val="00A02D12"/>
    <w:rsid w:val="00A034A7"/>
    <w:rsid w:val="00A035A7"/>
    <w:rsid w:val="00A03EC9"/>
    <w:rsid w:val="00A044AF"/>
    <w:rsid w:val="00A045B5"/>
    <w:rsid w:val="00A04B6B"/>
    <w:rsid w:val="00A05042"/>
    <w:rsid w:val="00A050F8"/>
    <w:rsid w:val="00A051A3"/>
    <w:rsid w:val="00A05585"/>
    <w:rsid w:val="00A05718"/>
    <w:rsid w:val="00A05891"/>
    <w:rsid w:val="00A05E10"/>
    <w:rsid w:val="00A067F6"/>
    <w:rsid w:val="00A06BE6"/>
    <w:rsid w:val="00A06F94"/>
    <w:rsid w:val="00A06FFC"/>
    <w:rsid w:val="00A07738"/>
    <w:rsid w:val="00A07D11"/>
    <w:rsid w:val="00A07EAD"/>
    <w:rsid w:val="00A101E0"/>
    <w:rsid w:val="00A102D8"/>
    <w:rsid w:val="00A10978"/>
    <w:rsid w:val="00A10DC2"/>
    <w:rsid w:val="00A11222"/>
    <w:rsid w:val="00A11315"/>
    <w:rsid w:val="00A11364"/>
    <w:rsid w:val="00A11976"/>
    <w:rsid w:val="00A11B90"/>
    <w:rsid w:val="00A12762"/>
    <w:rsid w:val="00A12FCB"/>
    <w:rsid w:val="00A130F0"/>
    <w:rsid w:val="00A132BB"/>
    <w:rsid w:val="00A13304"/>
    <w:rsid w:val="00A140FD"/>
    <w:rsid w:val="00A14552"/>
    <w:rsid w:val="00A14922"/>
    <w:rsid w:val="00A14BE0"/>
    <w:rsid w:val="00A150B4"/>
    <w:rsid w:val="00A15797"/>
    <w:rsid w:val="00A158F7"/>
    <w:rsid w:val="00A15A0E"/>
    <w:rsid w:val="00A15B15"/>
    <w:rsid w:val="00A161FE"/>
    <w:rsid w:val="00A16205"/>
    <w:rsid w:val="00A165D9"/>
    <w:rsid w:val="00A16675"/>
    <w:rsid w:val="00A16887"/>
    <w:rsid w:val="00A16A50"/>
    <w:rsid w:val="00A16BBB"/>
    <w:rsid w:val="00A16C46"/>
    <w:rsid w:val="00A16E93"/>
    <w:rsid w:val="00A16F65"/>
    <w:rsid w:val="00A207C5"/>
    <w:rsid w:val="00A20D8A"/>
    <w:rsid w:val="00A20E38"/>
    <w:rsid w:val="00A20E40"/>
    <w:rsid w:val="00A2115D"/>
    <w:rsid w:val="00A213B2"/>
    <w:rsid w:val="00A215DF"/>
    <w:rsid w:val="00A218FF"/>
    <w:rsid w:val="00A21AD2"/>
    <w:rsid w:val="00A21C2F"/>
    <w:rsid w:val="00A21F6C"/>
    <w:rsid w:val="00A22346"/>
    <w:rsid w:val="00A22477"/>
    <w:rsid w:val="00A22D40"/>
    <w:rsid w:val="00A2352D"/>
    <w:rsid w:val="00A239D3"/>
    <w:rsid w:val="00A239E8"/>
    <w:rsid w:val="00A23DF3"/>
    <w:rsid w:val="00A2427D"/>
    <w:rsid w:val="00A243CE"/>
    <w:rsid w:val="00A251BD"/>
    <w:rsid w:val="00A25CF3"/>
    <w:rsid w:val="00A25D61"/>
    <w:rsid w:val="00A25D8A"/>
    <w:rsid w:val="00A26497"/>
    <w:rsid w:val="00A265B0"/>
    <w:rsid w:val="00A265F4"/>
    <w:rsid w:val="00A27AED"/>
    <w:rsid w:val="00A3007E"/>
    <w:rsid w:val="00A301BD"/>
    <w:rsid w:val="00A301C6"/>
    <w:rsid w:val="00A304EE"/>
    <w:rsid w:val="00A30E40"/>
    <w:rsid w:val="00A31030"/>
    <w:rsid w:val="00A31482"/>
    <w:rsid w:val="00A31949"/>
    <w:rsid w:val="00A31FC1"/>
    <w:rsid w:val="00A32062"/>
    <w:rsid w:val="00A327E1"/>
    <w:rsid w:val="00A327FE"/>
    <w:rsid w:val="00A329EE"/>
    <w:rsid w:val="00A3363A"/>
    <w:rsid w:val="00A33EC3"/>
    <w:rsid w:val="00A345D5"/>
    <w:rsid w:val="00A34695"/>
    <w:rsid w:val="00A34F1B"/>
    <w:rsid w:val="00A354C0"/>
    <w:rsid w:val="00A35798"/>
    <w:rsid w:val="00A358E3"/>
    <w:rsid w:val="00A35927"/>
    <w:rsid w:val="00A35996"/>
    <w:rsid w:val="00A35B24"/>
    <w:rsid w:val="00A35B4E"/>
    <w:rsid w:val="00A35EB2"/>
    <w:rsid w:val="00A36007"/>
    <w:rsid w:val="00A370B1"/>
    <w:rsid w:val="00A3723F"/>
    <w:rsid w:val="00A375F5"/>
    <w:rsid w:val="00A3760B"/>
    <w:rsid w:val="00A377BD"/>
    <w:rsid w:val="00A37869"/>
    <w:rsid w:val="00A37CF3"/>
    <w:rsid w:val="00A40238"/>
    <w:rsid w:val="00A41037"/>
    <w:rsid w:val="00A41830"/>
    <w:rsid w:val="00A420C5"/>
    <w:rsid w:val="00A42133"/>
    <w:rsid w:val="00A42516"/>
    <w:rsid w:val="00A425B2"/>
    <w:rsid w:val="00A42769"/>
    <w:rsid w:val="00A42783"/>
    <w:rsid w:val="00A427AA"/>
    <w:rsid w:val="00A427B2"/>
    <w:rsid w:val="00A42B1C"/>
    <w:rsid w:val="00A42BB6"/>
    <w:rsid w:val="00A42E0C"/>
    <w:rsid w:val="00A4387F"/>
    <w:rsid w:val="00A43B22"/>
    <w:rsid w:val="00A444A6"/>
    <w:rsid w:val="00A447D8"/>
    <w:rsid w:val="00A449BE"/>
    <w:rsid w:val="00A44ED2"/>
    <w:rsid w:val="00A45220"/>
    <w:rsid w:val="00A453AE"/>
    <w:rsid w:val="00A45553"/>
    <w:rsid w:val="00A4563A"/>
    <w:rsid w:val="00A459D0"/>
    <w:rsid w:val="00A45E7C"/>
    <w:rsid w:val="00A46597"/>
    <w:rsid w:val="00A4682F"/>
    <w:rsid w:val="00A46B05"/>
    <w:rsid w:val="00A475B9"/>
    <w:rsid w:val="00A47FA3"/>
    <w:rsid w:val="00A50A85"/>
    <w:rsid w:val="00A5105E"/>
    <w:rsid w:val="00A51F5B"/>
    <w:rsid w:val="00A5202A"/>
    <w:rsid w:val="00A5202D"/>
    <w:rsid w:val="00A522C5"/>
    <w:rsid w:val="00A5256E"/>
    <w:rsid w:val="00A52CEA"/>
    <w:rsid w:val="00A530D6"/>
    <w:rsid w:val="00A53B85"/>
    <w:rsid w:val="00A53BA8"/>
    <w:rsid w:val="00A54266"/>
    <w:rsid w:val="00A546FC"/>
    <w:rsid w:val="00A54B8A"/>
    <w:rsid w:val="00A54E08"/>
    <w:rsid w:val="00A55C28"/>
    <w:rsid w:val="00A55DE3"/>
    <w:rsid w:val="00A561D3"/>
    <w:rsid w:val="00A56D6F"/>
    <w:rsid w:val="00A575BC"/>
    <w:rsid w:val="00A57783"/>
    <w:rsid w:val="00A57A6A"/>
    <w:rsid w:val="00A57CBF"/>
    <w:rsid w:val="00A57D86"/>
    <w:rsid w:val="00A60234"/>
    <w:rsid w:val="00A603AD"/>
    <w:rsid w:val="00A60421"/>
    <w:rsid w:val="00A604B5"/>
    <w:rsid w:val="00A607DE"/>
    <w:rsid w:val="00A60F11"/>
    <w:rsid w:val="00A6105C"/>
    <w:rsid w:val="00A611BE"/>
    <w:rsid w:val="00A6125C"/>
    <w:rsid w:val="00A614B2"/>
    <w:rsid w:val="00A61A64"/>
    <w:rsid w:val="00A61B39"/>
    <w:rsid w:val="00A622E0"/>
    <w:rsid w:val="00A62680"/>
    <w:rsid w:val="00A62CD5"/>
    <w:rsid w:val="00A6416B"/>
    <w:rsid w:val="00A642D7"/>
    <w:rsid w:val="00A64416"/>
    <w:rsid w:val="00A645E2"/>
    <w:rsid w:val="00A6482B"/>
    <w:rsid w:val="00A64A84"/>
    <w:rsid w:val="00A64B6C"/>
    <w:rsid w:val="00A64CEA"/>
    <w:rsid w:val="00A64E49"/>
    <w:rsid w:val="00A65031"/>
    <w:rsid w:val="00A65049"/>
    <w:rsid w:val="00A65446"/>
    <w:rsid w:val="00A6572A"/>
    <w:rsid w:val="00A6606B"/>
    <w:rsid w:val="00A662FA"/>
    <w:rsid w:val="00A666B9"/>
    <w:rsid w:val="00A66815"/>
    <w:rsid w:val="00A66AAA"/>
    <w:rsid w:val="00A66DF2"/>
    <w:rsid w:val="00A670D9"/>
    <w:rsid w:val="00A6727F"/>
    <w:rsid w:val="00A6732F"/>
    <w:rsid w:val="00A67924"/>
    <w:rsid w:val="00A67F6E"/>
    <w:rsid w:val="00A70306"/>
    <w:rsid w:val="00A709A7"/>
    <w:rsid w:val="00A70B79"/>
    <w:rsid w:val="00A71002"/>
    <w:rsid w:val="00A71974"/>
    <w:rsid w:val="00A71C71"/>
    <w:rsid w:val="00A73306"/>
    <w:rsid w:val="00A73622"/>
    <w:rsid w:val="00A7368C"/>
    <w:rsid w:val="00A73DD0"/>
    <w:rsid w:val="00A74D6B"/>
    <w:rsid w:val="00A7562E"/>
    <w:rsid w:val="00A7577D"/>
    <w:rsid w:val="00A758F7"/>
    <w:rsid w:val="00A7596B"/>
    <w:rsid w:val="00A75C46"/>
    <w:rsid w:val="00A7616F"/>
    <w:rsid w:val="00A765CA"/>
    <w:rsid w:val="00A76B1E"/>
    <w:rsid w:val="00A7769F"/>
    <w:rsid w:val="00A80163"/>
    <w:rsid w:val="00A8046C"/>
    <w:rsid w:val="00A80705"/>
    <w:rsid w:val="00A807DA"/>
    <w:rsid w:val="00A80BBA"/>
    <w:rsid w:val="00A80DA3"/>
    <w:rsid w:val="00A81138"/>
    <w:rsid w:val="00A81727"/>
    <w:rsid w:val="00A81BDE"/>
    <w:rsid w:val="00A81C73"/>
    <w:rsid w:val="00A81E19"/>
    <w:rsid w:val="00A821CC"/>
    <w:rsid w:val="00A82342"/>
    <w:rsid w:val="00A82861"/>
    <w:rsid w:val="00A82BD2"/>
    <w:rsid w:val="00A8339E"/>
    <w:rsid w:val="00A834FE"/>
    <w:rsid w:val="00A84322"/>
    <w:rsid w:val="00A849A6"/>
    <w:rsid w:val="00A84EC2"/>
    <w:rsid w:val="00A84EE2"/>
    <w:rsid w:val="00A8576E"/>
    <w:rsid w:val="00A857FE"/>
    <w:rsid w:val="00A85978"/>
    <w:rsid w:val="00A85F6C"/>
    <w:rsid w:val="00A8644D"/>
    <w:rsid w:val="00A86552"/>
    <w:rsid w:val="00A869DE"/>
    <w:rsid w:val="00A87882"/>
    <w:rsid w:val="00A87946"/>
    <w:rsid w:val="00A87A04"/>
    <w:rsid w:val="00A87BC9"/>
    <w:rsid w:val="00A87FE0"/>
    <w:rsid w:val="00A9040A"/>
    <w:rsid w:val="00A907D9"/>
    <w:rsid w:val="00A90D83"/>
    <w:rsid w:val="00A91007"/>
    <w:rsid w:val="00A911BD"/>
    <w:rsid w:val="00A924A8"/>
    <w:rsid w:val="00A92768"/>
    <w:rsid w:val="00A92977"/>
    <w:rsid w:val="00A92D2E"/>
    <w:rsid w:val="00A92E20"/>
    <w:rsid w:val="00A92FCD"/>
    <w:rsid w:val="00A935FC"/>
    <w:rsid w:val="00A93673"/>
    <w:rsid w:val="00A93680"/>
    <w:rsid w:val="00A93B42"/>
    <w:rsid w:val="00A93E7D"/>
    <w:rsid w:val="00A93FAD"/>
    <w:rsid w:val="00A94753"/>
    <w:rsid w:val="00A94917"/>
    <w:rsid w:val="00A94BF5"/>
    <w:rsid w:val="00A953D9"/>
    <w:rsid w:val="00A95405"/>
    <w:rsid w:val="00A959F3"/>
    <w:rsid w:val="00A95D94"/>
    <w:rsid w:val="00A95F1F"/>
    <w:rsid w:val="00A9631D"/>
    <w:rsid w:val="00A96400"/>
    <w:rsid w:val="00A96E96"/>
    <w:rsid w:val="00A97751"/>
    <w:rsid w:val="00A97838"/>
    <w:rsid w:val="00A978A7"/>
    <w:rsid w:val="00A97A24"/>
    <w:rsid w:val="00A97BC3"/>
    <w:rsid w:val="00A97C34"/>
    <w:rsid w:val="00AA028C"/>
    <w:rsid w:val="00AA02EE"/>
    <w:rsid w:val="00AA089B"/>
    <w:rsid w:val="00AA105F"/>
    <w:rsid w:val="00AA19C5"/>
    <w:rsid w:val="00AA1C02"/>
    <w:rsid w:val="00AA206B"/>
    <w:rsid w:val="00AA20AB"/>
    <w:rsid w:val="00AA22F6"/>
    <w:rsid w:val="00AA2557"/>
    <w:rsid w:val="00AA2C12"/>
    <w:rsid w:val="00AA31B5"/>
    <w:rsid w:val="00AA33AF"/>
    <w:rsid w:val="00AA3442"/>
    <w:rsid w:val="00AA3443"/>
    <w:rsid w:val="00AA34C9"/>
    <w:rsid w:val="00AA34D5"/>
    <w:rsid w:val="00AA34F6"/>
    <w:rsid w:val="00AA36F2"/>
    <w:rsid w:val="00AA3750"/>
    <w:rsid w:val="00AA5831"/>
    <w:rsid w:val="00AA5B19"/>
    <w:rsid w:val="00AA5CF9"/>
    <w:rsid w:val="00AA6125"/>
    <w:rsid w:val="00AA65B4"/>
    <w:rsid w:val="00AA6A45"/>
    <w:rsid w:val="00AA6B33"/>
    <w:rsid w:val="00AA7244"/>
    <w:rsid w:val="00AA7FF6"/>
    <w:rsid w:val="00AB02C9"/>
    <w:rsid w:val="00AB03B2"/>
    <w:rsid w:val="00AB03B9"/>
    <w:rsid w:val="00AB06C6"/>
    <w:rsid w:val="00AB0895"/>
    <w:rsid w:val="00AB0FA4"/>
    <w:rsid w:val="00AB10BB"/>
    <w:rsid w:val="00AB15C0"/>
    <w:rsid w:val="00AB1943"/>
    <w:rsid w:val="00AB1F59"/>
    <w:rsid w:val="00AB229F"/>
    <w:rsid w:val="00AB2BE1"/>
    <w:rsid w:val="00AB2F39"/>
    <w:rsid w:val="00AB3245"/>
    <w:rsid w:val="00AB38CC"/>
    <w:rsid w:val="00AB393C"/>
    <w:rsid w:val="00AB3B07"/>
    <w:rsid w:val="00AB3FE9"/>
    <w:rsid w:val="00AB41FA"/>
    <w:rsid w:val="00AB4689"/>
    <w:rsid w:val="00AB493C"/>
    <w:rsid w:val="00AB4F71"/>
    <w:rsid w:val="00AB5270"/>
    <w:rsid w:val="00AB5363"/>
    <w:rsid w:val="00AB5980"/>
    <w:rsid w:val="00AB5AE8"/>
    <w:rsid w:val="00AB5D6B"/>
    <w:rsid w:val="00AB60C2"/>
    <w:rsid w:val="00AB6262"/>
    <w:rsid w:val="00AB6DC7"/>
    <w:rsid w:val="00AB70A9"/>
    <w:rsid w:val="00AB7A98"/>
    <w:rsid w:val="00AB7D29"/>
    <w:rsid w:val="00AB7D2E"/>
    <w:rsid w:val="00AC05C9"/>
    <w:rsid w:val="00AC0741"/>
    <w:rsid w:val="00AC0CE1"/>
    <w:rsid w:val="00AC0F20"/>
    <w:rsid w:val="00AC1203"/>
    <w:rsid w:val="00AC1390"/>
    <w:rsid w:val="00AC17FF"/>
    <w:rsid w:val="00AC1F57"/>
    <w:rsid w:val="00AC230D"/>
    <w:rsid w:val="00AC23A9"/>
    <w:rsid w:val="00AC282E"/>
    <w:rsid w:val="00AC2A59"/>
    <w:rsid w:val="00AC2BEF"/>
    <w:rsid w:val="00AC2EF6"/>
    <w:rsid w:val="00AC2F11"/>
    <w:rsid w:val="00AC329D"/>
    <w:rsid w:val="00AC35C2"/>
    <w:rsid w:val="00AC38FE"/>
    <w:rsid w:val="00AC39DE"/>
    <w:rsid w:val="00AC3D40"/>
    <w:rsid w:val="00AC3E19"/>
    <w:rsid w:val="00AC3FD1"/>
    <w:rsid w:val="00AC426B"/>
    <w:rsid w:val="00AC439F"/>
    <w:rsid w:val="00AC468F"/>
    <w:rsid w:val="00AC46B5"/>
    <w:rsid w:val="00AC50F4"/>
    <w:rsid w:val="00AC5110"/>
    <w:rsid w:val="00AC5BDA"/>
    <w:rsid w:val="00AC5C33"/>
    <w:rsid w:val="00AC5D5A"/>
    <w:rsid w:val="00AC607C"/>
    <w:rsid w:val="00AC6112"/>
    <w:rsid w:val="00AC6548"/>
    <w:rsid w:val="00AC6952"/>
    <w:rsid w:val="00AC6C34"/>
    <w:rsid w:val="00AC716D"/>
    <w:rsid w:val="00AC71E4"/>
    <w:rsid w:val="00AC722C"/>
    <w:rsid w:val="00AC75E7"/>
    <w:rsid w:val="00AC7B8C"/>
    <w:rsid w:val="00AC7F54"/>
    <w:rsid w:val="00AD107D"/>
    <w:rsid w:val="00AD1540"/>
    <w:rsid w:val="00AD16B7"/>
    <w:rsid w:val="00AD1809"/>
    <w:rsid w:val="00AD1B20"/>
    <w:rsid w:val="00AD1B9A"/>
    <w:rsid w:val="00AD1BB9"/>
    <w:rsid w:val="00AD1E20"/>
    <w:rsid w:val="00AD2309"/>
    <w:rsid w:val="00AD2574"/>
    <w:rsid w:val="00AD2DDD"/>
    <w:rsid w:val="00AD2E54"/>
    <w:rsid w:val="00AD2F84"/>
    <w:rsid w:val="00AD438D"/>
    <w:rsid w:val="00AD4671"/>
    <w:rsid w:val="00AD49A2"/>
    <w:rsid w:val="00AD4A11"/>
    <w:rsid w:val="00AD4A73"/>
    <w:rsid w:val="00AD4DCA"/>
    <w:rsid w:val="00AD5094"/>
    <w:rsid w:val="00AD5D34"/>
    <w:rsid w:val="00AD5DF8"/>
    <w:rsid w:val="00AD75CF"/>
    <w:rsid w:val="00AD79ED"/>
    <w:rsid w:val="00AD7D3C"/>
    <w:rsid w:val="00AD7DDE"/>
    <w:rsid w:val="00AD7E6D"/>
    <w:rsid w:val="00AE07A7"/>
    <w:rsid w:val="00AE0FEE"/>
    <w:rsid w:val="00AE1A99"/>
    <w:rsid w:val="00AE1D98"/>
    <w:rsid w:val="00AE26CB"/>
    <w:rsid w:val="00AE2B38"/>
    <w:rsid w:val="00AE32CD"/>
    <w:rsid w:val="00AE4131"/>
    <w:rsid w:val="00AE584C"/>
    <w:rsid w:val="00AE5883"/>
    <w:rsid w:val="00AE5DA4"/>
    <w:rsid w:val="00AE679E"/>
    <w:rsid w:val="00AE6914"/>
    <w:rsid w:val="00AE6C04"/>
    <w:rsid w:val="00AE7295"/>
    <w:rsid w:val="00AF005D"/>
    <w:rsid w:val="00AF0356"/>
    <w:rsid w:val="00AF03EB"/>
    <w:rsid w:val="00AF0EC6"/>
    <w:rsid w:val="00AF11F3"/>
    <w:rsid w:val="00AF14DF"/>
    <w:rsid w:val="00AF1559"/>
    <w:rsid w:val="00AF178C"/>
    <w:rsid w:val="00AF186D"/>
    <w:rsid w:val="00AF26B0"/>
    <w:rsid w:val="00AF28D8"/>
    <w:rsid w:val="00AF2CEF"/>
    <w:rsid w:val="00AF3267"/>
    <w:rsid w:val="00AF3B10"/>
    <w:rsid w:val="00AF3B3B"/>
    <w:rsid w:val="00AF3FC2"/>
    <w:rsid w:val="00AF4198"/>
    <w:rsid w:val="00AF41F9"/>
    <w:rsid w:val="00AF449C"/>
    <w:rsid w:val="00AF4D53"/>
    <w:rsid w:val="00AF560D"/>
    <w:rsid w:val="00AF66FE"/>
    <w:rsid w:val="00AF6CE1"/>
    <w:rsid w:val="00AF7239"/>
    <w:rsid w:val="00AF7C78"/>
    <w:rsid w:val="00AF7FD4"/>
    <w:rsid w:val="00B0023B"/>
    <w:rsid w:val="00B0038C"/>
    <w:rsid w:val="00B004E4"/>
    <w:rsid w:val="00B00922"/>
    <w:rsid w:val="00B00AAF"/>
    <w:rsid w:val="00B00B44"/>
    <w:rsid w:val="00B0111B"/>
    <w:rsid w:val="00B011C0"/>
    <w:rsid w:val="00B01286"/>
    <w:rsid w:val="00B0135D"/>
    <w:rsid w:val="00B01470"/>
    <w:rsid w:val="00B015AA"/>
    <w:rsid w:val="00B01F6E"/>
    <w:rsid w:val="00B02092"/>
    <w:rsid w:val="00B029EE"/>
    <w:rsid w:val="00B0311F"/>
    <w:rsid w:val="00B03C22"/>
    <w:rsid w:val="00B03D8E"/>
    <w:rsid w:val="00B03E82"/>
    <w:rsid w:val="00B04131"/>
    <w:rsid w:val="00B04336"/>
    <w:rsid w:val="00B044B0"/>
    <w:rsid w:val="00B044C0"/>
    <w:rsid w:val="00B04510"/>
    <w:rsid w:val="00B0499E"/>
    <w:rsid w:val="00B0518D"/>
    <w:rsid w:val="00B05770"/>
    <w:rsid w:val="00B059D3"/>
    <w:rsid w:val="00B05EC7"/>
    <w:rsid w:val="00B064C5"/>
    <w:rsid w:val="00B07678"/>
    <w:rsid w:val="00B078ED"/>
    <w:rsid w:val="00B10028"/>
    <w:rsid w:val="00B106FC"/>
    <w:rsid w:val="00B107B9"/>
    <w:rsid w:val="00B107C9"/>
    <w:rsid w:val="00B1097C"/>
    <w:rsid w:val="00B10F3A"/>
    <w:rsid w:val="00B112C2"/>
    <w:rsid w:val="00B11DF7"/>
    <w:rsid w:val="00B122D8"/>
    <w:rsid w:val="00B12318"/>
    <w:rsid w:val="00B12CAE"/>
    <w:rsid w:val="00B13210"/>
    <w:rsid w:val="00B1360A"/>
    <w:rsid w:val="00B1372F"/>
    <w:rsid w:val="00B13BC6"/>
    <w:rsid w:val="00B1436A"/>
    <w:rsid w:val="00B146AB"/>
    <w:rsid w:val="00B14A19"/>
    <w:rsid w:val="00B14D3C"/>
    <w:rsid w:val="00B15549"/>
    <w:rsid w:val="00B15648"/>
    <w:rsid w:val="00B15713"/>
    <w:rsid w:val="00B15ED6"/>
    <w:rsid w:val="00B160FB"/>
    <w:rsid w:val="00B16C22"/>
    <w:rsid w:val="00B177CE"/>
    <w:rsid w:val="00B17CB8"/>
    <w:rsid w:val="00B17FDA"/>
    <w:rsid w:val="00B20BA1"/>
    <w:rsid w:val="00B20BF1"/>
    <w:rsid w:val="00B20CB0"/>
    <w:rsid w:val="00B21279"/>
    <w:rsid w:val="00B215F7"/>
    <w:rsid w:val="00B21DAE"/>
    <w:rsid w:val="00B21DE7"/>
    <w:rsid w:val="00B223CB"/>
    <w:rsid w:val="00B22403"/>
    <w:rsid w:val="00B225D3"/>
    <w:rsid w:val="00B226AD"/>
    <w:rsid w:val="00B22C12"/>
    <w:rsid w:val="00B22DE6"/>
    <w:rsid w:val="00B236E5"/>
    <w:rsid w:val="00B239F8"/>
    <w:rsid w:val="00B23AA1"/>
    <w:rsid w:val="00B23E9D"/>
    <w:rsid w:val="00B241C2"/>
    <w:rsid w:val="00B24531"/>
    <w:rsid w:val="00B2487F"/>
    <w:rsid w:val="00B24FF3"/>
    <w:rsid w:val="00B25643"/>
    <w:rsid w:val="00B25707"/>
    <w:rsid w:val="00B25C1C"/>
    <w:rsid w:val="00B269F3"/>
    <w:rsid w:val="00B269FB"/>
    <w:rsid w:val="00B27357"/>
    <w:rsid w:val="00B274AD"/>
    <w:rsid w:val="00B277C3"/>
    <w:rsid w:val="00B27A9B"/>
    <w:rsid w:val="00B27B4A"/>
    <w:rsid w:val="00B30182"/>
    <w:rsid w:val="00B304EE"/>
    <w:rsid w:val="00B30A43"/>
    <w:rsid w:val="00B30AA8"/>
    <w:rsid w:val="00B30DA6"/>
    <w:rsid w:val="00B317C3"/>
    <w:rsid w:val="00B31F35"/>
    <w:rsid w:val="00B32BF4"/>
    <w:rsid w:val="00B33550"/>
    <w:rsid w:val="00B33A3F"/>
    <w:rsid w:val="00B34621"/>
    <w:rsid w:val="00B3515D"/>
    <w:rsid w:val="00B352F5"/>
    <w:rsid w:val="00B35595"/>
    <w:rsid w:val="00B35E36"/>
    <w:rsid w:val="00B35F7F"/>
    <w:rsid w:val="00B36384"/>
    <w:rsid w:val="00B365E9"/>
    <w:rsid w:val="00B36647"/>
    <w:rsid w:val="00B36840"/>
    <w:rsid w:val="00B36999"/>
    <w:rsid w:val="00B36E7B"/>
    <w:rsid w:val="00B37BFF"/>
    <w:rsid w:val="00B37FA3"/>
    <w:rsid w:val="00B40374"/>
    <w:rsid w:val="00B404A6"/>
    <w:rsid w:val="00B4055D"/>
    <w:rsid w:val="00B41F25"/>
    <w:rsid w:val="00B42120"/>
    <w:rsid w:val="00B42C6B"/>
    <w:rsid w:val="00B42F4F"/>
    <w:rsid w:val="00B43379"/>
    <w:rsid w:val="00B435EE"/>
    <w:rsid w:val="00B43CB0"/>
    <w:rsid w:val="00B43CDB"/>
    <w:rsid w:val="00B43DC9"/>
    <w:rsid w:val="00B43DD5"/>
    <w:rsid w:val="00B4410C"/>
    <w:rsid w:val="00B442E1"/>
    <w:rsid w:val="00B44A60"/>
    <w:rsid w:val="00B44CB6"/>
    <w:rsid w:val="00B45196"/>
    <w:rsid w:val="00B45335"/>
    <w:rsid w:val="00B453D7"/>
    <w:rsid w:val="00B4549A"/>
    <w:rsid w:val="00B45571"/>
    <w:rsid w:val="00B457A0"/>
    <w:rsid w:val="00B45E52"/>
    <w:rsid w:val="00B45F87"/>
    <w:rsid w:val="00B46ADB"/>
    <w:rsid w:val="00B475DE"/>
    <w:rsid w:val="00B5018A"/>
    <w:rsid w:val="00B50242"/>
    <w:rsid w:val="00B50C29"/>
    <w:rsid w:val="00B5276F"/>
    <w:rsid w:val="00B52B73"/>
    <w:rsid w:val="00B5308F"/>
    <w:rsid w:val="00B539C4"/>
    <w:rsid w:val="00B53A61"/>
    <w:rsid w:val="00B53B18"/>
    <w:rsid w:val="00B544EA"/>
    <w:rsid w:val="00B553A7"/>
    <w:rsid w:val="00B559F0"/>
    <w:rsid w:val="00B55D8C"/>
    <w:rsid w:val="00B55F52"/>
    <w:rsid w:val="00B5676F"/>
    <w:rsid w:val="00B569D8"/>
    <w:rsid w:val="00B573CA"/>
    <w:rsid w:val="00B600E7"/>
    <w:rsid w:val="00B602BD"/>
    <w:rsid w:val="00B605C4"/>
    <w:rsid w:val="00B60A1A"/>
    <w:rsid w:val="00B60C19"/>
    <w:rsid w:val="00B61911"/>
    <w:rsid w:val="00B61E68"/>
    <w:rsid w:val="00B625F8"/>
    <w:rsid w:val="00B62773"/>
    <w:rsid w:val="00B629F7"/>
    <w:rsid w:val="00B62DC6"/>
    <w:rsid w:val="00B6321B"/>
    <w:rsid w:val="00B6339D"/>
    <w:rsid w:val="00B638DB"/>
    <w:rsid w:val="00B63A9D"/>
    <w:rsid w:val="00B63CC3"/>
    <w:rsid w:val="00B6436F"/>
    <w:rsid w:val="00B64551"/>
    <w:rsid w:val="00B65250"/>
    <w:rsid w:val="00B6541E"/>
    <w:rsid w:val="00B6592B"/>
    <w:rsid w:val="00B65C53"/>
    <w:rsid w:val="00B662E3"/>
    <w:rsid w:val="00B66525"/>
    <w:rsid w:val="00B666AD"/>
    <w:rsid w:val="00B669D7"/>
    <w:rsid w:val="00B6712E"/>
    <w:rsid w:val="00B67343"/>
    <w:rsid w:val="00B67350"/>
    <w:rsid w:val="00B6793F"/>
    <w:rsid w:val="00B67F39"/>
    <w:rsid w:val="00B70141"/>
    <w:rsid w:val="00B70212"/>
    <w:rsid w:val="00B70213"/>
    <w:rsid w:val="00B707D8"/>
    <w:rsid w:val="00B719B3"/>
    <w:rsid w:val="00B71B63"/>
    <w:rsid w:val="00B71D5B"/>
    <w:rsid w:val="00B71F69"/>
    <w:rsid w:val="00B71F8B"/>
    <w:rsid w:val="00B71FA5"/>
    <w:rsid w:val="00B720C8"/>
    <w:rsid w:val="00B72C69"/>
    <w:rsid w:val="00B73016"/>
    <w:rsid w:val="00B7337B"/>
    <w:rsid w:val="00B733E5"/>
    <w:rsid w:val="00B7357B"/>
    <w:rsid w:val="00B74328"/>
    <w:rsid w:val="00B744C7"/>
    <w:rsid w:val="00B7451C"/>
    <w:rsid w:val="00B7557B"/>
    <w:rsid w:val="00B75B91"/>
    <w:rsid w:val="00B75D6B"/>
    <w:rsid w:val="00B76514"/>
    <w:rsid w:val="00B7654F"/>
    <w:rsid w:val="00B76E69"/>
    <w:rsid w:val="00B770E3"/>
    <w:rsid w:val="00B80231"/>
    <w:rsid w:val="00B803D8"/>
    <w:rsid w:val="00B806E2"/>
    <w:rsid w:val="00B80CD3"/>
    <w:rsid w:val="00B80F10"/>
    <w:rsid w:val="00B81A57"/>
    <w:rsid w:val="00B821AA"/>
    <w:rsid w:val="00B8260F"/>
    <w:rsid w:val="00B82D1E"/>
    <w:rsid w:val="00B82E2D"/>
    <w:rsid w:val="00B82F96"/>
    <w:rsid w:val="00B8450F"/>
    <w:rsid w:val="00B8513F"/>
    <w:rsid w:val="00B85255"/>
    <w:rsid w:val="00B8529D"/>
    <w:rsid w:val="00B8571E"/>
    <w:rsid w:val="00B85B65"/>
    <w:rsid w:val="00B85F79"/>
    <w:rsid w:val="00B85FC4"/>
    <w:rsid w:val="00B86484"/>
    <w:rsid w:val="00B865DD"/>
    <w:rsid w:val="00B86874"/>
    <w:rsid w:val="00B86B36"/>
    <w:rsid w:val="00B86CF5"/>
    <w:rsid w:val="00B86D75"/>
    <w:rsid w:val="00B87328"/>
    <w:rsid w:val="00B874A1"/>
    <w:rsid w:val="00B874AA"/>
    <w:rsid w:val="00B8783D"/>
    <w:rsid w:val="00B87905"/>
    <w:rsid w:val="00B90172"/>
    <w:rsid w:val="00B90263"/>
    <w:rsid w:val="00B90B2C"/>
    <w:rsid w:val="00B90B3D"/>
    <w:rsid w:val="00B90E37"/>
    <w:rsid w:val="00B90E78"/>
    <w:rsid w:val="00B91176"/>
    <w:rsid w:val="00B917B1"/>
    <w:rsid w:val="00B91C4A"/>
    <w:rsid w:val="00B92527"/>
    <w:rsid w:val="00B92BED"/>
    <w:rsid w:val="00B92CCE"/>
    <w:rsid w:val="00B92DBC"/>
    <w:rsid w:val="00B92F67"/>
    <w:rsid w:val="00B933FC"/>
    <w:rsid w:val="00B93B6F"/>
    <w:rsid w:val="00B94032"/>
    <w:rsid w:val="00B94C35"/>
    <w:rsid w:val="00B94D42"/>
    <w:rsid w:val="00B95208"/>
    <w:rsid w:val="00B954F9"/>
    <w:rsid w:val="00B95668"/>
    <w:rsid w:val="00B95688"/>
    <w:rsid w:val="00B95A2C"/>
    <w:rsid w:val="00B95DF9"/>
    <w:rsid w:val="00B95F51"/>
    <w:rsid w:val="00B9601C"/>
    <w:rsid w:val="00B9685A"/>
    <w:rsid w:val="00B969E8"/>
    <w:rsid w:val="00B97A91"/>
    <w:rsid w:val="00BA0C5B"/>
    <w:rsid w:val="00BA131D"/>
    <w:rsid w:val="00BA19AA"/>
    <w:rsid w:val="00BA1D98"/>
    <w:rsid w:val="00BA1E94"/>
    <w:rsid w:val="00BA1FA1"/>
    <w:rsid w:val="00BA238A"/>
    <w:rsid w:val="00BA2785"/>
    <w:rsid w:val="00BA2A01"/>
    <w:rsid w:val="00BA2BF2"/>
    <w:rsid w:val="00BA2FCF"/>
    <w:rsid w:val="00BA3188"/>
    <w:rsid w:val="00BA31EE"/>
    <w:rsid w:val="00BA3276"/>
    <w:rsid w:val="00BA32B9"/>
    <w:rsid w:val="00BA3676"/>
    <w:rsid w:val="00BA3706"/>
    <w:rsid w:val="00BA384E"/>
    <w:rsid w:val="00BA3E88"/>
    <w:rsid w:val="00BA45A7"/>
    <w:rsid w:val="00BA4A5E"/>
    <w:rsid w:val="00BA55AE"/>
    <w:rsid w:val="00BA560B"/>
    <w:rsid w:val="00BA5640"/>
    <w:rsid w:val="00BA578E"/>
    <w:rsid w:val="00BA5A5A"/>
    <w:rsid w:val="00BA5D90"/>
    <w:rsid w:val="00BA619C"/>
    <w:rsid w:val="00BA63D4"/>
    <w:rsid w:val="00BA641D"/>
    <w:rsid w:val="00BA6E81"/>
    <w:rsid w:val="00BA6FB9"/>
    <w:rsid w:val="00BA7730"/>
    <w:rsid w:val="00BA77DB"/>
    <w:rsid w:val="00BA79B6"/>
    <w:rsid w:val="00BB024D"/>
    <w:rsid w:val="00BB031E"/>
    <w:rsid w:val="00BB0940"/>
    <w:rsid w:val="00BB1031"/>
    <w:rsid w:val="00BB1130"/>
    <w:rsid w:val="00BB1456"/>
    <w:rsid w:val="00BB1ABE"/>
    <w:rsid w:val="00BB2894"/>
    <w:rsid w:val="00BB2B6F"/>
    <w:rsid w:val="00BB2B93"/>
    <w:rsid w:val="00BB2FDA"/>
    <w:rsid w:val="00BB3000"/>
    <w:rsid w:val="00BB3110"/>
    <w:rsid w:val="00BB3436"/>
    <w:rsid w:val="00BB39E4"/>
    <w:rsid w:val="00BB3B3B"/>
    <w:rsid w:val="00BB3B6C"/>
    <w:rsid w:val="00BB3F9D"/>
    <w:rsid w:val="00BB452A"/>
    <w:rsid w:val="00BB4FDB"/>
    <w:rsid w:val="00BB554F"/>
    <w:rsid w:val="00BB5F52"/>
    <w:rsid w:val="00BB626F"/>
    <w:rsid w:val="00BB663F"/>
    <w:rsid w:val="00BB6C5C"/>
    <w:rsid w:val="00BB741E"/>
    <w:rsid w:val="00BB7A06"/>
    <w:rsid w:val="00BB7A42"/>
    <w:rsid w:val="00BB7C71"/>
    <w:rsid w:val="00BC00DD"/>
    <w:rsid w:val="00BC024B"/>
    <w:rsid w:val="00BC0709"/>
    <w:rsid w:val="00BC1607"/>
    <w:rsid w:val="00BC1656"/>
    <w:rsid w:val="00BC18FA"/>
    <w:rsid w:val="00BC2B94"/>
    <w:rsid w:val="00BC32A0"/>
    <w:rsid w:val="00BC3C3C"/>
    <w:rsid w:val="00BC3C63"/>
    <w:rsid w:val="00BC3E9A"/>
    <w:rsid w:val="00BC435C"/>
    <w:rsid w:val="00BC43E8"/>
    <w:rsid w:val="00BC4C79"/>
    <w:rsid w:val="00BC550E"/>
    <w:rsid w:val="00BC5743"/>
    <w:rsid w:val="00BC5D12"/>
    <w:rsid w:val="00BC5E54"/>
    <w:rsid w:val="00BC5F68"/>
    <w:rsid w:val="00BC6060"/>
    <w:rsid w:val="00BC61DD"/>
    <w:rsid w:val="00BC667F"/>
    <w:rsid w:val="00BC6911"/>
    <w:rsid w:val="00BC6C80"/>
    <w:rsid w:val="00BC7626"/>
    <w:rsid w:val="00BC7D6D"/>
    <w:rsid w:val="00BC7E73"/>
    <w:rsid w:val="00BC7EBF"/>
    <w:rsid w:val="00BD00CE"/>
    <w:rsid w:val="00BD0543"/>
    <w:rsid w:val="00BD05FE"/>
    <w:rsid w:val="00BD0794"/>
    <w:rsid w:val="00BD13C3"/>
    <w:rsid w:val="00BD2349"/>
    <w:rsid w:val="00BD26B0"/>
    <w:rsid w:val="00BD28EE"/>
    <w:rsid w:val="00BD3695"/>
    <w:rsid w:val="00BD3D5F"/>
    <w:rsid w:val="00BD3F6D"/>
    <w:rsid w:val="00BD3FF2"/>
    <w:rsid w:val="00BD4190"/>
    <w:rsid w:val="00BD45D4"/>
    <w:rsid w:val="00BD47A3"/>
    <w:rsid w:val="00BD5F15"/>
    <w:rsid w:val="00BD6597"/>
    <w:rsid w:val="00BD6B2E"/>
    <w:rsid w:val="00BD6DDC"/>
    <w:rsid w:val="00BD76AD"/>
    <w:rsid w:val="00BE0038"/>
    <w:rsid w:val="00BE0270"/>
    <w:rsid w:val="00BE039E"/>
    <w:rsid w:val="00BE0649"/>
    <w:rsid w:val="00BE0B10"/>
    <w:rsid w:val="00BE1F8F"/>
    <w:rsid w:val="00BE2B6A"/>
    <w:rsid w:val="00BE2D7D"/>
    <w:rsid w:val="00BE332D"/>
    <w:rsid w:val="00BE34B8"/>
    <w:rsid w:val="00BE35F4"/>
    <w:rsid w:val="00BE37C0"/>
    <w:rsid w:val="00BE3BB2"/>
    <w:rsid w:val="00BE3F0B"/>
    <w:rsid w:val="00BE42F4"/>
    <w:rsid w:val="00BE46A2"/>
    <w:rsid w:val="00BE49FB"/>
    <w:rsid w:val="00BE4B5D"/>
    <w:rsid w:val="00BE4CC8"/>
    <w:rsid w:val="00BE4E81"/>
    <w:rsid w:val="00BE5C05"/>
    <w:rsid w:val="00BE6016"/>
    <w:rsid w:val="00BE60B1"/>
    <w:rsid w:val="00BE633A"/>
    <w:rsid w:val="00BE6383"/>
    <w:rsid w:val="00BE6830"/>
    <w:rsid w:val="00BE704C"/>
    <w:rsid w:val="00BE73D1"/>
    <w:rsid w:val="00BE7456"/>
    <w:rsid w:val="00BF0398"/>
    <w:rsid w:val="00BF05BE"/>
    <w:rsid w:val="00BF0C06"/>
    <w:rsid w:val="00BF0E76"/>
    <w:rsid w:val="00BF14F6"/>
    <w:rsid w:val="00BF17AC"/>
    <w:rsid w:val="00BF22C4"/>
    <w:rsid w:val="00BF22D9"/>
    <w:rsid w:val="00BF24A7"/>
    <w:rsid w:val="00BF2AB6"/>
    <w:rsid w:val="00BF2CBC"/>
    <w:rsid w:val="00BF2FD2"/>
    <w:rsid w:val="00BF36B4"/>
    <w:rsid w:val="00BF4176"/>
    <w:rsid w:val="00BF5A36"/>
    <w:rsid w:val="00BF61B8"/>
    <w:rsid w:val="00BF6A3C"/>
    <w:rsid w:val="00BF6B35"/>
    <w:rsid w:val="00BF6B74"/>
    <w:rsid w:val="00BF7021"/>
    <w:rsid w:val="00C00240"/>
    <w:rsid w:val="00C00AA9"/>
    <w:rsid w:val="00C00DFE"/>
    <w:rsid w:val="00C0159A"/>
    <w:rsid w:val="00C01AC4"/>
    <w:rsid w:val="00C01BAA"/>
    <w:rsid w:val="00C01BBA"/>
    <w:rsid w:val="00C01E09"/>
    <w:rsid w:val="00C0229C"/>
    <w:rsid w:val="00C02BC7"/>
    <w:rsid w:val="00C030ED"/>
    <w:rsid w:val="00C033B8"/>
    <w:rsid w:val="00C03830"/>
    <w:rsid w:val="00C04214"/>
    <w:rsid w:val="00C04A70"/>
    <w:rsid w:val="00C04BB5"/>
    <w:rsid w:val="00C04BCA"/>
    <w:rsid w:val="00C0504A"/>
    <w:rsid w:val="00C050D6"/>
    <w:rsid w:val="00C05656"/>
    <w:rsid w:val="00C057CE"/>
    <w:rsid w:val="00C05C2C"/>
    <w:rsid w:val="00C0676E"/>
    <w:rsid w:val="00C06BD2"/>
    <w:rsid w:val="00C070CB"/>
    <w:rsid w:val="00C07367"/>
    <w:rsid w:val="00C074FA"/>
    <w:rsid w:val="00C076FD"/>
    <w:rsid w:val="00C077D8"/>
    <w:rsid w:val="00C07872"/>
    <w:rsid w:val="00C0790E"/>
    <w:rsid w:val="00C07C46"/>
    <w:rsid w:val="00C07E5B"/>
    <w:rsid w:val="00C10A6D"/>
    <w:rsid w:val="00C10D4C"/>
    <w:rsid w:val="00C11126"/>
    <w:rsid w:val="00C1113A"/>
    <w:rsid w:val="00C11EE2"/>
    <w:rsid w:val="00C1201D"/>
    <w:rsid w:val="00C12434"/>
    <w:rsid w:val="00C12514"/>
    <w:rsid w:val="00C12645"/>
    <w:rsid w:val="00C12B51"/>
    <w:rsid w:val="00C13069"/>
    <w:rsid w:val="00C1355F"/>
    <w:rsid w:val="00C13596"/>
    <w:rsid w:val="00C13C12"/>
    <w:rsid w:val="00C14121"/>
    <w:rsid w:val="00C142A1"/>
    <w:rsid w:val="00C146CC"/>
    <w:rsid w:val="00C14B6D"/>
    <w:rsid w:val="00C1545A"/>
    <w:rsid w:val="00C17D73"/>
    <w:rsid w:val="00C20251"/>
    <w:rsid w:val="00C20C2C"/>
    <w:rsid w:val="00C20CA0"/>
    <w:rsid w:val="00C20D8D"/>
    <w:rsid w:val="00C20E44"/>
    <w:rsid w:val="00C212FB"/>
    <w:rsid w:val="00C21BB6"/>
    <w:rsid w:val="00C221AA"/>
    <w:rsid w:val="00C22872"/>
    <w:rsid w:val="00C22C9E"/>
    <w:rsid w:val="00C2348B"/>
    <w:rsid w:val="00C23570"/>
    <w:rsid w:val="00C23903"/>
    <w:rsid w:val="00C23D9B"/>
    <w:rsid w:val="00C23F2E"/>
    <w:rsid w:val="00C2480E"/>
    <w:rsid w:val="00C24F23"/>
    <w:rsid w:val="00C24FC9"/>
    <w:rsid w:val="00C25551"/>
    <w:rsid w:val="00C25D53"/>
    <w:rsid w:val="00C25F3D"/>
    <w:rsid w:val="00C264E3"/>
    <w:rsid w:val="00C2689A"/>
    <w:rsid w:val="00C2690A"/>
    <w:rsid w:val="00C26A7E"/>
    <w:rsid w:val="00C27285"/>
    <w:rsid w:val="00C27734"/>
    <w:rsid w:val="00C27BBA"/>
    <w:rsid w:val="00C27C5B"/>
    <w:rsid w:val="00C27FD6"/>
    <w:rsid w:val="00C3032D"/>
    <w:rsid w:val="00C30383"/>
    <w:rsid w:val="00C309E5"/>
    <w:rsid w:val="00C30D01"/>
    <w:rsid w:val="00C314CE"/>
    <w:rsid w:val="00C32097"/>
    <w:rsid w:val="00C32235"/>
    <w:rsid w:val="00C3252C"/>
    <w:rsid w:val="00C329AE"/>
    <w:rsid w:val="00C33318"/>
    <w:rsid w:val="00C3377D"/>
    <w:rsid w:val="00C339CE"/>
    <w:rsid w:val="00C33B3F"/>
    <w:rsid w:val="00C33D13"/>
    <w:rsid w:val="00C3461D"/>
    <w:rsid w:val="00C346B7"/>
    <w:rsid w:val="00C349A2"/>
    <w:rsid w:val="00C34C0F"/>
    <w:rsid w:val="00C35503"/>
    <w:rsid w:val="00C35767"/>
    <w:rsid w:val="00C35A5B"/>
    <w:rsid w:val="00C35DB1"/>
    <w:rsid w:val="00C36380"/>
    <w:rsid w:val="00C36683"/>
    <w:rsid w:val="00C366E7"/>
    <w:rsid w:val="00C3673C"/>
    <w:rsid w:val="00C3693D"/>
    <w:rsid w:val="00C36B39"/>
    <w:rsid w:val="00C36DE0"/>
    <w:rsid w:val="00C36EE2"/>
    <w:rsid w:val="00C37704"/>
    <w:rsid w:val="00C37C2D"/>
    <w:rsid w:val="00C37F66"/>
    <w:rsid w:val="00C403F7"/>
    <w:rsid w:val="00C407A2"/>
    <w:rsid w:val="00C40DBB"/>
    <w:rsid w:val="00C40E36"/>
    <w:rsid w:val="00C40FA5"/>
    <w:rsid w:val="00C4123E"/>
    <w:rsid w:val="00C414BE"/>
    <w:rsid w:val="00C415CD"/>
    <w:rsid w:val="00C415F2"/>
    <w:rsid w:val="00C41BDB"/>
    <w:rsid w:val="00C42F4C"/>
    <w:rsid w:val="00C43032"/>
    <w:rsid w:val="00C4318C"/>
    <w:rsid w:val="00C431FB"/>
    <w:rsid w:val="00C449C1"/>
    <w:rsid w:val="00C45004"/>
    <w:rsid w:val="00C451A2"/>
    <w:rsid w:val="00C451DC"/>
    <w:rsid w:val="00C45486"/>
    <w:rsid w:val="00C45A3B"/>
    <w:rsid w:val="00C45A4F"/>
    <w:rsid w:val="00C45A9B"/>
    <w:rsid w:val="00C45F59"/>
    <w:rsid w:val="00C45FE9"/>
    <w:rsid w:val="00C46599"/>
    <w:rsid w:val="00C46A70"/>
    <w:rsid w:val="00C46E88"/>
    <w:rsid w:val="00C471F6"/>
    <w:rsid w:val="00C476B5"/>
    <w:rsid w:val="00C478DB"/>
    <w:rsid w:val="00C47AB5"/>
    <w:rsid w:val="00C5014C"/>
    <w:rsid w:val="00C508EB"/>
    <w:rsid w:val="00C50D56"/>
    <w:rsid w:val="00C51087"/>
    <w:rsid w:val="00C512C7"/>
    <w:rsid w:val="00C512DB"/>
    <w:rsid w:val="00C51849"/>
    <w:rsid w:val="00C51AAA"/>
    <w:rsid w:val="00C51C11"/>
    <w:rsid w:val="00C51F3E"/>
    <w:rsid w:val="00C523C0"/>
    <w:rsid w:val="00C5279F"/>
    <w:rsid w:val="00C5293C"/>
    <w:rsid w:val="00C52A49"/>
    <w:rsid w:val="00C52C4E"/>
    <w:rsid w:val="00C5358B"/>
    <w:rsid w:val="00C53878"/>
    <w:rsid w:val="00C53B2C"/>
    <w:rsid w:val="00C53B61"/>
    <w:rsid w:val="00C53DFE"/>
    <w:rsid w:val="00C54481"/>
    <w:rsid w:val="00C549FA"/>
    <w:rsid w:val="00C54C65"/>
    <w:rsid w:val="00C54CBF"/>
    <w:rsid w:val="00C550B0"/>
    <w:rsid w:val="00C550F4"/>
    <w:rsid w:val="00C55263"/>
    <w:rsid w:val="00C554A2"/>
    <w:rsid w:val="00C555DA"/>
    <w:rsid w:val="00C555F2"/>
    <w:rsid w:val="00C5570C"/>
    <w:rsid w:val="00C55946"/>
    <w:rsid w:val="00C55C83"/>
    <w:rsid w:val="00C55DF5"/>
    <w:rsid w:val="00C5605D"/>
    <w:rsid w:val="00C5616A"/>
    <w:rsid w:val="00C56294"/>
    <w:rsid w:val="00C56378"/>
    <w:rsid w:val="00C56BD5"/>
    <w:rsid w:val="00C56C38"/>
    <w:rsid w:val="00C5728F"/>
    <w:rsid w:val="00C5739B"/>
    <w:rsid w:val="00C57D5A"/>
    <w:rsid w:val="00C57E22"/>
    <w:rsid w:val="00C57F65"/>
    <w:rsid w:val="00C57FF5"/>
    <w:rsid w:val="00C60227"/>
    <w:rsid w:val="00C60282"/>
    <w:rsid w:val="00C603B6"/>
    <w:rsid w:val="00C603FB"/>
    <w:rsid w:val="00C60401"/>
    <w:rsid w:val="00C60B2B"/>
    <w:rsid w:val="00C60E8C"/>
    <w:rsid w:val="00C61032"/>
    <w:rsid w:val="00C61152"/>
    <w:rsid w:val="00C61B28"/>
    <w:rsid w:val="00C61B83"/>
    <w:rsid w:val="00C62067"/>
    <w:rsid w:val="00C620CD"/>
    <w:rsid w:val="00C623E8"/>
    <w:rsid w:val="00C625D9"/>
    <w:rsid w:val="00C6288E"/>
    <w:rsid w:val="00C62921"/>
    <w:rsid w:val="00C62AC8"/>
    <w:rsid w:val="00C63388"/>
    <w:rsid w:val="00C63B0D"/>
    <w:rsid w:val="00C63B95"/>
    <w:rsid w:val="00C63D8C"/>
    <w:rsid w:val="00C6436A"/>
    <w:rsid w:val="00C643A4"/>
    <w:rsid w:val="00C64613"/>
    <w:rsid w:val="00C64ACC"/>
    <w:rsid w:val="00C64AD2"/>
    <w:rsid w:val="00C64DAF"/>
    <w:rsid w:val="00C66152"/>
    <w:rsid w:val="00C66F17"/>
    <w:rsid w:val="00C6724C"/>
    <w:rsid w:val="00C672E4"/>
    <w:rsid w:val="00C67B85"/>
    <w:rsid w:val="00C67FE0"/>
    <w:rsid w:val="00C7023F"/>
    <w:rsid w:val="00C70882"/>
    <w:rsid w:val="00C70934"/>
    <w:rsid w:val="00C70CCA"/>
    <w:rsid w:val="00C71092"/>
    <w:rsid w:val="00C7149C"/>
    <w:rsid w:val="00C71CE3"/>
    <w:rsid w:val="00C727D7"/>
    <w:rsid w:val="00C738A7"/>
    <w:rsid w:val="00C73CEB"/>
    <w:rsid w:val="00C74783"/>
    <w:rsid w:val="00C74872"/>
    <w:rsid w:val="00C7489A"/>
    <w:rsid w:val="00C74A9B"/>
    <w:rsid w:val="00C74E66"/>
    <w:rsid w:val="00C750E6"/>
    <w:rsid w:val="00C7520D"/>
    <w:rsid w:val="00C75CFA"/>
    <w:rsid w:val="00C7611F"/>
    <w:rsid w:val="00C7687A"/>
    <w:rsid w:val="00C768C5"/>
    <w:rsid w:val="00C8032D"/>
    <w:rsid w:val="00C80337"/>
    <w:rsid w:val="00C803A0"/>
    <w:rsid w:val="00C808C8"/>
    <w:rsid w:val="00C80DC5"/>
    <w:rsid w:val="00C80E26"/>
    <w:rsid w:val="00C80F8C"/>
    <w:rsid w:val="00C819BC"/>
    <w:rsid w:val="00C81FC2"/>
    <w:rsid w:val="00C81FD9"/>
    <w:rsid w:val="00C826CA"/>
    <w:rsid w:val="00C83681"/>
    <w:rsid w:val="00C8374B"/>
    <w:rsid w:val="00C83921"/>
    <w:rsid w:val="00C83C67"/>
    <w:rsid w:val="00C83DCE"/>
    <w:rsid w:val="00C84D0D"/>
    <w:rsid w:val="00C851D0"/>
    <w:rsid w:val="00C85355"/>
    <w:rsid w:val="00C857EA"/>
    <w:rsid w:val="00C85C13"/>
    <w:rsid w:val="00C86168"/>
    <w:rsid w:val="00C86868"/>
    <w:rsid w:val="00C86BE2"/>
    <w:rsid w:val="00C86D8B"/>
    <w:rsid w:val="00C874DC"/>
    <w:rsid w:val="00C87DAD"/>
    <w:rsid w:val="00C9004B"/>
    <w:rsid w:val="00C9027D"/>
    <w:rsid w:val="00C90540"/>
    <w:rsid w:val="00C918EA"/>
    <w:rsid w:val="00C922C4"/>
    <w:rsid w:val="00C92303"/>
    <w:rsid w:val="00C92905"/>
    <w:rsid w:val="00C92D2C"/>
    <w:rsid w:val="00C92F9E"/>
    <w:rsid w:val="00C9307D"/>
    <w:rsid w:val="00C9368F"/>
    <w:rsid w:val="00C94399"/>
    <w:rsid w:val="00C947B1"/>
    <w:rsid w:val="00C95570"/>
    <w:rsid w:val="00C955AC"/>
    <w:rsid w:val="00C956AE"/>
    <w:rsid w:val="00C9588D"/>
    <w:rsid w:val="00C958D9"/>
    <w:rsid w:val="00C95B97"/>
    <w:rsid w:val="00C96453"/>
    <w:rsid w:val="00C96576"/>
    <w:rsid w:val="00C97A4B"/>
    <w:rsid w:val="00C97F26"/>
    <w:rsid w:val="00CA04A5"/>
    <w:rsid w:val="00CA0D1A"/>
    <w:rsid w:val="00CA0E06"/>
    <w:rsid w:val="00CA17C4"/>
    <w:rsid w:val="00CA17DC"/>
    <w:rsid w:val="00CA1920"/>
    <w:rsid w:val="00CA20F0"/>
    <w:rsid w:val="00CA24E3"/>
    <w:rsid w:val="00CA2D1F"/>
    <w:rsid w:val="00CA2ECE"/>
    <w:rsid w:val="00CA4265"/>
    <w:rsid w:val="00CA429A"/>
    <w:rsid w:val="00CA43AE"/>
    <w:rsid w:val="00CA43C5"/>
    <w:rsid w:val="00CA44DF"/>
    <w:rsid w:val="00CA45B7"/>
    <w:rsid w:val="00CA479C"/>
    <w:rsid w:val="00CA4FC6"/>
    <w:rsid w:val="00CA50FA"/>
    <w:rsid w:val="00CA557A"/>
    <w:rsid w:val="00CA60F6"/>
    <w:rsid w:val="00CA6943"/>
    <w:rsid w:val="00CA6A95"/>
    <w:rsid w:val="00CA6F76"/>
    <w:rsid w:val="00CA6FC3"/>
    <w:rsid w:val="00CA71E1"/>
    <w:rsid w:val="00CA7207"/>
    <w:rsid w:val="00CA72EC"/>
    <w:rsid w:val="00CA73F8"/>
    <w:rsid w:val="00CA75AA"/>
    <w:rsid w:val="00CB012A"/>
    <w:rsid w:val="00CB04DC"/>
    <w:rsid w:val="00CB079C"/>
    <w:rsid w:val="00CB0E87"/>
    <w:rsid w:val="00CB112E"/>
    <w:rsid w:val="00CB1986"/>
    <w:rsid w:val="00CB1A79"/>
    <w:rsid w:val="00CB1C77"/>
    <w:rsid w:val="00CB2202"/>
    <w:rsid w:val="00CB2300"/>
    <w:rsid w:val="00CB2891"/>
    <w:rsid w:val="00CB2FD5"/>
    <w:rsid w:val="00CB31C1"/>
    <w:rsid w:val="00CB3A0F"/>
    <w:rsid w:val="00CB3A82"/>
    <w:rsid w:val="00CB3CDC"/>
    <w:rsid w:val="00CB4149"/>
    <w:rsid w:val="00CB477E"/>
    <w:rsid w:val="00CB496D"/>
    <w:rsid w:val="00CB4AE1"/>
    <w:rsid w:val="00CB565A"/>
    <w:rsid w:val="00CB625C"/>
    <w:rsid w:val="00CB65D1"/>
    <w:rsid w:val="00CB6913"/>
    <w:rsid w:val="00CB73F0"/>
    <w:rsid w:val="00CB7687"/>
    <w:rsid w:val="00CB77A9"/>
    <w:rsid w:val="00CB7BED"/>
    <w:rsid w:val="00CB7F6F"/>
    <w:rsid w:val="00CC02EA"/>
    <w:rsid w:val="00CC04EC"/>
    <w:rsid w:val="00CC0A29"/>
    <w:rsid w:val="00CC0A74"/>
    <w:rsid w:val="00CC1BF9"/>
    <w:rsid w:val="00CC21D4"/>
    <w:rsid w:val="00CC2996"/>
    <w:rsid w:val="00CC2C22"/>
    <w:rsid w:val="00CC35C5"/>
    <w:rsid w:val="00CC3619"/>
    <w:rsid w:val="00CC3D12"/>
    <w:rsid w:val="00CC3FE4"/>
    <w:rsid w:val="00CC4024"/>
    <w:rsid w:val="00CC4754"/>
    <w:rsid w:val="00CC47D8"/>
    <w:rsid w:val="00CC4911"/>
    <w:rsid w:val="00CC4E4C"/>
    <w:rsid w:val="00CC4E9B"/>
    <w:rsid w:val="00CC52C4"/>
    <w:rsid w:val="00CC6030"/>
    <w:rsid w:val="00CC6406"/>
    <w:rsid w:val="00CC6475"/>
    <w:rsid w:val="00CC6E3B"/>
    <w:rsid w:val="00CC6EE6"/>
    <w:rsid w:val="00CC6F2B"/>
    <w:rsid w:val="00CC6FD2"/>
    <w:rsid w:val="00CC7232"/>
    <w:rsid w:val="00CC73E6"/>
    <w:rsid w:val="00CC7CED"/>
    <w:rsid w:val="00CD0628"/>
    <w:rsid w:val="00CD0788"/>
    <w:rsid w:val="00CD0AC1"/>
    <w:rsid w:val="00CD0D13"/>
    <w:rsid w:val="00CD1341"/>
    <w:rsid w:val="00CD1649"/>
    <w:rsid w:val="00CD1827"/>
    <w:rsid w:val="00CD1956"/>
    <w:rsid w:val="00CD1C83"/>
    <w:rsid w:val="00CD1FA5"/>
    <w:rsid w:val="00CD1FC0"/>
    <w:rsid w:val="00CD2681"/>
    <w:rsid w:val="00CD2951"/>
    <w:rsid w:val="00CD2BAA"/>
    <w:rsid w:val="00CD2D6F"/>
    <w:rsid w:val="00CD2E13"/>
    <w:rsid w:val="00CD3DCD"/>
    <w:rsid w:val="00CD4AE6"/>
    <w:rsid w:val="00CD4BA3"/>
    <w:rsid w:val="00CD4C80"/>
    <w:rsid w:val="00CD521D"/>
    <w:rsid w:val="00CD63D4"/>
    <w:rsid w:val="00CD664A"/>
    <w:rsid w:val="00CD68FB"/>
    <w:rsid w:val="00CD6EC1"/>
    <w:rsid w:val="00CD73DD"/>
    <w:rsid w:val="00CD7B25"/>
    <w:rsid w:val="00CD7D85"/>
    <w:rsid w:val="00CD7E01"/>
    <w:rsid w:val="00CE08BB"/>
    <w:rsid w:val="00CE0F0B"/>
    <w:rsid w:val="00CE15DA"/>
    <w:rsid w:val="00CE17FC"/>
    <w:rsid w:val="00CE19B2"/>
    <w:rsid w:val="00CE1E78"/>
    <w:rsid w:val="00CE1EEA"/>
    <w:rsid w:val="00CE2071"/>
    <w:rsid w:val="00CE23B9"/>
    <w:rsid w:val="00CE2C02"/>
    <w:rsid w:val="00CE328C"/>
    <w:rsid w:val="00CE3365"/>
    <w:rsid w:val="00CE3E14"/>
    <w:rsid w:val="00CE423E"/>
    <w:rsid w:val="00CE4B5D"/>
    <w:rsid w:val="00CE4BA1"/>
    <w:rsid w:val="00CE4EC8"/>
    <w:rsid w:val="00CE4FB3"/>
    <w:rsid w:val="00CE60FA"/>
    <w:rsid w:val="00CE666A"/>
    <w:rsid w:val="00CE685F"/>
    <w:rsid w:val="00CE68FB"/>
    <w:rsid w:val="00CE7090"/>
    <w:rsid w:val="00CE76B6"/>
    <w:rsid w:val="00CE7CF6"/>
    <w:rsid w:val="00CF03BF"/>
    <w:rsid w:val="00CF10EB"/>
    <w:rsid w:val="00CF161C"/>
    <w:rsid w:val="00CF188A"/>
    <w:rsid w:val="00CF1B8E"/>
    <w:rsid w:val="00CF1FD0"/>
    <w:rsid w:val="00CF222C"/>
    <w:rsid w:val="00CF29D5"/>
    <w:rsid w:val="00CF2DEA"/>
    <w:rsid w:val="00CF2E29"/>
    <w:rsid w:val="00CF350D"/>
    <w:rsid w:val="00CF35C3"/>
    <w:rsid w:val="00CF3657"/>
    <w:rsid w:val="00CF3EB6"/>
    <w:rsid w:val="00CF3F3A"/>
    <w:rsid w:val="00CF43A4"/>
    <w:rsid w:val="00CF43AE"/>
    <w:rsid w:val="00CF450B"/>
    <w:rsid w:val="00CF509B"/>
    <w:rsid w:val="00CF515E"/>
    <w:rsid w:val="00CF541A"/>
    <w:rsid w:val="00CF593E"/>
    <w:rsid w:val="00CF5FD8"/>
    <w:rsid w:val="00CF60EC"/>
    <w:rsid w:val="00CF61B4"/>
    <w:rsid w:val="00CF66E2"/>
    <w:rsid w:val="00CF6B9A"/>
    <w:rsid w:val="00CF6D1F"/>
    <w:rsid w:val="00CF6DD3"/>
    <w:rsid w:val="00CF7B06"/>
    <w:rsid w:val="00D00345"/>
    <w:rsid w:val="00D00948"/>
    <w:rsid w:val="00D0097F"/>
    <w:rsid w:val="00D00A14"/>
    <w:rsid w:val="00D00B4D"/>
    <w:rsid w:val="00D00F05"/>
    <w:rsid w:val="00D01BC5"/>
    <w:rsid w:val="00D02244"/>
    <w:rsid w:val="00D028EF"/>
    <w:rsid w:val="00D02C95"/>
    <w:rsid w:val="00D02D8B"/>
    <w:rsid w:val="00D03017"/>
    <w:rsid w:val="00D032CA"/>
    <w:rsid w:val="00D0330A"/>
    <w:rsid w:val="00D03510"/>
    <w:rsid w:val="00D03912"/>
    <w:rsid w:val="00D03ECB"/>
    <w:rsid w:val="00D03F34"/>
    <w:rsid w:val="00D0470F"/>
    <w:rsid w:val="00D04A8C"/>
    <w:rsid w:val="00D04F1B"/>
    <w:rsid w:val="00D050D1"/>
    <w:rsid w:val="00D051B8"/>
    <w:rsid w:val="00D05442"/>
    <w:rsid w:val="00D05449"/>
    <w:rsid w:val="00D0584D"/>
    <w:rsid w:val="00D065B6"/>
    <w:rsid w:val="00D066B5"/>
    <w:rsid w:val="00D0690D"/>
    <w:rsid w:val="00D06B56"/>
    <w:rsid w:val="00D070B1"/>
    <w:rsid w:val="00D07130"/>
    <w:rsid w:val="00D072AF"/>
    <w:rsid w:val="00D075F1"/>
    <w:rsid w:val="00D07636"/>
    <w:rsid w:val="00D07846"/>
    <w:rsid w:val="00D07914"/>
    <w:rsid w:val="00D0792E"/>
    <w:rsid w:val="00D07A73"/>
    <w:rsid w:val="00D07C4A"/>
    <w:rsid w:val="00D07FB4"/>
    <w:rsid w:val="00D108A1"/>
    <w:rsid w:val="00D10ABC"/>
    <w:rsid w:val="00D10C47"/>
    <w:rsid w:val="00D10ED7"/>
    <w:rsid w:val="00D11205"/>
    <w:rsid w:val="00D1149F"/>
    <w:rsid w:val="00D1162B"/>
    <w:rsid w:val="00D11DDF"/>
    <w:rsid w:val="00D11E31"/>
    <w:rsid w:val="00D11EBD"/>
    <w:rsid w:val="00D12609"/>
    <w:rsid w:val="00D1266D"/>
    <w:rsid w:val="00D12682"/>
    <w:rsid w:val="00D13356"/>
    <w:rsid w:val="00D136D3"/>
    <w:rsid w:val="00D13829"/>
    <w:rsid w:val="00D13A45"/>
    <w:rsid w:val="00D13F35"/>
    <w:rsid w:val="00D13FB9"/>
    <w:rsid w:val="00D143F1"/>
    <w:rsid w:val="00D145E2"/>
    <w:rsid w:val="00D14AD7"/>
    <w:rsid w:val="00D14D75"/>
    <w:rsid w:val="00D15C09"/>
    <w:rsid w:val="00D16360"/>
    <w:rsid w:val="00D1646D"/>
    <w:rsid w:val="00D166B3"/>
    <w:rsid w:val="00D20024"/>
    <w:rsid w:val="00D2076C"/>
    <w:rsid w:val="00D20DC7"/>
    <w:rsid w:val="00D215DA"/>
    <w:rsid w:val="00D218E5"/>
    <w:rsid w:val="00D22035"/>
    <w:rsid w:val="00D22238"/>
    <w:rsid w:val="00D22516"/>
    <w:rsid w:val="00D22DA5"/>
    <w:rsid w:val="00D22DD0"/>
    <w:rsid w:val="00D23590"/>
    <w:rsid w:val="00D235E3"/>
    <w:rsid w:val="00D2378C"/>
    <w:rsid w:val="00D23A9D"/>
    <w:rsid w:val="00D23B10"/>
    <w:rsid w:val="00D24052"/>
    <w:rsid w:val="00D240F7"/>
    <w:rsid w:val="00D24206"/>
    <w:rsid w:val="00D24842"/>
    <w:rsid w:val="00D24931"/>
    <w:rsid w:val="00D249E6"/>
    <w:rsid w:val="00D25D65"/>
    <w:rsid w:val="00D25DA7"/>
    <w:rsid w:val="00D26A40"/>
    <w:rsid w:val="00D27309"/>
    <w:rsid w:val="00D273C6"/>
    <w:rsid w:val="00D2750F"/>
    <w:rsid w:val="00D275F7"/>
    <w:rsid w:val="00D2789B"/>
    <w:rsid w:val="00D27AB3"/>
    <w:rsid w:val="00D27CEC"/>
    <w:rsid w:val="00D27D8A"/>
    <w:rsid w:val="00D27DF1"/>
    <w:rsid w:val="00D27E75"/>
    <w:rsid w:val="00D3032A"/>
    <w:rsid w:val="00D30884"/>
    <w:rsid w:val="00D30994"/>
    <w:rsid w:val="00D314E0"/>
    <w:rsid w:val="00D3155F"/>
    <w:rsid w:val="00D319D5"/>
    <w:rsid w:val="00D31CC6"/>
    <w:rsid w:val="00D31F7C"/>
    <w:rsid w:val="00D3220F"/>
    <w:rsid w:val="00D323F1"/>
    <w:rsid w:val="00D32616"/>
    <w:rsid w:val="00D32CA9"/>
    <w:rsid w:val="00D32D36"/>
    <w:rsid w:val="00D334F8"/>
    <w:rsid w:val="00D33749"/>
    <w:rsid w:val="00D33C5A"/>
    <w:rsid w:val="00D344A3"/>
    <w:rsid w:val="00D34B91"/>
    <w:rsid w:val="00D350D6"/>
    <w:rsid w:val="00D353AF"/>
    <w:rsid w:val="00D35B17"/>
    <w:rsid w:val="00D360E0"/>
    <w:rsid w:val="00D365EE"/>
    <w:rsid w:val="00D3672C"/>
    <w:rsid w:val="00D37086"/>
    <w:rsid w:val="00D375D1"/>
    <w:rsid w:val="00D37688"/>
    <w:rsid w:val="00D37B03"/>
    <w:rsid w:val="00D402B8"/>
    <w:rsid w:val="00D40D26"/>
    <w:rsid w:val="00D40DD4"/>
    <w:rsid w:val="00D41259"/>
    <w:rsid w:val="00D413B0"/>
    <w:rsid w:val="00D41538"/>
    <w:rsid w:val="00D41586"/>
    <w:rsid w:val="00D41856"/>
    <w:rsid w:val="00D420E5"/>
    <w:rsid w:val="00D422B6"/>
    <w:rsid w:val="00D426D3"/>
    <w:rsid w:val="00D4285D"/>
    <w:rsid w:val="00D431AE"/>
    <w:rsid w:val="00D43886"/>
    <w:rsid w:val="00D43B38"/>
    <w:rsid w:val="00D43D16"/>
    <w:rsid w:val="00D43DE7"/>
    <w:rsid w:val="00D44239"/>
    <w:rsid w:val="00D44B9E"/>
    <w:rsid w:val="00D458C9"/>
    <w:rsid w:val="00D45BAB"/>
    <w:rsid w:val="00D45DD4"/>
    <w:rsid w:val="00D4626B"/>
    <w:rsid w:val="00D46E40"/>
    <w:rsid w:val="00D4718D"/>
    <w:rsid w:val="00D471D3"/>
    <w:rsid w:val="00D4728B"/>
    <w:rsid w:val="00D47457"/>
    <w:rsid w:val="00D47900"/>
    <w:rsid w:val="00D47F00"/>
    <w:rsid w:val="00D47F13"/>
    <w:rsid w:val="00D5019F"/>
    <w:rsid w:val="00D5024F"/>
    <w:rsid w:val="00D50F4E"/>
    <w:rsid w:val="00D51151"/>
    <w:rsid w:val="00D518E1"/>
    <w:rsid w:val="00D51A01"/>
    <w:rsid w:val="00D51CF5"/>
    <w:rsid w:val="00D51CFF"/>
    <w:rsid w:val="00D5235A"/>
    <w:rsid w:val="00D5266E"/>
    <w:rsid w:val="00D529F0"/>
    <w:rsid w:val="00D52ED6"/>
    <w:rsid w:val="00D52F4C"/>
    <w:rsid w:val="00D530D9"/>
    <w:rsid w:val="00D53A8C"/>
    <w:rsid w:val="00D53BA4"/>
    <w:rsid w:val="00D53BBE"/>
    <w:rsid w:val="00D53C83"/>
    <w:rsid w:val="00D5402D"/>
    <w:rsid w:val="00D54547"/>
    <w:rsid w:val="00D54755"/>
    <w:rsid w:val="00D54817"/>
    <w:rsid w:val="00D5496E"/>
    <w:rsid w:val="00D54EAE"/>
    <w:rsid w:val="00D5500F"/>
    <w:rsid w:val="00D5531D"/>
    <w:rsid w:val="00D55C01"/>
    <w:rsid w:val="00D55DF7"/>
    <w:rsid w:val="00D55E9B"/>
    <w:rsid w:val="00D561ED"/>
    <w:rsid w:val="00D56292"/>
    <w:rsid w:val="00D5657B"/>
    <w:rsid w:val="00D56E0B"/>
    <w:rsid w:val="00D56E70"/>
    <w:rsid w:val="00D604EF"/>
    <w:rsid w:val="00D60AB0"/>
    <w:rsid w:val="00D60AC0"/>
    <w:rsid w:val="00D610E0"/>
    <w:rsid w:val="00D61119"/>
    <w:rsid w:val="00D623D8"/>
    <w:rsid w:val="00D62648"/>
    <w:rsid w:val="00D62DD7"/>
    <w:rsid w:val="00D632AC"/>
    <w:rsid w:val="00D632FA"/>
    <w:rsid w:val="00D63D7A"/>
    <w:rsid w:val="00D63EFF"/>
    <w:rsid w:val="00D642E7"/>
    <w:rsid w:val="00D64822"/>
    <w:rsid w:val="00D65510"/>
    <w:rsid w:val="00D65E25"/>
    <w:rsid w:val="00D66F37"/>
    <w:rsid w:val="00D67563"/>
    <w:rsid w:val="00D67D4D"/>
    <w:rsid w:val="00D67EF9"/>
    <w:rsid w:val="00D700BA"/>
    <w:rsid w:val="00D704F6"/>
    <w:rsid w:val="00D70627"/>
    <w:rsid w:val="00D70A8A"/>
    <w:rsid w:val="00D70F44"/>
    <w:rsid w:val="00D7142B"/>
    <w:rsid w:val="00D716C3"/>
    <w:rsid w:val="00D71821"/>
    <w:rsid w:val="00D718B8"/>
    <w:rsid w:val="00D71918"/>
    <w:rsid w:val="00D71A83"/>
    <w:rsid w:val="00D71C41"/>
    <w:rsid w:val="00D71D2D"/>
    <w:rsid w:val="00D71F68"/>
    <w:rsid w:val="00D725AD"/>
    <w:rsid w:val="00D72784"/>
    <w:rsid w:val="00D7350A"/>
    <w:rsid w:val="00D736F6"/>
    <w:rsid w:val="00D73896"/>
    <w:rsid w:val="00D7392B"/>
    <w:rsid w:val="00D73A9A"/>
    <w:rsid w:val="00D73C48"/>
    <w:rsid w:val="00D74769"/>
    <w:rsid w:val="00D7490E"/>
    <w:rsid w:val="00D754C2"/>
    <w:rsid w:val="00D75855"/>
    <w:rsid w:val="00D75875"/>
    <w:rsid w:val="00D75888"/>
    <w:rsid w:val="00D75D41"/>
    <w:rsid w:val="00D7604C"/>
    <w:rsid w:val="00D762FD"/>
    <w:rsid w:val="00D76F07"/>
    <w:rsid w:val="00D772A5"/>
    <w:rsid w:val="00D776E0"/>
    <w:rsid w:val="00D776EE"/>
    <w:rsid w:val="00D77C49"/>
    <w:rsid w:val="00D77EB6"/>
    <w:rsid w:val="00D8023F"/>
    <w:rsid w:val="00D80818"/>
    <w:rsid w:val="00D80F4D"/>
    <w:rsid w:val="00D81052"/>
    <w:rsid w:val="00D81578"/>
    <w:rsid w:val="00D81B01"/>
    <w:rsid w:val="00D81C86"/>
    <w:rsid w:val="00D8235A"/>
    <w:rsid w:val="00D82C8A"/>
    <w:rsid w:val="00D8363F"/>
    <w:rsid w:val="00D836A5"/>
    <w:rsid w:val="00D841B5"/>
    <w:rsid w:val="00D84585"/>
    <w:rsid w:val="00D84CEB"/>
    <w:rsid w:val="00D850C1"/>
    <w:rsid w:val="00D850D2"/>
    <w:rsid w:val="00D85215"/>
    <w:rsid w:val="00D85327"/>
    <w:rsid w:val="00D85445"/>
    <w:rsid w:val="00D859B9"/>
    <w:rsid w:val="00D85C3E"/>
    <w:rsid w:val="00D86835"/>
    <w:rsid w:val="00D86C0D"/>
    <w:rsid w:val="00D86CEA"/>
    <w:rsid w:val="00D8759A"/>
    <w:rsid w:val="00D87C21"/>
    <w:rsid w:val="00D904B0"/>
    <w:rsid w:val="00D90F80"/>
    <w:rsid w:val="00D91161"/>
    <w:rsid w:val="00D91201"/>
    <w:rsid w:val="00D915EB"/>
    <w:rsid w:val="00D91986"/>
    <w:rsid w:val="00D919FF"/>
    <w:rsid w:val="00D92691"/>
    <w:rsid w:val="00D92773"/>
    <w:rsid w:val="00D928E6"/>
    <w:rsid w:val="00D92990"/>
    <w:rsid w:val="00D92C8E"/>
    <w:rsid w:val="00D92CC1"/>
    <w:rsid w:val="00D9319E"/>
    <w:rsid w:val="00D9322D"/>
    <w:rsid w:val="00D933C4"/>
    <w:rsid w:val="00D935B0"/>
    <w:rsid w:val="00D939D7"/>
    <w:rsid w:val="00D93F46"/>
    <w:rsid w:val="00D9402F"/>
    <w:rsid w:val="00D94118"/>
    <w:rsid w:val="00D94B64"/>
    <w:rsid w:val="00D94C25"/>
    <w:rsid w:val="00D94F82"/>
    <w:rsid w:val="00D95745"/>
    <w:rsid w:val="00D961B1"/>
    <w:rsid w:val="00D97008"/>
    <w:rsid w:val="00D976BD"/>
    <w:rsid w:val="00D97BA9"/>
    <w:rsid w:val="00DA0303"/>
    <w:rsid w:val="00DA0602"/>
    <w:rsid w:val="00DA0A58"/>
    <w:rsid w:val="00DA0B82"/>
    <w:rsid w:val="00DA0C00"/>
    <w:rsid w:val="00DA0C0A"/>
    <w:rsid w:val="00DA16F4"/>
    <w:rsid w:val="00DA18F5"/>
    <w:rsid w:val="00DA217A"/>
    <w:rsid w:val="00DA21B6"/>
    <w:rsid w:val="00DA25C0"/>
    <w:rsid w:val="00DA267B"/>
    <w:rsid w:val="00DA2CF7"/>
    <w:rsid w:val="00DA2DDE"/>
    <w:rsid w:val="00DA2F14"/>
    <w:rsid w:val="00DA3115"/>
    <w:rsid w:val="00DA3336"/>
    <w:rsid w:val="00DA3647"/>
    <w:rsid w:val="00DA375D"/>
    <w:rsid w:val="00DA38DB"/>
    <w:rsid w:val="00DA409B"/>
    <w:rsid w:val="00DA51ED"/>
    <w:rsid w:val="00DA54FD"/>
    <w:rsid w:val="00DA5639"/>
    <w:rsid w:val="00DA56E5"/>
    <w:rsid w:val="00DA5BEE"/>
    <w:rsid w:val="00DA5F41"/>
    <w:rsid w:val="00DA6292"/>
    <w:rsid w:val="00DA6371"/>
    <w:rsid w:val="00DA677D"/>
    <w:rsid w:val="00DA6CC0"/>
    <w:rsid w:val="00DA732B"/>
    <w:rsid w:val="00DA74FF"/>
    <w:rsid w:val="00DA7551"/>
    <w:rsid w:val="00DA7973"/>
    <w:rsid w:val="00DA7BF3"/>
    <w:rsid w:val="00DA7D56"/>
    <w:rsid w:val="00DA7DCB"/>
    <w:rsid w:val="00DA7F80"/>
    <w:rsid w:val="00DB070F"/>
    <w:rsid w:val="00DB07AF"/>
    <w:rsid w:val="00DB09C2"/>
    <w:rsid w:val="00DB13B6"/>
    <w:rsid w:val="00DB175B"/>
    <w:rsid w:val="00DB2356"/>
    <w:rsid w:val="00DB23A4"/>
    <w:rsid w:val="00DB27A0"/>
    <w:rsid w:val="00DB2EBA"/>
    <w:rsid w:val="00DB31EB"/>
    <w:rsid w:val="00DB3321"/>
    <w:rsid w:val="00DB37B6"/>
    <w:rsid w:val="00DB4098"/>
    <w:rsid w:val="00DB4C30"/>
    <w:rsid w:val="00DB4CEA"/>
    <w:rsid w:val="00DB4E74"/>
    <w:rsid w:val="00DB4FF3"/>
    <w:rsid w:val="00DB5294"/>
    <w:rsid w:val="00DB5416"/>
    <w:rsid w:val="00DB54A1"/>
    <w:rsid w:val="00DB5761"/>
    <w:rsid w:val="00DB5A27"/>
    <w:rsid w:val="00DB63F8"/>
    <w:rsid w:val="00DB6573"/>
    <w:rsid w:val="00DB6DA0"/>
    <w:rsid w:val="00DB6DED"/>
    <w:rsid w:val="00DB7019"/>
    <w:rsid w:val="00DB73C0"/>
    <w:rsid w:val="00DB7A83"/>
    <w:rsid w:val="00DB7F38"/>
    <w:rsid w:val="00DC000D"/>
    <w:rsid w:val="00DC028E"/>
    <w:rsid w:val="00DC0A20"/>
    <w:rsid w:val="00DC1100"/>
    <w:rsid w:val="00DC168F"/>
    <w:rsid w:val="00DC1C45"/>
    <w:rsid w:val="00DC3592"/>
    <w:rsid w:val="00DC39D9"/>
    <w:rsid w:val="00DC4378"/>
    <w:rsid w:val="00DC4A2E"/>
    <w:rsid w:val="00DC5016"/>
    <w:rsid w:val="00DC518F"/>
    <w:rsid w:val="00DC525F"/>
    <w:rsid w:val="00DC5540"/>
    <w:rsid w:val="00DC5906"/>
    <w:rsid w:val="00DC5EB0"/>
    <w:rsid w:val="00DC7240"/>
    <w:rsid w:val="00DC7A12"/>
    <w:rsid w:val="00DC7BFE"/>
    <w:rsid w:val="00DD0016"/>
    <w:rsid w:val="00DD07BB"/>
    <w:rsid w:val="00DD1703"/>
    <w:rsid w:val="00DD1DCC"/>
    <w:rsid w:val="00DD2064"/>
    <w:rsid w:val="00DD270C"/>
    <w:rsid w:val="00DD29D7"/>
    <w:rsid w:val="00DD2B07"/>
    <w:rsid w:val="00DD2BC0"/>
    <w:rsid w:val="00DD34E9"/>
    <w:rsid w:val="00DD34FF"/>
    <w:rsid w:val="00DD36C9"/>
    <w:rsid w:val="00DD39C4"/>
    <w:rsid w:val="00DD3CCD"/>
    <w:rsid w:val="00DD46B5"/>
    <w:rsid w:val="00DD46FE"/>
    <w:rsid w:val="00DD4707"/>
    <w:rsid w:val="00DD484C"/>
    <w:rsid w:val="00DD4C83"/>
    <w:rsid w:val="00DD5D41"/>
    <w:rsid w:val="00DD630B"/>
    <w:rsid w:val="00DD6872"/>
    <w:rsid w:val="00DD68D4"/>
    <w:rsid w:val="00DD6A65"/>
    <w:rsid w:val="00DD6E9D"/>
    <w:rsid w:val="00DD6F5A"/>
    <w:rsid w:val="00DD7024"/>
    <w:rsid w:val="00DD710E"/>
    <w:rsid w:val="00DD7528"/>
    <w:rsid w:val="00DD7981"/>
    <w:rsid w:val="00DE026A"/>
    <w:rsid w:val="00DE02EB"/>
    <w:rsid w:val="00DE0894"/>
    <w:rsid w:val="00DE0ACF"/>
    <w:rsid w:val="00DE0BA0"/>
    <w:rsid w:val="00DE1570"/>
    <w:rsid w:val="00DE26AB"/>
    <w:rsid w:val="00DE2BF3"/>
    <w:rsid w:val="00DE2FA0"/>
    <w:rsid w:val="00DE30F6"/>
    <w:rsid w:val="00DE32A8"/>
    <w:rsid w:val="00DE39F9"/>
    <w:rsid w:val="00DE3F92"/>
    <w:rsid w:val="00DE40D6"/>
    <w:rsid w:val="00DE41E6"/>
    <w:rsid w:val="00DE48DE"/>
    <w:rsid w:val="00DE5312"/>
    <w:rsid w:val="00DE5B69"/>
    <w:rsid w:val="00DE5B6E"/>
    <w:rsid w:val="00DE640B"/>
    <w:rsid w:val="00DE6462"/>
    <w:rsid w:val="00DE650B"/>
    <w:rsid w:val="00DE6B94"/>
    <w:rsid w:val="00DE6C83"/>
    <w:rsid w:val="00DE6D6F"/>
    <w:rsid w:val="00DE7B3C"/>
    <w:rsid w:val="00DE7D72"/>
    <w:rsid w:val="00DE7EAC"/>
    <w:rsid w:val="00DF013C"/>
    <w:rsid w:val="00DF0653"/>
    <w:rsid w:val="00DF0918"/>
    <w:rsid w:val="00DF0AF1"/>
    <w:rsid w:val="00DF0DE3"/>
    <w:rsid w:val="00DF11BE"/>
    <w:rsid w:val="00DF2095"/>
    <w:rsid w:val="00DF2109"/>
    <w:rsid w:val="00DF22DF"/>
    <w:rsid w:val="00DF252D"/>
    <w:rsid w:val="00DF3251"/>
    <w:rsid w:val="00DF34D9"/>
    <w:rsid w:val="00DF36F1"/>
    <w:rsid w:val="00DF3838"/>
    <w:rsid w:val="00DF3DEB"/>
    <w:rsid w:val="00DF3EAF"/>
    <w:rsid w:val="00DF4723"/>
    <w:rsid w:val="00DF4926"/>
    <w:rsid w:val="00DF53FB"/>
    <w:rsid w:val="00DF6D23"/>
    <w:rsid w:val="00DF6F64"/>
    <w:rsid w:val="00DF6FBE"/>
    <w:rsid w:val="00DF70CC"/>
    <w:rsid w:val="00DF7154"/>
    <w:rsid w:val="00DF7206"/>
    <w:rsid w:val="00DF7BDC"/>
    <w:rsid w:val="00DF7DA5"/>
    <w:rsid w:val="00DF7EF6"/>
    <w:rsid w:val="00E00295"/>
    <w:rsid w:val="00E0029C"/>
    <w:rsid w:val="00E00749"/>
    <w:rsid w:val="00E00E0D"/>
    <w:rsid w:val="00E011CB"/>
    <w:rsid w:val="00E014E8"/>
    <w:rsid w:val="00E014EF"/>
    <w:rsid w:val="00E01750"/>
    <w:rsid w:val="00E01CBC"/>
    <w:rsid w:val="00E01E11"/>
    <w:rsid w:val="00E0223C"/>
    <w:rsid w:val="00E02242"/>
    <w:rsid w:val="00E02501"/>
    <w:rsid w:val="00E0258B"/>
    <w:rsid w:val="00E027BB"/>
    <w:rsid w:val="00E02C86"/>
    <w:rsid w:val="00E03139"/>
    <w:rsid w:val="00E0338E"/>
    <w:rsid w:val="00E03AC5"/>
    <w:rsid w:val="00E03BCD"/>
    <w:rsid w:val="00E0406F"/>
    <w:rsid w:val="00E0521F"/>
    <w:rsid w:val="00E0546C"/>
    <w:rsid w:val="00E05681"/>
    <w:rsid w:val="00E05820"/>
    <w:rsid w:val="00E0592A"/>
    <w:rsid w:val="00E05943"/>
    <w:rsid w:val="00E05FF7"/>
    <w:rsid w:val="00E0637A"/>
    <w:rsid w:val="00E0708A"/>
    <w:rsid w:val="00E070BC"/>
    <w:rsid w:val="00E070D4"/>
    <w:rsid w:val="00E0728A"/>
    <w:rsid w:val="00E07402"/>
    <w:rsid w:val="00E075BA"/>
    <w:rsid w:val="00E07FB8"/>
    <w:rsid w:val="00E104C1"/>
    <w:rsid w:val="00E10734"/>
    <w:rsid w:val="00E10934"/>
    <w:rsid w:val="00E10E71"/>
    <w:rsid w:val="00E11153"/>
    <w:rsid w:val="00E11E0D"/>
    <w:rsid w:val="00E11EB0"/>
    <w:rsid w:val="00E11EFC"/>
    <w:rsid w:val="00E12027"/>
    <w:rsid w:val="00E12726"/>
    <w:rsid w:val="00E12B21"/>
    <w:rsid w:val="00E13115"/>
    <w:rsid w:val="00E132BB"/>
    <w:rsid w:val="00E132DD"/>
    <w:rsid w:val="00E13454"/>
    <w:rsid w:val="00E13545"/>
    <w:rsid w:val="00E135C5"/>
    <w:rsid w:val="00E1363D"/>
    <w:rsid w:val="00E13A7E"/>
    <w:rsid w:val="00E144D9"/>
    <w:rsid w:val="00E1504F"/>
    <w:rsid w:val="00E1600A"/>
    <w:rsid w:val="00E16046"/>
    <w:rsid w:val="00E16215"/>
    <w:rsid w:val="00E16E44"/>
    <w:rsid w:val="00E17145"/>
    <w:rsid w:val="00E1740B"/>
    <w:rsid w:val="00E1769B"/>
    <w:rsid w:val="00E177D7"/>
    <w:rsid w:val="00E178DD"/>
    <w:rsid w:val="00E17FD4"/>
    <w:rsid w:val="00E2049D"/>
    <w:rsid w:val="00E2075F"/>
    <w:rsid w:val="00E20A93"/>
    <w:rsid w:val="00E21183"/>
    <w:rsid w:val="00E2131A"/>
    <w:rsid w:val="00E214F5"/>
    <w:rsid w:val="00E217C5"/>
    <w:rsid w:val="00E217EC"/>
    <w:rsid w:val="00E21BE0"/>
    <w:rsid w:val="00E224D3"/>
    <w:rsid w:val="00E22AA6"/>
    <w:rsid w:val="00E22CC9"/>
    <w:rsid w:val="00E22E87"/>
    <w:rsid w:val="00E23996"/>
    <w:rsid w:val="00E23A9E"/>
    <w:rsid w:val="00E23C24"/>
    <w:rsid w:val="00E2440C"/>
    <w:rsid w:val="00E2452E"/>
    <w:rsid w:val="00E2539A"/>
    <w:rsid w:val="00E25708"/>
    <w:rsid w:val="00E260CB"/>
    <w:rsid w:val="00E2623B"/>
    <w:rsid w:val="00E26367"/>
    <w:rsid w:val="00E27A21"/>
    <w:rsid w:val="00E30059"/>
    <w:rsid w:val="00E302F5"/>
    <w:rsid w:val="00E31021"/>
    <w:rsid w:val="00E31C8E"/>
    <w:rsid w:val="00E31D4C"/>
    <w:rsid w:val="00E31F64"/>
    <w:rsid w:val="00E326BD"/>
    <w:rsid w:val="00E327D0"/>
    <w:rsid w:val="00E33225"/>
    <w:rsid w:val="00E33929"/>
    <w:rsid w:val="00E33995"/>
    <w:rsid w:val="00E34024"/>
    <w:rsid w:val="00E3443C"/>
    <w:rsid w:val="00E3477B"/>
    <w:rsid w:val="00E35385"/>
    <w:rsid w:val="00E353B0"/>
    <w:rsid w:val="00E35864"/>
    <w:rsid w:val="00E35C84"/>
    <w:rsid w:val="00E35CAB"/>
    <w:rsid w:val="00E35E10"/>
    <w:rsid w:val="00E36487"/>
    <w:rsid w:val="00E36973"/>
    <w:rsid w:val="00E36A69"/>
    <w:rsid w:val="00E36DFA"/>
    <w:rsid w:val="00E370AB"/>
    <w:rsid w:val="00E37109"/>
    <w:rsid w:val="00E37981"/>
    <w:rsid w:val="00E4029D"/>
    <w:rsid w:val="00E405E3"/>
    <w:rsid w:val="00E40E3D"/>
    <w:rsid w:val="00E41237"/>
    <w:rsid w:val="00E41B1C"/>
    <w:rsid w:val="00E41F40"/>
    <w:rsid w:val="00E427F2"/>
    <w:rsid w:val="00E42E2D"/>
    <w:rsid w:val="00E4327E"/>
    <w:rsid w:val="00E43280"/>
    <w:rsid w:val="00E432E9"/>
    <w:rsid w:val="00E43A64"/>
    <w:rsid w:val="00E43C51"/>
    <w:rsid w:val="00E4406B"/>
    <w:rsid w:val="00E44308"/>
    <w:rsid w:val="00E45231"/>
    <w:rsid w:val="00E45333"/>
    <w:rsid w:val="00E4536D"/>
    <w:rsid w:val="00E456A9"/>
    <w:rsid w:val="00E461F2"/>
    <w:rsid w:val="00E46325"/>
    <w:rsid w:val="00E4653E"/>
    <w:rsid w:val="00E4684F"/>
    <w:rsid w:val="00E46873"/>
    <w:rsid w:val="00E4698E"/>
    <w:rsid w:val="00E46FD9"/>
    <w:rsid w:val="00E47899"/>
    <w:rsid w:val="00E47B19"/>
    <w:rsid w:val="00E5004B"/>
    <w:rsid w:val="00E50624"/>
    <w:rsid w:val="00E508B3"/>
    <w:rsid w:val="00E50A67"/>
    <w:rsid w:val="00E5175E"/>
    <w:rsid w:val="00E51912"/>
    <w:rsid w:val="00E51C10"/>
    <w:rsid w:val="00E51E33"/>
    <w:rsid w:val="00E5219F"/>
    <w:rsid w:val="00E529A3"/>
    <w:rsid w:val="00E52A88"/>
    <w:rsid w:val="00E52B8F"/>
    <w:rsid w:val="00E52C82"/>
    <w:rsid w:val="00E52DCF"/>
    <w:rsid w:val="00E52E55"/>
    <w:rsid w:val="00E5306D"/>
    <w:rsid w:val="00E532C1"/>
    <w:rsid w:val="00E53597"/>
    <w:rsid w:val="00E5370C"/>
    <w:rsid w:val="00E53B25"/>
    <w:rsid w:val="00E53CF5"/>
    <w:rsid w:val="00E53CFB"/>
    <w:rsid w:val="00E54318"/>
    <w:rsid w:val="00E54364"/>
    <w:rsid w:val="00E54CD5"/>
    <w:rsid w:val="00E54DBE"/>
    <w:rsid w:val="00E55083"/>
    <w:rsid w:val="00E55163"/>
    <w:rsid w:val="00E55252"/>
    <w:rsid w:val="00E558EB"/>
    <w:rsid w:val="00E55A11"/>
    <w:rsid w:val="00E56367"/>
    <w:rsid w:val="00E56493"/>
    <w:rsid w:val="00E56C00"/>
    <w:rsid w:val="00E573EE"/>
    <w:rsid w:val="00E57AA5"/>
    <w:rsid w:val="00E57C6A"/>
    <w:rsid w:val="00E57CF9"/>
    <w:rsid w:val="00E57F77"/>
    <w:rsid w:val="00E601CD"/>
    <w:rsid w:val="00E6034F"/>
    <w:rsid w:val="00E61B6A"/>
    <w:rsid w:val="00E61D0E"/>
    <w:rsid w:val="00E62442"/>
    <w:rsid w:val="00E628C3"/>
    <w:rsid w:val="00E63817"/>
    <w:rsid w:val="00E6393A"/>
    <w:rsid w:val="00E63951"/>
    <w:rsid w:val="00E63CAB"/>
    <w:rsid w:val="00E647ED"/>
    <w:rsid w:val="00E64E86"/>
    <w:rsid w:val="00E6507F"/>
    <w:rsid w:val="00E651FD"/>
    <w:rsid w:val="00E6525C"/>
    <w:rsid w:val="00E65374"/>
    <w:rsid w:val="00E65539"/>
    <w:rsid w:val="00E659B7"/>
    <w:rsid w:val="00E65B4D"/>
    <w:rsid w:val="00E6613D"/>
    <w:rsid w:val="00E6663F"/>
    <w:rsid w:val="00E6685D"/>
    <w:rsid w:val="00E6694F"/>
    <w:rsid w:val="00E67091"/>
    <w:rsid w:val="00E67651"/>
    <w:rsid w:val="00E676B1"/>
    <w:rsid w:val="00E676F2"/>
    <w:rsid w:val="00E67700"/>
    <w:rsid w:val="00E67E4D"/>
    <w:rsid w:val="00E70404"/>
    <w:rsid w:val="00E705D7"/>
    <w:rsid w:val="00E70D42"/>
    <w:rsid w:val="00E71918"/>
    <w:rsid w:val="00E7259E"/>
    <w:rsid w:val="00E727A0"/>
    <w:rsid w:val="00E72C66"/>
    <w:rsid w:val="00E72ED2"/>
    <w:rsid w:val="00E739B4"/>
    <w:rsid w:val="00E748FC"/>
    <w:rsid w:val="00E749BE"/>
    <w:rsid w:val="00E752D8"/>
    <w:rsid w:val="00E7545B"/>
    <w:rsid w:val="00E7581D"/>
    <w:rsid w:val="00E75977"/>
    <w:rsid w:val="00E75990"/>
    <w:rsid w:val="00E75A63"/>
    <w:rsid w:val="00E75AD7"/>
    <w:rsid w:val="00E75C79"/>
    <w:rsid w:val="00E75CE7"/>
    <w:rsid w:val="00E762FB"/>
    <w:rsid w:val="00E76B1B"/>
    <w:rsid w:val="00E76B9A"/>
    <w:rsid w:val="00E76D56"/>
    <w:rsid w:val="00E76DAB"/>
    <w:rsid w:val="00E77220"/>
    <w:rsid w:val="00E7739C"/>
    <w:rsid w:val="00E806AE"/>
    <w:rsid w:val="00E80F71"/>
    <w:rsid w:val="00E81287"/>
    <w:rsid w:val="00E8171E"/>
    <w:rsid w:val="00E81CF0"/>
    <w:rsid w:val="00E829C3"/>
    <w:rsid w:val="00E82DEA"/>
    <w:rsid w:val="00E8302C"/>
    <w:rsid w:val="00E835D4"/>
    <w:rsid w:val="00E8360F"/>
    <w:rsid w:val="00E83908"/>
    <w:rsid w:val="00E83A82"/>
    <w:rsid w:val="00E840A9"/>
    <w:rsid w:val="00E8439D"/>
    <w:rsid w:val="00E84AD2"/>
    <w:rsid w:val="00E8521B"/>
    <w:rsid w:val="00E854BE"/>
    <w:rsid w:val="00E8557D"/>
    <w:rsid w:val="00E85C1B"/>
    <w:rsid w:val="00E8600B"/>
    <w:rsid w:val="00E865E4"/>
    <w:rsid w:val="00E86876"/>
    <w:rsid w:val="00E86BF9"/>
    <w:rsid w:val="00E8701E"/>
    <w:rsid w:val="00E87107"/>
    <w:rsid w:val="00E879D8"/>
    <w:rsid w:val="00E90939"/>
    <w:rsid w:val="00E9108E"/>
    <w:rsid w:val="00E911A5"/>
    <w:rsid w:val="00E91469"/>
    <w:rsid w:val="00E91D7F"/>
    <w:rsid w:val="00E92020"/>
    <w:rsid w:val="00E9266D"/>
    <w:rsid w:val="00E9293B"/>
    <w:rsid w:val="00E93318"/>
    <w:rsid w:val="00E9338A"/>
    <w:rsid w:val="00E935EA"/>
    <w:rsid w:val="00E9384F"/>
    <w:rsid w:val="00E93CAB"/>
    <w:rsid w:val="00E944BB"/>
    <w:rsid w:val="00E94770"/>
    <w:rsid w:val="00E94885"/>
    <w:rsid w:val="00E94D48"/>
    <w:rsid w:val="00E95053"/>
    <w:rsid w:val="00E9530B"/>
    <w:rsid w:val="00E95353"/>
    <w:rsid w:val="00E95AD6"/>
    <w:rsid w:val="00E95B9A"/>
    <w:rsid w:val="00E95E62"/>
    <w:rsid w:val="00E95F55"/>
    <w:rsid w:val="00E961E0"/>
    <w:rsid w:val="00E963EC"/>
    <w:rsid w:val="00E964DA"/>
    <w:rsid w:val="00E97202"/>
    <w:rsid w:val="00E9727F"/>
    <w:rsid w:val="00E97770"/>
    <w:rsid w:val="00E9795F"/>
    <w:rsid w:val="00E979ED"/>
    <w:rsid w:val="00E97C63"/>
    <w:rsid w:val="00E97DEE"/>
    <w:rsid w:val="00E97E3B"/>
    <w:rsid w:val="00EA0091"/>
    <w:rsid w:val="00EA0406"/>
    <w:rsid w:val="00EA09CC"/>
    <w:rsid w:val="00EA0B30"/>
    <w:rsid w:val="00EA0F96"/>
    <w:rsid w:val="00EA1451"/>
    <w:rsid w:val="00EA18D0"/>
    <w:rsid w:val="00EA2136"/>
    <w:rsid w:val="00EA2AA3"/>
    <w:rsid w:val="00EA3472"/>
    <w:rsid w:val="00EA383E"/>
    <w:rsid w:val="00EA39AC"/>
    <w:rsid w:val="00EA4A48"/>
    <w:rsid w:val="00EA4CE4"/>
    <w:rsid w:val="00EA51A4"/>
    <w:rsid w:val="00EA5252"/>
    <w:rsid w:val="00EA5685"/>
    <w:rsid w:val="00EA5B41"/>
    <w:rsid w:val="00EA5CF8"/>
    <w:rsid w:val="00EA62E9"/>
    <w:rsid w:val="00EA6336"/>
    <w:rsid w:val="00EA6532"/>
    <w:rsid w:val="00EA689E"/>
    <w:rsid w:val="00EA6C03"/>
    <w:rsid w:val="00EB045A"/>
    <w:rsid w:val="00EB0684"/>
    <w:rsid w:val="00EB0909"/>
    <w:rsid w:val="00EB0A19"/>
    <w:rsid w:val="00EB1265"/>
    <w:rsid w:val="00EB150F"/>
    <w:rsid w:val="00EB253F"/>
    <w:rsid w:val="00EB309B"/>
    <w:rsid w:val="00EB3468"/>
    <w:rsid w:val="00EB34AA"/>
    <w:rsid w:val="00EB38D6"/>
    <w:rsid w:val="00EB51CD"/>
    <w:rsid w:val="00EB5232"/>
    <w:rsid w:val="00EB53AD"/>
    <w:rsid w:val="00EB53F9"/>
    <w:rsid w:val="00EB5537"/>
    <w:rsid w:val="00EB5A61"/>
    <w:rsid w:val="00EB5DDF"/>
    <w:rsid w:val="00EB6194"/>
    <w:rsid w:val="00EB633E"/>
    <w:rsid w:val="00EB648D"/>
    <w:rsid w:val="00EB65C3"/>
    <w:rsid w:val="00EB6964"/>
    <w:rsid w:val="00EB697D"/>
    <w:rsid w:val="00EB6FAB"/>
    <w:rsid w:val="00EB72E9"/>
    <w:rsid w:val="00EB7566"/>
    <w:rsid w:val="00EB7629"/>
    <w:rsid w:val="00EB7D27"/>
    <w:rsid w:val="00EB7DF2"/>
    <w:rsid w:val="00EC05AB"/>
    <w:rsid w:val="00EC067C"/>
    <w:rsid w:val="00EC0FF7"/>
    <w:rsid w:val="00EC1288"/>
    <w:rsid w:val="00EC1391"/>
    <w:rsid w:val="00EC1509"/>
    <w:rsid w:val="00EC16EA"/>
    <w:rsid w:val="00EC17AA"/>
    <w:rsid w:val="00EC1A05"/>
    <w:rsid w:val="00EC1A15"/>
    <w:rsid w:val="00EC1ADB"/>
    <w:rsid w:val="00EC1BBF"/>
    <w:rsid w:val="00EC1FB3"/>
    <w:rsid w:val="00EC260D"/>
    <w:rsid w:val="00EC2EB4"/>
    <w:rsid w:val="00EC3370"/>
    <w:rsid w:val="00EC3537"/>
    <w:rsid w:val="00EC3AD9"/>
    <w:rsid w:val="00EC436B"/>
    <w:rsid w:val="00EC4563"/>
    <w:rsid w:val="00EC47F6"/>
    <w:rsid w:val="00EC4D6F"/>
    <w:rsid w:val="00EC50EF"/>
    <w:rsid w:val="00EC538C"/>
    <w:rsid w:val="00EC5463"/>
    <w:rsid w:val="00EC6007"/>
    <w:rsid w:val="00EC67FD"/>
    <w:rsid w:val="00EC6BB5"/>
    <w:rsid w:val="00EC7EB1"/>
    <w:rsid w:val="00ED0E3E"/>
    <w:rsid w:val="00ED153F"/>
    <w:rsid w:val="00ED16BA"/>
    <w:rsid w:val="00ED1C2F"/>
    <w:rsid w:val="00ED21C7"/>
    <w:rsid w:val="00ED27AA"/>
    <w:rsid w:val="00ED2A0D"/>
    <w:rsid w:val="00ED2FB7"/>
    <w:rsid w:val="00ED3633"/>
    <w:rsid w:val="00ED39CB"/>
    <w:rsid w:val="00ED3ACC"/>
    <w:rsid w:val="00ED409C"/>
    <w:rsid w:val="00ED48D1"/>
    <w:rsid w:val="00ED4936"/>
    <w:rsid w:val="00ED4F9C"/>
    <w:rsid w:val="00ED4FEB"/>
    <w:rsid w:val="00ED5019"/>
    <w:rsid w:val="00ED57A2"/>
    <w:rsid w:val="00ED57E4"/>
    <w:rsid w:val="00ED5814"/>
    <w:rsid w:val="00ED5915"/>
    <w:rsid w:val="00ED599E"/>
    <w:rsid w:val="00ED6042"/>
    <w:rsid w:val="00ED6144"/>
    <w:rsid w:val="00ED6672"/>
    <w:rsid w:val="00ED66FD"/>
    <w:rsid w:val="00ED69C0"/>
    <w:rsid w:val="00ED6B35"/>
    <w:rsid w:val="00ED7433"/>
    <w:rsid w:val="00ED74B8"/>
    <w:rsid w:val="00ED7B3E"/>
    <w:rsid w:val="00ED7C48"/>
    <w:rsid w:val="00EE00FA"/>
    <w:rsid w:val="00EE0BC3"/>
    <w:rsid w:val="00EE102B"/>
    <w:rsid w:val="00EE116B"/>
    <w:rsid w:val="00EE13AF"/>
    <w:rsid w:val="00EE178A"/>
    <w:rsid w:val="00EE1CD1"/>
    <w:rsid w:val="00EE2011"/>
    <w:rsid w:val="00EE20D1"/>
    <w:rsid w:val="00EE2901"/>
    <w:rsid w:val="00EE330D"/>
    <w:rsid w:val="00EE3668"/>
    <w:rsid w:val="00EE3E07"/>
    <w:rsid w:val="00EE3EE1"/>
    <w:rsid w:val="00EE3FDC"/>
    <w:rsid w:val="00EE408A"/>
    <w:rsid w:val="00EE4A06"/>
    <w:rsid w:val="00EE4BE3"/>
    <w:rsid w:val="00EE510B"/>
    <w:rsid w:val="00EE57C9"/>
    <w:rsid w:val="00EE58BA"/>
    <w:rsid w:val="00EE62D3"/>
    <w:rsid w:val="00EE68B9"/>
    <w:rsid w:val="00EE6940"/>
    <w:rsid w:val="00EE6A56"/>
    <w:rsid w:val="00EE6E82"/>
    <w:rsid w:val="00EE72A8"/>
    <w:rsid w:val="00EE72D5"/>
    <w:rsid w:val="00EE741B"/>
    <w:rsid w:val="00EE7AB9"/>
    <w:rsid w:val="00EE7EAC"/>
    <w:rsid w:val="00EF0797"/>
    <w:rsid w:val="00EF0A90"/>
    <w:rsid w:val="00EF0ACF"/>
    <w:rsid w:val="00EF0D08"/>
    <w:rsid w:val="00EF0F02"/>
    <w:rsid w:val="00EF1278"/>
    <w:rsid w:val="00EF1A5B"/>
    <w:rsid w:val="00EF1F34"/>
    <w:rsid w:val="00EF22C2"/>
    <w:rsid w:val="00EF26B8"/>
    <w:rsid w:val="00EF33BB"/>
    <w:rsid w:val="00EF3970"/>
    <w:rsid w:val="00EF3B34"/>
    <w:rsid w:val="00EF3CF5"/>
    <w:rsid w:val="00EF4661"/>
    <w:rsid w:val="00EF49E4"/>
    <w:rsid w:val="00EF5157"/>
    <w:rsid w:val="00EF51A4"/>
    <w:rsid w:val="00EF529F"/>
    <w:rsid w:val="00EF613D"/>
    <w:rsid w:val="00EF6245"/>
    <w:rsid w:val="00EF6850"/>
    <w:rsid w:val="00EF6E04"/>
    <w:rsid w:val="00EF6EC2"/>
    <w:rsid w:val="00EF7893"/>
    <w:rsid w:val="00EF7F2C"/>
    <w:rsid w:val="00F00312"/>
    <w:rsid w:val="00F00881"/>
    <w:rsid w:val="00F00F6E"/>
    <w:rsid w:val="00F00FA1"/>
    <w:rsid w:val="00F01102"/>
    <w:rsid w:val="00F011A1"/>
    <w:rsid w:val="00F01E4B"/>
    <w:rsid w:val="00F02576"/>
    <w:rsid w:val="00F02625"/>
    <w:rsid w:val="00F032DA"/>
    <w:rsid w:val="00F032E8"/>
    <w:rsid w:val="00F03630"/>
    <w:rsid w:val="00F03A13"/>
    <w:rsid w:val="00F04064"/>
    <w:rsid w:val="00F0419E"/>
    <w:rsid w:val="00F04334"/>
    <w:rsid w:val="00F04678"/>
    <w:rsid w:val="00F04C13"/>
    <w:rsid w:val="00F04C50"/>
    <w:rsid w:val="00F05105"/>
    <w:rsid w:val="00F05711"/>
    <w:rsid w:val="00F05763"/>
    <w:rsid w:val="00F05AC6"/>
    <w:rsid w:val="00F05E6D"/>
    <w:rsid w:val="00F05F53"/>
    <w:rsid w:val="00F063B6"/>
    <w:rsid w:val="00F063CC"/>
    <w:rsid w:val="00F064FB"/>
    <w:rsid w:val="00F06710"/>
    <w:rsid w:val="00F068FA"/>
    <w:rsid w:val="00F06947"/>
    <w:rsid w:val="00F06963"/>
    <w:rsid w:val="00F06A09"/>
    <w:rsid w:val="00F07174"/>
    <w:rsid w:val="00F074F4"/>
    <w:rsid w:val="00F077B9"/>
    <w:rsid w:val="00F077C3"/>
    <w:rsid w:val="00F07964"/>
    <w:rsid w:val="00F100B0"/>
    <w:rsid w:val="00F10379"/>
    <w:rsid w:val="00F10AB0"/>
    <w:rsid w:val="00F10EC3"/>
    <w:rsid w:val="00F111BF"/>
    <w:rsid w:val="00F114E2"/>
    <w:rsid w:val="00F1151C"/>
    <w:rsid w:val="00F1194A"/>
    <w:rsid w:val="00F1255E"/>
    <w:rsid w:val="00F1264B"/>
    <w:rsid w:val="00F12E8A"/>
    <w:rsid w:val="00F134A9"/>
    <w:rsid w:val="00F144BE"/>
    <w:rsid w:val="00F1453E"/>
    <w:rsid w:val="00F14619"/>
    <w:rsid w:val="00F14FE7"/>
    <w:rsid w:val="00F1601A"/>
    <w:rsid w:val="00F16796"/>
    <w:rsid w:val="00F167CD"/>
    <w:rsid w:val="00F16A78"/>
    <w:rsid w:val="00F17307"/>
    <w:rsid w:val="00F17616"/>
    <w:rsid w:val="00F17760"/>
    <w:rsid w:val="00F20291"/>
    <w:rsid w:val="00F20A59"/>
    <w:rsid w:val="00F20B92"/>
    <w:rsid w:val="00F20ECC"/>
    <w:rsid w:val="00F21215"/>
    <w:rsid w:val="00F21488"/>
    <w:rsid w:val="00F22284"/>
    <w:rsid w:val="00F2243D"/>
    <w:rsid w:val="00F228FD"/>
    <w:rsid w:val="00F22CF1"/>
    <w:rsid w:val="00F22EC6"/>
    <w:rsid w:val="00F231B9"/>
    <w:rsid w:val="00F233C3"/>
    <w:rsid w:val="00F23993"/>
    <w:rsid w:val="00F23F26"/>
    <w:rsid w:val="00F2420E"/>
    <w:rsid w:val="00F243FA"/>
    <w:rsid w:val="00F24CC7"/>
    <w:rsid w:val="00F24DDA"/>
    <w:rsid w:val="00F25007"/>
    <w:rsid w:val="00F253B1"/>
    <w:rsid w:val="00F25945"/>
    <w:rsid w:val="00F25D3B"/>
    <w:rsid w:val="00F260ED"/>
    <w:rsid w:val="00F2678E"/>
    <w:rsid w:val="00F26B26"/>
    <w:rsid w:val="00F26BBC"/>
    <w:rsid w:val="00F27433"/>
    <w:rsid w:val="00F3089E"/>
    <w:rsid w:val="00F309F6"/>
    <w:rsid w:val="00F30B08"/>
    <w:rsid w:val="00F31601"/>
    <w:rsid w:val="00F318FC"/>
    <w:rsid w:val="00F31C40"/>
    <w:rsid w:val="00F32BAE"/>
    <w:rsid w:val="00F32C6D"/>
    <w:rsid w:val="00F33289"/>
    <w:rsid w:val="00F33DBA"/>
    <w:rsid w:val="00F3404F"/>
    <w:rsid w:val="00F356EC"/>
    <w:rsid w:val="00F3597C"/>
    <w:rsid w:val="00F35AD7"/>
    <w:rsid w:val="00F35DB8"/>
    <w:rsid w:val="00F36347"/>
    <w:rsid w:val="00F36878"/>
    <w:rsid w:val="00F370F3"/>
    <w:rsid w:val="00F374F2"/>
    <w:rsid w:val="00F37F04"/>
    <w:rsid w:val="00F401F3"/>
    <w:rsid w:val="00F4052A"/>
    <w:rsid w:val="00F4081B"/>
    <w:rsid w:val="00F4087D"/>
    <w:rsid w:val="00F4093E"/>
    <w:rsid w:val="00F40B1E"/>
    <w:rsid w:val="00F40C4B"/>
    <w:rsid w:val="00F40E6C"/>
    <w:rsid w:val="00F40F29"/>
    <w:rsid w:val="00F41650"/>
    <w:rsid w:val="00F417AF"/>
    <w:rsid w:val="00F41835"/>
    <w:rsid w:val="00F41E35"/>
    <w:rsid w:val="00F421C5"/>
    <w:rsid w:val="00F42227"/>
    <w:rsid w:val="00F4243E"/>
    <w:rsid w:val="00F42B02"/>
    <w:rsid w:val="00F42C61"/>
    <w:rsid w:val="00F43DE3"/>
    <w:rsid w:val="00F4419D"/>
    <w:rsid w:val="00F4458E"/>
    <w:rsid w:val="00F44E14"/>
    <w:rsid w:val="00F44F58"/>
    <w:rsid w:val="00F458BC"/>
    <w:rsid w:val="00F45A46"/>
    <w:rsid w:val="00F45BAE"/>
    <w:rsid w:val="00F45C5E"/>
    <w:rsid w:val="00F45EFF"/>
    <w:rsid w:val="00F460A4"/>
    <w:rsid w:val="00F465D2"/>
    <w:rsid w:val="00F4688B"/>
    <w:rsid w:val="00F4691D"/>
    <w:rsid w:val="00F46F77"/>
    <w:rsid w:val="00F472FF"/>
    <w:rsid w:val="00F47721"/>
    <w:rsid w:val="00F47815"/>
    <w:rsid w:val="00F51189"/>
    <w:rsid w:val="00F5129E"/>
    <w:rsid w:val="00F512C1"/>
    <w:rsid w:val="00F51CF4"/>
    <w:rsid w:val="00F5284C"/>
    <w:rsid w:val="00F5294F"/>
    <w:rsid w:val="00F52C35"/>
    <w:rsid w:val="00F5324B"/>
    <w:rsid w:val="00F532FF"/>
    <w:rsid w:val="00F53365"/>
    <w:rsid w:val="00F533A9"/>
    <w:rsid w:val="00F53525"/>
    <w:rsid w:val="00F53832"/>
    <w:rsid w:val="00F53EA3"/>
    <w:rsid w:val="00F5404A"/>
    <w:rsid w:val="00F54261"/>
    <w:rsid w:val="00F54AF7"/>
    <w:rsid w:val="00F54D23"/>
    <w:rsid w:val="00F552A1"/>
    <w:rsid w:val="00F557CD"/>
    <w:rsid w:val="00F55A19"/>
    <w:rsid w:val="00F56C36"/>
    <w:rsid w:val="00F56E35"/>
    <w:rsid w:val="00F56F41"/>
    <w:rsid w:val="00F57307"/>
    <w:rsid w:val="00F574C6"/>
    <w:rsid w:val="00F57B12"/>
    <w:rsid w:val="00F57E1B"/>
    <w:rsid w:val="00F6035E"/>
    <w:rsid w:val="00F603EF"/>
    <w:rsid w:val="00F605FA"/>
    <w:rsid w:val="00F60918"/>
    <w:rsid w:val="00F60ABB"/>
    <w:rsid w:val="00F60E23"/>
    <w:rsid w:val="00F6119C"/>
    <w:rsid w:val="00F6264D"/>
    <w:rsid w:val="00F62BFC"/>
    <w:rsid w:val="00F632EA"/>
    <w:rsid w:val="00F63961"/>
    <w:rsid w:val="00F63A6B"/>
    <w:rsid w:val="00F64516"/>
    <w:rsid w:val="00F64DDA"/>
    <w:rsid w:val="00F65584"/>
    <w:rsid w:val="00F6558B"/>
    <w:rsid w:val="00F65C27"/>
    <w:rsid w:val="00F65C83"/>
    <w:rsid w:val="00F65F16"/>
    <w:rsid w:val="00F66142"/>
    <w:rsid w:val="00F66320"/>
    <w:rsid w:val="00F6633F"/>
    <w:rsid w:val="00F664FC"/>
    <w:rsid w:val="00F669CE"/>
    <w:rsid w:val="00F66A3C"/>
    <w:rsid w:val="00F6730F"/>
    <w:rsid w:val="00F67482"/>
    <w:rsid w:val="00F67BD1"/>
    <w:rsid w:val="00F700CC"/>
    <w:rsid w:val="00F70133"/>
    <w:rsid w:val="00F7030F"/>
    <w:rsid w:val="00F70336"/>
    <w:rsid w:val="00F703BB"/>
    <w:rsid w:val="00F703CB"/>
    <w:rsid w:val="00F7069C"/>
    <w:rsid w:val="00F70A02"/>
    <w:rsid w:val="00F714A3"/>
    <w:rsid w:val="00F71BF7"/>
    <w:rsid w:val="00F71C01"/>
    <w:rsid w:val="00F71C92"/>
    <w:rsid w:val="00F71E28"/>
    <w:rsid w:val="00F72B0A"/>
    <w:rsid w:val="00F72C94"/>
    <w:rsid w:val="00F73213"/>
    <w:rsid w:val="00F73253"/>
    <w:rsid w:val="00F73329"/>
    <w:rsid w:val="00F7337A"/>
    <w:rsid w:val="00F7359A"/>
    <w:rsid w:val="00F73B0D"/>
    <w:rsid w:val="00F7428C"/>
    <w:rsid w:val="00F744EB"/>
    <w:rsid w:val="00F74859"/>
    <w:rsid w:val="00F74BD6"/>
    <w:rsid w:val="00F74BF9"/>
    <w:rsid w:val="00F74DAB"/>
    <w:rsid w:val="00F74E08"/>
    <w:rsid w:val="00F75585"/>
    <w:rsid w:val="00F7577E"/>
    <w:rsid w:val="00F759A7"/>
    <w:rsid w:val="00F75B36"/>
    <w:rsid w:val="00F762D2"/>
    <w:rsid w:val="00F765FA"/>
    <w:rsid w:val="00F7680D"/>
    <w:rsid w:val="00F76A1E"/>
    <w:rsid w:val="00F76D94"/>
    <w:rsid w:val="00F77039"/>
    <w:rsid w:val="00F77623"/>
    <w:rsid w:val="00F77995"/>
    <w:rsid w:val="00F779DF"/>
    <w:rsid w:val="00F77D1C"/>
    <w:rsid w:val="00F77D8C"/>
    <w:rsid w:val="00F80F48"/>
    <w:rsid w:val="00F812CB"/>
    <w:rsid w:val="00F81D29"/>
    <w:rsid w:val="00F8216A"/>
    <w:rsid w:val="00F82889"/>
    <w:rsid w:val="00F82AC6"/>
    <w:rsid w:val="00F82B45"/>
    <w:rsid w:val="00F82CFC"/>
    <w:rsid w:val="00F82FCE"/>
    <w:rsid w:val="00F8306E"/>
    <w:rsid w:val="00F83446"/>
    <w:rsid w:val="00F838FC"/>
    <w:rsid w:val="00F847E6"/>
    <w:rsid w:val="00F84DB8"/>
    <w:rsid w:val="00F85470"/>
    <w:rsid w:val="00F8555B"/>
    <w:rsid w:val="00F86205"/>
    <w:rsid w:val="00F86416"/>
    <w:rsid w:val="00F86675"/>
    <w:rsid w:val="00F86AD4"/>
    <w:rsid w:val="00F873CB"/>
    <w:rsid w:val="00F87481"/>
    <w:rsid w:val="00F9005C"/>
    <w:rsid w:val="00F900C3"/>
    <w:rsid w:val="00F90E5D"/>
    <w:rsid w:val="00F90E7E"/>
    <w:rsid w:val="00F90EF6"/>
    <w:rsid w:val="00F912FA"/>
    <w:rsid w:val="00F9184D"/>
    <w:rsid w:val="00F91FC1"/>
    <w:rsid w:val="00F9272C"/>
    <w:rsid w:val="00F92800"/>
    <w:rsid w:val="00F928A3"/>
    <w:rsid w:val="00F92BB9"/>
    <w:rsid w:val="00F93239"/>
    <w:rsid w:val="00F941C7"/>
    <w:rsid w:val="00F9423B"/>
    <w:rsid w:val="00F9533B"/>
    <w:rsid w:val="00F957BE"/>
    <w:rsid w:val="00F95825"/>
    <w:rsid w:val="00F95913"/>
    <w:rsid w:val="00F95C10"/>
    <w:rsid w:val="00F95D6F"/>
    <w:rsid w:val="00F9617C"/>
    <w:rsid w:val="00F966FB"/>
    <w:rsid w:val="00F96FE8"/>
    <w:rsid w:val="00F970C0"/>
    <w:rsid w:val="00F9715C"/>
    <w:rsid w:val="00F97A25"/>
    <w:rsid w:val="00F97B05"/>
    <w:rsid w:val="00FA0439"/>
    <w:rsid w:val="00FA0707"/>
    <w:rsid w:val="00FA092F"/>
    <w:rsid w:val="00FA0AC4"/>
    <w:rsid w:val="00FA0D2F"/>
    <w:rsid w:val="00FA0F40"/>
    <w:rsid w:val="00FA1234"/>
    <w:rsid w:val="00FA138B"/>
    <w:rsid w:val="00FA155E"/>
    <w:rsid w:val="00FA19E0"/>
    <w:rsid w:val="00FA1DD7"/>
    <w:rsid w:val="00FA22CC"/>
    <w:rsid w:val="00FA25F4"/>
    <w:rsid w:val="00FA2C60"/>
    <w:rsid w:val="00FA39FD"/>
    <w:rsid w:val="00FA3ED6"/>
    <w:rsid w:val="00FA4392"/>
    <w:rsid w:val="00FA46D6"/>
    <w:rsid w:val="00FA4710"/>
    <w:rsid w:val="00FA4764"/>
    <w:rsid w:val="00FA5012"/>
    <w:rsid w:val="00FA5136"/>
    <w:rsid w:val="00FA5171"/>
    <w:rsid w:val="00FA585D"/>
    <w:rsid w:val="00FA592D"/>
    <w:rsid w:val="00FA59FF"/>
    <w:rsid w:val="00FA5F5D"/>
    <w:rsid w:val="00FA5F77"/>
    <w:rsid w:val="00FA5FFD"/>
    <w:rsid w:val="00FA638B"/>
    <w:rsid w:val="00FA6426"/>
    <w:rsid w:val="00FA6AAD"/>
    <w:rsid w:val="00FA70B3"/>
    <w:rsid w:val="00FB02CF"/>
    <w:rsid w:val="00FB02DA"/>
    <w:rsid w:val="00FB037C"/>
    <w:rsid w:val="00FB0383"/>
    <w:rsid w:val="00FB0883"/>
    <w:rsid w:val="00FB08FD"/>
    <w:rsid w:val="00FB0CCE"/>
    <w:rsid w:val="00FB0D26"/>
    <w:rsid w:val="00FB11E8"/>
    <w:rsid w:val="00FB11EE"/>
    <w:rsid w:val="00FB148A"/>
    <w:rsid w:val="00FB1753"/>
    <w:rsid w:val="00FB1AFA"/>
    <w:rsid w:val="00FB1BB8"/>
    <w:rsid w:val="00FB228B"/>
    <w:rsid w:val="00FB22F2"/>
    <w:rsid w:val="00FB2B11"/>
    <w:rsid w:val="00FB3111"/>
    <w:rsid w:val="00FB3565"/>
    <w:rsid w:val="00FB35E3"/>
    <w:rsid w:val="00FB3A7C"/>
    <w:rsid w:val="00FB3DD1"/>
    <w:rsid w:val="00FB3EA9"/>
    <w:rsid w:val="00FB3F11"/>
    <w:rsid w:val="00FB3F24"/>
    <w:rsid w:val="00FB4174"/>
    <w:rsid w:val="00FB446D"/>
    <w:rsid w:val="00FB4AA9"/>
    <w:rsid w:val="00FB4C3F"/>
    <w:rsid w:val="00FB4CAF"/>
    <w:rsid w:val="00FB4F2F"/>
    <w:rsid w:val="00FB517D"/>
    <w:rsid w:val="00FB533E"/>
    <w:rsid w:val="00FB5886"/>
    <w:rsid w:val="00FB5F7A"/>
    <w:rsid w:val="00FB65AC"/>
    <w:rsid w:val="00FB6AEE"/>
    <w:rsid w:val="00FB6BA2"/>
    <w:rsid w:val="00FB6C05"/>
    <w:rsid w:val="00FB6E8B"/>
    <w:rsid w:val="00FB7436"/>
    <w:rsid w:val="00FB7ABD"/>
    <w:rsid w:val="00FB7B85"/>
    <w:rsid w:val="00FC06F6"/>
    <w:rsid w:val="00FC0767"/>
    <w:rsid w:val="00FC07E3"/>
    <w:rsid w:val="00FC0893"/>
    <w:rsid w:val="00FC092B"/>
    <w:rsid w:val="00FC09F3"/>
    <w:rsid w:val="00FC0DBE"/>
    <w:rsid w:val="00FC142A"/>
    <w:rsid w:val="00FC1581"/>
    <w:rsid w:val="00FC1EB2"/>
    <w:rsid w:val="00FC2018"/>
    <w:rsid w:val="00FC22E7"/>
    <w:rsid w:val="00FC256E"/>
    <w:rsid w:val="00FC2763"/>
    <w:rsid w:val="00FC2792"/>
    <w:rsid w:val="00FC27FF"/>
    <w:rsid w:val="00FC391C"/>
    <w:rsid w:val="00FC4123"/>
    <w:rsid w:val="00FC44D9"/>
    <w:rsid w:val="00FC46DC"/>
    <w:rsid w:val="00FC4AD3"/>
    <w:rsid w:val="00FC4FD3"/>
    <w:rsid w:val="00FC591A"/>
    <w:rsid w:val="00FC5A01"/>
    <w:rsid w:val="00FC5C6A"/>
    <w:rsid w:val="00FC65EB"/>
    <w:rsid w:val="00FC6A21"/>
    <w:rsid w:val="00FC6B17"/>
    <w:rsid w:val="00FC72AB"/>
    <w:rsid w:val="00FC75B8"/>
    <w:rsid w:val="00FC7E98"/>
    <w:rsid w:val="00FD057E"/>
    <w:rsid w:val="00FD08BA"/>
    <w:rsid w:val="00FD08DB"/>
    <w:rsid w:val="00FD1DEE"/>
    <w:rsid w:val="00FD27C0"/>
    <w:rsid w:val="00FD33CD"/>
    <w:rsid w:val="00FD40DC"/>
    <w:rsid w:val="00FD42BC"/>
    <w:rsid w:val="00FD47E3"/>
    <w:rsid w:val="00FD532F"/>
    <w:rsid w:val="00FD5372"/>
    <w:rsid w:val="00FD5DBE"/>
    <w:rsid w:val="00FD5F82"/>
    <w:rsid w:val="00FD660D"/>
    <w:rsid w:val="00FD6FEB"/>
    <w:rsid w:val="00FD7327"/>
    <w:rsid w:val="00FD78FD"/>
    <w:rsid w:val="00FD7971"/>
    <w:rsid w:val="00FD7D3C"/>
    <w:rsid w:val="00FE174F"/>
    <w:rsid w:val="00FE183C"/>
    <w:rsid w:val="00FE1D28"/>
    <w:rsid w:val="00FE1DEE"/>
    <w:rsid w:val="00FE21CB"/>
    <w:rsid w:val="00FE233D"/>
    <w:rsid w:val="00FE315F"/>
    <w:rsid w:val="00FE3357"/>
    <w:rsid w:val="00FE3CB6"/>
    <w:rsid w:val="00FE3D8B"/>
    <w:rsid w:val="00FE4524"/>
    <w:rsid w:val="00FE4748"/>
    <w:rsid w:val="00FE4E69"/>
    <w:rsid w:val="00FE4F28"/>
    <w:rsid w:val="00FE4FF9"/>
    <w:rsid w:val="00FE5083"/>
    <w:rsid w:val="00FE52AC"/>
    <w:rsid w:val="00FE52BE"/>
    <w:rsid w:val="00FE5A25"/>
    <w:rsid w:val="00FE5B8A"/>
    <w:rsid w:val="00FE633D"/>
    <w:rsid w:val="00FE63CA"/>
    <w:rsid w:val="00FE6768"/>
    <w:rsid w:val="00FE6929"/>
    <w:rsid w:val="00FE6C74"/>
    <w:rsid w:val="00FE6EF6"/>
    <w:rsid w:val="00FE74FD"/>
    <w:rsid w:val="00FE75F2"/>
    <w:rsid w:val="00FE7B83"/>
    <w:rsid w:val="00FE7C6D"/>
    <w:rsid w:val="00FF0561"/>
    <w:rsid w:val="00FF1263"/>
    <w:rsid w:val="00FF135E"/>
    <w:rsid w:val="00FF163F"/>
    <w:rsid w:val="00FF2507"/>
    <w:rsid w:val="00FF264E"/>
    <w:rsid w:val="00FF286B"/>
    <w:rsid w:val="00FF2906"/>
    <w:rsid w:val="00FF2A3F"/>
    <w:rsid w:val="00FF3AE4"/>
    <w:rsid w:val="00FF3B89"/>
    <w:rsid w:val="00FF3BC5"/>
    <w:rsid w:val="00FF3BC6"/>
    <w:rsid w:val="00FF3CD6"/>
    <w:rsid w:val="00FF4399"/>
    <w:rsid w:val="00FF453F"/>
    <w:rsid w:val="00FF45F8"/>
    <w:rsid w:val="00FF48FB"/>
    <w:rsid w:val="00FF4AFB"/>
    <w:rsid w:val="00FF4C64"/>
    <w:rsid w:val="00FF4EFA"/>
    <w:rsid w:val="00FF5239"/>
    <w:rsid w:val="00FF52C8"/>
    <w:rsid w:val="00FF5B48"/>
    <w:rsid w:val="00FF5C83"/>
    <w:rsid w:val="00FF5FB9"/>
    <w:rsid w:val="00FF63C3"/>
    <w:rsid w:val="00FF6E83"/>
    <w:rsid w:val="00FF707C"/>
    <w:rsid w:val="00FF7236"/>
    <w:rsid w:val="00FF7741"/>
    <w:rsid w:val="00FF77C2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startarrowwidth="narrow" startarrowlength="short" endarrowwidth="narrow" endarrowlength="short" weight="1.13pt"/>
    </o:shapedefaults>
    <o:shapelayout v:ext="edit">
      <o:idmap v:ext="edit" data="1"/>
    </o:shapelayout>
  </w:shapeDefaults>
  <w:decimalSymbol w:val=","/>
  <w:listSeparator w:val=";"/>
  <w14:docId w14:val="5DEB4909"/>
  <w15:docId w15:val="{B48DF1EF-F3DE-4F35-B38D-76284BF1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fb">
    <w:name w:val="Normal"/>
    <w:rsid w:val="00361BC5"/>
    <w:rPr>
      <w:szCs w:val="22"/>
      <w:lang w:eastAsia="en-US"/>
    </w:rPr>
  </w:style>
  <w:style w:type="paragraph" w:styleId="19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TPHead1,H11,H12,H13,H14,H"/>
    <w:next w:val="1d"/>
    <w:link w:val="1e"/>
    <w:qFormat/>
    <w:rsid w:val="00F16796"/>
    <w:pPr>
      <w:keepNext/>
      <w:pageBreakBefore/>
      <w:numPr>
        <w:numId w:val="1"/>
      </w:numPr>
      <w:tabs>
        <w:tab w:val="left" w:pos="284"/>
      </w:tabs>
      <w:spacing w:after="240" w:line="336" w:lineRule="auto"/>
      <w:ind w:firstLine="709"/>
      <w:jc w:val="both"/>
      <w:outlineLvl w:val="0"/>
    </w:pPr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paragraph" w:styleId="29">
    <w:name w:val="heading 2"/>
    <w:aliases w:val="H2,contract,h2,2,Numbered text 3,H21,H22,H23,H24,H211,H25,H212,H221,H231,H241,H2111,H26,H213,H222,H232,H242,H2112,H27,H214,H28,H29,H210,H215,H216,H217,H218,H219,H220,H2110,H223,H2113,H224,H225,H226,H227,H228,H229,contract1,h21,21,H2114,H233"/>
    <w:next w:val="1d"/>
    <w:link w:val="2b"/>
    <w:qFormat/>
    <w:rsid w:val="008633DF"/>
    <w:pPr>
      <w:keepNext/>
      <w:numPr>
        <w:ilvl w:val="1"/>
        <w:numId w:val="1"/>
      </w:numPr>
      <w:spacing w:before="200" w:after="60" w:line="360" w:lineRule="auto"/>
      <w:ind w:firstLine="709"/>
      <w:jc w:val="both"/>
      <w:outlineLvl w:val="1"/>
    </w:pPr>
    <w:rPr>
      <w:b/>
      <w:snapToGrid w:val="0"/>
      <w:color w:val="365F91" w:themeColor="accent1" w:themeShade="BF"/>
      <w:kern w:val="28"/>
      <w:sz w:val="24"/>
      <w:szCs w:val="24"/>
    </w:rPr>
  </w:style>
  <w:style w:type="paragraph" w:styleId="3a">
    <w:name w:val="heading 3"/>
    <w:next w:val="1d"/>
    <w:link w:val="3f"/>
    <w:qFormat/>
    <w:rsid w:val="006C7B00"/>
    <w:pPr>
      <w:keepNext/>
      <w:numPr>
        <w:ilvl w:val="2"/>
        <w:numId w:val="1"/>
      </w:numPr>
      <w:spacing w:before="180" w:line="360" w:lineRule="auto"/>
      <w:ind w:firstLine="709"/>
      <w:jc w:val="both"/>
      <w:outlineLvl w:val="2"/>
    </w:pPr>
    <w:rPr>
      <w:b/>
      <w:color w:val="365F91" w:themeColor="accent1" w:themeShade="BF"/>
      <w:sz w:val="24"/>
      <w:szCs w:val="24"/>
    </w:rPr>
  </w:style>
  <w:style w:type="paragraph" w:styleId="41">
    <w:name w:val="heading 4"/>
    <w:next w:val="1d"/>
    <w:link w:val="44"/>
    <w:qFormat/>
    <w:rsid w:val="008B567D"/>
    <w:pPr>
      <w:keepNext/>
      <w:numPr>
        <w:ilvl w:val="3"/>
        <w:numId w:val="1"/>
      </w:numPr>
      <w:spacing w:before="180" w:line="360" w:lineRule="auto"/>
      <w:jc w:val="both"/>
      <w:outlineLvl w:val="3"/>
    </w:pPr>
    <w:rPr>
      <w:b/>
      <w:snapToGrid w:val="0"/>
      <w:color w:val="365F91" w:themeColor="accent1" w:themeShade="BF"/>
      <w:sz w:val="24"/>
      <w:szCs w:val="24"/>
    </w:rPr>
  </w:style>
  <w:style w:type="paragraph" w:styleId="50">
    <w:name w:val="heading 5"/>
    <w:aliases w:val="Заголовок 5 Гост,Заголовок 5 Гост1,Заголовок 5 Гост2,Заголовок 5 Гост11"/>
    <w:next w:val="1d"/>
    <w:link w:val="51"/>
    <w:rsid w:val="00DF6FBE"/>
    <w:pPr>
      <w:keepNext/>
      <w:numPr>
        <w:ilvl w:val="4"/>
        <w:numId w:val="1"/>
      </w:numPr>
      <w:spacing w:before="240" w:after="120" w:line="360" w:lineRule="auto"/>
      <w:jc w:val="both"/>
      <w:outlineLvl w:val="4"/>
    </w:pPr>
    <w:rPr>
      <w:b/>
      <w:snapToGrid w:val="0"/>
      <w:sz w:val="24"/>
    </w:rPr>
  </w:style>
  <w:style w:type="paragraph" w:styleId="60">
    <w:name w:val="heading 6"/>
    <w:aliases w:val="H6,H61"/>
    <w:next w:val="1d"/>
    <w:link w:val="61"/>
    <w:rsid w:val="00DF6FBE"/>
    <w:pPr>
      <w:keepNext/>
      <w:numPr>
        <w:ilvl w:val="5"/>
        <w:numId w:val="1"/>
      </w:numPr>
      <w:spacing w:before="240" w:after="120" w:line="360" w:lineRule="auto"/>
      <w:jc w:val="both"/>
      <w:outlineLvl w:val="5"/>
    </w:pPr>
    <w:rPr>
      <w:b/>
      <w:snapToGrid w:val="0"/>
      <w:sz w:val="24"/>
    </w:rPr>
  </w:style>
  <w:style w:type="paragraph" w:styleId="71">
    <w:name w:val="heading 7"/>
    <w:aliases w:val="H7,H71"/>
    <w:next w:val="afb"/>
    <w:link w:val="72"/>
    <w:rsid w:val="005448F7"/>
    <w:pPr>
      <w:keepNext/>
      <w:numPr>
        <w:ilvl w:val="6"/>
        <w:numId w:val="1"/>
      </w:numPr>
      <w:spacing w:before="120" w:after="240"/>
      <w:outlineLvl w:val="6"/>
    </w:pPr>
    <w:rPr>
      <w:b/>
      <w:snapToGrid w:val="0"/>
      <w:sz w:val="22"/>
    </w:rPr>
  </w:style>
  <w:style w:type="paragraph" w:styleId="8">
    <w:name w:val="heading 8"/>
    <w:aliases w:val="H8,H81"/>
    <w:next w:val="afb"/>
    <w:link w:val="80"/>
    <w:rsid w:val="005448F7"/>
    <w:pPr>
      <w:keepNext/>
      <w:numPr>
        <w:ilvl w:val="7"/>
        <w:numId w:val="1"/>
      </w:numPr>
      <w:spacing w:before="120" w:after="240"/>
      <w:outlineLvl w:val="7"/>
    </w:pPr>
    <w:rPr>
      <w:b/>
      <w:bCs/>
      <w:iCs/>
      <w:sz w:val="22"/>
      <w:szCs w:val="24"/>
    </w:rPr>
  </w:style>
  <w:style w:type="paragraph" w:styleId="9">
    <w:name w:val="heading 9"/>
    <w:aliases w:val="H9,H91"/>
    <w:next w:val="afb"/>
    <w:link w:val="90"/>
    <w:rsid w:val="005448F7"/>
    <w:pPr>
      <w:keepNext/>
      <w:numPr>
        <w:ilvl w:val="8"/>
        <w:numId w:val="1"/>
      </w:numPr>
      <w:spacing w:before="120" w:after="240"/>
      <w:outlineLvl w:val="8"/>
    </w:pPr>
    <w:rPr>
      <w:rFonts w:cs="Arial"/>
      <w:b/>
      <w:bCs/>
      <w:sz w:val="22"/>
      <w:szCs w:val="22"/>
    </w:rPr>
  </w:style>
  <w:style w:type="character" w:default="1" w:styleId="afc">
    <w:name w:val="Default Paragraph Font"/>
    <w:uiPriority w:val="1"/>
    <w:semiHidden/>
    <w:unhideWhenUsed/>
  </w:style>
  <w:style w:type="table" w:default="1" w:styleId="af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e">
    <w:name w:val="No List"/>
    <w:uiPriority w:val="99"/>
    <w:semiHidden/>
    <w:unhideWhenUsed/>
  </w:style>
  <w:style w:type="paragraph" w:customStyle="1" w:styleId="321235">
    <w:name w:val="3_2.Список_123_5у"/>
    <w:basedOn w:val="321234"/>
    <w:rsid w:val="00607693"/>
    <w:pPr>
      <w:numPr>
        <w:ilvl w:val="4"/>
        <w:numId w:val="20"/>
      </w:numPr>
      <w:tabs>
        <w:tab w:val="num" w:pos="360"/>
      </w:tabs>
      <w:ind w:left="3799" w:hanging="964"/>
    </w:pPr>
  </w:style>
  <w:style w:type="paragraph" w:styleId="aff">
    <w:name w:val="header"/>
    <w:aliases w:val="Верхний колонтитул1"/>
    <w:link w:val="aff0"/>
    <w:uiPriority w:val="99"/>
    <w:rsid w:val="009B7D7B"/>
    <w:pPr>
      <w:tabs>
        <w:tab w:val="center" w:pos="4153"/>
        <w:tab w:val="right" w:pos="8306"/>
      </w:tabs>
      <w:spacing w:after="400" w:line="360" w:lineRule="auto"/>
      <w:jc w:val="center"/>
    </w:pPr>
    <w:rPr>
      <w:sz w:val="22"/>
      <w:szCs w:val="22"/>
    </w:rPr>
  </w:style>
  <w:style w:type="paragraph" w:styleId="aff1">
    <w:name w:val="footer"/>
    <w:basedOn w:val="afb"/>
    <w:link w:val="aff2"/>
    <w:uiPriority w:val="99"/>
    <w:rsid w:val="005448F7"/>
    <w:pPr>
      <w:tabs>
        <w:tab w:val="center" w:pos="4153"/>
      </w:tabs>
      <w:autoSpaceDE w:val="0"/>
      <w:autoSpaceDN w:val="0"/>
      <w:adjustRightInd w:val="0"/>
    </w:pPr>
    <w:rPr>
      <w:rFonts w:cs="Arial"/>
    </w:rPr>
  </w:style>
  <w:style w:type="character" w:styleId="aff3">
    <w:name w:val="page number"/>
    <w:basedOn w:val="afc"/>
    <w:uiPriority w:val="99"/>
    <w:rsid w:val="005448F7"/>
  </w:style>
  <w:style w:type="paragraph" w:styleId="aff4">
    <w:name w:val="toa heading"/>
    <w:basedOn w:val="afb"/>
    <w:next w:val="afb"/>
    <w:semiHidden/>
    <w:rsid w:val="005448F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ff5">
    <w:name w:val="_ДатаДокумента"/>
    <w:basedOn w:val="afb"/>
    <w:rsid w:val="00361BC5"/>
    <w:pPr>
      <w:jc w:val="center"/>
    </w:pPr>
    <w:rPr>
      <w:snapToGrid w:val="0"/>
      <w:sz w:val="28"/>
      <w:szCs w:val="32"/>
      <w:lang w:eastAsia="ru-RU"/>
    </w:rPr>
  </w:style>
  <w:style w:type="paragraph" w:styleId="45">
    <w:name w:val="toc 4"/>
    <w:next w:val="afb"/>
    <w:uiPriority w:val="39"/>
    <w:rsid w:val="00084E01"/>
    <w:pPr>
      <w:tabs>
        <w:tab w:val="left" w:pos="1881"/>
        <w:tab w:val="right" w:leader="dot" w:pos="9912"/>
      </w:tabs>
      <w:spacing w:line="336" w:lineRule="auto"/>
      <w:ind w:left="1134"/>
      <w:jc w:val="both"/>
    </w:pPr>
    <w:rPr>
      <w:noProof/>
      <w:sz w:val="24"/>
    </w:rPr>
  </w:style>
  <w:style w:type="paragraph" w:customStyle="1" w:styleId="180">
    <w:name w:val="_Название_18пт"/>
    <w:next w:val="afb"/>
    <w:rsid w:val="005448F7"/>
    <w:pPr>
      <w:tabs>
        <w:tab w:val="left" w:pos="397"/>
      </w:tabs>
      <w:spacing w:before="120" w:after="120"/>
      <w:jc w:val="center"/>
    </w:pPr>
    <w:rPr>
      <w:b/>
      <w:bCs/>
      <w:kern w:val="28"/>
      <w:sz w:val="36"/>
    </w:rPr>
  </w:style>
  <w:style w:type="paragraph" w:styleId="1f">
    <w:name w:val="toc 1"/>
    <w:next w:val="afb"/>
    <w:uiPriority w:val="39"/>
    <w:rsid w:val="00357449"/>
    <w:pPr>
      <w:spacing w:before="60" w:after="60" w:line="336" w:lineRule="auto"/>
    </w:pPr>
    <w:rPr>
      <w:rFonts w:cs="Arial"/>
      <w:bCs/>
      <w:caps/>
      <w:noProof/>
      <w:sz w:val="24"/>
      <w:szCs w:val="24"/>
    </w:rPr>
  </w:style>
  <w:style w:type="paragraph" w:styleId="2c">
    <w:name w:val="toc 2"/>
    <w:next w:val="afb"/>
    <w:uiPriority w:val="39"/>
    <w:rsid w:val="00A11315"/>
    <w:pPr>
      <w:spacing w:before="60" w:after="60" w:line="336" w:lineRule="auto"/>
      <w:ind w:left="284"/>
      <w:contextualSpacing/>
    </w:pPr>
    <w:rPr>
      <w:bCs/>
      <w:noProof/>
      <w:sz w:val="24"/>
      <w:szCs w:val="24"/>
    </w:rPr>
  </w:style>
  <w:style w:type="paragraph" w:styleId="3f0">
    <w:name w:val="toc 3"/>
    <w:next w:val="afb"/>
    <w:uiPriority w:val="39"/>
    <w:rsid w:val="001E7FCA"/>
    <w:pPr>
      <w:spacing w:line="336" w:lineRule="auto"/>
      <w:ind w:left="567"/>
    </w:pPr>
    <w:rPr>
      <w:noProof/>
      <w:sz w:val="24"/>
      <w:szCs w:val="24"/>
    </w:rPr>
  </w:style>
  <w:style w:type="character" w:styleId="aff6">
    <w:name w:val="Hyperlink"/>
    <w:basedOn w:val="afc"/>
    <w:uiPriority w:val="99"/>
    <w:rsid w:val="00291334"/>
    <w:rPr>
      <w:caps w:val="0"/>
      <w:smallCaps w:val="0"/>
      <w:color w:val="0000FF"/>
      <w:u w:val="single"/>
    </w:rPr>
  </w:style>
  <w:style w:type="paragraph" w:customStyle="1" w:styleId="aff7">
    <w:name w:val="Титул_Строчка с датой и подписью"/>
    <w:basedOn w:val="afb"/>
    <w:next w:val="afb"/>
    <w:rsid w:val="00976481"/>
    <w:pPr>
      <w:tabs>
        <w:tab w:val="left" w:pos="851"/>
      </w:tabs>
      <w:spacing w:line="360" w:lineRule="auto"/>
      <w:contextualSpacing/>
      <w:jc w:val="both"/>
    </w:pPr>
    <w:rPr>
      <w:snapToGrid w:val="0"/>
      <w:sz w:val="24"/>
      <w:szCs w:val="24"/>
      <w:lang w:eastAsia="ru-RU"/>
    </w:rPr>
  </w:style>
  <w:style w:type="paragraph" w:styleId="52">
    <w:name w:val="toc 5"/>
    <w:basedOn w:val="afb"/>
    <w:next w:val="afb"/>
    <w:autoRedefine/>
    <w:uiPriority w:val="39"/>
    <w:rsid w:val="005448F7"/>
    <w:pPr>
      <w:ind w:left="600"/>
    </w:pPr>
  </w:style>
  <w:style w:type="paragraph" w:styleId="62">
    <w:name w:val="toc 6"/>
    <w:basedOn w:val="afb"/>
    <w:next w:val="afb"/>
    <w:autoRedefine/>
    <w:uiPriority w:val="39"/>
    <w:rsid w:val="005448F7"/>
    <w:pPr>
      <w:ind w:left="800"/>
    </w:pPr>
  </w:style>
  <w:style w:type="paragraph" w:styleId="73">
    <w:name w:val="toc 7"/>
    <w:basedOn w:val="afb"/>
    <w:next w:val="afb"/>
    <w:autoRedefine/>
    <w:uiPriority w:val="39"/>
    <w:rsid w:val="005448F7"/>
    <w:pPr>
      <w:ind w:left="1000"/>
    </w:pPr>
  </w:style>
  <w:style w:type="paragraph" w:styleId="81">
    <w:name w:val="toc 8"/>
    <w:basedOn w:val="afb"/>
    <w:next w:val="afb"/>
    <w:autoRedefine/>
    <w:uiPriority w:val="39"/>
    <w:rsid w:val="005448F7"/>
    <w:pPr>
      <w:ind w:left="1200"/>
    </w:pPr>
  </w:style>
  <w:style w:type="paragraph" w:styleId="91">
    <w:name w:val="toc 9"/>
    <w:basedOn w:val="afb"/>
    <w:next w:val="afb"/>
    <w:autoRedefine/>
    <w:uiPriority w:val="39"/>
    <w:rsid w:val="005448F7"/>
    <w:pPr>
      <w:ind w:left="1400"/>
    </w:pPr>
  </w:style>
  <w:style w:type="paragraph" w:customStyle="1" w:styleId="1d">
    <w:name w:val="1.Текст"/>
    <w:basedOn w:val="2d"/>
    <w:qFormat/>
    <w:rsid w:val="007B61D7"/>
    <w:pPr>
      <w:keepNext w:val="0"/>
    </w:pPr>
  </w:style>
  <w:style w:type="character" w:styleId="aff8">
    <w:name w:val="annotation reference"/>
    <w:basedOn w:val="afc"/>
    <w:rsid w:val="005448F7"/>
    <w:rPr>
      <w:sz w:val="16"/>
      <w:szCs w:val="16"/>
    </w:rPr>
  </w:style>
  <w:style w:type="paragraph" w:customStyle="1" w:styleId="74">
    <w:name w:val="7_Табл_текст_центр"/>
    <w:basedOn w:val="75"/>
    <w:rsid w:val="00B00922"/>
    <w:pPr>
      <w:keepNext w:val="0"/>
      <w:spacing w:before="0" w:after="0"/>
      <w:jc w:val="center"/>
    </w:pPr>
    <w:rPr>
      <w:rFonts w:eastAsia="Times New Roman"/>
      <w:iCs w:val="0"/>
      <w:szCs w:val="20"/>
    </w:rPr>
  </w:style>
  <w:style w:type="paragraph" w:customStyle="1" w:styleId="2">
    <w:name w:val="_Заголовок2_прил"/>
    <w:basedOn w:val="29"/>
    <w:next w:val="afb"/>
    <w:rsid w:val="006A12DD"/>
    <w:pPr>
      <w:numPr>
        <w:numId w:val="3"/>
      </w:numPr>
    </w:pPr>
  </w:style>
  <w:style w:type="paragraph" w:styleId="aff9">
    <w:name w:val="table of figures"/>
    <w:next w:val="afb"/>
    <w:semiHidden/>
    <w:rsid w:val="005448F7"/>
    <w:pPr>
      <w:spacing w:before="60" w:after="60"/>
      <w:ind w:left="403" w:hanging="403"/>
    </w:pPr>
    <w:rPr>
      <w:noProof/>
      <w:sz w:val="24"/>
    </w:rPr>
  </w:style>
  <w:style w:type="paragraph" w:styleId="affa">
    <w:name w:val="Document Map"/>
    <w:basedOn w:val="afb"/>
    <w:link w:val="affb"/>
    <w:semiHidden/>
    <w:rsid w:val="005448F7"/>
    <w:pPr>
      <w:shd w:val="clear" w:color="auto" w:fill="000080"/>
    </w:pPr>
    <w:rPr>
      <w:rFonts w:ascii="Tahoma" w:hAnsi="Tahoma" w:cs="Tahoma"/>
    </w:rPr>
  </w:style>
  <w:style w:type="paragraph" w:styleId="affc">
    <w:name w:val="table of authorities"/>
    <w:basedOn w:val="afb"/>
    <w:next w:val="afb"/>
    <w:semiHidden/>
    <w:rsid w:val="005448F7"/>
    <w:pPr>
      <w:ind w:hanging="200"/>
    </w:pPr>
  </w:style>
  <w:style w:type="paragraph" w:styleId="affd">
    <w:name w:val="Balloon Text"/>
    <w:basedOn w:val="afb"/>
    <w:link w:val="affe"/>
    <w:uiPriority w:val="99"/>
    <w:semiHidden/>
    <w:rsid w:val="005448F7"/>
    <w:rPr>
      <w:rFonts w:ascii="Tahoma" w:hAnsi="Tahoma" w:cs="Tahoma"/>
      <w:sz w:val="16"/>
      <w:szCs w:val="16"/>
    </w:rPr>
  </w:style>
  <w:style w:type="paragraph" w:styleId="afff">
    <w:name w:val="endnote text"/>
    <w:basedOn w:val="afb"/>
    <w:link w:val="afff0"/>
    <w:semiHidden/>
    <w:rsid w:val="005448F7"/>
  </w:style>
  <w:style w:type="paragraph" w:styleId="afff1">
    <w:name w:val="annotation text"/>
    <w:basedOn w:val="afb"/>
    <w:link w:val="afff2"/>
    <w:uiPriority w:val="99"/>
    <w:rsid w:val="005448F7"/>
  </w:style>
  <w:style w:type="paragraph" w:styleId="afff3">
    <w:name w:val="footnote text"/>
    <w:basedOn w:val="afb"/>
    <w:link w:val="afff4"/>
    <w:rsid w:val="005448F7"/>
  </w:style>
  <w:style w:type="paragraph" w:styleId="afff5">
    <w:name w:val="annotation subject"/>
    <w:basedOn w:val="afff1"/>
    <w:next w:val="afff1"/>
    <w:link w:val="afff6"/>
    <w:uiPriority w:val="99"/>
    <w:semiHidden/>
    <w:rsid w:val="005448F7"/>
    <w:rPr>
      <w:b/>
      <w:bCs/>
    </w:rPr>
  </w:style>
  <w:style w:type="paragraph" w:styleId="afff7">
    <w:name w:val="index heading"/>
    <w:basedOn w:val="afb"/>
    <w:next w:val="afb"/>
    <w:semiHidden/>
    <w:rsid w:val="005448F7"/>
    <w:rPr>
      <w:rFonts w:ascii="Arial" w:hAnsi="Arial" w:cs="Arial"/>
      <w:b/>
      <w:bCs/>
    </w:rPr>
  </w:style>
  <w:style w:type="paragraph" w:styleId="2e">
    <w:name w:val="index 2"/>
    <w:basedOn w:val="afb"/>
    <w:next w:val="afb"/>
    <w:autoRedefine/>
    <w:semiHidden/>
    <w:rsid w:val="005448F7"/>
    <w:pPr>
      <w:ind w:left="400" w:hanging="200"/>
    </w:pPr>
  </w:style>
  <w:style w:type="paragraph" w:styleId="3f1">
    <w:name w:val="index 3"/>
    <w:basedOn w:val="afb"/>
    <w:next w:val="afb"/>
    <w:autoRedefine/>
    <w:semiHidden/>
    <w:rsid w:val="005448F7"/>
    <w:pPr>
      <w:ind w:left="600" w:hanging="200"/>
    </w:pPr>
  </w:style>
  <w:style w:type="paragraph" w:styleId="46">
    <w:name w:val="index 4"/>
    <w:basedOn w:val="afb"/>
    <w:next w:val="afb"/>
    <w:autoRedefine/>
    <w:semiHidden/>
    <w:rsid w:val="005448F7"/>
    <w:pPr>
      <w:ind w:left="800" w:hanging="200"/>
    </w:pPr>
  </w:style>
  <w:style w:type="paragraph" w:styleId="53">
    <w:name w:val="index 5"/>
    <w:basedOn w:val="afb"/>
    <w:next w:val="afb"/>
    <w:autoRedefine/>
    <w:semiHidden/>
    <w:rsid w:val="005448F7"/>
    <w:pPr>
      <w:ind w:left="1000" w:hanging="200"/>
    </w:pPr>
  </w:style>
  <w:style w:type="paragraph" w:styleId="63">
    <w:name w:val="index 6"/>
    <w:basedOn w:val="afb"/>
    <w:next w:val="afb"/>
    <w:autoRedefine/>
    <w:semiHidden/>
    <w:rsid w:val="005448F7"/>
    <w:pPr>
      <w:ind w:left="1200" w:hanging="200"/>
    </w:pPr>
  </w:style>
  <w:style w:type="paragraph" w:styleId="afff8">
    <w:name w:val="Date"/>
    <w:basedOn w:val="afb"/>
    <w:next w:val="afb"/>
    <w:rsid w:val="005448F7"/>
  </w:style>
  <w:style w:type="paragraph" w:customStyle="1" w:styleId="abc">
    <w:name w:val="_Список_abc"/>
    <w:rsid w:val="005448F7"/>
    <w:pPr>
      <w:numPr>
        <w:numId w:val="2"/>
      </w:numPr>
      <w:spacing w:before="60" w:after="60" w:line="360" w:lineRule="auto"/>
    </w:pPr>
    <w:rPr>
      <w:sz w:val="24"/>
    </w:rPr>
  </w:style>
  <w:style w:type="paragraph" w:customStyle="1" w:styleId="1">
    <w:name w:val="_Заголовок1_прил"/>
    <w:basedOn w:val="19"/>
    <w:next w:val="afb"/>
    <w:rsid w:val="00291334"/>
    <w:pPr>
      <w:numPr>
        <w:numId w:val="3"/>
      </w:numPr>
      <w:tabs>
        <w:tab w:val="left" w:pos="1213"/>
      </w:tabs>
      <w:jc w:val="right"/>
    </w:pPr>
    <w:rPr>
      <w:rFonts w:ascii="Times New Roman Полужирный" w:hAnsi="Times New Roman Полужирный"/>
      <w:bCs/>
    </w:rPr>
  </w:style>
  <w:style w:type="paragraph" w:styleId="afff9">
    <w:name w:val="caption"/>
    <w:aliases w:val="Рисунок название стить,Название объекта Знак1 Знак,Название объекта Знак Знак Знак,Name_object Знак Знак Знак,Наименование объекта Знак Знак Знак,Name_object Знак1 Знак,Наименование объекта Знак1 Знак"/>
    <w:basedOn w:val="afb"/>
    <w:next w:val="afb"/>
    <w:link w:val="afffa"/>
    <w:uiPriority w:val="35"/>
    <w:rsid w:val="00976481"/>
    <w:pPr>
      <w:tabs>
        <w:tab w:val="left" w:pos="851"/>
      </w:tabs>
      <w:spacing w:before="120" w:after="120" w:line="360" w:lineRule="auto"/>
      <w:contextualSpacing/>
      <w:jc w:val="center"/>
    </w:pPr>
    <w:rPr>
      <w:snapToGrid w:val="0"/>
      <w:sz w:val="24"/>
      <w:szCs w:val="24"/>
      <w:lang w:eastAsia="ru-RU"/>
    </w:rPr>
  </w:style>
  <w:style w:type="paragraph" w:customStyle="1" w:styleId="3">
    <w:name w:val="_Заголовок3_прил"/>
    <w:basedOn w:val="3a"/>
    <w:next w:val="afb"/>
    <w:rsid w:val="005448F7"/>
    <w:pPr>
      <w:numPr>
        <w:numId w:val="3"/>
      </w:numPr>
    </w:pPr>
  </w:style>
  <w:style w:type="paragraph" w:customStyle="1" w:styleId="4">
    <w:name w:val="_Заголовок4_прил"/>
    <w:basedOn w:val="41"/>
    <w:next w:val="afb"/>
    <w:rsid w:val="006A12DD"/>
    <w:pPr>
      <w:numPr>
        <w:numId w:val="3"/>
      </w:numPr>
    </w:pPr>
  </w:style>
  <w:style w:type="paragraph" w:customStyle="1" w:styleId="5">
    <w:name w:val="_Заголовок5_прил"/>
    <w:basedOn w:val="50"/>
    <w:next w:val="afb"/>
    <w:rsid w:val="00C1355F"/>
    <w:pPr>
      <w:numPr>
        <w:numId w:val="3"/>
      </w:numPr>
    </w:pPr>
  </w:style>
  <w:style w:type="paragraph" w:customStyle="1" w:styleId="6">
    <w:name w:val="_Заголовок6_прил"/>
    <w:basedOn w:val="60"/>
    <w:next w:val="afb"/>
    <w:rsid w:val="00C1355F"/>
    <w:pPr>
      <w:numPr>
        <w:numId w:val="3"/>
      </w:numPr>
    </w:pPr>
  </w:style>
  <w:style w:type="paragraph" w:customStyle="1" w:styleId="140">
    <w:name w:val="_Название_14пт"/>
    <w:next w:val="afb"/>
    <w:rsid w:val="005448F7"/>
    <w:pPr>
      <w:spacing w:before="180" w:after="180"/>
      <w:jc w:val="center"/>
    </w:pPr>
    <w:rPr>
      <w:b/>
      <w:bCs/>
      <w:kern w:val="28"/>
      <w:sz w:val="28"/>
      <w:szCs w:val="28"/>
    </w:rPr>
  </w:style>
  <w:style w:type="paragraph" w:customStyle="1" w:styleId="76">
    <w:name w:val="7_Табл_текст_по_шир"/>
    <w:basedOn w:val="75"/>
    <w:rsid w:val="004B22DB"/>
    <w:pPr>
      <w:keepNext w:val="0"/>
      <w:spacing w:before="0" w:after="0"/>
    </w:pPr>
    <w:rPr>
      <w:rFonts w:eastAsia="Times New Roman"/>
      <w:iCs w:val="0"/>
      <w:szCs w:val="20"/>
    </w:rPr>
  </w:style>
  <w:style w:type="paragraph" w:customStyle="1" w:styleId="100">
    <w:name w:val="_Листинг_10пт"/>
    <w:rsid w:val="005448F7"/>
    <w:pPr>
      <w:spacing w:before="40" w:after="40"/>
    </w:pPr>
    <w:rPr>
      <w:rFonts w:ascii="Consolas" w:hAnsi="Consolas"/>
      <w:lang w:val="en-US"/>
    </w:rPr>
  </w:style>
  <w:style w:type="paragraph" w:customStyle="1" w:styleId="afffb">
    <w:name w:val="_МелкийТекст"/>
    <w:rsid w:val="005448F7"/>
    <w:pPr>
      <w:spacing w:before="40" w:after="40"/>
    </w:pPr>
  </w:style>
  <w:style w:type="paragraph" w:customStyle="1" w:styleId="82">
    <w:name w:val="_Листинг_8пт"/>
    <w:basedOn w:val="100"/>
    <w:rsid w:val="005448F7"/>
    <w:rPr>
      <w:sz w:val="16"/>
    </w:rPr>
  </w:style>
  <w:style w:type="character" w:styleId="afffc">
    <w:name w:val="FollowedHyperlink"/>
    <w:basedOn w:val="afc"/>
    <w:rsid w:val="005448F7"/>
    <w:rPr>
      <w:color w:val="800080"/>
      <w:u w:val="single"/>
    </w:rPr>
  </w:style>
  <w:style w:type="paragraph" w:customStyle="1" w:styleId="a8">
    <w:name w:val="_НумСтрокиТабл"/>
    <w:rsid w:val="005448F7"/>
    <w:pPr>
      <w:numPr>
        <w:numId w:val="4"/>
      </w:numPr>
      <w:spacing w:before="40" w:after="40"/>
    </w:pPr>
  </w:style>
  <w:style w:type="paragraph" w:customStyle="1" w:styleId="a4">
    <w:name w:val="_Список_марк_тире"/>
    <w:rsid w:val="00A11315"/>
    <w:pPr>
      <w:numPr>
        <w:numId w:val="5"/>
      </w:numPr>
      <w:spacing w:line="360" w:lineRule="auto"/>
      <w:ind w:firstLine="851"/>
      <w:contextualSpacing/>
      <w:jc w:val="both"/>
    </w:pPr>
    <w:rPr>
      <w:sz w:val="24"/>
      <w:szCs w:val="24"/>
    </w:rPr>
  </w:style>
  <w:style w:type="paragraph" w:customStyle="1" w:styleId="712">
    <w:name w:val="7_Табл_12_Шапка"/>
    <w:basedOn w:val="afffb"/>
    <w:rsid w:val="00D20024"/>
    <w:pPr>
      <w:keepNext/>
      <w:jc w:val="center"/>
    </w:pPr>
    <w:rPr>
      <w:rFonts w:ascii="Times New Roman Полужирный" w:eastAsiaTheme="minorHAnsi" w:hAnsi="Times New Roman Полужирный" w:cstheme="minorBidi"/>
      <w:b/>
      <w:bCs/>
      <w:sz w:val="24"/>
      <w:szCs w:val="24"/>
      <w:lang w:eastAsia="en-US"/>
    </w:rPr>
  </w:style>
  <w:style w:type="paragraph" w:customStyle="1" w:styleId="1100">
    <w:name w:val="1.Текст_Перед  10 пт"/>
    <w:basedOn w:val="1d"/>
    <w:rsid w:val="00866732"/>
    <w:pPr>
      <w:spacing w:before="200"/>
    </w:pPr>
    <w:rPr>
      <w:szCs w:val="20"/>
    </w:rPr>
  </w:style>
  <w:style w:type="paragraph" w:customStyle="1" w:styleId="afffd">
    <w:name w:val="_МестоРис"/>
    <w:basedOn w:val="aff7"/>
    <w:rsid w:val="005448F7"/>
    <w:pPr>
      <w:keepNext/>
      <w:jc w:val="center"/>
    </w:pPr>
  </w:style>
  <w:style w:type="paragraph" w:customStyle="1" w:styleId="afffe">
    <w:name w:val="_НазвИнструкции"/>
    <w:next w:val="afb"/>
    <w:rsid w:val="005448F7"/>
    <w:pPr>
      <w:keepNext/>
      <w:autoSpaceDE w:val="0"/>
      <w:autoSpaceDN w:val="0"/>
      <w:adjustRightInd w:val="0"/>
      <w:spacing w:before="120" w:after="120"/>
      <w:ind w:left="851"/>
    </w:pPr>
    <w:rPr>
      <w:b/>
      <w:bCs/>
      <w:spacing w:val="20"/>
      <w:sz w:val="24"/>
      <w:szCs w:val="19"/>
    </w:rPr>
  </w:style>
  <w:style w:type="paragraph" w:customStyle="1" w:styleId="affff">
    <w:name w:val="_ОснТекстСоСдвигом"/>
    <w:basedOn w:val="afb"/>
    <w:rsid w:val="00976481"/>
    <w:pPr>
      <w:tabs>
        <w:tab w:val="left" w:pos="851"/>
      </w:tabs>
      <w:spacing w:line="360" w:lineRule="auto"/>
      <w:ind w:left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230">
    <w:name w:val="_СписМелк123"/>
    <w:basedOn w:val="afffb"/>
    <w:rsid w:val="005448F7"/>
    <w:pPr>
      <w:numPr>
        <w:numId w:val="6"/>
      </w:numPr>
      <w:tabs>
        <w:tab w:val="left" w:pos="284"/>
        <w:tab w:val="left" w:pos="567"/>
        <w:tab w:val="left" w:pos="851"/>
        <w:tab w:val="left" w:pos="1134"/>
      </w:tabs>
    </w:pPr>
  </w:style>
  <w:style w:type="paragraph" w:customStyle="1" w:styleId="a">
    <w:name w:val="_СписМелкМарк"/>
    <w:rsid w:val="005448F7"/>
    <w:pPr>
      <w:numPr>
        <w:numId w:val="7"/>
      </w:numPr>
      <w:tabs>
        <w:tab w:val="left" w:pos="284"/>
        <w:tab w:val="left" w:pos="567"/>
        <w:tab w:val="left" w:pos="851"/>
        <w:tab w:val="left" w:pos="1134"/>
      </w:tabs>
      <w:spacing w:before="40" w:after="40"/>
    </w:pPr>
    <w:rPr>
      <w:szCs w:val="24"/>
    </w:rPr>
  </w:style>
  <w:style w:type="paragraph" w:customStyle="1" w:styleId="1f0">
    <w:name w:val="_Заг1_БезНом"/>
    <w:basedOn w:val="19"/>
    <w:rsid w:val="00F9617C"/>
    <w:pPr>
      <w:numPr>
        <w:numId w:val="0"/>
      </w:numPr>
      <w:tabs>
        <w:tab w:val="left" w:pos="1213"/>
      </w:tabs>
      <w:ind w:left="42"/>
    </w:pPr>
  </w:style>
  <w:style w:type="paragraph" w:customStyle="1" w:styleId="affff0">
    <w:name w:val="_Команды"/>
    <w:basedOn w:val="100"/>
    <w:rsid w:val="005448F7"/>
    <w:pPr>
      <w:spacing w:after="60"/>
      <w:ind w:left="851"/>
    </w:pPr>
    <w:rPr>
      <w:b/>
    </w:rPr>
  </w:style>
  <w:style w:type="paragraph" w:customStyle="1" w:styleId="70">
    <w:name w:val="7_Табл_нумер"/>
    <w:basedOn w:val="74"/>
    <w:rsid w:val="00337502"/>
    <w:pPr>
      <w:numPr>
        <w:numId w:val="64"/>
      </w:numPr>
      <w:ind w:firstLine="0"/>
    </w:pPr>
  </w:style>
  <w:style w:type="paragraph" w:customStyle="1" w:styleId="2f">
    <w:name w:val="_НазвИнструкцииУр2"/>
    <w:basedOn w:val="afffe"/>
    <w:rsid w:val="005448F7"/>
    <w:rPr>
      <w:spacing w:val="0"/>
      <w:szCs w:val="24"/>
    </w:rPr>
  </w:style>
  <w:style w:type="paragraph" w:customStyle="1" w:styleId="af0">
    <w:name w:val="_Список_абв"/>
    <w:rsid w:val="005448F7"/>
    <w:pPr>
      <w:numPr>
        <w:numId w:val="8"/>
      </w:numPr>
      <w:spacing w:after="60" w:line="360" w:lineRule="auto"/>
      <w:contextualSpacing/>
      <w:jc w:val="both"/>
    </w:pPr>
    <w:rPr>
      <w:sz w:val="24"/>
    </w:rPr>
  </w:style>
  <w:style w:type="paragraph" w:customStyle="1" w:styleId="7120">
    <w:name w:val="7_Табл_12_Текст_лев"/>
    <w:basedOn w:val="afb"/>
    <w:rsid w:val="00014237"/>
    <w:pPr>
      <w:tabs>
        <w:tab w:val="left" w:pos="851"/>
      </w:tabs>
    </w:pPr>
    <w:rPr>
      <w:noProof/>
      <w:snapToGrid w:val="0"/>
      <w:sz w:val="24"/>
      <w:szCs w:val="24"/>
      <w:lang w:eastAsia="ru-RU"/>
    </w:rPr>
  </w:style>
  <w:style w:type="paragraph" w:customStyle="1" w:styleId="1f1">
    <w:name w:val="_ОснТекст_1и"/>
    <w:basedOn w:val="afb"/>
    <w:rsid w:val="00976481"/>
    <w:pPr>
      <w:tabs>
        <w:tab w:val="left" w:pos="851"/>
      </w:tabs>
      <w:ind w:firstLine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affff1">
    <w:name w:val="_Примечание"/>
    <w:basedOn w:val="afb"/>
    <w:qFormat/>
    <w:rsid w:val="008B546F"/>
    <w:pPr>
      <w:tabs>
        <w:tab w:val="left" w:pos="851"/>
      </w:tabs>
      <w:spacing w:before="240" w:after="240"/>
      <w:ind w:firstLine="709"/>
      <w:contextualSpacing/>
      <w:jc w:val="both"/>
    </w:pPr>
    <w:rPr>
      <w:szCs w:val="20"/>
      <w:lang w:eastAsia="ru-RU"/>
    </w:rPr>
  </w:style>
  <w:style w:type="table" w:styleId="affff2">
    <w:name w:val="Table Grid"/>
    <w:aliases w:val="Сетка таблицы GR,OTR"/>
    <w:basedOn w:val="afd"/>
    <w:rsid w:val="00544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_Инстр_Список"/>
    <w:rsid w:val="005448F7"/>
    <w:pPr>
      <w:numPr>
        <w:numId w:val="9"/>
      </w:numPr>
      <w:tabs>
        <w:tab w:val="left" w:pos="851"/>
      </w:tabs>
      <w:spacing w:before="60" w:after="60" w:line="312" w:lineRule="auto"/>
      <w:contextualSpacing/>
      <w:jc w:val="both"/>
    </w:pPr>
    <w:rPr>
      <w:snapToGrid w:val="0"/>
      <w:sz w:val="24"/>
      <w:szCs w:val="24"/>
    </w:rPr>
  </w:style>
  <w:style w:type="paragraph" w:customStyle="1" w:styleId="affff3">
    <w:name w:val="_Инстр_Пояснения"/>
    <w:rsid w:val="005448F7"/>
    <w:pPr>
      <w:tabs>
        <w:tab w:val="left" w:pos="851"/>
      </w:tabs>
      <w:spacing w:before="60" w:after="60" w:line="312" w:lineRule="auto"/>
      <w:ind w:left="357"/>
      <w:contextualSpacing/>
      <w:jc w:val="both"/>
    </w:pPr>
    <w:rPr>
      <w:snapToGrid w:val="0"/>
      <w:sz w:val="24"/>
      <w:szCs w:val="24"/>
    </w:rPr>
  </w:style>
  <w:style w:type="character" w:customStyle="1" w:styleId="aff0">
    <w:name w:val="Верхний колонтитул Знак"/>
    <w:aliases w:val="Верхний колонтитул1 Знак"/>
    <w:link w:val="aff"/>
    <w:uiPriority w:val="99"/>
    <w:rsid w:val="009B7D7B"/>
    <w:rPr>
      <w:sz w:val="22"/>
      <w:szCs w:val="22"/>
    </w:rPr>
  </w:style>
  <w:style w:type="paragraph" w:customStyle="1" w:styleId="affff4">
    <w:name w:val="_Рамка_МелкийШрифт"/>
    <w:rsid w:val="005448F7"/>
    <w:rPr>
      <w:rFonts w:ascii="Arial" w:hAnsi="Arial"/>
      <w:bCs/>
      <w:i/>
      <w:noProof/>
      <w:sz w:val="16"/>
      <w:szCs w:val="16"/>
    </w:rPr>
  </w:style>
  <w:style w:type="character" w:customStyle="1" w:styleId="1e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1 Знак"/>
    <w:basedOn w:val="afc"/>
    <w:link w:val="19"/>
    <w:rsid w:val="00F16796"/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character" w:customStyle="1" w:styleId="afffa">
    <w:name w:val="Название объекта Знак"/>
    <w:aliases w:val="Рисунок название стить Знак1,Название объекта Знак1 Знак Знак1,Название объекта Знак Знак Знак Знак1,Name_object Знак Знак Знак Знак1,Наименование объекта Знак Знак Знак Знак1,Name_object Знак1 Знак Знак1"/>
    <w:link w:val="afff9"/>
    <w:locked/>
    <w:rsid w:val="005448F7"/>
    <w:rPr>
      <w:snapToGrid w:val="0"/>
      <w:sz w:val="24"/>
      <w:szCs w:val="24"/>
    </w:rPr>
  </w:style>
  <w:style w:type="paragraph" w:customStyle="1" w:styleId="2f0">
    <w:name w:val="_Заг2_безНом"/>
    <w:basedOn w:val="29"/>
    <w:rsid w:val="005448F7"/>
    <w:pPr>
      <w:numPr>
        <w:ilvl w:val="0"/>
        <w:numId w:val="0"/>
      </w:numPr>
      <w:ind w:left="851"/>
    </w:pPr>
  </w:style>
  <w:style w:type="paragraph" w:customStyle="1" w:styleId="3f2">
    <w:name w:val="_Заг3_безНом"/>
    <w:basedOn w:val="3a"/>
    <w:rsid w:val="005448F7"/>
    <w:pPr>
      <w:numPr>
        <w:ilvl w:val="0"/>
        <w:numId w:val="0"/>
      </w:numPr>
      <w:ind w:left="851"/>
    </w:pPr>
  </w:style>
  <w:style w:type="paragraph" w:customStyle="1" w:styleId="affff5">
    <w:name w:val="_Рамка_Имена"/>
    <w:rsid w:val="005448F7"/>
    <w:rPr>
      <w:rFonts w:ascii="Arial" w:hAnsi="Arial"/>
      <w:bCs/>
      <w:i/>
      <w:noProof/>
      <w:spacing w:val="-8"/>
      <w:sz w:val="16"/>
      <w:szCs w:val="16"/>
    </w:rPr>
  </w:style>
  <w:style w:type="paragraph" w:customStyle="1" w:styleId="affff6">
    <w:name w:val="_Рамка_КрупныйШрифт"/>
    <w:rsid w:val="005448F7"/>
    <w:pPr>
      <w:jc w:val="center"/>
    </w:pPr>
    <w:rPr>
      <w:rFonts w:ascii="Arial" w:hAnsi="Arial"/>
      <w:bCs/>
      <w:i/>
      <w:noProof/>
    </w:rPr>
  </w:style>
  <w:style w:type="table" w:customStyle="1" w:styleId="1f2">
    <w:name w:val="Сетка таблицы1"/>
    <w:basedOn w:val="afd"/>
    <w:next w:val="affff2"/>
    <w:rsid w:val="005448F7"/>
    <w:pPr>
      <w:ind w:firstLine="709"/>
      <w:jc w:val="both"/>
    </w:pPr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fd"/>
    <w:next w:val="affff2"/>
    <w:uiPriority w:val="59"/>
    <w:rsid w:val="005448F7"/>
    <w:pPr>
      <w:ind w:firstLine="709"/>
      <w:jc w:val="both"/>
    </w:pPr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">
    <w:name w:val="Заголовок 3 Знак"/>
    <w:basedOn w:val="afc"/>
    <w:link w:val="3a"/>
    <w:rsid w:val="006C7B00"/>
    <w:rPr>
      <w:b/>
      <w:color w:val="365F91" w:themeColor="accent1" w:themeShade="BF"/>
      <w:sz w:val="24"/>
      <w:szCs w:val="24"/>
    </w:rPr>
  </w:style>
  <w:style w:type="paragraph" w:customStyle="1" w:styleId="affff7">
    <w:name w:val="ГС_Рамка_КрупныйШрифт"/>
    <w:rsid w:val="00C01BAA"/>
    <w:pPr>
      <w:jc w:val="center"/>
    </w:pPr>
    <w:rPr>
      <w:bCs/>
      <w:i/>
      <w:noProof/>
    </w:rPr>
  </w:style>
  <w:style w:type="paragraph" w:customStyle="1" w:styleId="af7">
    <w:name w:val="ГС_Список_марк"/>
    <w:rsid w:val="00C01BAA"/>
    <w:pPr>
      <w:numPr>
        <w:numId w:val="10"/>
      </w:numPr>
      <w:spacing w:after="60" w:line="360" w:lineRule="auto"/>
      <w:contextualSpacing/>
      <w:jc w:val="both"/>
    </w:pPr>
    <w:rPr>
      <w:sz w:val="24"/>
    </w:rPr>
  </w:style>
  <w:style w:type="paragraph" w:customStyle="1" w:styleId="affff8">
    <w:name w:val="ГС_ОснТекст_без_отступа"/>
    <w:basedOn w:val="afb"/>
    <w:next w:val="afb"/>
    <w:rsid w:val="000B1B81"/>
    <w:pPr>
      <w:tabs>
        <w:tab w:val="left" w:pos="851"/>
      </w:tabs>
      <w:spacing w:before="60" w:after="60" w:line="360" w:lineRule="auto"/>
      <w:contextualSpacing/>
      <w:jc w:val="both"/>
    </w:pPr>
    <w:rPr>
      <w:rFonts w:eastAsia="Calibri"/>
      <w:snapToGrid w:val="0"/>
      <w:sz w:val="24"/>
      <w:szCs w:val="24"/>
      <w:lang w:eastAsia="ru-RU"/>
    </w:rPr>
  </w:style>
  <w:style w:type="paragraph" w:styleId="affff9">
    <w:name w:val="Revision"/>
    <w:hidden/>
    <w:uiPriority w:val="99"/>
    <w:semiHidden/>
    <w:rsid w:val="009E7C0C"/>
    <w:rPr>
      <w:szCs w:val="22"/>
      <w:lang w:eastAsia="en-US"/>
    </w:rPr>
  </w:style>
  <w:style w:type="paragraph" w:customStyle="1" w:styleId="1f3">
    <w:name w:val="Стиль _Заголовок1_прил + По правому краю"/>
    <w:basedOn w:val="1"/>
    <w:rsid w:val="00870AB9"/>
    <w:rPr>
      <w:caps w:val="0"/>
      <w:szCs w:val="20"/>
    </w:rPr>
  </w:style>
  <w:style w:type="paragraph" w:customStyle="1" w:styleId="1f4">
    <w:name w:val="Стиль _Заголовок1_прил + не все прописные"/>
    <w:basedOn w:val="1"/>
    <w:rsid w:val="00870AB9"/>
  </w:style>
  <w:style w:type="table" w:customStyle="1" w:styleId="3f3">
    <w:name w:val="Сетка таблицы3"/>
    <w:basedOn w:val="afd"/>
    <w:next w:val="affff2"/>
    <w:rsid w:val="006E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_ОснТекст_Центр"/>
    <w:basedOn w:val="7120"/>
    <w:next w:val="afb"/>
    <w:rsid w:val="00014237"/>
  </w:style>
  <w:style w:type="paragraph" w:customStyle="1" w:styleId="1Calibri">
    <w:name w:val="Стиль _Заголовок1_прил + +Основной текст (Calibri)"/>
    <w:basedOn w:val="1"/>
    <w:rsid w:val="00EA5CF8"/>
    <w:rPr>
      <w:rFonts w:asciiTheme="minorHAnsi" w:hAnsiTheme="minorHAnsi"/>
    </w:rPr>
  </w:style>
  <w:style w:type="paragraph" w:customStyle="1" w:styleId="119">
    <w:name w:val="_Заголовок1_прил19"/>
    <w:basedOn w:val="1"/>
    <w:next w:val="afb"/>
    <w:rsid w:val="00A31030"/>
    <w:rPr>
      <w:b w:val="0"/>
      <w:bCs w:val="0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41">
    <w:name w:val="Стиль _Название_14пт + все прописные"/>
    <w:basedOn w:val="140"/>
    <w:rsid w:val="00E132DD"/>
    <w:pPr>
      <w:pageBreakBefore/>
      <w:spacing w:after="480"/>
    </w:pPr>
    <w:rPr>
      <w:caps/>
    </w:rPr>
  </w:style>
  <w:style w:type="paragraph" w:customStyle="1" w:styleId="affffb">
    <w:name w:val="Титул_Название_Системы"/>
    <w:basedOn w:val="140"/>
    <w:next w:val="afb"/>
    <w:rsid w:val="00014237"/>
    <w:pPr>
      <w:spacing w:line="336" w:lineRule="auto"/>
    </w:pPr>
    <w:rPr>
      <w:caps/>
    </w:rPr>
  </w:style>
  <w:style w:type="paragraph" w:customStyle="1" w:styleId="affffc">
    <w:name w:val="Титул_Гриф_Утв_Согл"/>
    <w:basedOn w:val="aff7"/>
    <w:next w:val="aff7"/>
    <w:rsid w:val="00833F51"/>
    <w:pPr>
      <w:jc w:val="left"/>
    </w:pPr>
    <w:rPr>
      <w:caps/>
    </w:rPr>
  </w:style>
  <w:style w:type="paragraph" w:customStyle="1" w:styleId="affffd">
    <w:name w:val="Титул_Название_Документа"/>
    <w:basedOn w:val="affffb"/>
    <w:next w:val="afb"/>
    <w:rsid w:val="00014237"/>
    <w:rPr>
      <w:caps w:val="0"/>
      <w:sz w:val="24"/>
      <w:szCs w:val="24"/>
    </w:rPr>
  </w:style>
  <w:style w:type="paragraph" w:customStyle="1" w:styleId="affffe">
    <w:name w:val="_Обозначение_Документа"/>
    <w:basedOn w:val="affffd"/>
    <w:next w:val="afb"/>
    <w:rsid w:val="00833F51"/>
    <w:pPr>
      <w:spacing w:before="0" w:after="0"/>
    </w:pPr>
    <w:rPr>
      <w:caps/>
    </w:rPr>
  </w:style>
  <w:style w:type="paragraph" w:customStyle="1" w:styleId="122">
    <w:name w:val="Табл_Заголовок_12"/>
    <w:basedOn w:val="afb"/>
    <w:rsid w:val="00285C3F"/>
    <w:pPr>
      <w:keepNext/>
      <w:spacing w:before="60" w:after="60"/>
      <w:jc w:val="center"/>
    </w:pPr>
    <w:rPr>
      <w:b/>
      <w:sz w:val="24"/>
      <w:szCs w:val="24"/>
      <w:lang w:eastAsia="ru-RU"/>
    </w:rPr>
  </w:style>
  <w:style w:type="paragraph" w:customStyle="1" w:styleId="37">
    <w:name w:val="_Табл_Текст_Маркир3"/>
    <w:basedOn w:val="afb"/>
    <w:rsid w:val="00BC1607"/>
    <w:pPr>
      <w:numPr>
        <w:numId w:val="11"/>
      </w:numPr>
      <w:autoSpaceDN w:val="0"/>
      <w:adjustRightInd w:val="0"/>
      <w:textAlignment w:val="baseline"/>
    </w:pPr>
    <w:rPr>
      <w:sz w:val="24"/>
      <w:szCs w:val="24"/>
      <w:lang w:eastAsia="ru-RU"/>
    </w:rPr>
  </w:style>
  <w:style w:type="paragraph" w:customStyle="1" w:styleId="124">
    <w:name w:val="Табл_Текст_лев_12"/>
    <w:basedOn w:val="afb"/>
    <w:link w:val="125"/>
    <w:rsid w:val="00BC1607"/>
    <w:rPr>
      <w:rFonts w:eastAsia="Calibri"/>
      <w:sz w:val="24"/>
      <w:szCs w:val="24"/>
      <w:lang w:eastAsia="ru-RU"/>
    </w:rPr>
  </w:style>
  <w:style w:type="paragraph" w:customStyle="1" w:styleId="afffff">
    <w:name w:val="Табл_Текст_центр"/>
    <w:basedOn w:val="124"/>
    <w:rsid w:val="00BC1607"/>
    <w:pPr>
      <w:jc w:val="center"/>
    </w:pPr>
  </w:style>
  <w:style w:type="character" w:customStyle="1" w:styleId="125">
    <w:name w:val="Табл_Текст_лев_12 Знак"/>
    <w:link w:val="124"/>
    <w:rsid w:val="00BC1607"/>
    <w:rPr>
      <w:rFonts w:eastAsia="Calibri"/>
      <w:sz w:val="24"/>
      <w:szCs w:val="24"/>
    </w:rPr>
  </w:style>
  <w:style w:type="paragraph" w:customStyle="1" w:styleId="afffff0">
    <w:name w:val="Табл_Название"/>
    <w:basedOn w:val="afb"/>
    <w:autoRedefine/>
    <w:rsid w:val="00B02092"/>
    <w:pPr>
      <w:keepNext/>
      <w:keepLines/>
      <w:suppressAutoHyphens/>
      <w:autoSpaceDN w:val="0"/>
      <w:adjustRightInd w:val="0"/>
      <w:spacing w:before="240" w:after="240"/>
      <w:jc w:val="both"/>
      <w:textAlignment w:val="baseline"/>
    </w:pPr>
    <w:rPr>
      <w:sz w:val="24"/>
      <w:szCs w:val="24"/>
      <w:lang w:eastAsia="ru-RU"/>
    </w:rPr>
  </w:style>
  <w:style w:type="paragraph" w:customStyle="1" w:styleId="a2">
    <w:name w:val="_Примечание_нумерованное"/>
    <w:basedOn w:val="affff1"/>
    <w:rsid w:val="00BC1607"/>
    <w:pPr>
      <w:numPr>
        <w:numId w:val="12"/>
      </w:numPr>
      <w:tabs>
        <w:tab w:val="clear" w:pos="851"/>
      </w:tabs>
      <w:spacing w:before="0" w:after="0" w:line="360" w:lineRule="auto"/>
      <w:contextualSpacing w:val="0"/>
    </w:pPr>
    <w:rPr>
      <w:sz w:val="28"/>
    </w:rPr>
  </w:style>
  <w:style w:type="paragraph" w:customStyle="1" w:styleId="afffff1">
    <w:name w:val="_ОснТекст_с_отступом"/>
    <w:basedOn w:val="afb"/>
    <w:rsid w:val="00BC1607"/>
    <w:pPr>
      <w:keepNext/>
      <w:spacing w:before="240" w:line="360" w:lineRule="auto"/>
      <w:ind w:firstLine="709"/>
      <w:jc w:val="both"/>
    </w:pPr>
    <w:rPr>
      <w:sz w:val="24"/>
      <w:szCs w:val="24"/>
      <w:lang w:eastAsia="ru-RU"/>
    </w:rPr>
  </w:style>
  <w:style w:type="paragraph" w:customStyle="1" w:styleId="16">
    <w:name w:val="_Список_Марк_точки_1у"/>
    <w:basedOn w:val="a4"/>
    <w:next w:val="afb"/>
    <w:rsid w:val="00241540"/>
    <w:pPr>
      <w:numPr>
        <w:numId w:val="18"/>
      </w:numPr>
      <w:tabs>
        <w:tab w:val="left" w:pos="1134"/>
      </w:tabs>
    </w:pPr>
    <w:rPr>
      <w:lang w:val="en-US"/>
    </w:rPr>
  </w:style>
  <w:style w:type="paragraph" w:customStyle="1" w:styleId="a7">
    <w:name w:val="перечисление цифры"/>
    <w:basedOn w:val="afb"/>
    <w:rsid w:val="000731C0"/>
    <w:pPr>
      <w:numPr>
        <w:numId w:val="14"/>
      </w:numPr>
      <w:tabs>
        <w:tab w:val="clear" w:pos="709"/>
        <w:tab w:val="center" w:pos="1134"/>
        <w:tab w:val="num" w:pos="1211"/>
      </w:tabs>
      <w:spacing w:line="288" w:lineRule="auto"/>
      <w:ind w:firstLine="851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paragraph" w:customStyle="1" w:styleId="10">
    <w:name w:val="Стиль1"/>
    <w:basedOn w:val="afb"/>
    <w:rsid w:val="00C6436A"/>
    <w:pPr>
      <w:numPr>
        <w:numId w:val="15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afffff2">
    <w:name w:val="Спиисок"/>
    <w:basedOn w:val="10"/>
    <w:rsid w:val="00321728"/>
  </w:style>
  <w:style w:type="paragraph" w:customStyle="1" w:styleId="313">
    <w:name w:val="3_Рис_1"/>
    <w:basedOn w:val="afb"/>
    <w:qFormat/>
    <w:rsid w:val="0053773F"/>
    <w:pPr>
      <w:keepNext/>
      <w:tabs>
        <w:tab w:val="left" w:pos="851"/>
      </w:tabs>
      <w:spacing w:before="240" w:after="60"/>
      <w:contextualSpacing/>
      <w:jc w:val="center"/>
    </w:pPr>
    <w:rPr>
      <w:iCs/>
      <w:snapToGrid w:val="0"/>
      <w:sz w:val="24"/>
      <w:szCs w:val="24"/>
      <w:lang w:eastAsia="ru-RU"/>
    </w:rPr>
  </w:style>
  <w:style w:type="paragraph" w:customStyle="1" w:styleId="3f4">
    <w:name w:val="3_Рис_подпись"/>
    <w:basedOn w:val="313"/>
    <w:next w:val="1d"/>
    <w:qFormat/>
    <w:rsid w:val="0053773F"/>
    <w:pPr>
      <w:keepNext w:val="0"/>
      <w:keepLines/>
      <w:spacing w:before="60" w:after="240"/>
    </w:pPr>
  </w:style>
  <w:style w:type="paragraph" w:customStyle="1" w:styleId="71215">
    <w:name w:val="7_Табл_12_1.5_интервал_Текст_без отступа_шир"/>
    <w:basedOn w:val="7120"/>
    <w:rsid w:val="007B61D7"/>
    <w:pPr>
      <w:jc w:val="both"/>
    </w:pPr>
    <w:rPr>
      <w:szCs w:val="20"/>
      <w:shd w:val="clear" w:color="auto" w:fill="FFFFFF"/>
    </w:rPr>
  </w:style>
  <w:style w:type="paragraph" w:customStyle="1" w:styleId="123">
    <w:name w:val="_Список_123)"/>
    <w:basedOn w:val="afb"/>
    <w:rsid w:val="00C6436A"/>
    <w:pPr>
      <w:numPr>
        <w:numId w:val="16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75">
    <w:name w:val="7_Табл_название"/>
    <w:basedOn w:val="afb"/>
    <w:rsid w:val="000731C0"/>
    <w:pPr>
      <w:keepNext/>
      <w:tabs>
        <w:tab w:val="right" w:pos="993"/>
      </w:tabs>
      <w:spacing w:before="300" w:after="200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afffff3">
    <w:name w:val="РП_табл_шапка"/>
    <w:basedOn w:val="afb"/>
    <w:rsid w:val="004C028F"/>
    <w:pPr>
      <w:tabs>
        <w:tab w:val="left" w:pos="993"/>
      </w:tabs>
      <w:spacing w:before="60" w:after="60"/>
      <w:jc w:val="center"/>
    </w:pPr>
    <w:rPr>
      <w:rFonts w:eastAsia="Calibri"/>
      <w:b/>
      <w:snapToGrid w:val="0"/>
      <w:color w:val="000000" w:themeColor="text1"/>
      <w:sz w:val="24"/>
      <w:szCs w:val="24"/>
      <w:u w:color="000000"/>
      <w:lang w:eastAsia="ru-RU"/>
    </w:rPr>
  </w:style>
  <w:style w:type="paragraph" w:customStyle="1" w:styleId="121">
    <w:name w:val="РП_перечисление_12_1у_тире"/>
    <w:basedOn w:val="afb"/>
    <w:rsid w:val="000731C0"/>
    <w:pPr>
      <w:numPr>
        <w:numId w:val="17"/>
      </w:numPr>
      <w:tabs>
        <w:tab w:val="left" w:pos="993"/>
      </w:tabs>
      <w:spacing w:line="288" w:lineRule="auto"/>
      <w:ind w:left="0" w:firstLine="709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26">
    <w:name w:val="РП_табл_текст_шир_12"/>
    <w:basedOn w:val="afb"/>
    <w:rsid w:val="004C028F"/>
    <w:pPr>
      <w:tabs>
        <w:tab w:val="left" w:pos="993"/>
      </w:tabs>
      <w:jc w:val="both"/>
    </w:pPr>
    <w:rPr>
      <w:rFonts w:eastAsia="Calibri"/>
      <w:snapToGrid w:val="0"/>
      <w:color w:val="000000" w:themeColor="text1"/>
      <w:sz w:val="24"/>
      <w:szCs w:val="24"/>
      <w:u w:color="000000"/>
      <w:lang w:val="en-US" w:eastAsia="ru-RU"/>
    </w:rPr>
  </w:style>
  <w:style w:type="paragraph" w:customStyle="1" w:styleId="127">
    <w:name w:val="РП_текст_12_шир_отступ"/>
    <w:basedOn w:val="afb"/>
    <w:rsid w:val="004C028F"/>
    <w:pPr>
      <w:tabs>
        <w:tab w:val="left" w:pos="993"/>
      </w:tabs>
      <w:spacing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7121">
    <w:name w:val="7_Табл_Текст_шир_12"/>
    <w:basedOn w:val="126"/>
    <w:rsid w:val="004C028F"/>
  </w:style>
  <w:style w:type="paragraph" w:customStyle="1" w:styleId="afffff4">
    <w:name w:val="РП_Содержание и т.д."/>
    <w:basedOn w:val="afb"/>
    <w:link w:val="afffff5"/>
    <w:autoRedefine/>
    <w:rsid w:val="00F9617C"/>
    <w:pPr>
      <w:pageBreakBefore/>
      <w:tabs>
        <w:tab w:val="left" w:pos="993"/>
      </w:tabs>
      <w:spacing w:after="400" w:line="288" w:lineRule="auto"/>
      <w:jc w:val="center"/>
    </w:pPr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</w:rPr>
  </w:style>
  <w:style w:type="character" w:customStyle="1" w:styleId="afffff5">
    <w:name w:val="РП_Содержание и т.д. Знак"/>
    <w:link w:val="afffff4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20">
    <w:name w:val="РП_перечисление_12_2у_точки"/>
    <w:basedOn w:val="afb"/>
    <w:link w:val="1221"/>
    <w:rsid w:val="00F9617C"/>
    <w:pPr>
      <w:tabs>
        <w:tab w:val="left" w:pos="1560"/>
      </w:tabs>
      <w:spacing w:line="288" w:lineRule="auto"/>
      <w:ind w:left="1418" w:hanging="284"/>
      <w:jc w:val="both"/>
    </w:pPr>
    <w:rPr>
      <w:rFonts w:eastAsia="Calibri"/>
      <w:snapToGrid w:val="0"/>
      <w:sz w:val="24"/>
      <w:szCs w:val="24"/>
      <w:u w:color="000000"/>
    </w:rPr>
  </w:style>
  <w:style w:type="character" w:customStyle="1" w:styleId="1221">
    <w:name w:val="РП_перечисление_12_2у_точки Знак"/>
    <w:link w:val="1220"/>
    <w:rsid w:val="00F9617C"/>
    <w:rPr>
      <w:rFonts w:eastAsia="Calibri"/>
      <w:snapToGrid w:val="0"/>
      <w:sz w:val="24"/>
      <w:szCs w:val="24"/>
      <w:u w:color="000000"/>
      <w:lang w:eastAsia="en-US"/>
    </w:rPr>
  </w:style>
  <w:style w:type="paragraph" w:customStyle="1" w:styleId="afffff6">
    <w:name w:val="РП_Название_документа"/>
    <w:basedOn w:val="afffff4"/>
    <w:link w:val="afffff7"/>
    <w:rsid w:val="00F9617C"/>
    <w:pPr>
      <w:spacing w:before="5000"/>
    </w:pPr>
  </w:style>
  <w:style w:type="character" w:customStyle="1" w:styleId="afffff7">
    <w:name w:val="РП_Название_документа Знак"/>
    <w:link w:val="afffff6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10">
    <w:name w:val="РП_перечисление_12_1у_цифры"/>
    <w:basedOn w:val="afb"/>
    <w:link w:val="1211"/>
    <w:rsid w:val="000731C0"/>
    <w:pPr>
      <w:tabs>
        <w:tab w:val="num" w:pos="709"/>
        <w:tab w:val="center" w:pos="1134"/>
      </w:tabs>
      <w:spacing w:line="288" w:lineRule="auto"/>
      <w:ind w:firstLine="709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character" w:customStyle="1" w:styleId="1211">
    <w:name w:val="РП_перечисление_12_1у_цифры Знак"/>
    <w:link w:val="1210"/>
    <w:rsid w:val="00F9617C"/>
    <w:rPr>
      <w:rFonts w:eastAsia="Calibri"/>
      <w:iCs/>
      <w:snapToGrid w:val="0"/>
      <w:sz w:val="24"/>
      <w:szCs w:val="24"/>
      <w:u w:color="000000"/>
    </w:rPr>
  </w:style>
  <w:style w:type="paragraph" w:customStyle="1" w:styleId="afffff8">
    <w:name w:val="РП_№_версии_документа"/>
    <w:basedOn w:val="afffff6"/>
    <w:next w:val="afb"/>
    <w:rsid w:val="00F9617C"/>
    <w:pPr>
      <w:pageBreakBefore w:val="0"/>
      <w:spacing w:before="0"/>
    </w:pPr>
    <w:rPr>
      <w:caps w:val="0"/>
      <w:sz w:val="24"/>
      <w:szCs w:val="24"/>
    </w:rPr>
  </w:style>
  <w:style w:type="paragraph" w:customStyle="1" w:styleId="1f5">
    <w:name w:val="РП_1"/>
    <w:basedOn w:val="19"/>
    <w:rsid w:val="00F9617C"/>
    <w:pPr>
      <w:keepLines/>
      <w:tabs>
        <w:tab w:val="clear" w:pos="284"/>
        <w:tab w:val="left" w:pos="1134"/>
        <w:tab w:val="left" w:pos="1985"/>
      </w:tabs>
      <w:spacing w:before="500" w:after="120" w:line="288" w:lineRule="auto"/>
    </w:pPr>
    <w:rPr>
      <w:snapToGrid w:val="0"/>
      <w:kern w:val="0"/>
      <w:u w:color="000000"/>
    </w:rPr>
  </w:style>
  <w:style w:type="paragraph" w:customStyle="1" w:styleId="128">
    <w:name w:val="РП_текст_12_перед_списком_или_рисунком_с_отступом"/>
    <w:basedOn w:val="afb"/>
    <w:next w:val="121"/>
    <w:rsid w:val="00F9617C"/>
    <w:pPr>
      <w:keepNext/>
      <w:tabs>
        <w:tab w:val="left" w:pos="993"/>
      </w:tabs>
      <w:spacing w:before="120"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2f2">
    <w:name w:val="РП_Рис 2 подпись"/>
    <w:basedOn w:val="afff9"/>
    <w:next w:val="afb"/>
    <w:link w:val="2f3"/>
    <w:rsid w:val="00F9617C"/>
    <w:pPr>
      <w:tabs>
        <w:tab w:val="clear" w:pos="851"/>
        <w:tab w:val="left" w:pos="993"/>
      </w:tabs>
      <w:spacing w:before="60" w:after="200" w:line="240" w:lineRule="auto"/>
      <w:contextualSpacing w:val="0"/>
    </w:pPr>
    <w:rPr>
      <w:rFonts w:eastAsia="Calibri"/>
      <w:iCs/>
      <w:u w:color="000000"/>
      <w:lang w:eastAsia="en-US"/>
    </w:rPr>
  </w:style>
  <w:style w:type="character" w:customStyle="1" w:styleId="2f3">
    <w:name w:val="РП_Рис 2 подпись Знак"/>
    <w:link w:val="2f2"/>
    <w:rsid w:val="00F9617C"/>
    <w:rPr>
      <w:rFonts w:eastAsia="Calibri"/>
      <w:iCs/>
      <w:snapToGrid w:val="0"/>
      <w:sz w:val="24"/>
      <w:szCs w:val="24"/>
      <w:u w:color="000000"/>
      <w:lang w:eastAsia="en-US"/>
    </w:rPr>
  </w:style>
  <w:style w:type="paragraph" w:customStyle="1" w:styleId="afffff9">
    <w:name w:val="РП_Рис"/>
    <w:basedOn w:val="afb"/>
    <w:next w:val="2f2"/>
    <w:rsid w:val="000731C0"/>
    <w:pPr>
      <w:keepNext/>
      <w:tabs>
        <w:tab w:val="left" w:pos="993"/>
      </w:tabs>
      <w:spacing w:before="100"/>
      <w:jc w:val="center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01">
    <w:name w:val="РА_примечание_10"/>
    <w:basedOn w:val="afb"/>
    <w:rsid w:val="002C6EF1"/>
    <w:pPr>
      <w:keepLines/>
      <w:tabs>
        <w:tab w:val="left" w:pos="993"/>
      </w:tabs>
      <w:spacing w:before="240" w:after="240"/>
      <w:ind w:firstLine="709"/>
      <w:jc w:val="both"/>
    </w:pPr>
    <w:rPr>
      <w:rFonts w:eastAsia="Calibri"/>
      <w:snapToGrid w:val="0"/>
      <w:szCs w:val="20"/>
      <w:u w:color="000000"/>
    </w:rPr>
  </w:style>
  <w:style w:type="paragraph" w:customStyle="1" w:styleId="2f4">
    <w:name w:val="_Список_Марк_точки_2у"/>
    <w:basedOn w:val="1220"/>
    <w:rsid w:val="00BB1130"/>
    <w:pPr>
      <w:spacing w:line="360" w:lineRule="auto"/>
    </w:pPr>
  </w:style>
  <w:style w:type="paragraph" w:customStyle="1" w:styleId="2d">
    <w:name w:val="2.Текст неразрыв со след"/>
    <w:basedOn w:val="afb"/>
    <w:qFormat/>
    <w:rsid w:val="005D227F"/>
    <w:pPr>
      <w:keepNext/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42">
    <w:name w:val="_ОснТекст_1.4интервал_курсив"/>
    <w:basedOn w:val="127"/>
    <w:rsid w:val="00B1097C"/>
    <w:pPr>
      <w:spacing w:line="336" w:lineRule="auto"/>
    </w:pPr>
    <w:rPr>
      <w:i/>
      <w:lang w:eastAsia="ru-RU"/>
    </w:rPr>
  </w:style>
  <w:style w:type="paragraph" w:customStyle="1" w:styleId="129">
    <w:name w:val="РП_ОснТекст_12_шир_отступ + полужирный"/>
    <w:basedOn w:val="127"/>
    <w:rsid w:val="003F3EB5"/>
    <w:rPr>
      <w:b/>
      <w:bCs/>
    </w:rPr>
  </w:style>
  <w:style w:type="paragraph" w:customStyle="1" w:styleId="12a">
    <w:name w:val="РП_текст_12_не_отрывать_от_след"/>
    <w:basedOn w:val="128"/>
    <w:rsid w:val="00B1097C"/>
  </w:style>
  <w:style w:type="paragraph" w:customStyle="1" w:styleId="12b">
    <w:name w:val="РП_перчисление_12_без_всего_со_свдигом"/>
    <w:basedOn w:val="121"/>
    <w:rsid w:val="00B1097C"/>
    <w:pPr>
      <w:numPr>
        <w:numId w:val="0"/>
      </w:numPr>
      <w:ind w:left="709"/>
    </w:pPr>
    <w:rPr>
      <w:lang w:val="en-US"/>
    </w:rPr>
  </w:style>
  <w:style w:type="paragraph" w:customStyle="1" w:styleId="af5">
    <w:name w:val="перечисление птички"/>
    <w:basedOn w:val="afb"/>
    <w:rsid w:val="000731C0"/>
    <w:pPr>
      <w:keepNext/>
      <w:widowControl w:val="0"/>
      <w:numPr>
        <w:numId w:val="19"/>
      </w:numPr>
      <w:tabs>
        <w:tab w:val="left" w:pos="1560"/>
      </w:tabs>
      <w:spacing w:line="288" w:lineRule="auto"/>
      <w:ind w:left="680" w:firstLine="1134"/>
      <w:jc w:val="both"/>
    </w:pPr>
    <w:rPr>
      <w:rFonts w:eastAsia="Calibri"/>
      <w:bCs/>
      <w:iCs/>
      <w:noProof/>
      <w:snapToGrid w:val="0"/>
      <w:sz w:val="24"/>
      <w:szCs w:val="24"/>
      <w:u w:color="000000"/>
      <w:lang w:eastAsia="ru-RU"/>
    </w:rPr>
  </w:style>
  <w:style w:type="paragraph" w:customStyle="1" w:styleId="afffffa">
    <w:name w:val="Заголовок_центр_содержание_аннотация"/>
    <w:basedOn w:val="141"/>
    <w:rsid w:val="00F16796"/>
    <w:rPr>
      <w:color w:val="365F91" w:themeColor="accent1" w:themeShade="BF"/>
      <w:szCs w:val="24"/>
    </w:rPr>
  </w:style>
  <w:style w:type="character" w:customStyle="1" w:styleId="afffffb">
    <w:name w:val="Без интервала Знак"/>
    <w:aliases w:val="МОЙ СТИЛЬ Знак"/>
    <w:link w:val="afffffc"/>
    <w:uiPriority w:val="1"/>
    <w:locked/>
    <w:rsid w:val="00512393"/>
    <w:rPr>
      <w:sz w:val="24"/>
      <w:szCs w:val="24"/>
    </w:rPr>
  </w:style>
  <w:style w:type="paragraph" w:styleId="afffffc">
    <w:name w:val="No Spacing"/>
    <w:aliases w:val="МОЙ СТИЛЬ"/>
    <w:link w:val="afffffb"/>
    <w:uiPriority w:val="1"/>
    <w:rsid w:val="00512393"/>
    <w:rPr>
      <w:sz w:val="24"/>
      <w:szCs w:val="24"/>
    </w:rPr>
  </w:style>
  <w:style w:type="character" w:customStyle="1" w:styleId="1f6">
    <w:name w:val="Неразрешенное упоминание1"/>
    <w:basedOn w:val="afc"/>
    <w:uiPriority w:val="99"/>
    <w:semiHidden/>
    <w:unhideWhenUsed/>
    <w:rsid w:val="00A6482B"/>
    <w:rPr>
      <w:color w:val="605E5C"/>
      <w:shd w:val="clear" w:color="auto" w:fill="E1DFDD"/>
    </w:rPr>
  </w:style>
  <w:style w:type="paragraph" w:customStyle="1" w:styleId="1f7">
    <w:name w:val="Стиль _ОснТекстБезОтст_1и По ширине"/>
    <w:basedOn w:val="7120"/>
    <w:rsid w:val="00D26A40"/>
    <w:pPr>
      <w:jc w:val="both"/>
    </w:pPr>
    <w:rPr>
      <w:szCs w:val="20"/>
    </w:rPr>
  </w:style>
  <w:style w:type="character" w:customStyle="1" w:styleId="2f5">
    <w:name w:val="Неразрешенное упоминание2"/>
    <w:basedOn w:val="afc"/>
    <w:uiPriority w:val="99"/>
    <w:semiHidden/>
    <w:unhideWhenUsed/>
    <w:rsid w:val="003D02C4"/>
    <w:rPr>
      <w:color w:val="605E5C"/>
      <w:shd w:val="clear" w:color="auto" w:fill="E1DFDD"/>
    </w:rPr>
  </w:style>
  <w:style w:type="paragraph" w:customStyle="1" w:styleId="1231">
    <w:name w:val="_Список_шаг 123"/>
    <w:basedOn w:val="afb"/>
    <w:rsid w:val="00BB1130"/>
    <w:pPr>
      <w:tabs>
        <w:tab w:val="left" w:pos="1276"/>
      </w:tabs>
      <w:spacing w:line="360" w:lineRule="auto"/>
      <w:ind w:firstLine="851"/>
      <w:contextualSpacing/>
      <w:jc w:val="both"/>
    </w:pPr>
    <w:rPr>
      <w:rFonts w:eastAsiaTheme="minorHAnsi"/>
      <w:sz w:val="24"/>
      <w:szCs w:val="24"/>
      <w:lang w:eastAsia="ru-RU"/>
    </w:rPr>
  </w:style>
  <w:style w:type="character" w:customStyle="1" w:styleId="3f5">
    <w:name w:val="Неразрешенное упоминание3"/>
    <w:basedOn w:val="afc"/>
    <w:uiPriority w:val="99"/>
    <w:semiHidden/>
    <w:unhideWhenUsed/>
    <w:rsid w:val="00D5500F"/>
    <w:rPr>
      <w:color w:val="605E5C"/>
      <w:shd w:val="clear" w:color="auto" w:fill="E1DFDD"/>
    </w:rPr>
  </w:style>
  <w:style w:type="character" w:customStyle="1" w:styleId="47">
    <w:name w:val="Неразрешенное упоминание4"/>
    <w:basedOn w:val="afc"/>
    <w:uiPriority w:val="99"/>
    <w:semiHidden/>
    <w:unhideWhenUsed/>
    <w:rsid w:val="00D87C21"/>
    <w:rPr>
      <w:color w:val="605E5C"/>
      <w:shd w:val="clear" w:color="auto" w:fill="E1DFDD"/>
    </w:rPr>
  </w:style>
  <w:style w:type="character" w:customStyle="1" w:styleId="afff2">
    <w:name w:val="Текст примечания Знак"/>
    <w:link w:val="afff1"/>
    <w:uiPriority w:val="99"/>
    <w:qFormat/>
    <w:rsid w:val="00441E65"/>
    <w:rPr>
      <w:szCs w:val="22"/>
      <w:lang w:eastAsia="en-US"/>
    </w:rPr>
  </w:style>
  <w:style w:type="paragraph" w:customStyle="1" w:styleId="150">
    <w:name w:val="_ОснТекст_1.5"/>
    <w:basedOn w:val="afb"/>
    <w:rsid w:val="00976481"/>
    <w:pPr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f8"/>
    <w:qFormat/>
    <w:rsid w:val="00AC38FE"/>
    <w:pPr>
      <w:numPr>
        <w:numId w:val="67"/>
      </w:numPr>
    </w:pPr>
  </w:style>
  <w:style w:type="paragraph" w:customStyle="1" w:styleId="321232">
    <w:name w:val="3_2.Список_123_2у"/>
    <w:basedOn w:val="2f6"/>
    <w:qFormat/>
    <w:rsid w:val="00B7451C"/>
    <w:pPr>
      <w:numPr>
        <w:ilvl w:val="1"/>
        <w:numId w:val="67"/>
      </w:numPr>
    </w:pPr>
  </w:style>
  <w:style w:type="paragraph" w:customStyle="1" w:styleId="321233">
    <w:name w:val="3_2.Список_123_3у"/>
    <w:basedOn w:val="3f6"/>
    <w:rsid w:val="00D71918"/>
    <w:pPr>
      <w:numPr>
        <w:ilvl w:val="2"/>
        <w:numId w:val="67"/>
      </w:numPr>
    </w:pPr>
  </w:style>
  <w:style w:type="paragraph" w:customStyle="1" w:styleId="321234">
    <w:name w:val="3_2.Список_123_4у"/>
    <w:basedOn w:val="321233"/>
    <w:rsid w:val="00607693"/>
    <w:pPr>
      <w:numPr>
        <w:ilvl w:val="3"/>
        <w:numId w:val="22"/>
      </w:numPr>
      <w:tabs>
        <w:tab w:val="num" w:pos="360"/>
      </w:tabs>
      <w:ind w:left="2903" w:hanging="777"/>
    </w:pPr>
  </w:style>
  <w:style w:type="paragraph" w:customStyle="1" w:styleId="20">
    <w:name w:val="2.Шаг"/>
    <w:basedOn w:val="afb"/>
    <w:qFormat/>
    <w:rsid w:val="00D53C83"/>
    <w:pPr>
      <w:numPr>
        <w:numId w:val="68"/>
      </w:numPr>
      <w:spacing w:line="360" w:lineRule="auto"/>
      <w:contextualSpacing/>
      <w:jc w:val="both"/>
    </w:pPr>
    <w:rPr>
      <w:sz w:val="24"/>
      <w:szCs w:val="24"/>
    </w:rPr>
  </w:style>
  <w:style w:type="character" w:styleId="afffffd">
    <w:name w:val="Unresolved Mention"/>
    <w:basedOn w:val="afc"/>
    <w:uiPriority w:val="99"/>
    <w:semiHidden/>
    <w:unhideWhenUsed/>
    <w:rsid w:val="00323790"/>
    <w:rPr>
      <w:color w:val="605E5C"/>
      <w:shd w:val="clear" w:color="auto" w:fill="E1DFDD"/>
    </w:rPr>
  </w:style>
  <w:style w:type="paragraph" w:customStyle="1" w:styleId="1f9">
    <w:name w:val="Заголовок_1у_без_номера_центр"/>
    <w:basedOn w:val="1f0"/>
    <w:rsid w:val="00F16796"/>
    <w:pPr>
      <w:jc w:val="center"/>
    </w:pPr>
    <w:rPr>
      <w:rFonts w:eastAsia="Times New Roman"/>
      <w:bCs/>
      <w:szCs w:val="20"/>
    </w:rPr>
  </w:style>
  <w:style w:type="paragraph" w:customStyle="1" w:styleId="311">
    <w:name w:val="3_1.Список_Марк_точки"/>
    <w:basedOn w:val="afb"/>
    <w:qFormat/>
    <w:rsid w:val="009B7D7B"/>
    <w:pPr>
      <w:numPr>
        <w:numId w:val="13"/>
      </w:numPr>
      <w:tabs>
        <w:tab w:val="left" w:pos="1134"/>
      </w:tabs>
      <w:spacing w:line="360" w:lineRule="auto"/>
      <w:ind w:left="0" w:firstLine="709"/>
      <w:jc w:val="both"/>
    </w:pPr>
    <w:rPr>
      <w:rFonts w:eastAsia="Calibri"/>
      <w:snapToGrid w:val="0"/>
      <w:sz w:val="24"/>
      <w:szCs w:val="24"/>
      <w:u w:color="000000"/>
      <w:lang w:val="en-US"/>
    </w:rPr>
  </w:style>
  <w:style w:type="paragraph" w:customStyle="1" w:styleId="1232">
    <w:name w:val="_Примечание_123"/>
    <w:basedOn w:val="affff1"/>
    <w:rsid w:val="00175ECB"/>
    <w:pPr>
      <w:tabs>
        <w:tab w:val="clear" w:pos="851"/>
        <w:tab w:val="left" w:pos="1276"/>
      </w:tabs>
      <w:spacing w:before="0" w:after="0"/>
      <w:ind w:left="1304" w:hanging="170"/>
    </w:pPr>
    <w:rPr>
      <w:rFonts w:eastAsiaTheme="minorHAnsi"/>
    </w:rPr>
  </w:style>
  <w:style w:type="paragraph" w:customStyle="1" w:styleId="36">
    <w:name w:val="тире после 3 уровня перечисления цифр"/>
    <w:basedOn w:val="311"/>
    <w:rsid w:val="00476B3C"/>
    <w:pPr>
      <w:numPr>
        <w:ilvl w:val="1"/>
      </w:numPr>
    </w:pPr>
  </w:style>
  <w:style w:type="paragraph" w:customStyle="1" w:styleId="-0">
    <w:name w:val="ИАЦ. Текст-таблица"/>
    <w:basedOn w:val="afb"/>
    <w:link w:val="-1"/>
    <w:rsid w:val="001860C6"/>
    <w:pPr>
      <w:spacing w:before="60" w:line="360" w:lineRule="auto"/>
      <w:jc w:val="both"/>
    </w:pPr>
    <w:rPr>
      <w:rFonts w:eastAsia="Arial Unicode MS"/>
      <w:sz w:val="24"/>
      <w:szCs w:val="24"/>
      <w:lang w:eastAsia="ru-RU"/>
    </w:rPr>
  </w:style>
  <w:style w:type="character" w:customStyle="1" w:styleId="-1">
    <w:name w:val="ИАЦ. Текст-таблица Знак"/>
    <w:basedOn w:val="afc"/>
    <w:link w:val="-0"/>
    <w:rsid w:val="001860C6"/>
    <w:rPr>
      <w:rFonts w:eastAsia="Arial Unicode MS"/>
      <w:sz w:val="24"/>
      <w:szCs w:val="24"/>
    </w:rPr>
  </w:style>
  <w:style w:type="numbering" w:customStyle="1" w:styleId="g">
    <w:name w:val="g_Обычный. Список. Маркированный"/>
    <w:uiPriority w:val="99"/>
    <w:qFormat/>
    <w:rsid w:val="00D051B8"/>
    <w:pPr>
      <w:numPr>
        <w:numId w:val="21"/>
      </w:numPr>
    </w:pPr>
  </w:style>
  <w:style w:type="paragraph" w:customStyle="1" w:styleId="1110">
    <w:name w:val="Заголовок 111"/>
    <w:next w:val="afb"/>
    <w:link w:val="1112"/>
    <w:rsid w:val="00250ED5"/>
    <w:pPr>
      <w:keepNext/>
      <w:numPr>
        <w:ilvl w:val="2"/>
        <w:numId w:val="25"/>
      </w:numPr>
      <w:spacing w:before="120" w:after="120" w:line="360" w:lineRule="auto"/>
      <w:outlineLvl w:val="2"/>
    </w:pPr>
    <w:rPr>
      <w:rFonts w:ascii="Arial" w:hAnsi="Arial" w:cs="Arial"/>
      <w:bCs/>
      <w:kern w:val="32"/>
      <w:sz w:val="24"/>
      <w:szCs w:val="26"/>
    </w:rPr>
  </w:style>
  <w:style w:type="paragraph" w:customStyle="1" w:styleId="54">
    <w:name w:val="ТЗ_Заголовок 5_прил"/>
    <w:basedOn w:val="50"/>
    <w:next w:val="afb"/>
    <w:link w:val="55"/>
    <w:rsid w:val="00D051B8"/>
    <w:pPr>
      <w:numPr>
        <w:ilvl w:val="0"/>
        <w:numId w:val="0"/>
      </w:numPr>
      <w:ind w:firstLine="709"/>
    </w:pPr>
    <w:rPr>
      <w:szCs w:val="24"/>
    </w:rPr>
  </w:style>
  <w:style w:type="paragraph" w:customStyle="1" w:styleId="64">
    <w:name w:val="ТЗ_Заголовок 6_прил"/>
    <w:basedOn w:val="60"/>
    <w:next w:val="afb"/>
    <w:link w:val="65"/>
    <w:rsid w:val="00D051B8"/>
    <w:pPr>
      <w:numPr>
        <w:ilvl w:val="0"/>
        <w:numId w:val="0"/>
      </w:numPr>
      <w:ind w:left="5029" w:hanging="360"/>
    </w:pPr>
    <w:rPr>
      <w:sz w:val="28"/>
      <w:szCs w:val="28"/>
    </w:rPr>
  </w:style>
  <w:style w:type="paragraph" w:customStyle="1" w:styleId="1fa">
    <w:name w:val="_СписокТабл_1"/>
    <w:rsid w:val="004A7634"/>
    <w:pPr>
      <w:tabs>
        <w:tab w:val="left" w:pos="142"/>
      </w:tabs>
    </w:pPr>
  </w:style>
  <w:style w:type="paragraph" w:styleId="afffffe">
    <w:name w:val="Bibliography"/>
    <w:basedOn w:val="afb"/>
    <w:next w:val="afb"/>
    <w:uiPriority w:val="37"/>
    <w:unhideWhenUsed/>
    <w:rsid w:val="00AD1809"/>
  </w:style>
  <w:style w:type="paragraph" w:customStyle="1" w:styleId="31">
    <w:name w:val="3_1.Список_Марк_тире"/>
    <w:basedOn w:val="311"/>
    <w:qFormat/>
    <w:rsid w:val="00AD1809"/>
    <w:pPr>
      <w:numPr>
        <w:numId w:val="23"/>
      </w:numPr>
      <w:ind w:left="0" w:firstLine="709"/>
    </w:pPr>
    <w:rPr>
      <w:lang w:val="ru-RU"/>
    </w:rPr>
  </w:style>
  <w:style w:type="paragraph" w:customStyle="1" w:styleId="1f8">
    <w:name w:val="ТЗ нумерованный список 1"/>
    <w:basedOn w:val="afb"/>
    <w:rsid w:val="00250ED5"/>
    <w:pPr>
      <w:spacing w:line="360" w:lineRule="auto"/>
      <w:ind w:firstLine="709"/>
      <w:jc w:val="both"/>
    </w:pPr>
    <w:rPr>
      <w:rFonts w:eastAsiaTheme="majorEastAsia"/>
      <w:sz w:val="24"/>
      <w:szCs w:val="24"/>
      <w:lang w:eastAsia="ru-RU"/>
    </w:rPr>
  </w:style>
  <w:style w:type="paragraph" w:customStyle="1" w:styleId="ad">
    <w:name w:val="ТЗ перечисление тире с отступом"/>
    <w:basedOn w:val="afb"/>
    <w:rsid w:val="00AD1809"/>
    <w:pPr>
      <w:numPr>
        <w:numId w:val="24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f6">
    <w:name w:val="ТЗ нумерованный список 2"/>
    <w:basedOn w:val="1f8"/>
    <w:rsid w:val="00250ED5"/>
    <w:pPr>
      <w:ind w:left="1389" w:hanging="425"/>
    </w:pPr>
    <w:rPr>
      <w:lang w:bidi="en-US"/>
    </w:rPr>
  </w:style>
  <w:style w:type="paragraph" w:customStyle="1" w:styleId="3f6">
    <w:name w:val="ТЗ нумерованный список 3"/>
    <w:basedOn w:val="2f6"/>
    <w:rsid w:val="00250ED5"/>
    <w:pPr>
      <w:ind w:left="1968" w:hanging="607"/>
    </w:pPr>
  </w:style>
  <w:style w:type="paragraph" w:customStyle="1" w:styleId="affffff">
    <w:name w:val="ТЗ перечисление тире без отступа"/>
    <w:basedOn w:val="ad"/>
    <w:rsid w:val="00AD1809"/>
  </w:style>
  <w:style w:type="paragraph" w:customStyle="1" w:styleId="56">
    <w:name w:val="ТЗ нумерованный список 5"/>
    <w:basedOn w:val="afb"/>
    <w:rsid w:val="00250ED5"/>
    <w:pPr>
      <w:spacing w:line="360" w:lineRule="auto"/>
      <w:ind w:left="3629" w:hanging="964"/>
      <w:jc w:val="both"/>
    </w:pPr>
    <w:rPr>
      <w:rFonts w:eastAsiaTheme="majorEastAsia"/>
      <w:sz w:val="24"/>
      <w:szCs w:val="24"/>
      <w:lang w:bidi="en-US"/>
    </w:rPr>
  </w:style>
  <w:style w:type="paragraph" w:customStyle="1" w:styleId="444">
    <w:name w:val="ТЗ нумерованный список 4 когда 44"/>
    <w:basedOn w:val="afb"/>
    <w:rsid w:val="00250ED5"/>
    <w:pPr>
      <w:spacing w:line="360" w:lineRule="auto"/>
      <w:ind w:left="2824" w:hanging="896"/>
      <w:jc w:val="both"/>
    </w:pPr>
    <w:rPr>
      <w:rFonts w:eastAsiaTheme="majorEastAsia"/>
      <w:sz w:val="24"/>
      <w:szCs w:val="24"/>
      <w:lang w:bidi="en-US"/>
    </w:rPr>
  </w:style>
  <w:style w:type="paragraph" w:customStyle="1" w:styleId="66">
    <w:name w:val="ТЗ нумерованный список 6"/>
    <w:basedOn w:val="56"/>
    <w:rsid w:val="00250ED5"/>
    <w:pPr>
      <w:ind w:left="4706" w:hanging="1134"/>
    </w:pPr>
  </w:style>
  <w:style w:type="paragraph" w:customStyle="1" w:styleId="affffff0">
    <w:name w:val="ТЗ Текст"/>
    <w:link w:val="affffff1"/>
    <w:rsid w:val="00E35385"/>
    <w:pPr>
      <w:spacing w:line="360" w:lineRule="auto"/>
      <w:ind w:firstLine="709"/>
      <w:jc w:val="both"/>
    </w:pPr>
    <w:rPr>
      <w:rFonts w:eastAsiaTheme="majorEastAsia"/>
      <w:sz w:val="24"/>
      <w:szCs w:val="24"/>
    </w:rPr>
  </w:style>
  <w:style w:type="character" w:customStyle="1" w:styleId="affffff1">
    <w:name w:val="ТЗ Текст Знак"/>
    <w:basedOn w:val="afc"/>
    <w:link w:val="affffff0"/>
    <w:rsid w:val="00E35385"/>
    <w:rPr>
      <w:rFonts w:eastAsiaTheme="majorEastAsia"/>
      <w:sz w:val="24"/>
      <w:szCs w:val="24"/>
    </w:rPr>
  </w:style>
  <w:style w:type="paragraph" w:customStyle="1" w:styleId="12">
    <w:name w:val="ТЗ Заголовок 1"/>
    <w:basedOn w:val="19"/>
    <w:link w:val="1fb"/>
    <w:autoRedefine/>
    <w:rsid w:val="008109C9"/>
    <w:pPr>
      <w:keepLines/>
      <w:pageBreakBefore w:val="0"/>
      <w:numPr>
        <w:numId w:val="26"/>
      </w:numPr>
      <w:tabs>
        <w:tab w:val="clear" w:pos="284"/>
      </w:tabs>
      <w:spacing w:after="0" w:line="360" w:lineRule="auto"/>
      <w:jc w:val="left"/>
    </w:pPr>
    <w:rPr>
      <w:rFonts w:eastAsia="Times New Roman"/>
      <w:caps w:val="0"/>
      <w:kern w:val="0"/>
      <w:sz w:val="32"/>
      <w:szCs w:val="32"/>
    </w:rPr>
  </w:style>
  <w:style w:type="character" w:customStyle="1" w:styleId="1fb">
    <w:name w:val="ТЗ Заголовок 1 Знак"/>
    <w:basedOn w:val="afc"/>
    <w:link w:val="12"/>
    <w:rsid w:val="008109C9"/>
    <w:rPr>
      <w:b/>
      <w:color w:val="365F91" w:themeColor="accent1" w:themeShade="BF"/>
      <w:sz w:val="32"/>
      <w:szCs w:val="32"/>
    </w:rPr>
  </w:style>
  <w:style w:type="paragraph" w:customStyle="1" w:styleId="110">
    <w:name w:val="ТЗ Заголовок 11"/>
    <w:basedOn w:val="29"/>
    <w:link w:val="113"/>
    <w:autoRedefine/>
    <w:rsid w:val="00A158F7"/>
    <w:pPr>
      <w:keepLines/>
      <w:numPr>
        <w:numId w:val="26"/>
      </w:numPr>
      <w:spacing w:before="0" w:after="0"/>
      <w:jc w:val="left"/>
    </w:pPr>
    <w:rPr>
      <w:rFonts w:eastAsiaTheme="majorEastAsia" w:cstheme="majorBidi"/>
      <w:snapToGrid/>
      <w:kern w:val="0"/>
      <w:szCs w:val="26"/>
      <w:lang w:eastAsia="en-US"/>
    </w:rPr>
  </w:style>
  <w:style w:type="character" w:customStyle="1" w:styleId="113">
    <w:name w:val="ТЗ Заголовок 11 Знак"/>
    <w:basedOn w:val="afc"/>
    <w:link w:val="110"/>
    <w:rsid w:val="00A158F7"/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paragraph" w:customStyle="1" w:styleId="1111">
    <w:name w:val="ТЗ Заголовок 1111"/>
    <w:basedOn w:val="41"/>
    <w:link w:val="11110"/>
    <w:rsid w:val="00A158F7"/>
    <w:pPr>
      <w:keepLines/>
      <w:numPr>
        <w:numId w:val="26"/>
      </w:numPr>
      <w:spacing w:before="0"/>
    </w:pPr>
    <w:rPr>
      <w:rFonts w:cstheme="majorBidi"/>
      <w:b w:val="0"/>
      <w:iCs/>
      <w:snapToGrid/>
    </w:rPr>
  </w:style>
  <w:style w:type="paragraph" w:styleId="affffff2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Ref,1"/>
    <w:basedOn w:val="afb"/>
    <w:link w:val="affffff3"/>
    <w:uiPriority w:val="34"/>
    <w:rsid w:val="00127A6C"/>
    <w:pPr>
      <w:ind w:left="720"/>
      <w:contextualSpacing/>
    </w:pPr>
  </w:style>
  <w:style w:type="paragraph" w:customStyle="1" w:styleId="111">
    <w:name w:val="ТЗ Заголовок 111"/>
    <w:basedOn w:val="3a"/>
    <w:rsid w:val="00A158F7"/>
    <w:pPr>
      <w:numPr>
        <w:numId w:val="26"/>
      </w:numPr>
      <w:spacing w:before="0"/>
      <w:jc w:val="left"/>
    </w:pPr>
    <w:rPr>
      <w:b w:val="0"/>
      <w:bCs/>
      <w:szCs w:val="26"/>
      <w:lang w:val="x-none"/>
    </w:rPr>
  </w:style>
  <w:style w:type="paragraph" w:customStyle="1" w:styleId="11111">
    <w:name w:val="ТЗ Заголовок 11111"/>
    <w:basedOn w:val="50"/>
    <w:link w:val="111110"/>
    <w:autoRedefine/>
    <w:rsid w:val="00A158F7"/>
    <w:pPr>
      <w:keepLines/>
      <w:numPr>
        <w:numId w:val="26"/>
      </w:numPr>
      <w:spacing w:before="0"/>
    </w:pPr>
    <w:rPr>
      <w:rFonts w:eastAsiaTheme="majorEastAsia" w:cstheme="majorBidi"/>
      <w:b w:val="0"/>
      <w:snapToGrid/>
      <w:szCs w:val="22"/>
      <w:lang w:eastAsia="en-US"/>
    </w:rPr>
  </w:style>
  <w:style w:type="paragraph" w:customStyle="1" w:styleId="affffff4">
    <w:name w:val="ИАЦ. Основной текст"/>
    <w:basedOn w:val="afb"/>
    <w:link w:val="affffff5"/>
    <w:rsid w:val="000731C0"/>
    <w:pPr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5">
    <w:name w:val="ИАЦ. Основной текст Знак"/>
    <w:basedOn w:val="afc"/>
    <w:link w:val="affffff4"/>
    <w:rsid w:val="00A158F7"/>
    <w:rPr>
      <w:sz w:val="24"/>
      <w:szCs w:val="24"/>
    </w:rPr>
  </w:style>
  <w:style w:type="paragraph" w:customStyle="1" w:styleId="affffff6">
    <w:name w:val="_Титул_Количество страниц"/>
    <w:basedOn w:val="afb"/>
    <w:rsid w:val="0048220D"/>
    <w:pPr>
      <w:suppressAutoHyphens/>
      <w:spacing w:before="200"/>
      <w:jc w:val="center"/>
    </w:pPr>
    <w:rPr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48220D"/>
    <w:rPr>
      <w:sz w:val="24"/>
      <w:szCs w:val="24"/>
      <w:lang w:eastAsia="x-none"/>
    </w:rPr>
  </w:style>
  <w:style w:type="paragraph" w:customStyle="1" w:styleId="GOSTBodyText">
    <w:name w:val="GOST_BodyText"/>
    <w:basedOn w:val="afb"/>
    <w:link w:val="GOSTBodyTextChar"/>
    <w:rsid w:val="000731C0"/>
    <w:pPr>
      <w:spacing w:line="360" w:lineRule="auto"/>
      <w:ind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fb"/>
    <w:rsid w:val="0048220D"/>
    <w:pPr>
      <w:widowControl w:val="0"/>
      <w:overflowPunct w:val="0"/>
      <w:autoSpaceDE w:val="0"/>
      <w:autoSpaceDN w:val="0"/>
      <w:adjustRightInd w:val="0"/>
      <w:spacing w:line="312" w:lineRule="auto"/>
      <w:textAlignment w:val="baseline"/>
    </w:pPr>
    <w:rPr>
      <w:sz w:val="24"/>
      <w:szCs w:val="20"/>
      <w:lang w:eastAsia="ru-RU"/>
    </w:rPr>
  </w:style>
  <w:style w:type="paragraph" w:customStyle="1" w:styleId="12c">
    <w:name w:val="Стиль 12 пт полужирный все прописные По левому краю Первая стро..."/>
    <w:basedOn w:val="afb"/>
    <w:rsid w:val="0048220D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b/>
      <w:bCs/>
      <w:caps/>
      <w:sz w:val="24"/>
      <w:szCs w:val="20"/>
      <w:lang w:eastAsia="ru-RU"/>
    </w:rPr>
  </w:style>
  <w:style w:type="character" w:customStyle="1" w:styleId="afff6">
    <w:name w:val="Тема примечания Знак"/>
    <w:basedOn w:val="afff2"/>
    <w:link w:val="afff5"/>
    <w:uiPriority w:val="99"/>
    <w:semiHidden/>
    <w:rsid w:val="0048220D"/>
    <w:rPr>
      <w:b/>
      <w:bCs/>
      <w:szCs w:val="22"/>
      <w:lang w:eastAsia="en-US"/>
    </w:rPr>
  </w:style>
  <w:style w:type="character" w:customStyle="1" w:styleId="affe">
    <w:name w:val="Текст выноски Знак"/>
    <w:basedOn w:val="afc"/>
    <w:link w:val="affd"/>
    <w:uiPriority w:val="99"/>
    <w:semiHidden/>
    <w:rsid w:val="0048220D"/>
    <w:rPr>
      <w:rFonts w:ascii="Tahoma" w:hAnsi="Tahoma" w:cs="Tahoma"/>
      <w:sz w:val="16"/>
      <w:szCs w:val="16"/>
      <w:lang w:eastAsia="en-US"/>
    </w:rPr>
  </w:style>
  <w:style w:type="character" w:customStyle="1" w:styleId="2b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fc"/>
    <w:link w:val="29"/>
    <w:qFormat/>
    <w:rsid w:val="008633DF"/>
    <w:rPr>
      <w:b/>
      <w:snapToGrid w:val="0"/>
      <w:color w:val="365F91" w:themeColor="accent1" w:themeShade="BF"/>
      <w:kern w:val="28"/>
      <w:sz w:val="24"/>
      <w:szCs w:val="24"/>
    </w:rPr>
  </w:style>
  <w:style w:type="character" w:customStyle="1" w:styleId="44">
    <w:name w:val="Заголовок 4 Знак"/>
    <w:basedOn w:val="afc"/>
    <w:link w:val="41"/>
    <w:rsid w:val="008B567D"/>
    <w:rPr>
      <w:b/>
      <w:snapToGrid w:val="0"/>
      <w:color w:val="365F91" w:themeColor="accent1" w:themeShade="BF"/>
      <w:sz w:val="24"/>
      <w:szCs w:val="24"/>
    </w:rPr>
  </w:style>
  <w:style w:type="character" w:customStyle="1" w:styleId="51">
    <w:name w:val="Заголовок 5 Знак"/>
    <w:aliases w:val="Заголовок 5 Гост Знак,Заголовок 5 Гост1 Знак,Заголовок 5 Гост2 Знак,Заголовок 5 Гост11 Знак"/>
    <w:basedOn w:val="afc"/>
    <w:link w:val="50"/>
    <w:rsid w:val="00DF6FBE"/>
    <w:rPr>
      <w:b/>
      <w:snapToGrid w:val="0"/>
      <w:sz w:val="24"/>
    </w:rPr>
  </w:style>
  <w:style w:type="character" w:customStyle="1" w:styleId="11110">
    <w:name w:val="ТЗ Заголовок 1111 Знак"/>
    <w:basedOn w:val="affffff1"/>
    <w:link w:val="1111"/>
    <w:rsid w:val="0048220D"/>
    <w:rPr>
      <w:rFonts w:eastAsiaTheme="majorEastAsia" w:cstheme="majorBidi"/>
      <w:iCs/>
      <w:color w:val="365F91" w:themeColor="accent1" w:themeShade="BF"/>
      <w:sz w:val="24"/>
      <w:szCs w:val="24"/>
    </w:rPr>
  </w:style>
  <w:style w:type="character" w:styleId="affffff7">
    <w:name w:val="Emphasis"/>
    <w:basedOn w:val="afc"/>
    <w:rsid w:val="0048220D"/>
    <w:rPr>
      <w:i/>
      <w:iCs/>
    </w:rPr>
  </w:style>
  <w:style w:type="paragraph" w:styleId="affffff8">
    <w:name w:val="TOC Heading"/>
    <w:basedOn w:val="19"/>
    <w:next w:val="afb"/>
    <w:uiPriority w:val="39"/>
    <w:unhideWhenUsed/>
    <w:rsid w:val="0048220D"/>
    <w:pPr>
      <w:keepLines/>
      <w:pageBreakBefore w:val="0"/>
      <w:numPr>
        <w:numId w:val="0"/>
      </w:numPr>
      <w:tabs>
        <w:tab w:val="clear" w:pos="284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kern w:val="0"/>
      <w:sz w:val="32"/>
      <w:szCs w:val="32"/>
    </w:rPr>
  </w:style>
  <w:style w:type="character" w:customStyle="1" w:styleId="aff2">
    <w:name w:val="Нижний колонтитул Знак"/>
    <w:basedOn w:val="afc"/>
    <w:link w:val="aff1"/>
    <w:uiPriority w:val="99"/>
    <w:rsid w:val="0048220D"/>
    <w:rPr>
      <w:rFonts w:cs="Arial"/>
      <w:szCs w:val="22"/>
      <w:lang w:eastAsia="en-US"/>
    </w:rPr>
  </w:style>
  <w:style w:type="paragraph" w:customStyle="1" w:styleId="af9">
    <w:name w:val="Список с дефисом"/>
    <w:basedOn w:val="afb"/>
    <w:rsid w:val="0048220D"/>
    <w:pPr>
      <w:numPr>
        <w:numId w:val="27"/>
      </w:numPr>
      <w:tabs>
        <w:tab w:val="left" w:pos="993"/>
      </w:tabs>
      <w:contextualSpacing/>
      <w:jc w:val="both"/>
    </w:pPr>
    <w:rPr>
      <w:sz w:val="24"/>
      <w:szCs w:val="24"/>
    </w:rPr>
  </w:style>
  <w:style w:type="character" w:customStyle="1" w:styleId="1112">
    <w:name w:val="Заголовок 111 Знак"/>
    <w:link w:val="1110"/>
    <w:locked/>
    <w:rsid w:val="0048220D"/>
    <w:rPr>
      <w:rFonts w:ascii="Arial" w:hAnsi="Arial" w:cs="Arial"/>
      <w:bCs/>
      <w:kern w:val="32"/>
      <w:sz w:val="24"/>
      <w:szCs w:val="26"/>
    </w:rPr>
  </w:style>
  <w:style w:type="character" w:customStyle="1" w:styleId="affffff9">
    <w:name w:val="ТЕКСТ ДОК Знак"/>
    <w:link w:val="affffffa"/>
    <w:locked/>
    <w:rsid w:val="0048220D"/>
    <w:rPr>
      <w:sz w:val="24"/>
      <w:szCs w:val="24"/>
    </w:rPr>
  </w:style>
  <w:style w:type="paragraph" w:customStyle="1" w:styleId="affffffa">
    <w:name w:val="ТЕКСТ ДОК"/>
    <w:basedOn w:val="afb"/>
    <w:link w:val="affffff9"/>
    <w:rsid w:val="0048220D"/>
    <w:pPr>
      <w:spacing w:line="360" w:lineRule="auto"/>
      <w:ind w:firstLine="851"/>
      <w:jc w:val="both"/>
    </w:pPr>
    <w:rPr>
      <w:sz w:val="24"/>
      <w:szCs w:val="24"/>
      <w:lang w:eastAsia="ru-RU"/>
    </w:rPr>
  </w:style>
  <w:style w:type="paragraph" w:styleId="2f7">
    <w:name w:val="Quote"/>
    <w:basedOn w:val="afb"/>
    <w:next w:val="afb"/>
    <w:link w:val="2f8"/>
    <w:uiPriority w:val="29"/>
    <w:rsid w:val="0048220D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2f8">
    <w:name w:val="Цитата 2 Знак"/>
    <w:basedOn w:val="afc"/>
    <w:link w:val="2f7"/>
    <w:uiPriority w:val="29"/>
    <w:rsid w:val="0048220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111110">
    <w:name w:val="ТЗ Заголовок 11111 Знак"/>
    <w:basedOn w:val="51"/>
    <w:link w:val="11111"/>
    <w:rsid w:val="0048220D"/>
    <w:rPr>
      <w:rFonts w:eastAsiaTheme="majorEastAsia" w:cstheme="majorBidi"/>
      <w:b w:val="0"/>
      <w:snapToGrid/>
      <w:sz w:val="24"/>
      <w:szCs w:val="22"/>
      <w:lang w:eastAsia="en-US"/>
    </w:rPr>
  </w:style>
  <w:style w:type="paragraph" w:customStyle="1" w:styleId="-">
    <w:name w:val="Нумерованный список - №)"/>
    <w:basedOn w:val="afb"/>
    <w:uiPriority w:val="3"/>
    <w:rsid w:val="0048220D"/>
    <w:pPr>
      <w:numPr>
        <w:numId w:val="29"/>
      </w:numPr>
      <w:tabs>
        <w:tab w:val="clear" w:pos="1701"/>
        <w:tab w:val="num" w:pos="360"/>
      </w:tabs>
      <w:ind w:left="567" w:firstLine="567"/>
      <w:contextualSpacing/>
      <w:jc w:val="both"/>
    </w:pPr>
    <w:rPr>
      <w:rFonts w:cs="Arial"/>
      <w:sz w:val="26"/>
      <w:szCs w:val="24"/>
      <w:lang w:eastAsia="ru-RU"/>
    </w:rPr>
  </w:style>
  <w:style w:type="numbering" w:customStyle="1" w:styleId="1111111">
    <w:name w:val="1 / 1.1 / 1.1.11"/>
    <w:basedOn w:val="afe"/>
    <w:next w:val="111111"/>
    <w:qFormat/>
    <w:rsid w:val="0048220D"/>
  </w:style>
  <w:style w:type="numbering" w:styleId="111111">
    <w:name w:val="Outline List 2"/>
    <w:basedOn w:val="afe"/>
    <w:semiHidden/>
    <w:unhideWhenUsed/>
    <w:rsid w:val="0048220D"/>
    <w:pPr>
      <w:numPr>
        <w:numId w:val="29"/>
      </w:numPr>
    </w:pPr>
  </w:style>
  <w:style w:type="paragraph" w:customStyle="1" w:styleId="a6">
    <w:name w:val="Маркированный список с отступом"/>
    <w:basedOn w:val="afb"/>
    <w:rsid w:val="0048220D"/>
    <w:pPr>
      <w:numPr>
        <w:numId w:val="30"/>
      </w:numPr>
      <w:spacing w:line="360" w:lineRule="auto"/>
      <w:jc w:val="both"/>
    </w:pPr>
    <w:rPr>
      <w:sz w:val="24"/>
      <w:szCs w:val="24"/>
      <w:lang w:eastAsia="ru-RU"/>
    </w:rPr>
  </w:style>
  <w:style w:type="paragraph" w:customStyle="1" w:styleId="17">
    <w:name w:val="Список_1"/>
    <w:basedOn w:val="afb"/>
    <w:next w:val="afb"/>
    <w:uiPriority w:val="99"/>
    <w:rsid w:val="0048220D"/>
    <w:pPr>
      <w:numPr>
        <w:numId w:val="31"/>
      </w:numPr>
      <w:spacing w:line="360" w:lineRule="auto"/>
      <w:jc w:val="both"/>
    </w:pPr>
    <w:rPr>
      <w:sz w:val="28"/>
      <w:szCs w:val="24"/>
      <w:lang w:eastAsia="ru-RU"/>
    </w:rPr>
  </w:style>
  <w:style w:type="paragraph" w:customStyle="1" w:styleId="affffffb">
    <w:name w:val="Абзац"/>
    <w:basedOn w:val="afb"/>
    <w:link w:val="affffffc"/>
    <w:autoRedefine/>
    <w:rsid w:val="0048220D"/>
    <w:pPr>
      <w:widowControl w:val="0"/>
      <w:tabs>
        <w:tab w:val="left" w:pos="1134"/>
        <w:tab w:val="left" w:pos="7513"/>
      </w:tabs>
      <w:spacing w:line="360" w:lineRule="auto"/>
      <w:ind w:firstLine="709"/>
      <w:contextualSpacing/>
      <w:jc w:val="both"/>
    </w:pPr>
    <w:rPr>
      <w:rFonts w:eastAsia="Calibri"/>
      <w:bCs/>
      <w:sz w:val="24"/>
      <w:lang w:eastAsia="ru-RU"/>
    </w:rPr>
  </w:style>
  <w:style w:type="character" w:customStyle="1" w:styleId="1fc">
    <w:name w:val="Название объекта Знак1"/>
    <w:aliases w:val="Рисунок название стить Знак,Название объекта Знак Знак,Название объекта Знак1 Знак Знак,Название объекта Знак Знак Знак Знак,Name_object Знак Знак Знак Знак,Наименование объекта Знак Знак Знак Знак,Name_object Знак1 Знак Знак"/>
    <w:basedOn w:val="afc"/>
    <w:rsid w:val="0048220D"/>
    <w:rPr>
      <w:i/>
      <w:iCs/>
      <w:color w:val="1F497D" w:themeColor="text2"/>
      <w:sz w:val="18"/>
      <w:szCs w:val="18"/>
    </w:rPr>
  </w:style>
  <w:style w:type="paragraph" w:customStyle="1" w:styleId="1b">
    <w:name w:val="ИАЦ. Заголовок 1"/>
    <w:basedOn w:val="19"/>
    <w:link w:val="1fd"/>
    <w:rsid w:val="0048220D"/>
    <w:pPr>
      <w:numPr>
        <w:numId w:val="32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paragraph" w:customStyle="1" w:styleId="2a">
    <w:name w:val="ИАЦ. Заголовок 2"/>
    <w:basedOn w:val="29"/>
    <w:link w:val="2f9"/>
    <w:rsid w:val="0048220D"/>
    <w:pPr>
      <w:numPr>
        <w:numId w:val="32"/>
      </w:numPr>
      <w:spacing w:before="120" w:after="120"/>
    </w:pPr>
    <w:rPr>
      <w:bCs/>
      <w:iCs/>
      <w:snapToGrid/>
      <w:kern w:val="0"/>
    </w:rPr>
  </w:style>
  <w:style w:type="paragraph" w:customStyle="1" w:styleId="3b">
    <w:name w:val="ИАЦ. Заголовок 3"/>
    <w:basedOn w:val="3a"/>
    <w:link w:val="3f7"/>
    <w:rsid w:val="0048220D"/>
    <w:pPr>
      <w:numPr>
        <w:numId w:val="32"/>
      </w:numPr>
      <w:tabs>
        <w:tab w:val="left" w:pos="709"/>
        <w:tab w:val="left" w:pos="2340"/>
      </w:tabs>
      <w:spacing w:before="120" w:after="60"/>
    </w:pPr>
    <w:rPr>
      <w:bCs/>
    </w:rPr>
  </w:style>
  <w:style w:type="paragraph" w:customStyle="1" w:styleId="42">
    <w:name w:val="ИАЦ. Заголовок 4"/>
    <w:basedOn w:val="41"/>
    <w:link w:val="48"/>
    <w:rsid w:val="0048220D"/>
    <w:pPr>
      <w:numPr>
        <w:numId w:val="32"/>
      </w:numPr>
      <w:tabs>
        <w:tab w:val="left" w:pos="851"/>
        <w:tab w:val="left" w:pos="2340"/>
      </w:tabs>
      <w:spacing w:before="120" w:after="60"/>
      <w:ind w:left="2424"/>
    </w:pPr>
    <w:rPr>
      <w:bCs/>
      <w:snapToGrid/>
      <w:szCs w:val="28"/>
    </w:rPr>
  </w:style>
  <w:style w:type="character" w:customStyle="1" w:styleId="3f7">
    <w:name w:val="ИАЦ. Заголовок 3 Знак"/>
    <w:basedOn w:val="afc"/>
    <w:link w:val="3b"/>
    <w:rsid w:val="0048220D"/>
    <w:rPr>
      <w:b/>
      <w:bCs/>
      <w:color w:val="365F91" w:themeColor="accent1" w:themeShade="BF"/>
      <w:sz w:val="24"/>
      <w:szCs w:val="24"/>
    </w:rPr>
  </w:style>
  <w:style w:type="character" w:customStyle="1" w:styleId="2f9">
    <w:name w:val="ИАЦ. Заголовок 2 Знак"/>
    <w:basedOn w:val="afc"/>
    <w:link w:val="2a"/>
    <w:rsid w:val="0048220D"/>
    <w:rPr>
      <w:b/>
      <w:bCs/>
      <w:iCs/>
      <w:color w:val="365F91" w:themeColor="accent1" w:themeShade="BF"/>
      <w:sz w:val="24"/>
      <w:szCs w:val="24"/>
    </w:rPr>
  </w:style>
  <w:style w:type="character" w:customStyle="1" w:styleId="61">
    <w:name w:val="Заголовок 6 Знак"/>
    <w:aliases w:val="H6 Знак,H61 Знак"/>
    <w:basedOn w:val="afc"/>
    <w:link w:val="60"/>
    <w:rsid w:val="00DF6FBE"/>
    <w:rPr>
      <w:b/>
      <w:snapToGrid w:val="0"/>
      <w:sz w:val="24"/>
    </w:rPr>
  </w:style>
  <w:style w:type="character" w:customStyle="1" w:styleId="72">
    <w:name w:val="Заголовок 7 Знак"/>
    <w:aliases w:val="H7 Знак,H71 Знак"/>
    <w:basedOn w:val="afc"/>
    <w:link w:val="71"/>
    <w:rsid w:val="0048220D"/>
    <w:rPr>
      <w:b/>
      <w:snapToGrid w:val="0"/>
      <w:sz w:val="22"/>
    </w:rPr>
  </w:style>
  <w:style w:type="character" w:customStyle="1" w:styleId="80">
    <w:name w:val="Заголовок 8 Знак"/>
    <w:aliases w:val="H8 Знак,H81 Знак"/>
    <w:basedOn w:val="afc"/>
    <w:link w:val="8"/>
    <w:rsid w:val="0048220D"/>
    <w:rPr>
      <w:b/>
      <w:bCs/>
      <w:iCs/>
      <w:sz w:val="22"/>
      <w:szCs w:val="24"/>
    </w:rPr>
  </w:style>
  <w:style w:type="character" w:customStyle="1" w:styleId="90">
    <w:name w:val="Заголовок 9 Знак"/>
    <w:aliases w:val="H9 Знак,H91 Знак"/>
    <w:basedOn w:val="afc"/>
    <w:link w:val="9"/>
    <w:rsid w:val="0048220D"/>
    <w:rPr>
      <w:rFonts w:cs="Arial"/>
      <w:b/>
      <w:bCs/>
      <w:sz w:val="22"/>
      <w:szCs w:val="22"/>
    </w:rPr>
  </w:style>
  <w:style w:type="paragraph" w:styleId="affffffd">
    <w:name w:val="E-mail Signature"/>
    <w:basedOn w:val="afb"/>
    <w:link w:val="affffffe"/>
    <w:rsid w:val="0048220D"/>
    <w:pPr>
      <w:jc w:val="both"/>
    </w:pPr>
    <w:rPr>
      <w:sz w:val="24"/>
      <w:szCs w:val="24"/>
      <w:lang w:eastAsia="ru-RU"/>
    </w:rPr>
  </w:style>
  <w:style w:type="character" w:customStyle="1" w:styleId="affffffe">
    <w:name w:val="Электронная подпись Знак"/>
    <w:basedOn w:val="afc"/>
    <w:link w:val="affffffd"/>
    <w:rsid w:val="0048220D"/>
    <w:rPr>
      <w:sz w:val="24"/>
      <w:szCs w:val="24"/>
    </w:rPr>
  </w:style>
  <w:style w:type="paragraph" w:customStyle="1" w:styleId="12d">
    <w:name w:val="Таблица Тело Ширина 12"/>
    <w:basedOn w:val="afb"/>
    <w:rsid w:val="0048220D"/>
    <w:pPr>
      <w:spacing w:line="360" w:lineRule="auto"/>
    </w:pPr>
    <w:rPr>
      <w:sz w:val="24"/>
      <w:szCs w:val="24"/>
      <w:lang w:eastAsia="ru-RU"/>
    </w:rPr>
  </w:style>
  <w:style w:type="paragraph" w:customStyle="1" w:styleId="12e">
    <w:name w:val="Таблица Шапка 12"/>
    <w:basedOn w:val="afb"/>
    <w:uiPriority w:val="99"/>
    <w:rsid w:val="0048220D"/>
    <w:pPr>
      <w:jc w:val="center"/>
    </w:pPr>
    <w:rPr>
      <w:b/>
      <w:bCs/>
      <w:sz w:val="24"/>
      <w:szCs w:val="24"/>
      <w:lang w:eastAsia="ru-RU"/>
    </w:rPr>
  </w:style>
  <w:style w:type="paragraph" w:customStyle="1" w:styleId="afffffff">
    <w:name w:val="Комментарий"/>
    <w:basedOn w:val="afb"/>
    <w:rsid w:val="0048220D"/>
    <w:pPr>
      <w:ind w:firstLine="720"/>
      <w:jc w:val="both"/>
    </w:pPr>
    <w:rPr>
      <w:noProof/>
      <w:color w:val="0000FF"/>
      <w:sz w:val="24"/>
      <w:szCs w:val="24"/>
      <w:lang w:eastAsia="ru-RU"/>
    </w:rPr>
  </w:style>
  <w:style w:type="paragraph" w:customStyle="1" w:styleId="1fe">
    <w:name w:val="Заг 1 АННОТАЦИЯ"/>
    <w:basedOn w:val="afb"/>
    <w:next w:val="afb"/>
    <w:rsid w:val="0048220D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  <w:sz w:val="24"/>
      <w:szCs w:val="24"/>
      <w:lang w:eastAsia="ru-RU"/>
    </w:rPr>
  </w:style>
  <w:style w:type="character" w:customStyle="1" w:styleId="afff4">
    <w:name w:val="Текст сноски Знак"/>
    <w:basedOn w:val="afc"/>
    <w:link w:val="afff3"/>
    <w:rsid w:val="0048220D"/>
    <w:rPr>
      <w:szCs w:val="22"/>
      <w:lang w:eastAsia="en-US"/>
    </w:rPr>
  </w:style>
  <w:style w:type="paragraph" w:customStyle="1" w:styleId="ae">
    <w:name w:val="Нумерованный список с отступом"/>
    <w:basedOn w:val="afb"/>
    <w:rsid w:val="0048220D"/>
    <w:pPr>
      <w:numPr>
        <w:numId w:val="37"/>
      </w:numPr>
      <w:tabs>
        <w:tab w:val="clear" w:pos="360"/>
        <w:tab w:val="num" w:pos="1080"/>
      </w:tabs>
      <w:spacing w:line="360" w:lineRule="auto"/>
      <w:ind w:left="1021" w:hanging="301"/>
      <w:jc w:val="both"/>
    </w:pPr>
    <w:rPr>
      <w:sz w:val="24"/>
      <w:szCs w:val="24"/>
      <w:lang w:eastAsia="ru-RU"/>
    </w:rPr>
  </w:style>
  <w:style w:type="paragraph" w:styleId="afffffff0">
    <w:name w:val="Title"/>
    <w:basedOn w:val="afb"/>
    <w:link w:val="afffffff1"/>
    <w:uiPriority w:val="10"/>
    <w:rsid w:val="0048220D"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  <w:lang w:eastAsia="ru-RU"/>
    </w:rPr>
  </w:style>
  <w:style w:type="character" w:customStyle="1" w:styleId="afffffff1">
    <w:name w:val="Заголовок Знак"/>
    <w:basedOn w:val="afc"/>
    <w:link w:val="afffffff0"/>
    <w:uiPriority w:val="10"/>
    <w:rsid w:val="0048220D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ffffff2">
    <w:name w:val="Примечание к тексту"/>
    <w:basedOn w:val="afb"/>
    <w:qFormat/>
    <w:rsid w:val="00664162"/>
    <w:pPr>
      <w:spacing w:before="120" w:after="120" w:line="312" w:lineRule="auto"/>
      <w:ind w:firstLine="709"/>
      <w:jc w:val="both"/>
    </w:pPr>
    <w:rPr>
      <w:sz w:val="22"/>
      <w:szCs w:val="24"/>
      <w:lang w:eastAsia="ru-RU"/>
    </w:rPr>
  </w:style>
  <w:style w:type="paragraph" w:customStyle="1" w:styleId="ab">
    <w:name w:val="Перечень примечаний"/>
    <w:basedOn w:val="afb"/>
    <w:rsid w:val="0048220D"/>
    <w:pPr>
      <w:numPr>
        <w:numId w:val="38"/>
      </w:numPr>
      <w:tabs>
        <w:tab w:val="clear" w:pos="360"/>
        <w:tab w:val="num" w:pos="1080"/>
      </w:tabs>
      <w:ind w:left="1021" w:hanging="301"/>
      <w:jc w:val="both"/>
    </w:pPr>
    <w:rPr>
      <w:sz w:val="22"/>
      <w:szCs w:val="24"/>
      <w:lang w:eastAsia="ru-RU"/>
    </w:rPr>
  </w:style>
  <w:style w:type="paragraph" w:customStyle="1" w:styleId="28">
    <w:name w:val="ПрилА2"/>
    <w:basedOn w:val="afb"/>
    <w:rsid w:val="0048220D"/>
    <w:pPr>
      <w:widowControl w:val="0"/>
      <w:numPr>
        <w:ilvl w:val="1"/>
        <w:numId w:val="39"/>
      </w:numPr>
      <w:spacing w:line="360" w:lineRule="auto"/>
      <w:ind w:left="0" w:firstLine="720"/>
      <w:outlineLvl w:val="1"/>
    </w:pPr>
    <w:rPr>
      <w:rFonts w:ascii="Arial" w:hAnsi="Arial"/>
      <w:b/>
      <w:snapToGrid w:val="0"/>
      <w:sz w:val="28"/>
      <w:szCs w:val="20"/>
      <w:lang w:eastAsia="ru-RU"/>
    </w:rPr>
  </w:style>
  <w:style w:type="paragraph" w:customStyle="1" w:styleId="3d">
    <w:name w:val="ПрилА3"/>
    <w:basedOn w:val="afb"/>
    <w:rsid w:val="0048220D"/>
    <w:pPr>
      <w:widowControl w:val="0"/>
      <w:numPr>
        <w:ilvl w:val="2"/>
        <w:numId w:val="40"/>
      </w:numPr>
      <w:tabs>
        <w:tab w:val="clear" w:pos="2160"/>
        <w:tab w:val="num" w:pos="1800"/>
      </w:tabs>
      <w:spacing w:line="360" w:lineRule="auto"/>
      <w:ind w:left="720" w:firstLine="0"/>
      <w:jc w:val="both"/>
      <w:outlineLvl w:val="2"/>
    </w:pPr>
    <w:rPr>
      <w:rFonts w:ascii="Arial" w:hAnsi="Arial"/>
      <w:b/>
      <w:snapToGrid w:val="0"/>
      <w:sz w:val="24"/>
      <w:szCs w:val="20"/>
      <w:lang w:eastAsia="ru-RU"/>
    </w:rPr>
  </w:style>
  <w:style w:type="paragraph" w:customStyle="1" w:styleId="af8">
    <w:name w:val="Приложение А"/>
    <w:basedOn w:val="afb"/>
    <w:next w:val="afb"/>
    <w:rsid w:val="0048220D"/>
    <w:pPr>
      <w:pageBreakBefore/>
      <w:widowControl w:val="0"/>
      <w:numPr>
        <w:numId w:val="41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  <w:lang w:eastAsia="ru-RU"/>
    </w:rPr>
  </w:style>
  <w:style w:type="paragraph" w:customStyle="1" w:styleId="18">
    <w:name w:val="Маркированный список 1"/>
    <w:basedOn w:val="afb"/>
    <w:rsid w:val="0048220D"/>
    <w:pPr>
      <w:numPr>
        <w:numId w:val="35"/>
      </w:numPr>
      <w:tabs>
        <w:tab w:val="clear" w:pos="1428"/>
        <w:tab w:val="num" w:pos="1800"/>
      </w:tabs>
      <w:ind w:left="1741" w:hanging="301"/>
      <w:jc w:val="both"/>
    </w:pPr>
    <w:rPr>
      <w:sz w:val="24"/>
      <w:szCs w:val="24"/>
      <w:lang w:eastAsia="ru-RU"/>
    </w:rPr>
  </w:style>
  <w:style w:type="paragraph" w:customStyle="1" w:styleId="afffffff3">
    <w:name w:val="Комментарий Список"/>
    <w:basedOn w:val="afb"/>
    <w:rsid w:val="0048220D"/>
    <w:pPr>
      <w:tabs>
        <w:tab w:val="num" w:pos="1080"/>
      </w:tabs>
      <w:ind w:firstLine="720"/>
      <w:jc w:val="both"/>
    </w:pPr>
    <w:rPr>
      <w:color w:val="0000FF"/>
      <w:sz w:val="24"/>
      <w:szCs w:val="24"/>
      <w:lang w:eastAsia="ru-RU"/>
    </w:rPr>
  </w:style>
  <w:style w:type="paragraph" w:customStyle="1" w:styleId="afffffff4">
    <w:name w:val="КомментарийГОСТ"/>
    <w:basedOn w:val="afb"/>
    <w:rsid w:val="0048220D"/>
    <w:pPr>
      <w:ind w:firstLine="720"/>
      <w:jc w:val="both"/>
    </w:pPr>
    <w:rPr>
      <w:noProof/>
      <w:color w:val="800000"/>
      <w:sz w:val="24"/>
      <w:szCs w:val="24"/>
      <w:lang w:eastAsia="ru-RU"/>
    </w:rPr>
  </w:style>
  <w:style w:type="paragraph" w:customStyle="1" w:styleId="ac">
    <w:name w:val="КомментарийГОСТСписок"/>
    <w:basedOn w:val="afb"/>
    <w:rsid w:val="0048220D"/>
    <w:pPr>
      <w:numPr>
        <w:numId w:val="33"/>
      </w:numPr>
      <w:tabs>
        <w:tab w:val="clear" w:pos="1440"/>
        <w:tab w:val="num" w:pos="1080"/>
      </w:tabs>
      <w:ind w:left="0" w:firstLine="720"/>
      <w:jc w:val="both"/>
    </w:pPr>
    <w:rPr>
      <w:color w:val="800000"/>
      <w:sz w:val="24"/>
      <w:szCs w:val="24"/>
      <w:lang w:eastAsia="ru-RU"/>
    </w:rPr>
  </w:style>
  <w:style w:type="paragraph" w:customStyle="1" w:styleId="afa">
    <w:name w:val="Маркир. список"/>
    <w:basedOn w:val="afb"/>
    <w:rsid w:val="000731C0"/>
    <w:pPr>
      <w:numPr>
        <w:numId w:val="34"/>
      </w:numPr>
      <w:tabs>
        <w:tab w:val="clear" w:pos="1428"/>
        <w:tab w:val="num" w:pos="1440"/>
      </w:tabs>
      <w:spacing w:line="360" w:lineRule="auto"/>
      <w:ind w:left="1440"/>
      <w:jc w:val="both"/>
    </w:pPr>
    <w:rPr>
      <w:rFonts w:cs="Arial"/>
      <w:sz w:val="24"/>
      <w:szCs w:val="20"/>
    </w:rPr>
  </w:style>
  <w:style w:type="paragraph" w:styleId="afffffff5">
    <w:name w:val="List Bullet"/>
    <w:aliases w:val="List Bullet 1,UL,_ ТЗ Маркированный список"/>
    <w:basedOn w:val="afb"/>
    <w:link w:val="afffffff6"/>
    <w:rsid w:val="0048220D"/>
    <w:pPr>
      <w:tabs>
        <w:tab w:val="num" w:pos="1440"/>
      </w:tabs>
      <w:spacing w:line="360" w:lineRule="auto"/>
      <w:ind w:left="1440" w:hanging="360"/>
      <w:jc w:val="both"/>
    </w:pPr>
    <w:rPr>
      <w:sz w:val="24"/>
      <w:szCs w:val="20"/>
      <w:lang w:eastAsia="ru-RU"/>
    </w:rPr>
  </w:style>
  <w:style w:type="character" w:styleId="afffffff7">
    <w:name w:val="Strong"/>
    <w:uiPriority w:val="22"/>
    <w:rsid w:val="0048220D"/>
    <w:rPr>
      <w:b/>
      <w:bCs/>
    </w:rPr>
  </w:style>
  <w:style w:type="paragraph" w:customStyle="1" w:styleId="1ff">
    <w:name w:val="Текст выноски1"/>
    <w:basedOn w:val="afb"/>
    <w:semiHidden/>
    <w:rsid w:val="0048220D"/>
    <w:pPr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af3">
    <w:name w:val="Список олег"/>
    <w:basedOn w:val="afb"/>
    <w:rsid w:val="0048220D"/>
    <w:pPr>
      <w:numPr>
        <w:ilvl w:val="2"/>
        <w:numId w:val="42"/>
      </w:numPr>
      <w:jc w:val="both"/>
    </w:pPr>
    <w:rPr>
      <w:sz w:val="24"/>
      <w:szCs w:val="24"/>
      <w:lang w:eastAsia="ru-RU"/>
    </w:rPr>
  </w:style>
  <w:style w:type="paragraph" w:customStyle="1" w:styleId="MyHeader1">
    <w:name w:val="MyHeader1"/>
    <w:basedOn w:val="19"/>
    <w:next w:val="afb"/>
    <w:rsid w:val="0048220D"/>
    <w:pPr>
      <w:pageBreakBefore w:val="0"/>
      <w:numPr>
        <w:numId w:val="0"/>
      </w:numPr>
      <w:tabs>
        <w:tab w:val="clear" w:pos="284"/>
        <w:tab w:val="num" w:pos="2831"/>
      </w:tabs>
      <w:spacing w:before="240" w:after="60" w:line="240" w:lineRule="auto"/>
      <w:ind w:left="2831" w:hanging="360"/>
      <w:jc w:val="left"/>
    </w:pPr>
    <w:rPr>
      <w:rFonts w:eastAsia="Times New Roman" w:cs="Arial"/>
      <w:bCs/>
      <w:caps w:val="0"/>
      <w:kern w:val="32"/>
      <w:szCs w:val="32"/>
    </w:rPr>
  </w:style>
  <w:style w:type="paragraph" w:customStyle="1" w:styleId="afffffff8">
    <w:name w:val="Текст таблицы"/>
    <w:basedOn w:val="afb"/>
    <w:next w:val="afb"/>
    <w:link w:val="afffffff9"/>
    <w:rsid w:val="0048220D"/>
    <w:pPr>
      <w:jc w:val="both"/>
    </w:pPr>
    <w:rPr>
      <w:sz w:val="22"/>
      <w:szCs w:val="20"/>
      <w:lang w:eastAsia="ru-RU"/>
    </w:rPr>
  </w:style>
  <w:style w:type="table" w:styleId="1ff0">
    <w:name w:val="Table Grid 1"/>
    <w:basedOn w:val="afd"/>
    <w:rsid w:val="0048220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b">
    <w:name w:val="Схема документа Знак"/>
    <w:basedOn w:val="afc"/>
    <w:link w:val="affa"/>
    <w:semiHidden/>
    <w:rsid w:val="0048220D"/>
    <w:rPr>
      <w:rFonts w:ascii="Tahoma" w:hAnsi="Tahoma" w:cs="Tahoma"/>
      <w:szCs w:val="22"/>
      <w:shd w:val="clear" w:color="auto" w:fill="000080"/>
      <w:lang w:eastAsia="en-US"/>
    </w:rPr>
  </w:style>
  <w:style w:type="paragraph" w:customStyle="1" w:styleId="afffffffa">
    <w:name w:val="Стиль Основной текст с отступом + Синий"/>
    <w:basedOn w:val="afb"/>
    <w:rsid w:val="000731C0"/>
    <w:pPr>
      <w:spacing w:line="360" w:lineRule="auto"/>
      <w:ind w:firstLine="709"/>
      <w:jc w:val="both"/>
    </w:pPr>
    <w:rPr>
      <w:color w:val="0000FF"/>
      <w:sz w:val="24"/>
      <w:szCs w:val="24"/>
      <w:lang w:eastAsia="ru-RU"/>
    </w:rPr>
  </w:style>
  <w:style w:type="paragraph" w:customStyle="1" w:styleId="15">
    <w:name w:val="Заголовок 1."/>
    <w:basedOn w:val="afb"/>
    <w:rsid w:val="0048220D"/>
    <w:pPr>
      <w:numPr>
        <w:numId w:val="43"/>
      </w:numPr>
      <w:spacing w:after="120" w:line="360" w:lineRule="auto"/>
      <w:outlineLvl w:val="0"/>
    </w:pPr>
    <w:rPr>
      <w:rFonts w:ascii="Calibri" w:eastAsia="Calibri" w:hAnsi="Calibri"/>
      <w:b/>
      <w:color w:val="0F5CB1"/>
      <w:sz w:val="22"/>
    </w:rPr>
  </w:style>
  <w:style w:type="paragraph" w:customStyle="1" w:styleId="112">
    <w:name w:val="Нумерованный абзац 1.1."/>
    <w:basedOn w:val="15"/>
    <w:rsid w:val="0048220D"/>
    <w:pPr>
      <w:numPr>
        <w:ilvl w:val="1"/>
      </w:numPr>
      <w:outlineLvl w:val="9"/>
    </w:pPr>
    <w:rPr>
      <w:b w:val="0"/>
      <w:color w:val="auto"/>
      <w:sz w:val="20"/>
      <w:szCs w:val="20"/>
    </w:rPr>
  </w:style>
  <w:style w:type="table" w:styleId="afffffffb">
    <w:name w:val="Table Theme"/>
    <w:basedOn w:val="afd"/>
    <w:semiHidden/>
    <w:rsid w:val="0048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a">
    <w:name w:val="Перечисление 2"/>
    <w:basedOn w:val="afffffff5"/>
    <w:uiPriority w:val="89"/>
    <w:rsid w:val="0048220D"/>
    <w:pPr>
      <w:tabs>
        <w:tab w:val="clear" w:pos="1440"/>
        <w:tab w:val="left" w:pos="567"/>
      </w:tabs>
      <w:spacing w:line="240" w:lineRule="auto"/>
      <w:ind w:left="0" w:firstLine="1134"/>
      <w:contextualSpacing/>
    </w:pPr>
    <w:rPr>
      <w:rFonts w:cs="Arial"/>
      <w:sz w:val="26"/>
      <w:szCs w:val="24"/>
    </w:rPr>
  </w:style>
  <w:style w:type="paragraph" w:customStyle="1" w:styleId="afffffffc">
    <w:name w:val="Рисунка наименование"/>
    <w:basedOn w:val="afb"/>
    <w:next w:val="afb"/>
    <w:uiPriority w:val="14"/>
    <w:rsid w:val="0048220D"/>
    <w:pPr>
      <w:spacing w:after="360"/>
      <w:contextualSpacing/>
      <w:jc w:val="center"/>
    </w:pPr>
    <w:rPr>
      <w:rFonts w:cs="Arial"/>
      <w:sz w:val="26"/>
      <w:szCs w:val="24"/>
      <w:lang w:eastAsia="ru-RU"/>
    </w:rPr>
  </w:style>
  <w:style w:type="table" w:customStyle="1" w:styleId="afffffffd">
    <w:name w:val="Таблица обычная"/>
    <w:basedOn w:val="afd"/>
    <w:rsid w:val="0048220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rPr>
        <w:b/>
        <w:sz w:val="24"/>
      </w:rPr>
      <w:tblPr/>
      <w:trPr>
        <w:tblHeader/>
      </w:trPr>
    </w:tblStylePr>
  </w:style>
  <w:style w:type="numbering" w:styleId="1ai">
    <w:name w:val="Outline List 1"/>
    <w:basedOn w:val="afe"/>
    <w:semiHidden/>
    <w:rsid w:val="0048220D"/>
    <w:pPr>
      <w:numPr>
        <w:numId w:val="44"/>
      </w:numPr>
    </w:pPr>
  </w:style>
  <w:style w:type="paragraph" w:customStyle="1" w:styleId="-2">
    <w:name w:val="Таблица - заголовок столбца"/>
    <w:basedOn w:val="afb"/>
    <w:next w:val="-3"/>
    <w:uiPriority w:val="21"/>
    <w:rsid w:val="0048220D"/>
    <w:pPr>
      <w:contextualSpacing/>
      <w:jc w:val="center"/>
    </w:pPr>
    <w:rPr>
      <w:rFonts w:cs="Arial"/>
      <w:sz w:val="26"/>
      <w:szCs w:val="24"/>
      <w:lang w:eastAsia="ru-RU"/>
    </w:rPr>
  </w:style>
  <w:style w:type="paragraph" w:customStyle="1" w:styleId="-3">
    <w:name w:val="Таблица - текст"/>
    <w:basedOn w:val="afb"/>
    <w:uiPriority w:val="14"/>
    <w:rsid w:val="0048220D"/>
    <w:pPr>
      <w:ind w:left="34"/>
      <w:contextualSpacing/>
    </w:pPr>
    <w:rPr>
      <w:rFonts w:cs="Arial"/>
      <w:sz w:val="26"/>
      <w:szCs w:val="24"/>
      <w:lang w:eastAsia="ru-RU"/>
    </w:rPr>
  </w:style>
  <w:style w:type="paragraph" w:customStyle="1" w:styleId="afffffffe">
    <w:name w:val="Таблицы наименование"/>
    <w:basedOn w:val="afb"/>
    <w:uiPriority w:val="22"/>
    <w:rsid w:val="0048220D"/>
    <w:pPr>
      <w:keepNext/>
      <w:spacing w:before="120" w:after="120"/>
      <w:contextualSpacing/>
    </w:pPr>
    <w:rPr>
      <w:rFonts w:eastAsia="Calibri" w:cs="Arial"/>
      <w:sz w:val="26"/>
      <w:szCs w:val="24"/>
      <w:lang w:eastAsia="ru-RU"/>
    </w:rPr>
  </w:style>
  <w:style w:type="paragraph" w:customStyle="1" w:styleId="23">
    <w:name w:val="Таблица  многоуровн. список 2"/>
    <w:basedOn w:val="afb"/>
    <w:uiPriority w:val="21"/>
    <w:rsid w:val="0048220D"/>
    <w:pPr>
      <w:numPr>
        <w:ilvl w:val="1"/>
        <w:numId w:val="45"/>
      </w:numPr>
      <w:contextualSpacing/>
    </w:pPr>
    <w:rPr>
      <w:rFonts w:cs="Arial"/>
      <w:bCs/>
      <w:sz w:val="26"/>
      <w:szCs w:val="24"/>
      <w:lang w:eastAsia="ru-RU"/>
    </w:rPr>
  </w:style>
  <w:style w:type="paragraph" w:customStyle="1" w:styleId="30">
    <w:name w:val="Таблица  многоуровн. список 3"/>
    <w:basedOn w:val="23"/>
    <w:uiPriority w:val="21"/>
    <w:rsid w:val="0048220D"/>
    <w:pPr>
      <w:numPr>
        <w:ilvl w:val="2"/>
      </w:numPr>
    </w:pPr>
  </w:style>
  <w:style w:type="paragraph" w:customStyle="1" w:styleId="-4">
    <w:name w:val="Рисунок - положение на стр."/>
    <w:basedOn w:val="afb"/>
    <w:next w:val="afffffffc"/>
    <w:uiPriority w:val="9"/>
    <w:rsid w:val="0048220D"/>
    <w:pPr>
      <w:keepNext/>
      <w:keepLines/>
      <w:suppressAutoHyphens/>
      <w:spacing w:before="240" w:after="120"/>
      <w:contextualSpacing/>
      <w:jc w:val="center"/>
    </w:pPr>
    <w:rPr>
      <w:rFonts w:cs="Arial"/>
      <w:noProof/>
      <w:sz w:val="26"/>
      <w:szCs w:val="24"/>
      <w:lang w:eastAsia="ru-RU"/>
    </w:rPr>
  </w:style>
  <w:style w:type="paragraph" w:customStyle="1" w:styleId="1a">
    <w:name w:val="Приложение Заголовок 1"/>
    <w:basedOn w:val="afb"/>
    <w:uiPriority w:val="25"/>
    <w:rsid w:val="000731C0"/>
    <w:pPr>
      <w:numPr>
        <w:numId w:val="48"/>
      </w:numPr>
      <w:tabs>
        <w:tab w:val="left" w:pos="1134"/>
      </w:tabs>
      <w:contextualSpacing/>
      <w:jc w:val="both"/>
    </w:pPr>
    <w:rPr>
      <w:rFonts w:cs="Arial"/>
      <w:sz w:val="26"/>
      <w:szCs w:val="24"/>
      <w:lang w:eastAsia="ru-RU"/>
    </w:rPr>
  </w:style>
  <w:style w:type="character" w:customStyle="1" w:styleId="afffffff9">
    <w:name w:val="Текст таблицы Знак"/>
    <w:link w:val="afffffff8"/>
    <w:rsid w:val="0048220D"/>
    <w:rPr>
      <w:sz w:val="22"/>
    </w:rPr>
  </w:style>
  <w:style w:type="paragraph" w:styleId="3f8">
    <w:name w:val="List Number 3"/>
    <w:basedOn w:val="afb"/>
    <w:semiHidden/>
    <w:rsid w:val="0048220D"/>
    <w:pPr>
      <w:tabs>
        <w:tab w:val="num" w:pos="1077"/>
      </w:tabs>
      <w:spacing w:after="120" w:line="300" w:lineRule="auto"/>
      <w:ind w:left="1077" w:hanging="720"/>
      <w:contextualSpacing/>
      <w:jc w:val="both"/>
    </w:pPr>
    <w:rPr>
      <w:sz w:val="24"/>
      <w:szCs w:val="24"/>
      <w:lang w:eastAsia="ru-RU"/>
    </w:rPr>
  </w:style>
  <w:style w:type="paragraph" w:styleId="2fb">
    <w:name w:val="List Number 2"/>
    <w:basedOn w:val="afb"/>
    <w:uiPriority w:val="99"/>
    <w:semiHidden/>
    <w:rsid w:val="0048220D"/>
    <w:pPr>
      <w:tabs>
        <w:tab w:val="num" w:pos="907"/>
      </w:tabs>
      <w:spacing w:after="120" w:line="300" w:lineRule="auto"/>
      <w:ind w:left="907" w:hanging="550"/>
      <w:contextualSpacing/>
      <w:jc w:val="both"/>
    </w:pPr>
    <w:rPr>
      <w:sz w:val="24"/>
      <w:szCs w:val="24"/>
      <w:lang w:eastAsia="ru-RU"/>
    </w:rPr>
  </w:style>
  <w:style w:type="character" w:customStyle="1" w:styleId="48">
    <w:name w:val="ИАЦ. Заголовок 4 Знак"/>
    <w:basedOn w:val="afc"/>
    <w:link w:val="42"/>
    <w:rsid w:val="0048220D"/>
    <w:rPr>
      <w:b/>
      <w:bCs/>
      <w:color w:val="365F91" w:themeColor="accent1" w:themeShade="BF"/>
      <w:sz w:val="24"/>
      <w:szCs w:val="28"/>
    </w:rPr>
  </w:style>
  <w:style w:type="paragraph" w:customStyle="1" w:styleId="24">
    <w:name w:val="Таблица № 2 уровень"/>
    <w:basedOn w:val="13"/>
    <w:uiPriority w:val="20"/>
    <w:rsid w:val="0048220D"/>
    <w:pPr>
      <w:widowControl w:val="0"/>
      <w:numPr>
        <w:ilvl w:val="1"/>
      </w:numPr>
      <w:overflowPunct w:val="0"/>
      <w:autoSpaceDE w:val="0"/>
      <w:autoSpaceDN w:val="0"/>
      <w:adjustRightInd w:val="0"/>
      <w:textAlignment w:val="baseline"/>
    </w:pPr>
    <w:rPr>
      <w:bCs/>
    </w:rPr>
  </w:style>
  <w:style w:type="paragraph" w:customStyle="1" w:styleId="32">
    <w:name w:val="Таблица № 3 уровень"/>
    <w:basedOn w:val="24"/>
    <w:uiPriority w:val="20"/>
    <w:rsid w:val="0048220D"/>
    <w:pPr>
      <w:numPr>
        <w:ilvl w:val="2"/>
      </w:numPr>
    </w:pPr>
  </w:style>
  <w:style w:type="paragraph" w:customStyle="1" w:styleId="13">
    <w:name w:val="Таблица № 1 уровень"/>
    <w:basedOn w:val="afb"/>
    <w:uiPriority w:val="20"/>
    <w:rsid w:val="000731C0"/>
    <w:pPr>
      <w:numPr>
        <w:numId w:val="46"/>
      </w:numPr>
      <w:contextualSpacing/>
    </w:pPr>
    <w:rPr>
      <w:rFonts w:cs="Arial"/>
      <w:sz w:val="26"/>
      <w:szCs w:val="24"/>
      <w:lang w:eastAsia="ru-RU"/>
    </w:rPr>
  </w:style>
  <w:style w:type="paragraph" w:customStyle="1" w:styleId="26">
    <w:name w:val="Приложение Заголовок 2"/>
    <w:basedOn w:val="1a"/>
    <w:uiPriority w:val="25"/>
    <w:rsid w:val="0048220D"/>
    <w:pPr>
      <w:numPr>
        <w:ilvl w:val="1"/>
        <w:numId w:val="47"/>
      </w:numPr>
    </w:pPr>
  </w:style>
  <w:style w:type="paragraph" w:customStyle="1" w:styleId="34">
    <w:name w:val="Приложение Заголовок 3"/>
    <w:basedOn w:val="26"/>
    <w:uiPriority w:val="25"/>
    <w:rsid w:val="0048220D"/>
    <w:pPr>
      <w:numPr>
        <w:ilvl w:val="2"/>
      </w:numPr>
    </w:pPr>
  </w:style>
  <w:style w:type="paragraph" w:customStyle="1" w:styleId="40">
    <w:name w:val="Приложение Заголовок 4"/>
    <w:basedOn w:val="34"/>
    <w:uiPriority w:val="25"/>
    <w:rsid w:val="0048220D"/>
    <w:pPr>
      <w:numPr>
        <w:ilvl w:val="3"/>
      </w:numPr>
      <w:tabs>
        <w:tab w:val="left" w:pos="1418"/>
      </w:tabs>
    </w:pPr>
  </w:style>
  <w:style w:type="paragraph" w:styleId="49">
    <w:name w:val="List Number 4"/>
    <w:basedOn w:val="afb"/>
    <w:rsid w:val="0048220D"/>
    <w:pPr>
      <w:tabs>
        <w:tab w:val="num" w:pos="1191"/>
      </w:tabs>
      <w:spacing w:after="120" w:line="300" w:lineRule="auto"/>
      <w:ind w:left="1191" w:hanging="834"/>
      <w:contextualSpacing/>
      <w:jc w:val="both"/>
    </w:pPr>
    <w:rPr>
      <w:sz w:val="24"/>
      <w:szCs w:val="24"/>
      <w:lang w:eastAsia="ru-RU"/>
    </w:rPr>
  </w:style>
  <w:style w:type="paragraph" w:styleId="57">
    <w:name w:val="List Number 5"/>
    <w:basedOn w:val="afb"/>
    <w:semiHidden/>
    <w:rsid w:val="0048220D"/>
    <w:pPr>
      <w:tabs>
        <w:tab w:val="num" w:pos="1435"/>
      </w:tabs>
      <w:spacing w:after="60" w:line="300" w:lineRule="auto"/>
      <w:ind w:left="1435" w:hanging="1078"/>
      <w:contextualSpacing/>
      <w:jc w:val="both"/>
    </w:pPr>
    <w:rPr>
      <w:sz w:val="24"/>
      <w:szCs w:val="24"/>
      <w:lang w:eastAsia="ru-RU"/>
    </w:rPr>
  </w:style>
  <w:style w:type="character" w:customStyle="1" w:styleId="CharChar">
    <w:name w:val="Комментарии Char Char"/>
    <w:link w:val="affffffff"/>
    <w:locked/>
    <w:rsid w:val="0048220D"/>
    <w:rPr>
      <w:color w:val="FF9900"/>
      <w:sz w:val="24"/>
      <w:szCs w:val="24"/>
    </w:rPr>
  </w:style>
  <w:style w:type="paragraph" w:customStyle="1" w:styleId="affffffff">
    <w:name w:val="Комментарии"/>
    <w:basedOn w:val="afb"/>
    <w:link w:val="CharChar"/>
    <w:rsid w:val="0048220D"/>
    <w:pPr>
      <w:spacing w:line="360" w:lineRule="auto"/>
      <w:ind w:firstLine="851"/>
      <w:jc w:val="both"/>
    </w:pPr>
    <w:rPr>
      <w:color w:val="FF9900"/>
      <w:sz w:val="24"/>
      <w:szCs w:val="24"/>
      <w:lang w:eastAsia="ru-RU"/>
    </w:rPr>
  </w:style>
  <w:style w:type="paragraph" w:customStyle="1" w:styleId="affffffff0">
    <w:name w:val="Таблица текст"/>
    <w:basedOn w:val="afb"/>
    <w:rsid w:val="0048220D"/>
    <w:pPr>
      <w:spacing w:before="120" w:after="60"/>
    </w:pPr>
    <w:rPr>
      <w:sz w:val="24"/>
      <w:szCs w:val="24"/>
      <w:lang w:eastAsia="hi-IN" w:bidi="hi-IN"/>
    </w:rPr>
  </w:style>
  <w:style w:type="paragraph" w:customStyle="1" w:styleId="affffffff1">
    <w:name w:val="Таблица Строка заголовка"/>
    <w:basedOn w:val="afb"/>
    <w:rsid w:val="0048220D"/>
    <w:pPr>
      <w:spacing w:before="120" w:after="180"/>
      <w:jc w:val="center"/>
    </w:pPr>
    <w:rPr>
      <w:b/>
      <w:sz w:val="24"/>
      <w:szCs w:val="24"/>
      <w:lang w:eastAsia="ru-RU"/>
    </w:rPr>
  </w:style>
  <w:style w:type="paragraph" w:customStyle="1" w:styleId="1-">
    <w:name w:val="Заголовок 1 - тест"/>
    <w:basedOn w:val="19"/>
    <w:link w:val="1-0"/>
    <w:rsid w:val="0048220D"/>
    <w:pPr>
      <w:numPr>
        <w:numId w:val="0"/>
      </w:numPr>
      <w:tabs>
        <w:tab w:val="clear" w:pos="284"/>
      </w:tabs>
      <w:spacing w:before="120" w:after="120" w:line="360" w:lineRule="auto"/>
      <w:ind w:left="432" w:hanging="432"/>
      <w:contextualSpacing/>
      <w:jc w:val="left"/>
    </w:pPr>
    <w:rPr>
      <w:rFonts w:eastAsia="Times New Roman"/>
      <w:bCs/>
      <w:kern w:val="32"/>
    </w:rPr>
  </w:style>
  <w:style w:type="paragraph" w:customStyle="1" w:styleId="2-">
    <w:name w:val="Заголовок 2-тест"/>
    <w:basedOn w:val="29"/>
    <w:link w:val="2-0"/>
    <w:rsid w:val="0048220D"/>
    <w:pPr>
      <w:numPr>
        <w:numId w:val="0"/>
      </w:numPr>
      <w:spacing w:before="120" w:after="120"/>
      <w:ind w:left="576" w:hanging="576"/>
    </w:pPr>
    <w:rPr>
      <w:bCs/>
      <w:iCs/>
      <w:snapToGrid/>
    </w:rPr>
  </w:style>
  <w:style w:type="character" w:customStyle="1" w:styleId="1-0">
    <w:name w:val="Заголовок 1 - тест Знак"/>
    <w:basedOn w:val="afc"/>
    <w:link w:val="1-"/>
    <w:rsid w:val="0048220D"/>
    <w:rPr>
      <w:b/>
      <w:bCs/>
      <w:caps/>
      <w:kern w:val="32"/>
      <w:sz w:val="24"/>
      <w:szCs w:val="24"/>
    </w:rPr>
  </w:style>
  <w:style w:type="paragraph" w:customStyle="1" w:styleId="-5">
    <w:name w:val="Основной текст-тест"/>
    <w:basedOn w:val="afb"/>
    <w:link w:val="-6"/>
    <w:rsid w:val="0048220D"/>
    <w:pPr>
      <w:spacing w:line="360" w:lineRule="auto"/>
      <w:ind w:firstLine="567"/>
      <w:jc w:val="both"/>
    </w:pPr>
    <w:rPr>
      <w:sz w:val="24"/>
      <w:szCs w:val="24"/>
      <w:lang w:eastAsia="ru-RU"/>
    </w:rPr>
  </w:style>
  <w:style w:type="character" w:customStyle="1" w:styleId="2-0">
    <w:name w:val="Заголовок 2-тест Знак"/>
    <w:basedOn w:val="2b"/>
    <w:link w:val="2-"/>
    <w:rsid w:val="0048220D"/>
    <w:rPr>
      <w:b/>
      <w:bCs/>
      <w:iCs/>
      <w:snapToGrid/>
      <w:color w:val="365F91" w:themeColor="accent1" w:themeShade="BF"/>
      <w:kern w:val="28"/>
      <w:sz w:val="24"/>
      <w:szCs w:val="24"/>
    </w:rPr>
  </w:style>
  <w:style w:type="paragraph" w:customStyle="1" w:styleId="3-">
    <w:name w:val="Заголовок 3-тест"/>
    <w:basedOn w:val="3a"/>
    <w:link w:val="3-0"/>
    <w:rsid w:val="0048220D"/>
    <w:pPr>
      <w:numPr>
        <w:numId w:val="0"/>
      </w:numPr>
      <w:tabs>
        <w:tab w:val="left" w:pos="851"/>
        <w:tab w:val="left" w:pos="2340"/>
      </w:tabs>
      <w:spacing w:before="120" w:after="120"/>
    </w:pPr>
    <w:rPr>
      <w:bCs/>
    </w:rPr>
  </w:style>
  <w:style w:type="character" w:customStyle="1" w:styleId="-6">
    <w:name w:val="Основной текст-тест Знак"/>
    <w:basedOn w:val="afc"/>
    <w:link w:val="-5"/>
    <w:rsid w:val="0048220D"/>
    <w:rPr>
      <w:sz w:val="24"/>
      <w:szCs w:val="24"/>
    </w:rPr>
  </w:style>
  <w:style w:type="paragraph" w:customStyle="1" w:styleId="4-">
    <w:name w:val="Заголовок 4- тест"/>
    <w:basedOn w:val="41"/>
    <w:link w:val="4-0"/>
    <w:rsid w:val="0048220D"/>
    <w:pPr>
      <w:numPr>
        <w:ilvl w:val="0"/>
        <w:numId w:val="0"/>
      </w:numPr>
      <w:tabs>
        <w:tab w:val="left" w:pos="2340"/>
      </w:tabs>
      <w:spacing w:before="120" w:after="60"/>
      <w:ind w:left="864" w:hanging="864"/>
    </w:pPr>
    <w:rPr>
      <w:bCs/>
      <w:snapToGrid/>
      <w:szCs w:val="28"/>
    </w:rPr>
  </w:style>
  <w:style w:type="character" w:customStyle="1" w:styleId="3-0">
    <w:name w:val="Заголовок 3-тест Знак"/>
    <w:basedOn w:val="afc"/>
    <w:link w:val="3-"/>
    <w:rsid w:val="0048220D"/>
    <w:rPr>
      <w:b/>
      <w:bCs/>
      <w:sz w:val="24"/>
      <w:szCs w:val="24"/>
    </w:rPr>
  </w:style>
  <w:style w:type="paragraph" w:customStyle="1" w:styleId="1-1">
    <w:name w:val="Заголовок1-тест"/>
    <w:basedOn w:val="19"/>
    <w:link w:val="1-2"/>
    <w:rsid w:val="0048220D"/>
    <w:pPr>
      <w:numPr>
        <w:numId w:val="0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character" w:customStyle="1" w:styleId="4-0">
    <w:name w:val="Заголовок 4- тест Знак"/>
    <w:basedOn w:val="afc"/>
    <w:link w:val="4-"/>
    <w:rsid w:val="0048220D"/>
    <w:rPr>
      <w:b/>
      <w:bCs/>
      <w:sz w:val="24"/>
      <w:szCs w:val="28"/>
    </w:rPr>
  </w:style>
  <w:style w:type="character" w:customStyle="1" w:styleId="1-2">
    <w:name w:val="Заголовок1-тест Знак"/>
    <w:basedOn w:val="afc"/>
    <w:link w:val="1-1"/>
    <w:rsid w:val="0048220D"/>
    <w:rPr>
      <w:b/>
      <w:bCs/>
      <w:caps/>
      <w:kern w:val="32"/>
      <w:sz w:val="24"/>
      <w:szCs w:val="24"/>
    </w:rPr>
  </w:style>
  <w:style w:type="character" w:customStyle="1" w:styleId="1fd">
    <w:name w:val="ИАЦ. Заголовок 1 Знак"/>
    <w:basedOn w:val="afc"/>
    <w:link w:val="1b"/>
    <w:rsid w:val="0048220D"/>
    <w:rPr>
      <w:b/>
      <w:bCs/>
      <w:caps/>
      <w:color w:val="365F91" w:themeColor="accent1" w:themeShade="BF"/>
      <w:kern w:val="32"/>
      <w:sz w:val="28"/>
      <w:szCs w:val="24"/>
    </w:rPr>
  </w:style>
  <w:style w:type="paragraph" w:customStyle="1" w:styleId="-7">
    <w:name w:val="ИАЦ. Название-таблица"/>
    <w:basedOn w:val="afff9"/>
    <w:link w:val="-8"/>
    <w:rsid w:val="0048220D"/>
    <w:pPr>
      <w:keepNext/>
      <w:tabs>
        <w:tab w:val="clear" w:pos="851"/>
      </w:tabs>
      <w:spacing w:line="240" w:lineRule="auto"/>
      <w:contextualSpacing w:val="0"/>
      <w:jc w:val="right"/>
    </w:pPr>
    <w:rPr>
      <w:bCs/>
      <w:snapToGrid/>
      <w:color w:val="1F497D" w:themeColor="text2"/>
      <w:szCs w:val="18"/>
    </w:rPr>
  </w:style>
  <w:style w:type="paragraph" w:customStyle="1" w:styleId="-9">
    <w:name w:val="Текст таблицы-тест"/>
    <w:basedOn w:val="afb"/>
    <w:link w:val="-a"/>
    <w:rsid w:val="000731C0"/>
    <w:pPr>
      <w:spacing w:line="360" w:lineRule="auto"/>
    </w:pPr>
    <w:rPr>
      <w:rFonts w:eastAsia="Arial Unicode MS" w:cs="Arial"/>
      <w:bCs/>
      <w:sz w:val="24"/>
      <w:szCs w:val="24"/>
      <w:lang w:eastAsia="ru-RU"/>
    </w:rPr>
  </w:style>
  <w:style w:type="character" w:customStyle="1" w:styleId="-8">
    <w:name w:val="ИАЦ. Название-таблица Знак"/>
    <w:basedOn w:val="1fc"/>
    <w:link w:val="-7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-b">
    <w:name w:val="Таблица-текст"/>
    <w:basedOn w:val="afb"/>
    <w:link w:val="-c"/>
    <w:rsid w:val="000731C0"/>
    <w:pPr>
      <w:spacing w:beforeLines="60" w:before="144" w:after="60" w:line="360" w:lineRule="auto"/>
    </w:pPr>
    <w:rPr>
      <w:rFonts w:cs="Arial"/>
      <w:sz w:val="24"/>
      <w:szCs w:val="24"/>
      <w:lang w:eastAsia="ru-RU"/>
    </w:rPr>
  </w:style>
  <w:style w:type="character" w:customStyle="1" w:styleId="-a">
    <w:name w:val="Текст таблицы-тест Знак"/>
    <w:basedOn w:val="afc"/>
    <w:link w:val="-9"/>
    <w:rsid w:val="000731C0"/>
    <w:rPr>
      <w:rFonts w:eastAsia="Arial Unicode MS" w:cs="Arial"/>
      <w:bCs/>
      <w:sz w:val="24"/>
      <w:szCs w:val="24"/>
    </w:rPr>
  </w:style>
  <w:style w:type="paragraph" w:customStyle="1" w:styleId="-20">
    <w:name w:val="Таблица-текст2"/>
    <w:basedOn w:val="12d"/>
    <w:rsid w:val="0048220D"/>
    <w:pPr>
      <w:spacing w:before="60"/>
    </w:pPr>
  </w:style>
  <w:style w:type="character" w:customStyle="1" w:styleId="-c">
    <w:name w:val="Таблица-текст Знак"/>
    <w:basedOn w:val="afc"/>
    <w:link w:val="-b"/>
    <w:rsid w:val="000731C0"/>
    <w:rPr>
      <w:rFonts w:cs="Arial"/>
      <w:sz w:val="24"/>
      <w:szCs w:val="24"/>
    </w:rPr>
  </w:style>
  <w:style w:type="paragraph" w:customStyle="1" w:styleId="-d">
    <w:name w:val="Стиль ИАЦ. Таблица-текст +"/>
    <w:basedOn w:val="-20"/>
    <w:rsid w:val="0048220D"/>
    <w:rPr>
      <w:szCs w:val="20"/>
    </w:rPr>
  </w:style>
  <w:style w:type="paragraph" w:customStyle="1" w:styleId="-e">
    <w:name w:val="ИАЦ. Название-рисунок"/>
    <w:basedOn w:val="afff9"/>
    <w:link w:val="-f"/>
    <w:rsid w:val="0048220D"/>
    <w:pPr>
      <w:tabs>
        <w:tab w:val="clear" w:pos="851"/>
      </w:tabs>
      <w:spacing w:line="240" w:lineRule="auto"/>
      <w:contextualSpacing w:val="0"/>
    </w:pPr>
    <w:rPr>
      <w:bCs/>
      <w:snapToGrid/>
      <w:color w:val="1F497D" w:themeColor="text2"/>
      <w:szCs w:val="18"/>
    </w:rPr>
  </w:style>
  <w:style w:type="character" w:customStyle="1" w:styleId="-f">
    <w:name w:val="ИАЦ. Название-рисунок Знак"/>
    <w:basedOn w:val="1fc"/>
    <w:link w:val="-e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102">
    <w:name w:val="Рамка (ГОСТ 10мм)"/>
    <w:basedOn w:val="afb"/>
    <w:link w:val="103"/>
    <w:uiPriority w:val="99"/>
    <w:rsid w:val="0048220D"/>
    <w:rPr>
      <w:rFonts w:ascii="GOST type A" w:hAnsi="GOST type A"/>
      <w:sz w:val="82"/>
      <w:szCs w:val="20"/>
      <w:lang w:eastAsia="ru-RU"/>
    </w:rPr>
  </w:style>
  <w:style w:type="character" w:customStyle="1" w:styleId="103">
    <w:name w:val="Рамка (ГОСТ 10мм) Знак"/>
    <w:link w:val="102"/>
    <w:uiPriority w:val="99"/>
    <w:rsid w:val="0048220D"/>
    <w:rPr>
      <w:rFonts w:ascii="GOST type A" w:hAnsi="GOST type A"/>
      <w:sz w:val="82"/>
    </w:rPr>
  </w:style>
  <w:style w:type="paragraph" w:customStyle="1" w:styleId="affffffff2">
    <w:name w:val="Абзацы титульного листа"/>
    <w:basedOn w:val="afb"/>
    <w:link w:val="affffffff3"/>
    <w:rsid w:val="0048220D"/>
    <w:pPr>
      <w:widowControl w:val="0"/>
      <w:spacing w:before="200" w:after="200" w:line="240" w:lineRule="atLeast"/>
    </w:pPr>
    <w:rPr>
      <w:sz w:val="24"/>
      <w:szCs w:val="20"/>
      <w:lang w:val="en-US"/>
    </w:rPr>
  </w:style>
  <w:style w:type="character" w:customStyle="1" w:styleId="affffffff3">
    <w:name w:val="Абзацы титульного листа Знак"/>
    <w:link w:val="affffffff2"/>
    <w:rsid w:val="0048220D"/>
    <w:rPr>
      <w:sz w:val="24"/>
      <w:lang w:val="en-US" w:eastAsia="en-US"/>
    </w:rPr>
  </w:style>
  <w:style w:type="numbering" w:customStyle="1" w:styleId="a1">
    <w:name w:val="Стиль маркированный"/>
    <w:basedOn w:val="afe"/>
    <w:rsid w:val="0048220D"/>
    <w:pPr>
      <w:numPr>
        <w:numId w:val="49"/>
      </w:numPr>
    </w:pPr>
  </w:style>
  <w:style w:type="paragraph" w:customStyle="1" w:styleId="af1">
    <w:name w:val="_ ТЗ Многоуровневый список"/>
    <w:basedOn w:val="afb"/>
    <w:rsid w:val="000731C0"/>
    <w:pPr>
      <w:widowControl w:val="0"/>
      <w:numPr>
        <w:numId w:val="50"/>
      </w:numPr>
      <w:tabs>
        <w:tab w:val="left" w:pos="1021"/>
        <w:tab w:val="left" w:pos="1134"/>
      </w:tabs>
      <w:autoSpaceDE w:val="0"/>
      <w:autoSpaceDN w:val="0"/>
      <w:adjustRightInd w:val="0"/>
      <w:jc w:val="both"/>
    </w:pPr>
    <w:rPr>
      <w:rFonts w:cs="Arial"/>
      <w:sz w:val="24"/>
      <w:szCs w:val="18"/>
      <w:lang w:eastAsia="ru-RU"/>
    </w:rPr>
  </w:style>
  <w:style w:type="paragraph" w:customStyle="1" w:styleId="a3">
    <w:name w:val="_ ТЗ Нумерованный список"/>
    <w:basedOn w:val="afb"/>
    <w:rsid w:val="0048220D"/>
    <w:pPr>
      <w:widowControl w:val="0"/>
      <w:numPr>
        <w:ilvl w:val="1"/>
        <w:numId w:val="51"/>
      </w:numPr>
      <w:tabs>
        <w:tab w:val="left" w:pos="1021"/>
      </w:tabs>
      <w:autoSpaceDE w:val="0"/>
      <w:autoSpaceDN w:val="0"/>
      <w:adjustRightInd w:val="0"/>
      <w:jc w:val="both"/>
    </w:pPr>
    <w:rPr>
      <w:rFonts w:cs="Arial"/>
      <w:sz w:val="28"/>
      <w:szCs w:val="18"/>
      <w:lang w:eastAsia="ru-RU"/>
    </w:rPr>
  </w:style>
  <w:style w:type="numbering" w:customStyle="1" w:styleId="1c">
    <w:name w:val="_ ТЗ Маркированный 1"/>
    <w:basedOn w:val="afe"/>
    <w:rsid w:val="0048220D"/>
    <w:pPr>
      <w:numPr>
        <w:numId w:val="52"/>
      </w:numPr>
    </w:pPr>
  </w:style>
  <w:style w:type="paragraph" w:customStyle="1" w:styleId="affffffff4">
    <w:name w:val="ЗАГОЛОВОК (титульная)"/>
    <w:basedOn w:val="afb"/>
    <w:next w:val="afb"/>
    <w:rsid w:val="000731C0"/>
    <w:pPr>
      <w:spacing w:line="360" w:lineRule="auto"/>
      <w:jc w:val="center"/>
      <w:outlineLvl w:val="0"/>
    </w:pPr>
    <w:rPr>
      <w:b/>
      <w:bCs/>
      <w:caps/>
      <w:sz w:val="28"/>
      <w:szCs w:val="28"/>
      <w:lang w:eastAsia="ru-RU"/>
    </w:rPr>
  </w:style>
  <w:style w:type="paragraph" w:customStyle="1" w:styleId="affffffff5">
    <w:name w:val="Подзаголовок (титульная)"/>
    <w:basedOn w:val="afb"/>
    <w:next w:val="afb"/>
    <w:autoRedefine/>
    <w:rsid w:val="000731C0"/>
    <w:pPr>
      <w:spacing w:line="360" w:lineRule="auto"/>
      <w:jc w:val="center"/>
    </w:pPr>
    <w:rPr>
      <w:sz w:val="28"/>
      <w:szCs w:val="28"/>
      <w:lang w:eastAsia="ru-RU"/>
    </w:rPr>
  </w:style>
  <w:style w:type="paragraph" w:customStyle="1" w:styleId="310">
    <w:name w:val="Список 31"/>
    <w:basedOn w:val="afb"/>
    <w:rsid w:val="000731C0"/>
    <w:pPr>
      <w:numPr>
        <w:numId w:val="53"/>
      </w:numPr>
      <w:tabs>
        <w:tab w:val="clear" w:pos="1571"/>
        <w:tab w:val="num" w:pos="360"/>
        <w:tab w:val="num" w:pos="926"/>
        <w:tab w:val="num" w:pos="1095"/>
      </w:tabs>
      <w:spacing w:line="360" w:lineRule="auto"/>
      <w:ind w:left="-152" w:firstLine="720"/>
      <w:jc w:val="both"/>
    </w:pPr>
    <w:rPr>
      <w:sz w:val="24"/>
      <w:szCs w:val="24"/>
      <w:lang w:eastAsia="ru-RU"/>
    </w:rPr>
  </w:style>
  <w:style w:type="paragraph" w:customStyle="1" w:styleId="1ff1">
    <w:name w:val="Дата1"/>
    <w:basedOn w:val="afb"/>
    <w:next w:val="afb"/>
    <w:autoRedefine/>
    <w:rsid w:val="000731C0"/>
    <w:pPr>
      <w:spacing w:line="360" w:lineRule="auto"/>
      <w:jc w:val="center"/>
    </w:pPr>
    <w:rPr>
      <w:sz w:val="24"/>
      <w:szCs w:val="24"/>
      <w:lang w:eastAsia="ru-RU"/>
    </w:rPr>
  </w:style>
  <w:style w:type="numbering" w:customStyle="1" w:styleId="1ff2">
    <w:name w:val="Нет списка1"/>
    <w:next w:val="afe"/>
    <w:uiPriority w:val="99"/>
    <w:semiHidden/>
    <w:unhideWhenUsed/>
    <w:rsid w:val="0048220D"/>
  </w:style>
  <w:style w:type="numbering" w:customStyle="1" w:styleId="11">
    <w:name w:val="_ ТЗ Маркированный 11"/>
    <w:basedOn w:val="afe"/>
    <w:rsid w:val="0048220D"/>
    <w:pPr>
      <w:numPr>
        <w:numId w:val="36"/>
      </w:numPr>
    </w:pPr>
  </w:style>
  <w:style w:type="numbering" w:customStyle="1" w:styleId="2fc">
    <w:name w:val="Нет списка2"/>
    <w:next w:val="afe"/>
    <w:uiPriority w:val="99"/>
    <w:semiHidden/>
    <w:rsid w:val="0048220D"/>
  </w:style>
  <w:style w:type="numbering" w:customStyle="1" w:styleId="120">
    <w:name w:val="_ ТЗ Маркированный 12"/>
    <w:basedOn w:val="afe"/>
    <w:rsid w:val="0048220D"/>
    <w:pPr>
      <w:numPr>
        <w:numId w:val="28"/>
      </w:numPr>
    </w:pPr>
  </w:style>
  <w:style w:type="paragraph" w:customStyle="1" w:styleId="032">
    <w:name w:val="Стиль Первая строка:  032 см"/>
    <w:basedOn w:val="afb"/>
    <w:rsid w:val="0048220D"/>
    <w:pPr>
      <w:spacing w:line="360" w:lineRule="auto"/>
      <w:ind w:firstLine="181"/>
    </w:pPr>
    <w:rPr>
      <w:rFonts w:ascii="Calibri" w:hAnsi="Calibri"/>
      <w:sz w:val="24"/>
      <w:szCs w:val="20"/>
      <w:lang w:eastAsia="ru-RU"/>
    </w:rPr>
  </w:style>
  <w:style w:type="paragraph" w:styleId="2fd">
    <w:name w:val="List Bullet 2"/>
    <w:basedOn w:val="afb"/>
    <w:semiHidden/>
    <w:unhideWhenUsed/>
    <w:rsid w:val="0048220D"/>
    <w:pPr>
      <w:tabs>
        <w:tab w:val="num" w:pos="643"/>
      </w:tabs>
      <w:ind w:left="643" w:hanging="360"/>
      <w:contextualSpacing/>
      <w:jc w:val="both"/>
    </w:pPr>
    <w:rPr>
      <w:sz w:val="24"/>
      <w:szCs w:val="24"/>
      <w:lang w:eastAsia="ru-RU"/>
    </w:rPr>
  </w:style>
  <w:style w:type="paragraph" w:styleId="affffffff6">
    <w:name w:val="List Continue"/>
    <w:basedOn w:val="afb"/>
    <w:semiHidden/>
    <w:unhideWhenUsed/>
    <w:rsid w:val="0048220D"/>
    <w:pPr>
      <w:spacing w:after="120"/>
      <w:ind w:left="283"/>
      <w:contextualSpacing/>
      <w:jc w:val="both"/>
    </w:pPr>
    <w:rPr>
      <w:sz w:val="24"/>
      <w:szCs w:val="24"/>
      <w:lang w:eastAsia="ru-RU"/>
    </w:rPr>
  </w:style>
  <w:style w:type="character" w:customStyle="1" w:styleId="afff0">
    <w:name w:val="Текст концевой сноски Знак"/>
    <w:basedOn w:val="afc"/>
    <w:link w:val="afff"/>
    <w:semiHidden/>
    <w:rsid w:val="0048220D"/>
    <w:rPr>
      <w:szCs w:val="22"/>
      <w:lang w:eastAsia="en-US"/>
    </w:rPr>
  </w:style>
  <w:style w:type="paragraph" w:styleId="affffffff7">
    <w:name w:val="Message Header"/>
    <w:basedOn w:val="afb"/>
    <w:next w:val="afb"/>
    <w:link w:val="affffffff8"/>
    <w:semiHidden/>
    <w:unhideWhenUsed/>
    <w:rsid w:val="0048220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120"/>
      <w:ind w:firstLine="851"/>
      <w:jc w:val="both"/>
    </w:pPr>
    <w:rPr>
      <w:rFonts w:ascii="Arial" w:hAnsi="Arial" w:cs="Arial"/>
      <w:b/>
      <w:sz w:val="24"/>
      <w:szCs w:val="24"/>
      <w:lang w:eastAsia="ru-RU"/>
    </w:rPr>
  </w:style>
  <w:style w:type="character" w:customStyle="1" w:styleId="affffffff8">
    <w:name w:val="Шапка Знак"/>
    <w:basedOn w:val="afc"/>
    <w:link w:val="affffffff7"/>
    <w:semiHidden/>
    <w:rsid w:val="0048220D"/>
    <w:rPr>
      <w:rFonts w:ascii="Arial" w:hAnsi="Arial" w:cs="Arial"/>
      <w:b/>
      <w:sz w:val="24"/>
      <w:szCs w:val="24"/>
      <w:shd w:val="pct20" w:color="auto" w:fill="auto"/>
    </w:rPr>
  </w:style>
  <w:style w:type="paragraph" w:styleId="affffffff9">
    <w:name w:val="Plain Text"/>
    <w:basedOn w:val="afb"/>
    <w:link w:val="affffffffa"/>
    <w:semiHidden/>
    <w:unhideWhenUsed/>
    <w:rsid w:val="0048220D"/>
    <w:pPr>
      <w:spacing w:before="120" w:after="120" w:line="360" w:lineRule="auto"/>
      <w:ind w:firstLine="567"/>
      <w:jc w:val="both"/>
    </w:pPr>
    <w:rPr>
      <w:sz w:val="24"/>
      <w:szCs w:val="20"/>
      <w:lang w:val="x-none" w:eastAsia="ru-RU"/>
    </w:rPr>
  </w:style>
  <w:style w:type="character" w:customStyle="1" w:styleId="affffffffa">
    <w:name w:val="Текст Знак"/>
    <w:basedOn w:val="afc"/>
    <w:link w:val="affffffff9"/>
    <w:semiHidden/>
    <w:rsid w:val="0048220D"/>
    <w:rPr>
      <w:sz w:val="24"/>
      <w:lang w:val="x-none"/>
    </w:rPr>
  </w:style>
  <w:style w:type="paragraph" w:customStyle="1" w:styleId="affffffffb">
    <w:name w:val="Базовый список"/>
    <w:basedOn w:val="afb"/>
    <w:rsid w:val="000731C0"/>
    <w:pPr>
      <w:spacing w:after="120"/>
      <w:jc w:val="both"/>
    </w:pPr>
    <w:rPr>
      <w:sz w:val="24"/>
      <w:szCs w:val="24"/>
      <w:lang w:eastAsia="ru-RU"/>
    </w:rPr>
  </w:style>
  <w:style w:type="paragraph" w:customStyle="1" w:styleId="affffffffc">
    <w:name w:val="Базовый стиль Продолжение списка"/>
    <w:basedOn w:val="affffffffb"/>
    <w:rsid w:val="0048220D"/>
  </w:style>
  <w:style w:type="paragraph" w:customStyle="1" w:styleId="affffffffd">
    <w:name w:val="Базовый маркированный список"/>
    <w:basedOn w:val="affffffffb"/>
    <w:rsid w:val="0048220D"/>
  </w:style>
  <w:style w:type="paragraph" w:customStyle="1" w:styleId="affffffffe">
    <w:name w:val="Базовый дополнительный список"/>
    <w:basedOn w:val="affffffffb"/>
    <w:rsid w:val="0048220D"/>
  </w:style>
  <w:style w:type="paragraph" w:customStyle="1" w:styleId="12f">
    <w:name w:val="_Табл_Заголовок_12"/>
    <w:basedOn w:val="afb"/>
    <w:rsid w:val="000C2479"/>
    <w:pPr>
      <w:spacing w:before="60" w:after="60" w:line="259" w:lineRule="auto"/>
      <w:jc w:val="center"/>
    </w:pPr>
    <w:rPr>
      <w:rFonts w:eastAsiaTheme="minorHAnsi" w:cstheme="minorBidi"/>
      <w:b/>
      <w:sz w:val="24"/>
      <w:szCs w:val="24"/>
      <w:lang w:eastAsia="ru-RU"/>
    </w:rPr>
  </w:style>
  <w:style w:type="paragraph" w:customStyle="1" w:styleId="21">
    <w:name w:val="Маркированный список 2 (тбл)"/>
    <w:basedOn w:val="afb"/>
    <w:autoRedefine/>
    <w:rsid w:val="00A07D11"/>
    <w:pPr>
      <w:numPr>
        <w:numId w:val="54"/>
      </w:numPr>
      <w:tabs>
        <w:tab w:val="clear" w:pos="1134"/>
        <w:tab w:val="num" w:pos="1440"/>
        <w:tab w:val="num" w:pos="1492"/>
      </w:tabs>
      <w:spacing w:before="40" w:after="80"/>
      <w:ind w:left="1440" w:hanging="360"/>
    </w:pPr>
    <w:rPr>
      <w:bCs/>
      <w:szCs w:val="18"/>
      <w:lang w:eastAsia="ru-RU"/>
    </w:rPr>
  </w:style>
  <w:style w:type="paragraph" w:customStyle="1" w:styleId="35">
    <w:name w:val="Маркированный список 3 (тбл)"/>
    <w:basedOn w:val="afb"/>
    <w:rsid w:val="00A07D11"/>
    <w:pPr>
      <w:numPr>
        <w:numId w:val="55"/>
      </w:numPr>
      <w:tabs>
        <w:tab w:val="clear" w:pos="1701"/>
        <w:tab w:val="num" w:pos="360"/>
        <w:tab w:val="num" w:pos="1428"/>
      </w:tabs>
      <w:spacing w:before="40" w:after="80"/>
      <w:ind w:left="1428" w:hanging="360"/>
    </w:pPr>
    <w:rPr>
      <w:bCs/>
      <w:szCs w:val="18"/>
      <w:lang w:eastAsia="ru-RU"/>
    </w:rPr>
  </w:style>
  <w:style w:type="paragraph" w:customStyle="1" w:styleId="33">
    <w:name w:val="_Маркированный список уровня 3"/>
    <w:basedOn w:val="afb"/>
    <w:rsid w:val="000C2479"/>
    <w:pPr>
      <w:numPr>
        <w:numId w:val="69"/>
      </w:numPr>
      <w:autoSpaceDN w:val="0"/>
      <w:adjustRightInd w:val="0"/>
      <w:spacing w:after="160" w:line="360" w:lineRule="auto"/>
      <w:ind w:left="1984" w:hanging="425"/>
      <w:jc w:val="both"/>
      <w:textAlignment w:val="baseline"/>
    </w:pPr>
    <w:rPr>
      <w:rFonts w:asciiTheme="minorHAnsi" w:eastAsiaTheme="minorHAnsi" w:hAnsiTheme="minorHAnsi" w:cstheme="minorBidi"/>
      <w:sz w:val="28"/>
      <w:szCs w:val="24"/>
      <w:lang w:eastAsia="ru-RU"/>
    </w:rPr>
  </w:style>
  <w:style w:type="paragraph" w:customStyle="1" w:styleId="2fe">
    <w:name w:val="Продолжение списка 2 (тбл)"/>
    <w:basedOn w:val="afb"/>
    <w:rsid w:val="00A07D11"/>
    <w:pPr>
      <w:spacing w:before="40" w:after="80"/>
      <w:ind w:left="1134"/>
    </w:pPr>
    <w:rPr>
      <w:bCs/>
      <w:szCs w:val="18"/>
      <w:lang w:eastAsia="ru-RU"/>
    </w:rPr>
  </w:style>
  <w:style w:type="paragraph" w:customStyle="1" w:styleId="3f9">
    <w:name w:val="Продолжение списка 3 (тбл)"/>
    <w:basedOn w:val="afb"/>
    <w:rsid w:val="00A07D11"/>
    <w:pPr>
      <w:spacing w:before="40" w:after="80"/>
      <w:ind w:left="1701"/>
    </w:pPr>
    <w:rPr>
      <w:bCs/>
      <w:szCs w:val="18"/>
      <w:lang w:eastAsia="ru-RU"/>
    </w:rPr>
  </w:style>
  <w:style w:type="paragraph" w:customStyle="1" w:styleId="afffffffff">
    <w:name w:val="_Табл_Название"/>
    <w:basedOn w:val="afb"/>
    <w:autoRedefine/>
    <w:rsid w:val="000C2479"/>
    <w:pPr>
      <w:keepNext/>
      <w:keepLines/>
      <w:suppressAutoHyphens/>
      <w:autoSpaceDN w:val="0"/>
      <w:adjustRightInd w:val="0"/>
      <w:spacing w:before="240" w:after="240" w:line="259" w:lineRule="auto"/>
      <w:jc w:val="both"/>
      <w:textAlignment w:val="baseline"/>
    </w:pPr>
    <w:rPr>
      <w:rFonts w:eastAsiaTheme="minorHAnsi" w:cstheme="minorBidi"/>
      <w:sz w:val="24"/>
      <w:szCs w:val="24"/>
      <w:lang w:eastAsia="ru-RU"/>
    </w:rPr>
  </w:style>
  <w:style w:type="paragraph" w:customStyle="1" w:styleId="afffffffff0">
    <w:name w:val="Внимание!"/>
    <w:basedOn w:val="afb"/>
    <w:next w:val="afb"/>
    <w:rsid w:val="00A07D11"/>
    <w:pPr>
      <w:keepNext/>
      <w:spacing w:before="60" w:after="120"/>
      <w:jc w:val="both"/>
    </w:pPr>
    <w:rPr>
      <w:b/>
      <w:i/>
      <w:iCs/>
      <w:sz w:val="24"/>
      <w:lang w:eastAsia="ru-RU"/>
    </w:rPr>
  </w:style>
  <w:style w:type="paragraph" w:customStyle="1" w:styleId="afffffffff1">
    <w:name w:val="Примечание"/>
    <w:basedOn w:val="afb"/>
    <w:next w:val="afb"/>
    <w:rsid w:val="00A07D11"/>
    <w:pPr>
      <w:keepNext/>
      <w:spacing w:before="60" w:after="120"/>
      <w:jc w:val="both"/>
    </w:pPr>
    <w:rPr>
      <w:rFonts w:ascii="Arial" w:hAnsi="Arial" w:cs="Arial"/>
      <w:b/>
      <w:bCs/>
      <w:spacing w:val="20"/>
      <w:sz w:val="22"/>
      <w:lang w:eastAsia="ru-RU"/>
    </w:rPr>
  </w:style>
  <w:style w:type="paragraph" w:customStyle="1" w:styleId="afffffffff2">
    <w:name w:val="Название таблицы"/>
    <w:basedOn w:val="afb"/>
    <w:next w:val="afb"/>
    <w:rsid w:val="000731C0"/>
    <w:pPr>
      <w:keepNext/>
      <w:keepLines/>
      <w:spacing w:before="300" w:after="240"/>
      <w:jc w:val="both"/>
    </w:pPr>
    <w:rPr>
      <w:sz w:val="24"/>
      <w:szCs w:val="24"/>
      <w:lang w:eastAsia="ru-RU"/>
    </w:rPr>
  </w:style>
  <w:style w:type="paragraph" w:customStyle="1" w:styleId="104">
    <w:name w:val="_10_Табл_Заголовок"/>
    <w:basedOn w:val="12f"/>
    <w:rsid w:val="000C2479"/>
    <w:pPr>
      <w:spacing w:line="240" w:lineRule="auto"/>
    </w:pPr>
    <w:rPr>
      <w:bCs/>
      <w:sz w:val="20"/>
      <w:u w:color="000000"/>
    </w:rPr>
  </w:style>
  <w:style w:type="paragraph" w:customStyle="1" w:styleId="afffffffff3">
    <w:name w:val="Пример"/>
    <w:basedOn w:val="afb"/>
    <w:next w:val="afb"/>
    <w:rsid w:val="00A07D11"/>
    <w:pPr>
      <w:keepNext/>
      <w:spacing w:before="60" w:after="120"/>
      <w:jc w:val="both"/>
    </w:pPr>
    <w:rPr>
      <w:b/>
      <w:sz w:val="24"/>
      <w:lang w:eastAsia="ru-RU"/>
    </w:rPr>
  </w:style>
  <w:style w:type="paragraph" w:customStyle="1" w:styleId="afffffffff4">
    <w:name w:val="Объект (с отрывом)"/>
    <w:basedOn w:val="afb"/>
    <w:next w:val="afb"/>
    <w:rsid w:val="0048220D"/>
    <w:pPr>
      <w:ind w:firstLine="851"/>
      <w:jc w:val="both"/>
    </w:pPr>
    <w:rPr>
      <w:sz w:val="24"/>
      <w:szCs w:val="24"/>
      <w:lang w:eastAsia="ru-RU"/>
    </w:rPr>
  </w:style>
  <w:style w:type="paragraph" w:customStyle="1" w:styleId="afffffffff5">
    <w:name w:val="Номер части"/>
    <w:next w:val="afb"/>
    <w:rsid w:val="0048220D"/>
    <w:pPr>
      <w:keepNext/>
      <w:keepLines/>
      <w:pageBreakBefore/>
      <w:suppressAutoHyphens/>
      <w:spacing w:before="1200"/>
      <w:ind w:left="3969"/>
      <w:jc w:val="right"/>
    </w:pPr>
    <w:rPr>
      <w:rFonts w:ascii="Arial" w:hAnsi="Arial"/>
      <w:b/>
      <w:caps/>
      <w:sz w:val="48"/>
      <w:szCs w:val="80"/>
    </w:rPr>
  </w:style>
  <w:style w:type="paragraph" w:customStyle="1" w:styleId="58">
    <w:name w:val="Заголовок 5 (дополнительный)"/>
    <w:basedOn w:val="50"/>
    <w:next w:val="afb"/>
    <w:rsid w:val="0048220D"/>
    <w:pPr>
      <w:keepLines/>
      <w:numPr>
        <w:numId w:val="0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</w:pPr>
    <w:rPr>
      <w:i/>
      <w:snapToGrid/>
      <w:sz w:val="26"/>
      <w:szCs w:val="28"/>
    </w:rPr>
  </w:style>
  <w:style w:type="paragraph" w:customStyle="1" w:styleId="2ff">
    <w:name w:val="Заголовок 2 (дополнительный)"/>
    <w:basedOn w:val="29"/>
    <w:next w:val="afb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rFonts w:eastAsia="Arial Unicode MS"/>
      <w:snapToGrid/>
      <w:kern w:val="0"/>
      <w:sz w:val="32"/>
      <w:szCs w:val="44"/>
    </w:rPr>
  </w:style>
  <w:style w:type="paragraph" w:customStyle="1" w:styleId="3fa">
    <w:name w:val="Заголовок 3 (дополнительный)"/>
    <w:basedOn w:val="3a"/>
    <w:next w:val="afb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szCs w:val="38"/>
    </w:rPr>
  </w:style>
  <w:style w:type="paragraph" w:customStyle="1" w:styleId="4a">
    <w:name w:val="Заголовок 4 (дополнительный)"/>
    <w:basedOn w:val="41"/>
    <w:next w:val="afb"/>
    <w:rsid w:val="0048220D"/>
    <w:pPr>
      <w:keepLines/>
      <w:numPr>
        <w:ilvl w:val="0"/>
        <w:numId w:val="0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 w:after="120"/>
    </w:pPr>
    <w:rPr>
      <w:snapToGrid/>
      <w:szCs w:val="28"/>
    </w:rPr>
  </w:style>
  <w:style w:type="paragraph" w:customStyle="1" w:styleId="67">
    <w:name w:val="Заголовок 6 (дополнительный)"/>
    <w:basedOn w:val="60"/>
    <w:next w:val="afb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ind w:left="1152" w:hanging="1152"/>
    </w:pPr>
    <w:rPr>
      <w:snapToGrid/>
      <w:sz w:val="26"/>
      <w:szCs w:val="24"/>
    </w:rPr>
  </w:style>
  <w:style w:type="paragraph" w:customStyle="1" w:styleId="77">
    <w:name w:val="Заголовок 7 (дополнительный)"/>
    <w:basedOn w:val="71"/>
    <w:next w:val="afb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296" w:hanging="1296"/>
    </w:pPr>
    <w:rPr>
      <w:rFonts w:ascii="Arial" w:hAnsi="Arial"/>
      <w:i/>
      <w:snapToGrid/>
      <w:sz w:val="24"/>
      <w:szCs w:val="24"/>
    </w:rPr>
  </w:style>
  <w:style w:type="paragraph" w:customStyle="1" w:styleId="83">
    <w:name w:val="Заголовок 8 (дополнительный)"/>
    <w:basedOn w:val="8"/>
    <w:next w:val="afb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440" w:hanging="1440"/>
    </w:pPr>
    <w:rPr>
      <w:rFonts w:ascii="Arial" w:hAnsi="Arial"/>
      <w:bCs w:val="0"/>
      <w:iCs w:val="0"/>
      <w:sz w:val="24"/>
    </w:rPr>
  </w:style>
  <w:style w:type="paragraph" w:customStyle="1" w:styleId="92">
    <w:name w:val="Заголовок 9 (дополнительный)"/>
    <w:basedOn w:val="9"/>
    <w:next w:val="afb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584" w:hanging="1584"/>
    </w:pPr>
    <w:rPr>
      <w:rFonts w:ascii="Arial" w:hAnsi="Arial" w:cs="Times New Roman"/>
      <w:b w:val="0"/>
      <w:bCs w:val="0"/>
      <w:sz w:val="24"/>
      <w:szCs w:val="24"/>
    </w:rPr>
  </w:style>
  <w:style w:type="paragraph" w:styleId="afffffffff6">
    <w:name w:val="Subtitle"/>
    <w:basedOn w:val="afb"/>
    <w:next w:val="afb"/>
    <w:link w:val="afffffffff7"/>
    <w:rsid w:val="0048220D"/>
    <w:pPr>
      <w:numPr>
        <w:ilvl w:val="1"/>
      </w:numPr>
      <w:spacing w:after="120"/>
      <w:ind w:firstLine="851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ffffff7">
    <w:name w:val="Подзаголовок Знак"/>
    <w:basedOn w:val="afc"/>
    <w:link w:val="afffffffff6"/>
    <w:rsid w:val="004822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ffffffff8">
    <w:name w:val="Подзаголовок (без уровня)"/>
    <w:basedOn w:val="afffffffff6"/>
    <w:next w:val="afb"/>
    <w:autoRedefine/>
    <w:rsid w:val="0048220D"/>
    <w:pPr>
      <w:numPr>
        <w:ilvl w:val="0"/>
      </w:numPr>
      <w:tabs>
        <w:tab w:val="num" w:pos="3592"/>
        <w:tab w:val="left" w:pos="3686"/>
      </w:tabs>
      <w:ind w:left="3592" w:firstLine="397"/>
      <w:jc w:val="lef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9">
    <w:name w:val="Базовый стиль надписей"/>
    <w:basedOn w:val="afb"/>
    <w:rsid w:val="000731C0"/>
    <w:pPr>
      <w:spacing w:after="120"/>
      <w:jc w:val="center"/>
    </w:pPr>
    <w:rPr>
      <w:sz w:val="24"/>
      <w:szCs w:val="24"/>
      <w:lang w:eastAsia="ru-RU"/>
    </w:rPr>
  </w:style>
  <w:style w:type="paragraph" w:customStyle="1" w:styleId="1ff3">
    <w:name w:val="Надпись 1"/>
    <w:basedOn w:val="afffffffff9"/>
    <w:next w:val="afb"/>
    <w:rsid w:val="0048220D"/>
    <w:rPr>
      <w:sz w:val="80"/>
    </w:rPr>
  </w:style>
  <w:style w:type="paragraph" w:customStyle="1" w:styleId="1ff4">
    <w:name w:val="Надпись 1 (прописные)"/>
    <w:basedOn w:val="1ff3"/>
    <w:next w:val="afb"/>
    <w:rsid w:val="0048220D"/>
    <w:rPr>
      <w:caps/>
    </w:rPr>
  </w:style>
  <w:style w:type="paragraph" w:customStyle="1" w:styleId="2ff0">
    <w:name w:val="Надпись 2"/>
    <w:basedOn w:val="afffffffff9"/>
    <w:next w:val="afb"/>
    <w:rsid w:val="0048220D"/>
    <w:rPr>
      <w:sz w:val="64"/>
    </w:rPr>
  </w:style>
  <w:style w:type="paragraph" w:customStyle="1" w:styleId="2ff1">
    <w:name w:val="Надпись 2 (прописные)"/>
    <w:basedOn w:val="2ff0"/>
    <w:next w:val="afb"/>
    <w:rsid w:val="0048220D"/>
    <w:rPr>
      <w:caps/>
    </w:rPr>
  </w:style>
  <w:style w:type="paragraph" w:customStyle="1" w:styleId="3fb">
    <w:name w:val="Надпись 3"/>
    <w:basedOn w:val="afffffffff9"/>
    <w:next w:val="afb"/>
    <w:rsid w:val="0048220D"/>
    <w:rPr>
      <w:sz w:val="52"/>
    </w:rPr>
  </w:style>
  <w:style w:type="paragraph" w:customStyle="1" w:styleId="3fc">
    <w:name w:val="Надпись 3 (прописные)"/>
    <w:basedOn w:val="3fb"/>
    <w:next w:val="afb"/>
    <w:rsid w:val="0048220D"/>
    <w:rPr>
      <w:caps/>
    </w:rPr>
  </w:style>
  <w:style w:type="paragraph" w:customStyle="1" w:styleId="4b">
    <w:name w:val="Надпись 4"/>
    <w:basedOn w:val="afffffffff9"/>
    <w:next w:val="afb"/>
    <w:rsid w:val="0048220D"/>
    <w:rPr>
      <w:b/>
      <w:sz w:val="44"/>
    </w:rPr>
  </w:style>
  <w:style w:type="paragraph" w:customStyle="1" w:styleId="4c">
    <w:name w:val="Надпись 4 (прописные)"/>
    <w:basedOn w:val="4b"/>
    <w:next w:val="afb"/>
    <w:rsid w:val="0048220D"/>
    <w:rPr>
      <w:caps/>
    </w:rPr>
  </w:style>
  <w:style w:type="paragraph" w:customStyle="1" w:styleId="59">
    <w:name w:val="Надпись 5"/>
    <w:basedOn w:val="afffffffff9"/>
    <w:next w:val="afb"/>
    <w:rsid w:val="0048220D"/>
    <w:rPr>
      <w:b/>
      <w:sz w:val="40"/>
    </w:rPr>
  </w:style>
  <w:style w:type="paragraph" w:customStyle="1" w:styleId="5a">
    <w:name w:val="Надпись 5 (прописные)"/>
    <w:basedOn w:val="59"/>
    <w:next w:val="afb"/>
    <w:rsid w:val="0048220D"/>
    <w:rPr>
      <w:caps/>
    </w:rPr>
  </w:style>
  <w:style w:type="paragraph" w:customStyle="1" w:styleId="68">
    <w:name w:val="Надпись 6"/>
    <w:basedOn w:val="afffffffff9"/>
    <w:next w:val="afb"/>
    <w:rsid w:val="0048220D"/>
    <w:rPr>
      <w:b/>
      <w:sz w:val="36"/>
    </w:rPr>
  </w:style>
  <w:style w:type="paragraph" w:customStyle="1" w:styleId="69">
    <w:name w:val="Надпись 6 (прописные)"/>
    <w:basedOn w:val="68"/>
    <w:next w:val="afb"/>
    <w:rsid w:val="0048220D"/>
    <w:rPr>
      <w:caps/>
    </w:rPr>
  </w:style>
  <w:style w:type="paragraph" w:customStyle="1" w:styleId="78">
    <w:name w:val="Надпись 7"/>
    <w:basedOn w:val="afffffffff9"/>
    <w:next w:val="afb"/>
    <w:rsid w:val="0048220D"/>
    <w:rPr>
      <w:b/>
      <w:sz w:val="32"/>
    </w:rPr>
  </w:style>
  <w:style w:type="paragraph" w:customStyle="1" w:styleId="79">
    <w:name w:val="Надпись 7 (прописные)"/>
    <w:basedOn w:val="78"/>
    <w:next w:val="afb"/>
    <w:rsid w:val="0048220D"/>
    <w:rPr>
      <w:caps/>
    </w:rPr>
  </w:style>
  <w:style w:type="paragraph" w:customStyle="1" w:styleId="84">
    <w:name w:val="Надпись 8"/>
    <w:basedOn w:val="afffffffff9"/>
    <w:next w:val="afb"/>
    <w:rsid w:val="0048220D"/>
    <w:rPr>
      <w:b/>
      <w:sz w:val="28"/>
    </w:rPr>
  </w:style>
  <w:style w:type="paragraph" w:customStyle="1" w:styleId="85">
    <w:name w:val="Надпись 8 (прописные)"/>
    <w:basedOn w:val="84"/>
    <w:next w:val="afb"/>
    <w:rsid w:val="0048220D"/>
    <w:rPr>
      <w:caps/>
    </w:rPr>
  </w:style>
  <w:style w:type="paragraph" w:customStyle="1" w:styleId="93">
    <w:name w:val="Надпись 9"/>
    <w:basedOn w:val="afffffffff9"/>
    <w:next w:val="afb"/>
    <w:rsid w:val="0048220D"/>
  </w:style>
  <w:style w:type="paragraph" w:customStyle="1" w:styleId="94">
    <w:name w:val="Надпись 9 (прописные)"/>
    <w:basedOn w:val="93"/>
    <w:next w:val="afb"/>
    <w:rsid w:val="0048220D"/>
    <w:rPr>
      <w:caps/>
    </w:rPr>
  </w:style>
  <w:style w:type="paragraph" w:customStyle="1" w:styleId="afffffffffa">
    <w:name w:val="Название таблицы (по правому краю)"/>
    <w:basedOn w:val="afffffffff2"/>
    <w:next w:val="afb"/>
    <w:rsid w:val="0048220D"/>
    <w:pPr>
      <w:jc w:val="right"/>
    </w:pPr>
  </w:style>
  <w:style w:type="paragraph" w:customStyle="1" w:styleId="afffffffffb">
    <w:name w:val="Заголовок приложения"/>
    <w:basedOn w:val="afffffffff6"/>
    <w:rsid w:val="0048220D"/>
    <w:pPr>
      <w:keepNext/>
      <w:keepLines/>
      <w:pageBreakBefore/>
      <w:numPr>
        <w:ilvl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ind w:firstLine="851"/>
      <w:jc w:val="righ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c">
    <w:name w:val="Подзаголовок приложения"/>
    <w:basedOn w:val="afb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afffffffffd">
    <w:name w:val="Тип приложения"/>
    <w:basedOn w:val="afffffffffb"/>
    <w:next w:val="afffffffffc"/>
    <w:rsid w:val="0048220D"/>
    <w:pPr>
      <w:pageBreakBefore w:val="0"/>
    </w:pPr>
    <w:rPr>
      <w:b w:val="0"/>
      <w:caps/>
      <w:sz w:val="24"/>
    </w:rPr>
  </w:style>
  <w:style w:type="paragraph" w:customStyle="1" w:styleId="--">
    <w:name w:val="- СТРАНИЦА -"/>
    <w:rsid w:val="0048220D"/>
    <w:rPr>
      <w:sz w:val="24"/>
      <w:szCs w:val="24"/>
    </w:rPr>
  </w:style>
  <w:style w:type="paragraph" w:customStyle="1" w:styleId="afffffffffe">
    <w:name w:val="Лист_утверждения"/>
    <w:basedOn w:val="afb"/>
    <w:rsid w:val="000731C0"/>
    <w:pPr>
      <w:spacing w:after="120"/>
      <w:jc w:val="center"/>
    </w:pPr>
    <w:rPr>
      <w:caps/>
      <w:sz w:val="32"/>
      <w:szCs w:val="24"/>
      <w:lang w:eastAsia="ru-RU"/>
    </w:rPr>
  </w:style>
  <w:style w:type="paragraph" w:customStyle="1" w:styleId="affffffffff">
    <w:name w:val="Титул_абзац_ГОСТ_Утверждено_Согласовано"/>
    <w:basedOn w:val="afb"/>
    <w:rsid w:val="0048220D"/>
    <w:pPr>
      <w:spacing w:after="120"/>
      <w:ind w:left="-850"/>
      <w:jc w:val="right"/>
    </w:pPr>
    <w:rPr>
      <w:caps/>
      <w:sz w:val="24"/>
      <w:szCs w:val="28"/>
      <w:lang w:eastAsia="ru-RU"/>
    </w:rPr>
  </w:style>
  <w:style w:type="paragraph" w:customStyle="1" w:styleId="affffffffff0">
    <w:name w:val="Титул_абзац_ГОСТ_Текст_Утверждено_Согласовано"/>
    <w:basedOn w:val="afb"/>
    <w:rsid w:val="0048220D"/>
    <w:pPr>
      <w:spacing w:after="160"/>
      <w:ind w:left="-850"/>
      <w:jc w:val="right"/>
    </w:pPr>
    <w:rPr>
      <w:sz w:val="24"/>
      <w:szCs w:val="24"/>
      <w:lang w:eastAsia="ru-RU"/>
    </w:rPr>
  </w:style>
  <w:style w:type="paragraph" w:customStyle="1" w:styleId="affffffffff1">
    <w:name w:val="Титул_абзац_ГОСТ_ЛУ_Наименование_программы"/>
    <w:basedOn w:val="afb"/>
    <w:rsid w:val="0048220D"/>
    <w:pPr>
      <w:spacing w:after="120"/>
      <w:jc w:val="center"/>
    </w:pPr>
    <w:rPr>
      <w:caps/>
      <w:sz w:val="32"/>
      <w:szCs w:val="32"/>
      <w:lang w:eastAsia="ru-RU"/>
    </w:rPr>
  </w:style>
  <w:style w:type="paragraph" w:customStyle="1" w:styleId="affffffffff2">
    <w:name w:val="Титул_абзац_ГОСТ_ЛУ_Наименование_документа"/>
    <w:basedOn w:val="afb"/>
    <w:rsid w:val="0048220D"/>
    <w:pPr>
      <w:spacing w:after="120"/>
      <w:jc w:val="center"/>
    </w:pPr>
    <w:rPr>
      <w:b/>
      <w:sz w:val="32"/>
      <w:szCs w:val="24"/>
      <w:lang w:eastAsia="ru-RU"/>
    </w:rPr>
  </w:style>
  <w:style w:type="paragraph" w:customStyle="1" w:styleId="affffffffff3">
    <w:name w:val="Титул_абзац_ГОСТ_ЛУ_Вид_документа"/>
    <w:basedOn w:val="afb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4">
    <w:name w:val="Титул_абзац_ГОСТ_Лист_утверждения"/>
    <w:basedOn w:val="afb"/>
    <w:rsid w:val="0048220D"/>
    <w:pPr>
      <w:spacing w:after="120"/>
      <w:ind w:left="-850"/>
      <w:jc w:val="center"/>
    </w:pPr>
    <w:rPr>
      <w:b/>
      <w:sz w:val="52"/>
      <w:szCs w:val="48"/>
      <w:lang w:eastAsia="ru-RU"/>
    </w:rPr>
  </w:style>
  <w:style w:type="paragraph" w:customStyle="1" w:styleId="affffffffff5">
    <w:name w:val="Титул_абзац_ГОСТ_ЛУ_Обозначение_документа"/>
    <w:basedOn w:val="afb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6">
    <w:name w:val="Титул_абзац_ГОСТ_Объем_документа"/>
    <w:basedOn w:val="afb"/>
    <w:rsid w:val="0048220D"/>
    <w:pPr>
      <w:spacing w:after="120"/>
      <w:ind w:left="-850"/>
      <w:jc w:val="center"/>
    </w:pPr>
    <w:rPr>
      <w:sz w:val="28"/>
      <w:szCs w:val="24"/>
      <w:lang w:eastAsia="ru-RU"/>
    </w:rPr>
  </w:style>
  <w:style w:type="paragraph" w:customStyle="1" w:styleId="affffffffff7">
    <w:name w:val="Титул_абзац_ГОСТ_ЛУ_Согласовано_подписи"/>
    <w:basedOn w:val="affffffffff0"/>
    <w:rsid w:val="0048220D"/>
    <w:pPr>
      <w:spacing w:after="0"/>
    </w:pPr>
  </w:style>
  <w:style w:type="paragraph" w:customStyle="1" w:styleId="affffffffff8">
    <w:name w:val="Титул_абзац_ГОСТ_Год_издания"/>
    <w:basedOn w:val="afb"/>
    <w:rsid w:val="0048220D"/>
    <w:pPr>
      <w:spacing w:after="120"/>
      <w:ind w:left="-850"/>
      <w:jc w:val="center"/>
    </w:pPr>
    <w:rPr>
      <w:rFonts w:ascii="Arial" w:hAnsi="Arial"/>
      <w:sz w:val="24"/>
      <w:szCs w:val="24"/>
      <w:lang w:eastAsia="ru-RU"/>
    </w:rPr>
  </w:style>
  <w:style w:type="paragraph" w:customStyle="1" w:styleId="affffffffff9">
    <w:name w:val="Табличный (по левому краю)"/>
    <w:basedOn w:val="afb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affffffffffa">
    <w:name w:val="Табличный (по центру)"/>
    <w:basedOn w:val="afb"/>
    <w:rsid w:val="000731C0"/>
    <w:pPr>
      <w:spacing w:before="40" w:after="80"/>
      <w:jc w:val="center"/>
    </w:pPr>
    <w:rPr>
      <w:bCs/>
      <w:szCs w:val="18"/>
      <w:lang w:eastAsia="ru-RU"/>
    </w:rPr>
  </w:style>
  <w:style w:type="paragraph" w:customStyle="1" w:styleId="affffffffffb">
    <w:name w:val="Табличный (по правому краю)"/>
    <w:basedOn w:val="afb"/>
    <w:rsid w:val="000731C0"/>
    <w:pPr>
      <w:spacing w:before="40" w:after="80"/>
      <w:jc w:val="right"/>
    </w:pPr>
    <w:rPr>
      <w:bCs/>
      <w:szCs w:val="18"/>
      <w:lang w:eastAsia="ru-RU"/>
    </w:rPr>
  </w:style>
  <w:style w:type="paragraph" w:customStyle="1" w:styleId="affffffffffc">
    <w:name w:val="Список (тбл)"/>
    <w:basedOn w:val="afb"/>
    <w:rsid w:val="007A229D"/>
    <w:pPr>
      <w:spacing w:before="40" w:after="80"/>
      <w:ind w:left="397" w:hanging="397"/>
    </w:pPr>
    <w:rPr>
      <w:bCs/>
      <w:szCs w:val="18"/>
      <w:lang w:eastAsia="ru-RU"/>
    </w:rPr>
  </w:style>
  <w:style w:type="paragraph" w:customStyle="1" w:styleId="2ff2">
    <w:name w:val="Список 2 (тбл)"/>
    <w:basedOn w:val="afb"/>
    <w:rsid w:val="007A229D"/>
    <w:pPr>
      <w:spacing w:before="40" w:after="80"/>
      <w:ind w:left="1134" w:hanging="397"/>
    </w:pPr>
    <w:rPr>
      <w:bCs/>
      <w:szCs w:val="18"/>
      <w:lang w:eastAsia="ru-RU"/>
    </w:rPr>
  </w:style>
  <w:style w:type="paragraph" w:customStyle="1" w:styleId="3fd">
    <w:name w:val="Список 3 (тбл)"/>
    <w:basedOn w:val="afb"/>
    <w:rsid w:val="007A229D"/>
    <w:pPr>
      <w:spacing w:before="40" w:after="80"/>
      <w:ind w:left="1701" w:hanging="397"/>
    </w:pPr>
    <w:rPr>
      <w:bCs/>
      <w:szCs w:val="18"/>
      <w:lang w:eastAsia="ru-RU"/>
    </w:rPr>
  </w:style>
  <w:style w:type="paragraph" w:customStyle="1" w:styleId="4d">
    <w:name w:val="Список 4 (тбл)"/>
    <w:basedOn w:val="afb"/>
    <w:rsid w:val="007A229D"/>
    <w:pPr>
      <w:spacing w:before="40" w:after="80"/>
      <w:ind w:left="2268" w:hanging="397"/>
    </w:pPr>
    <w:rPr>
      <w:bCs/>
      <w:szCs w:val="18"/>
      <w:lang w:eastAsia="ru-RU"/>
    </w:rPr>
  </w:style>
  <w:style w:type="paragraph" w:customStyle="1" w:styleId="5b">
    <w:name w:val="Список 5 (тбл)"/>
    <w:basedOn w:val="afb"/>
    <w:rsid w:val="007A229D"/>
    <w:pPr>
      <w:spacing w:before="40" w:after="80"/>
      <w:ind w:left="2835" w:hanging="567"/>
    </w:pPr>
    <w:rPr>
      <w:bCs/>
      <w:szCs w:val="18"/>
      <w:lang w:eastAsia="ru-RU"/>
    </w:rPr>
  </w:style>
  <w:style w:type="paragraph" w:customStyle="1" w:styleId="affffffffffd">
    <w:name w:val="__название_главы"/>
    <w:rsid w:val="0048220D"/>
    <w:pPr>
      <w:spacing w:after="120"/>
      <w:jc w:val="both"/>
    </w:pPr>
    <w:rPr>
      <w:rFonts w:ascii="Book Antiqua" w:hAnsi="Book Antiqua"/>
      <w:sz w:val="24"/>
      <w:szCs w:val="24"/>
    </w:rPr>
  </w:style>
  <w:style w:type="paragraph" w:customStyle="1" w:styleId="affffffffffe">
    <w:name w:val="Титул_абзац_Эмблема компании"/>
    <w:basedOn w:val="afb"/>
    <w:rsid w:val="0048220D"/>
    <w:pPr>
      <w:ind w:left="-850"/>
      <w:jc w:val="center"/>
    </w:pPr>
    <w:rPr>
      <w:rFonts w:ascii="Arial" w:hAnsi="Arial"/>
      <w:sz w:val="16"/>
      <w:szCs w:val="24"/>
      <w:lang w:val="en-US" w:eastAsia="ru-RU"/>
    </w:rPr>
  </w:style>
  <w:style w:type="paragraph" w:customStyle="1" w:styleId="afffffffffff">
    <w:name w:val="Базовый указатель"/>
    <w:basedOn w:val="afb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-f0">
    <w:name w:val="Примечания - слово"/>
    <w:basedOn w:val="afffffff2"/>
    <w:next w:val="afb"/>
    <w:rsid w:val="00664162"/>
    <w:rPr>
      <w:spacing w:val="40"/>
    </w:rPr>
  </w:style>
  <w:style w:type="paragraph" w:customStyle="1" w:styleId="afffffffffff0">
    <w:name w:val="Заг_табл"/>
    <w:basedOn w:val="afb"/>
    <w:autoRedefine/>
    <w:rsid w:val="0048220D"/>
    <w:pPr>
      <w:widowControl w:val="0"/>
      <w:tabs>
        <w:tab w:val="left" w:pos="6062"/>
        <w:tab w:val="left" w:pos="9180"/>
      </w:tabs>
      <w:spacing w:before="120" w:after="120" w:line="360" w:lineRule="auto"/>
      <w:ind w:firstLine="720"/>
      <w:jc w:val="center"/>
    </w:pPr>
    <w:rPr>
      <w:b/>
      <w:sz w:val="24"/>
      <w:szCs w:val="20"/>
      <w:lang w:eastAsia="ru-RU"/>
    </w:rPr>
  </w:style>
  <w:style w:type="paragraph" w:customStyle="1" w:styleId="afffffffffff1">
    <w:name w:val="Стиль Основной текст"/>
    <w:aliases w:val="Заг1 + По ширине"/>
    <w:basedOn w:val="afb"/>
    <w:rsid w:val="000731C0"/>
    <w:pPr>
      <w:spacing w:before="120" w:after="120" w:line="360" w:lineRule="auto"/>
      <w:ind w:firstLine="720"/>
      <w:jc w:val="both"/>
    </w:pPr>
    <w:rPr>
      <w:sz w:val="24"/>
      <w:szCs w:val="20"/>
      <w:lang w:val="x-none" w:eastAsia="ru-RU"/>
    </w:rPr>
  </w:style>
  <w:style w:type="paragraph" w:customStyle="1" w:styleId="afffffffffff2">
    <w:name w:val="Таблица ячейка по центру"/>
    <w:basedOn w:val="afb"/>
    <w:rsid w:val="0048220D"/>
    <w:pPr>
      <w:keepNext/>
      <w:spacing w:before="40" w:after="40"/>
      <w:ind w:left="57" w:right="57" w:firstLine="851"/>
      <w:jc w:val="center"/>
    </w:pPr>
    <w:rPr>
      <w:sz w:val="24"/>
      <w:szCs w:val="20"/>
      <w:lang w:eastAsia="ru-RU"/>
    </w:rPr>
  </w:style>
  <w:style w:type="paragraph" w:customStyle="1" w:styleId="afffffffffff3">
    <w:name w:val="Таблица ячейка по левому краю"/>
    <w:basedOn w:val="afb"/>
    <w:rsid w:val="0048220D"/>
    <w:pPr>
      <w:spacing w:before="120" w:after="120" w:line="360" w:lineRule="auto"/>
      <w:ind w:firstLine="720"/>
    </w:pPr>
    <w:rPr>
      <w:sz w:val="24"/>
      <w:szCs w:val="20"/>
      <w:lang w:eastAsia="ru-RU"/>
    </w:rPr>
  </w:style>
  <w:style w:type="paragraph" w:customStyle="1" w:styleId="afffffffffff4">
    <w:name w:val="Рисунок"/>
    <w:basedOn w:val="afb"/>
    <w:next w:val="afb"/>
    <w:rsid w:val="0048220D"/>
    <w:pPr>
      <w:keepNext/>
      <w:keepLines/>
      <w:spacing w:before="360" w:after="120" w:line="360" w:lineRule="auto"/>
      <w:ind w:firstLine="720"/>
      <w:jc w:val="center"/>
    </w:pPr>
    <w:rPr>
      <w:sz w:val="24"/>
      <w:szCs w:val="20"/>
      <w:lang w:eastAsia="ru-RU"/>
    </w:rPr>
  </w:style>
  <w:style w:type="paragraph" w:customStyle="1" w:styleId="afffffffffff5">
    <w:name w:val="__название_приложения"/>
    <w:rsid w:val="0048220D"/>
    <w:pPr>
      <w:spacing w:after="120"/>
      <w:jc w:val="both"/>
    </w:pPr>
    <w:rPr>
      <w:sz w:val="24"/>
      <w:szCs w:val="24"/>
    </w:rPr>
  </w:style>
  <w:style w:type="paragraph" w:customStyle="1" w:styleId="1ff5">
    <w:name w:val="_автор1"/>
    <w:rsid w:val="0048220D"/>
    <w:pPr>
      <w:spacing w:after="120"/>
      <w:ind w:left="1134"/>
      <w:jc w:val="both"/>
    </w:pPr>
    <w:rPr>
      <w:rFonts w:ascii="Book Antiqua" w:hAnsi="Book Antiqua"/>
      <w:szCs w:val="24"/>
    </w:rPr>
  </w:style>
  <w:style w:type="paragraph" w:customStyle="1" w:styleId="43">
    <w:name w:val="Примечания (4)"/>
    <w:basedOn w:val="afb"/>
    <w:next w:val="afb"/>
    <w:rsid w:val="00A07D11"/>
    <w:pPr>
      <w:keepNext/>
      <w:numPr>
        <w:numId w:val="56"/>
      </w:numPr>
      <w:tabs>
        <w:tab w:val="clear" w:pos="3113"/>
        <w:tab w:val="left" w:pos="3005"/>
      </w:tabs>
      <w:spacing w:before="60" w:after="120"/>
      <w:ind w:left="360" w:hanging="283"/>
      <w:jc w:val="both"/>
    </w:pPr>
    <w:rPr>
      <w:sz w:val="24"/>
      <w:lang w:eastAsia="ru-RU"/>
    </w:rPr>
  </w:style>
  <w:style w:type="paragraph" w:customStyle="1" w:styleId="1ff6">
    <w:name w:val="Текст1"/>
    <w:basedOn w:val="afb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afffffffffff6">
    <w:name w:val="Нумерация стандарт"/>
    <w:basedOn w:val="afb"/>
    <w:next w:val="afb"/>
    <w:autoRedefine/>
    <w:rsid w:val="0048220D"/>
    <w:pPr>
      <w:tabs>
        <w:tab w:val="num" w:pos="2030"/>
      </w:tabs>
      <w:spacing w:after="120"/>
      <w:ind w:left="2030" w:hanging="360"/>
      <w:jc w:val="both"/>
    </w:pPr>
    <w:rPr>
      <w:sz w:val="24"/>
      <w:szCs w:val="24"/>
      <w:lang w:eastAsia="ru-RU"/>
    </w:rPr>
  </w:style>
  <w:style w:type="paragraph" w:customStyle="1" w:styleId="114">
    <w:name w:val="Текст11"/>
    <w:basedOn w:val="afb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styleId="afffffffffff7">
    <w:name w:val="endnote reference"/>
    <w:basedOn w:val="afc"/>
    <w:semiHidden/>
    <w:unhideWhenUsed/>
    <w:rsid w:val="000731C0"/>
    <w:rPr>
      <w:vertAlign w:val="superscript"/>
    </w:rPr>
  </w:style>
  <w:style w:type="character" w:styleId="afffffffffff8">
    <w:name w:val="Subtle Emphasis"/>
    <w:uiPriority w:val="19"/>
    <w:rsid w:val="0048220D"/>
    <w:rPr>
      <w:i/>
      <w:iCs/>
      <w:color w:val="808080"/>
    </w:rPr>
  </w:style>
  <w:style w:type="character" w:customStyle="1" w:styleId="afffffffffff9">
    <w:name w:val="Базовый стиль символов"/>
    <w:rsid w:val="0048220D"/>
    <w:rPr>
      <w:rFonts w:ascii="Times New Roman" w:hAnsi="Times New Roman" w:cs="Times New Roman" w:hint="default"/>
    </w:rPr>
  </w:style>
  <w:style w:type="paragraph" w:styleId="z-">
    <w:name w:val="HTML Bottom of Form"/>
    <w:basedOn w:val="afb"/>
    <w:next w:val="afb"/>
    <w:link w:val="z-0"/>
    <w:hidden/>
    <w:semiHidden/>
    <w:unhideWhenUsed/>
    <w:rsid w:val="0048220D"/>
    <w:pPr>
      <w:pBdr>
        <w:top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fc"/>
    <w:link w:val="z-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a">
    <w:name w:val="Кнопка (с контуром)"/>
    <w:rsid w:val="0048220D"/>
    <w:rPr>
      <w:position w:val="-10"/>
      <w:bdr w:val="single" w:sz="4" w:space="0" w:color="C0C0C0" w:shadow="1" w:frame="1"/>
    </w:rPr>
  </w:style>
  <w:style w:type="character" w:customStyle="1" w:styleId="afffffffffffb">
    <w:name w:val="Кнопка"/>
    <w:rsid w:val="0048220D"/>
    <w:rPr>
      <w:position w:val="-10"/>
      <w:bdr w:val="none" w:sz="0" w:space="0" w:color="auto" w:frame="1"/>
    </w:rPr>
  </w:style>
  <w:style w:type="paragraph" w:styleId="z-1">
    <w:name w:val="HTML Top of Form"/>
    <w:basedOn w:val="afb"/>
    <w:next w:val="afb"/>
    <w:link w:val="z-2"/>
    <w:hidden/>
    <w:semiHidden/>
    <w:unhideWhenUsed/>
    <w:rsid w:val="0048220D"/>
    <w:pPr>
      <w:pBdr>
        <w:bottom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basedOn w:val="afc"/>
    <w:link w:val="z-1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c">
    <w:name w:val="Выделение (полужирный)"/>
    <w:rsid w:val="0048220D"/>
    <w:rPr>
      <w:rFonts w:ascii="Times New Roman" w:hAnsi="Times New Roman" w:cs="Times New Roman" w:hint="default"/>
      <w:b/>
      <w:bCs w:val="0"/>
      <w:color w:val="auto"/>
    </w:rPr>
  </w:style>
  <w:style w:type="character" w:customStyle="1" w:styleId="afffffffffffd">
    <w:name w:val="Термин"/>
    <w:rsid w:val="0048220D"/>
    <w:rPr>
      <w:rFonts w:ascii="Arial" w:hAnsi="Arial" w:cs="Times New Roman" w:hint="default"/>
      <w:b/>
      <w:bCs w:val="0"/>
      <w:i/>
      <w:iCs w:val="0"/>
      <w:color w:val="auto"/>
    </w:rPr>
  </w:style>
  <w:style w:type="character" w:customStyle="1" w:styleId="afffffffffffe">
    <w:name w:val="Перекрестная ссылка"/>
    <w:rsid w:val="0048220D"/>
    <w:rPr>
      <w:rFonts w:ascii="Arial" w:hAnsi="Arial" w:cs="Arial" w:hint="default"/>
      <w:color w:val="000080"/>
      <w:sz w:val="22"/>
      <w:u w:val="single"/>
    </w:rPr>
  </w:style>
  <w:style w:type="character" w:customStyle="1" w:styleId="affffffffffff">
    <w:name w:val="Выделение (шрифт)"/>
    <w:rsid w:val="0048220D"/>
    <w:rPr>
      <w:rFonts w:ascii="Arial" w:hAnsi="Arial" w:cs="Times New Roman" w:hint="default"/>
    </w:rPr>
  </w:style>
  <w:style w:type="character" w:customStyle="1" w:styleId="affffffffffff0">
    <w:name w:val="Моноширинный"/>
    <w:rsid w:val="0048220D"/>
    <w:rPr>
      <w:rFonts w:ascii="Courier New" w:hAnsi="Courier New" w:cs="Times New Roman" w:hint="default"/>
    </w:rPr>
  </w:style>
  <w:style w:type="paragraph" w:styleId="2ff3">
    <w:name w:val="List 2"/>
    <w:basedOn w:val="afb"/>
    <w:link w:val="2ff4"/>
    <w:semiHidden/>
    <w:unhideWhenUsed/>
    <w:rsid w:val="0048220D"/>
    <w:pPr>
      <w:spacing w:after="120"/>
      <w:ind w:left="566" w:hanging="283"/>
      <w:contextualSpacing/>
      <w:jc w:val="both"/>
    </w:pPr>
    <w:rPr>
      <w:sz w:val="24"/>
      <w:szCs w:val="24"/>
      <w:lang w:eastAsia="ru-RU"/>
    </w:rPr>
  </w:style>
  <w:style w:type="character" w:customStyle="1" w:styleId="2ff4">
    <w:name w:val="Список 2 Знак"/>
    <w:link w:val="2ff3"/>
    <w:semiHidden/>
    <w:locked/>
    <w:rsid w:val="0048220D"/>
    <w:rPr>
      <w:sz w:val="24"/>
      <w:szCs w:val="24"/>
    </w:rPr>
  </w:style>
  <w:style w:type="character" w:customStyle="1" w:styleId="afffffff6">
    <w:name w:val="Маркированный список Знак"/>
    <w:aliases w:val="List Bullet 1 Знак,UL Знак,_ ТЗ Маркированный список Знак"/>
    <w:link w:val="afffffff5"/>
    <w:locked/>
    <w:rsid w:val="0048220D"/>
    <w:rPr>
      <w:sz w:val="24"/>
    </w:rPr>
  </w:style>
  <w:style w:type="table" w:styleId="-30">
    <w:name w:val="Light List Accent 3"/>
    <w:basedOn w:val="afd"/>
    <w:uiPriority w:val="61"/>
    <w:rsid w:val="0048220D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5c">
    <w:name w:val="List Bullet 5"/>
    <w:basedOn w:val="affffffffd"/>
    <w:semiHidden/>
    <w:unhideWhenUsed/>
    <w:rsid w:val="0048220D"/>
    <w:pPr>
      <w:tabs>
        <w:tab w:val="num" w:pos="851"/>
        <w:tab w:val="left" w:pos="3686"/>
      </w:tabs>
      <w:ind w:firstLine="567"/>
    </w:pPr>
  </w:style>
  <w:style w:type="paragraph" w:styleId="4e">
    <w:name w:val="List Bullet 4"/>
    <w:basedOn w:val="affffffffd"/>
    <w:semiHidden/>
    <w:unhideWhenUsed/>
    <w:rsid w:val="0048220D"/>
    <w:pPr>
      <w:tabs>
        <w:tab w:val="left" w:pos="3119"/>
      </w:tabs>
    </w:pPr>
  </w:style>
  <w:style w:type="paragraph" w:styleId="3e">
    <w:name w:val="List Bullet 3"/>
    <w:basedOn w:val="affffffffd"/>
    <w:semiHidden/>
    <w:unhideWhenUsed/>
    <w:rsid w:val="0048220D"/>
    <w:pPr>
      <w:numPr>
        <w:numId w:val="57"/>
      </w:numPr>
      <w:tabs>
        <w:tab w:val="clear" w:pos="2515"/>
        <w:tab w:val="left" w:pos="2552"/>
      </w:tabs>
      <w:ind w:left="567" w:firstLine="0"/>
    </w:pPr>
  </w:style>
  <w:style w:type="paragraph" w:styleId="5d">
    <w:name w:val="List 5"/>
    <w:basedOn w:val="affffffffe"/>
    <w:unhideWhenUsed/>
    <w:rsid w:val="0048220D"/>
    <w:pPr>
      <w:ind w:left="2835" w:firstLine="454"/>
    </w:pPr>
  </w:style>
  <w:style w:type="paragraph" w:styleId="4f">
    <w:name w:val="List 4"/>
    <w:basedOn w:val="affffffffe"/>
    <w:unhideWhenUsed/>
    <w:rsid w:val="0048220D"/>
    <w:pPr>
      <w:ind w:left="2268" w:firstLine="454"/>
    </w:pPr>
  </w:style>
  <w:style w:type="paragraph" w:styleId="3fe">
    <w:name w:val="List 3"/>
    <w:basedOn w:val="affffffffe"/>
    <w:semiHidden/>
    <w:unhideWhenUsed/>
    <w:rsid w:val="0048220D"/>
    <w:pPr>
      <w:ind w:left="1701" w:firstLine="454"/>
    </w:pPr>
  </w:style>
  <w:style w:type="paragraph" w:styleId="affffffffffff1">
    <w:name w:val="List"/>
    <w:basedOn w:val="affffffffe"/>
    <w:uiPriority w:val="99"/>
    <w:semiHidden/>
    <w:unhideWhenUsed/>
    <w:rsid w:val="0048220D"/>
    <w:pPr>
      <w:ind w:left="567" w:firstLine="454"/>
    </w:pPr>
  </w:style>
  <w:style w:type="paragraph" w:styleId="5e">
    <w:name w:val="List Continue 5"/>
    <w:basedOn w:val="affffffffc"/>
    <w:semiHidden/>
    <w:unhideWhenUsed/>
    <w:rsid w:val="0048220D"/>
    <w:pPr>
      <w:ind w:left="2835" w:firstLine="851"/>
    </w:pPr>
  </w:style>
  <w:style w:type="paragraph" w:styleId="4f0">
    <w:name w:val="List Continue 4"/>
    <w:basedOn w:val="affffffffc"/>
    <w:semiHidden/>
    <w:unhideWhenUsed/>
    <w:rsid w:val="0048220D"/>
    <w:pPr>
      <w:ind w:left="2268" w:firstLine="851"/>
    </w:pPr>
  </w:style>
  <w:style w:type="paragraph" w:styleId="3ff">
    <w:name w:val="List Continue 3"/>
    <w:basedOn w:val="affffffffc"/>
    <w:semiHidden/>
    <w:unhideWhenUsed/>
    <w:rsid w:val="0048220D"/>
    <w:pPr>
      <w:ind w:left="1701" w:firstLine="851"/>
    </w:pPr>
  </w:style>
  <w:style w:type="paragraph" w:styleId="2ff5">
    <w:name w:val="List Continue 2"/>
    <w:basedOn w:val="affffffffc"/>
    <w:semiHidden/>
    <w:unhideWhenUsed/>
    <w:rsid w:val="0048220D"/>
    <w:pPr>
      <w:ind w:left="1134" w:firstLine="851"/>
    </w:pPr>
  </w:style>
  <w:style w:type="paragraph" w:customStyle="1" w:styleId="af">
    <w:name w:val="Маркированный список (тбл)"/>
    <w:basedOn w:val="afb"/>
    <w:autoRedefine/>
    <w:rsid w:val="00A07D11"/>
    <w:pPr>
      <w:numPr>
        <w:numId w:val="58"/>
      </w:numPr>
      <w:tabs>
        <w:tab w:val="clear" w:pos="567"/>
      </w:tabs>
      <w:spacing w:before="40" w:after="80"/>
      <w:ind w:left="1429" w:firstLine="0"/>
    </w:pPr>
    <w:rPr>
      <w:bCs/>
      <w:szCs w:val="18"/>
      <w:lang w:eastAsia="ru-RU"/>
    </w:rPr>
  </w:style>
  <w:style w:type="paragraph" w:customStyle="1" w:styleId="affffffffffff2">
    <w:name w:val="Шапка таблицы"/>
    <w:basedOn w:val="afb"/>
    <w:rsid w:val="000731C0"/>
    <w:pPr>
      <w:keepNext/>
      <w:spacing w:before="60" w:after="80"/>
    </w:pPr>
    <w:rPr>
      <w:b/>
      <w:bCs/>
      <w:szCs w:val="18"/>
      <w:lang w:eastAsia="ru-RU"/>
    </w:rPr>
  </w:style>
  <w:style w:type="paragraph" w:customStyle="1" w:styleId="affffffffffff3">
    <w:name w:val="Базовый нумерованный список"/>
    <w:basedOn w:val="affffffffb"/>
    <w:rsid w:val="0048220D"/>
  </w:style>
  <w:style w:type="paragraph" w:customStyle="1" w:styleId="affffffffffff4">
    <w:name w:val="Заголовок (без уровня)"/>
    <w:basedOn w:val="58"/>
    <w:next w:val="afb"/>
    <w:autoRedefine/>
    <w:rsid w:val="0048220D"/>
    <w:pPr>
      <w:jc w:val="center"/>
      <w:outlineLvl w:val="9"/>
    </w:pPr>
    <w:rPr>
      <w:i w:val="0"/>
      <w:sz w:val="40"/>
    </w:rPr>
  </w:style>
  <w:style w:type="paragraph" w:styleId="95">
    <w:name w:val="index 9"/>
    <w:basedOn w:val="afffffffffff"/>
    <w:next w:val="afb"/>
    <w:autoRedefine/>
    <w:semiHidden/>
    <w:unhideWhenUsed/>
    <w:rsid w:val="0048220D"/>
    <w:pPr>
      <w:spacing w:after="0"/>
      <w:ind w:left="1979" w:hanging="221"/>
      <w:jc w:val="left"/>
    </w:pPr>
  </w:style>
  <w:style w:type="paragraph" w:styleId="86">
    <w:name w:val="index 8"/>
    <w:basedOn w:val="afffffffffff"/>
    <w:next w:val="afb"/>
    <w:autoRedefine/>
    <w:semiHidden/>
    <w:unhideWhenUsed/>
    <w:rsid w:val="0048220D"/>
    <w:pPr>
      <w:spacing w:after="0"/>
      <w:ind w:left="1763" w:hanging="221"/>
      <w:jc w:val="left"/>
    </w:pPr>
  </w:style>
  <w:style w:type="paragraph" w:styleId="7a">
    <w:name w:val="index 7"/>
    <w:basedOn w:val="afffffffffff"/>
    <w:next w:val="afb"/>
    <w:autoRedefine/>
    <w:semiHidden/>
    <w:unhideWhenUsed/>
    <w:rsid w:val="0048220D"/>
    <w:pPr>
      <w:spacing w:after="0"/>
      <w:ind w:left="1542" w:hanging="221"/>
    </w:pPr>
  </w:style>
  <w:style w:type="paragraph" w:styleId="1ff7">
    <w:name w:val="index 1"/>
    <w:basedOn w:val="afffffffffff"/>
    <w:next w:val="afb"/>
    <w:autoRedefine/>
    <w:semiHidden/>
    <w:unhideWhenUsed/>
    <w:rsid w:val="0048220D"/>
    <w:pPr>
      <w:spacing w:after="0"/>
      <w:ind w:left="221" w:hanging="221"/>
      <w:jc w:val="left"/>
    </w:pPr>
    <w:rPr>
      <w:szCs w:val="21"/>
    </w:rPr>
  </w:style>
  <w:style w:type="paragraph" w:customStyle="1" w:styleId="affffffffffff5">
    <w:name w:val="Продолжение списка (тбл)"/>
    <w:basedOn w:val="afb"/>
    <w:rsid w:val="00A07D11"/>
    <w:pPr>
      <w:spacing w:before="40" w:after="80"/>
      <w:ind w:left="567"/>
    </w:pPr>
    <w:rPr>
      <w:bCs/>
      <w:szCs w:val="18"/>
      <w:lang w:eastAsia="ru-RU"/>
    </w:rPr>
  </w:style>
  <w:style w:type="paragraph" w:customStyle="1" w:styleId="affffffffffff6">
    <w:name w:val="Базовый нумерованный список (тбл)"/>
    <w:basedOn w:val="afb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25">
    <w:name w:val="Нумерованный список 2 (тбл)"/>
    <w:basedOn w:val="affffffffffff6"/>
    <w:rsid w:val="0048220D"/>
    <w:pPr>
      <w:numPr>
        <w:numId w:val="59"/>
      </w:numPr>
      <w:tabs>
        <w:tab w:val="clear" w:pos="1134"/>
        <w:tab w:val="num" w:pos="1400"/>
      </w:tabs>
      <w:ind w:left="1060" w:firstLine="20"/>
    </w:pPr>
    <w:rPr>
      <w:bCs w:val="0"/>
      <w:szCs w:val="24"/>
    </w:rPr>
  </w:style>
  <w:style w:type="paragraph" w:customStyle="1" w:styleId="a9">
    <w:name w:val="Нумерованный список (тбл)"/>
    <w:basedOn w:val="affffffffffff6"/>
    <w:rsid w:val="0048220D"/>
    <w:pPr>
      <w:numPr>
        <w:numId w:val="60"/>
      </w:numPr>
      <w:tabs>
        <w:tab w:val="clear" w:pos="567"/>
        <w:tab w:val="num" w:pos="1571"/>
      </w:tabs>
      <w:ind w:left="1571" w:hanging="360"/>
    </w:pPr>
  </w:style>
  <w:style w:type="paragraph" w:customStyle="1" w:styleId="3c">
    <w:name w:val="Нумерованный список 3 (тбл)"/>
    <w:basedOn w:val="a9"/>
    <w:rsid w:val="0048220D"/>
    <w:pPr>
      <w:numPr>
        <w:numId w:val="61"/>
      </w:numPr>
      <w:tabs>
        <w:tab w:val="clear" w:pos="1701"/>
        <w:tab w:val="num" w:pos="1320"/>
      </w:tabs>
      <w:ind w:left="1707" w:hanging="780"/>
    </w:pPr>
  </w:style>
  <w:style w:type="paragraph" w:customStyle="1" w:styleId="affffffffffff7">
    <w:name w:val="Заголовок части"/>
    <w:basedOn w:val="afb"/>
    <w:next w:val="afb"/>
    <w:rsid w:val="000731C0"/>
    <w:pPr>
      <w:keepNext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0" w:after="2600"/>
      <w:ind w:left="1"/>
      <w:jc w:val="center"/>
      <w:outlineLvl w:val="0"/>
    </w:pPr>
    <w:rPr>
      <w:rFonts w:ascii="Arial" w:hAnsi="Arial"/>
      <w:b/>
      <w:caps/>
      <w:sz w:val="48"/>
      <w:szCs w:val="60"/>
      <w:lang w:eastAsia="ru-RU"/>
    </w:rPr>
  </w:style>
  <w:style w:type="numbering" w:customStyle="1" w:styleId="af4">
    <w:name w:val="Стиль нумерованный"/>
    <w:rsid w:val="0048220D"/>
    <w:pPr>
      <w:numPr>
        <w:numId w:val="62"/>
      </w:numPr>
    </w:pPr>
  </w:style>
  <w:style w:type="paragraph" w:customStyle="1" w:styleId="27">
    <w:name w:val="Заголовок 2 мой"/>
    <w:basedOn w:val="afb"/>
    <w:rsid w:val="0048220D"/>
    <w:pPr>
      <w:keepNext/>
      <w:keepLines/>
      <w:numPr>
        <w:ilvl w:val="1"/>
        <w:numId w:val="63"/>
      </w:numPr>
      <w:spacing w:before="240" w:line="276" w:lineRule="auto"/>
      <w:ind w:left="1068"/>
      <w:jc w:val="both"/>
      <w:outlineLvl w:val="0"/>
    </w:pPr>
    <w:rPr>
      <w:rFonts w:eastAsiaTheme="majorEastAsia" w:cstheme="majorBidi"/>
      <w:b/>
      <w:color w:val="365F91" w:themeColor="accent1" w:themeShade="BF"/>
      <w:sz w:val="28"/>
      <w:szCs w:val="28"/>
      <w:lang w:eastAsia="ru-RU"/>
    </w:rPr>
  </w:style>
  <w:style w:type="paragraph" w:customStyle="1" w:styleId="38">
    <w:name w:val="Заголовок 3 мой"/>
    <w:basedOn w:val="27"/>
    <w:link w:val="3ff0"/>
    <w:rsid w:val="0048220D"/>
    <w:pPr>
      <w:numPr>
        <w:ilvl w:val="2"/>
      </w:numPr>
      <w:ind w:left="2136"/>
    </w:pPr>
    <w:rPr>
      <w:sz w:val="24"/>
    </w:rPr>
  </w:style>
  <w:style w:type="paragraph" w:customStyle="1" w:styleId="39">
    <w:name w:val="заголовок 3 мой"/>
    <w:basedOn w:val="38"/>
    <w:rsid w:val="0048220D"/>
    <w:pPr>
      <w:numPr>
        <w:ilvl w:val="3"/>
      </w:numPr>
      <w:tabs>
        <w:tab w:val="num" w:pos="2520"/>
        <w:tab w:val="num" w:pos="2892"/>
      </w:tabs>
      <w:ind w:left="2225" w:hanging="360"/>
    </w:pPr>
    <w:rPr>
      <w:b w:val="0"/>
    </w:rPr>
  </w:style>
  <w:style w:type="character" w:customStyle="1" w:styleId="3ff0">
    <w:name w:val="Заголовок 3 мой Знак"/>
    <w:basedOn w:val="afc"/>
    <w:link w:val="38"/>
    <w:rsid w:val="0048220D"/>
    <w:rPr>
      <w:rFonts w:eastAsiaTheme="majorEastAsia" w:cstheme="majorBidi"/>
      <w:b/>
      <w:color w:val="365F91" w:themeColor="accent1" w:themeShade="BF"/>
      <w:sz w:val="24"/>
      <w:szCs w:val="28"/>
    </w:rPr>
  </w:style>
  <w:style w:type="paragraph" w:customStyle="1" w:styleId="affffffffffff8">
    <w:name w:val="Титульный лист"/>
    <w:basedOn w:val="afb"/>
    <w:uiPriority w:val="99"/>
    <w:rsid w:val="0048220D"/>
    <w:pPr>
      <w:keepNext/>
      <w:widowControl w:val="0"/>
      <w:autoSpaceDN w:val="0"/>
      <w:adjustRightInd w:val="0"/>
      <w:spacing w:line="360" w:lineRule="auto"/>
      <w:jc w:val="center"/>
      <w:textAlignment w:val="baseline"/>
    </w:pPr>
    <w:rPr>
      <w:rFonts w:cs="Arial"/>
      <w:sz w:val="24"/>
      <w:szCs w:val="24"/>
      <w:lang w:eastAsia="ru-RU"/>
    </w:rPr>
  </w:style>
  <w:style w:type="table" w:customStyle="1" w:styleId="ScrollTableNormal">
    <w:name w:val="Scroll Table Normal"/>
    <w:basedOn w:val="afd"/>
    <w:uiPriority w:val="99"/>
    <w:qFormat/>
    <w:rsid w:val="0048220D"/>
    <w:pPr>
      <w:spacing w:after="120"/>
    </w:pPr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nil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 w:cs="Arial" w:hint="default"/>
        <w:b/>
        <w:bCs w:val="0"/>
        <w:i w:val="0"/>
        <w:iCs w:val="0"/>
        <w:color w:val="262626" w:themeColor="text1" w:themeTint="D9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</w:style>
  <w:style w:type="table" w:styleId="2ff6">
    <w:name w:val="Plain Table 2"/>
    <w:basedOn w:val="afd"/>
    <w:uiPriority w:val="42"/>
    <w:rsid w:val="004822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fffffff9">
    <w:name w:val="_Табл_Текст_лев"/>
    <w:basedOn w:val="afb"/>
    <w:rsid w:val="0048220D"/>
    <w:pPr>
      <w:keepNext/>
      <w:keepLines/>
    </w:pPr>
    <w:rPr>
      <w:sz w:val="24"/>
      <w:szCs w:val="20"/>
      <w:lang w:eastAsia="ru-RU"/>
    </w:rPr>
  </w:style>
  <w:style w:type="paragraph" w:customStyle="1" w:styleId="1ff8">
    <w:name w:val="Обычный 1"/>
    <w:basedOn w:val="afb"/>
    <w:link w:val="1ff9"/>
    <w:rsid w:val="00AC38FE"/>
    <w:pPr>
      <w:spacing w:line="360" w:lineRule="auto"/>
      <w:ind w:firstLine="540"/>
      <w:jc w:val="both"/>
    </w:pPr>
    <w:rPr>
      <w:szCs w:val="20"/>
      <w:lang w:val="x-none" w:eastAsia="x-none"/>
    </w:rPr>
  </w:style>
  <w:style w:type="character" w:customStyle="1" w:styleId="1ff9">
    <w:name w:val="Обычный 1 Знак"/>
    <w:link w:val="1ff8"/>
    <w:locked/>
    <w:rsid w:val="00AC38FE"/>
    <w:rPr>
      <w:lang w:val="x-none" w:eastAsia="x-none"/>
    </w:rPr>
  </w:style>
  <w:style w:type="paragraph" w:customStyle="1" w:styleId="affffffffffffa">
    <w:name w:val="ТЗ нумерованный список без отступа"/>
    <w:basedOn w:val="1f8"/>
    <w:rsid w:val="00D71918"/>
    <w:pPr>
      <w:tabs>
        <w:tab w:val="num" w:pos="1211"/>
      </w:tabs>
      <w:ind w:firstLine="851"/>
    </w:pPr>
  </w:style>
  <w:style w:type="paragraph" w:customStyle="1" w:styleId="2ff7">
    <w:name w:val="ТЗ_Заголовок 2_прил"/>
    <w:basedOn w:val="afb"/>
    <w:next w:val="afb"/>
    <w:rsid w:val="00D71918"/>
    <w:pPr>
      <w:keepNext/>
      <w:spacing w:before="240" w:after="120" w:line="360" w:lineRule="auto"/>
      <w:ind w:firstLine="709"/>
      <w:jc w:val="both"/>
      <w:outlineLvl w:val="1"/>
    </w:pPr>
    <w:rPr>
      <w:b/>
      <w:bCs/>
      <w:kern w:val="28"/>
      <w:sz w:val="24"/>
      <w:szCs w:val="24"/>
      <w:lang w:eastAsia="ru-RU"/>
    </w:rPr>
  </w:style>
  <w:style w:type="paragraph" w:customStyle="1" w:styleId="3ff1">
    <w:name w:val="ТЗ_Заголовок 3_прил"/>
    <w:basedOn w:val="afb"/>
    <w:next w:val="afb"/>
    <w:rsid w:val="00D71918"/>
    <w:pPr>
      <w:keepNext/>
      <w:spacing w:before="240" w:after="120" w:line="360" w:lineRule="auto"/>
      <w:ind w:firstLine="709"/>
      <w:jc w:val="both"/>
      <w:outlineLvl w:val="2"/>
    </w:pPr>
    <w:rPr>
      <w:b/>
      <w:sz w:val="24"/>
      <w:szCs w:val="24"/>
      <w:lang w:eastAsia="ru-RU"/>
    </w:rPr>
  </w:style>
  <w:style w:type="paragraph" w:customStyle="1" w:styleId="4f1">
    <w:name w:val="ТЗ_Заголовок 4_прил"/>
    <w:basedOn w:val="afb"/>
    <w:next w:val="afb"/>
    <w:rsid w:val="00D71918"/>
    <w:pPr>
      <w:keepNext/>
      <w:spacing w:before="240" w:after="60" w:line="360" w:lineRule="auto"/>
      <w:ind w:firstLine="709"/>
      <w:jc w:val="both"/>
      <w:outlineLvl w:val="3"/>
    </w:pPr>
    <w:rPr>
      <w:b/>
      <w:bCs/>
      <w:snapToGrid w:val="0"/>
      <w:sz w:val="24"/>
      <w:szCs w:val="24"/>
      <w:lang w:eastAsia="ru-RU"/>
    </w:rPr>
  </w:style>
  <w:style w:type="paragraph" w:customStyle="1" w:styleId="333">
    <w:name w:val="ТЗ нумерованный список 3 когда 33"/>
    <w:basedOn w:val="3f6"/>
    <w:rsid w:val="00D71918"/>
    <w:pPr>
      <w:numPr>
        <w:ilvl w:val="2"/>
        <w:numId w:val="10"/>
      </w:numPr>
      <w:ind w:left="2081" w:hanging="720"/>
    </w:pPr>
  </w:style>
  <w:style w:type="character" w:customStyle="1" w:styleId="55">
    <w:name w:val="ТЗ_Заголовок 5_прил Знак"/>
    <w:basedOn w:val="51"/>
    <w:link w:val="54"/>
    <w:rsid w:val="00D71918"/>
    <w:rPr>
      <w:b/>
      <w:snapToGrid w:val="0"/>
      <w:sz w:val="24"/>
      <w:szCs w:val="24"/>
    </w:rPr>
  </w:style>
  <w:style w:type="paragraph" w:customStyle="1" w:styleId="32123333">
    <w:name w:val="3_2.Список_123_3у_33"/>
    <w:basedOn w:val="321233"/>
    <w:rsid w:val="00D71918"/>
  </w:style>
  <w:style w:type="paragraph" w:customStyle="1" w:styleId="7">
    <w:name w:val="7_Табл_текст_список_точка"/>
    <w:basedOn w:val="76"/>
    <w:rsid w:val="005F5531"/>
    <w:pPr>
      <w:numPr>
        <w:numId w:val="65"/>
      </w:numPr>
      <w:tabs>
        <w:tab w:val="left" w:pos="182"/>
      </w:tabs>
      <w:ind w:left="182" w:hanging="182"/>
    </w:pPr>
  </w:style>
  <w:style w:type="character" w:customStyle="1" w:styleId="65">
    <w:name w:val="ТЗ_Заголовок 6_прил Знак"/>
    <w:basedOn w:val="55"/>
    <w:link w:val="64"/>
    <w:rsid w:val="008C6C5A"/>
    <w:rPr>
      <w:b/>
      <w:snapToGrid w:val="0"/>
      <w:sz w:val="28"/>
      <w:szCs w:val="28"/>
    </w:rPr>
  </w:style>
  <w:style w:type="paragraph" w:customStyle="1" w:styleId="aa">
    <w:name w:val="ТЗ перечисление точка без отступа"/>
    <w:basedOn w:val="afb"/>
    <w:rsid w:val="005429D4"/>
    <w:pPr>
      <w:numPr>
        <w:numId w:val="66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22">
    <w:name w:val="ТЗ нумерованный список 2 когда 22"/>
    <w:basedOn w:val="2f6"/>
    <w:rsid w:val="005429D4"/>
    <w:pPr>
      <w:numPr>
        <w:ilvl w:val="1"/>
        <w:numId w:val="10"/>
      </w:numPr>
      <w:ind w:left="1514" w:hanging="550"/>
    </w:pPr>
  </w:style>
  <w:style w:type="paragraph" w:customStyle="1" w:styleId="affffffffffffb">
    <w:name w:val="ТЗ рис центр"/>
    <w:basedOn w:val="afb"/>
    <w:rsid w:val="009F1CC2"/>
    <w:pPr>
      <w:spacing w:line="360" w:lineRule="auto"/>
      <w:jc w:val="center"/>
    </w:pPr>
    <w:rPr>
      <w:rFonts w:eastAsiaTheme="majorEastAsia"/>
      <w:noProof/>
      <w:sz w:val="24"/>
      <w:szCs w:val="24"/>
    </w:rPr>
  </w:style>
  <w:style w:type="paragraph" w:customStyle="1" w:styleId="1ffa">
    <w:name w:val="1.Текст по центру"/>
    <w:basedOn w:val="1d"/>
    <w:rsid w:val="00E659B7"/>
    <w:pPr>
      <w:jc w:val="center"/>
    </w:pPr>
  </w:style>
  <w:style w:type="paragraph" w:customStyle="1" w:styleId="affffffffffffc">
    <w:name w:val="ТЗ рис лев"/>
    <w:basedOn w:val="afb"/>
    <w:next w:val="afb"/>
    <w:rsid w:val="002837E5"/>
    <w:pPr>
      <w:spacing w:line="360" w:lineRule="auto"/>
    </w:pPr>
    <w:rPr>
      <w:rFonts w:eastAsiaTheme="majorEastAsia"/>
      <w:noProof/>
      <w:sz w:val="24"/>
      <w:szCs w:val="24"/>
    </w:rPr>
  </w:style>
  <w:style w:type="paragraph" w:customStyle="1" w:styleId="105">
    <w:name w:val="_10_Табл_Текст_шир"/>
    <w:basedOn w:val="afb"/>
    <w:rsid w:val="000C2479"/>
    <w:pPr>
      <w:jc w:val="both"/>
    </w:pPr>
    <w:rPr>
      <w:rFonts w:eastAsiaTheme="minorHAnsi" w:cstheme="minorBidi"/>
      <w:szCs w:val="24"/>
      <w:lang w:eastAsia="ru-RU"/>
    </w:rPr>
  </w:style>
  <w:style w:type="paragraph" w:customStyle="1" w:styleId="106">
    <w:name w:val="_10_Табл_Текст_центр"/>
    <w:basedOn w:val="12f"/>
    <w:rsid w:val="000C2479"/>
    <w:pPr>
      <w:spacing w:before="0" w:after="0" w:line="240" w:lineRule="auto"/>
    </w:pPr>
    <w:rPr>
      <w:b w:val="0"/>
      <w:sz w:val="20"/>
      <w:u w:color="000000"/>
    </w:rPr>
  </w:style>
  <w:style w:type="paragraph" w:customStyle="1" w:styleId="107">
    <w:name w:val="_10_Табл_Текст_ левому краю"/>
    <w:basedOn w:val="105"/>
    <w:rsid w:val="000C2479"/>
    <w:pPr>
      <w:jc w:val="left"/>
    </w:pPr>
    <w:rPr>
      <w:rFonts w:eastAsia="Times New Roman"/>
      <w:szCs w:val="20"/>
    </w:rPr>
  </w:style>
  <w:style w:type="paragraph" w:styleId="affffffffffffd">
    <w:name w:val="Normal (Web)"/>
    <w:basedOn w:val="afb"/>
    <w:uiPriority w:val="99"/>
    <w:semiHidden/>
    <w:unhideWhenUsed/>
    <w:rsid w:val="008F7BC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ffffffffffe">
    <w:name w:val="ТЗ_Название_все прописные"/>
    <w:basedOn w:val="afb"/>
    <w:rsid w:val="00F16796"/>
    <w:pPr>
      <w:pageBreakBefore/>
      <w:spacing w:before="360" w:after="500" w:line="360" w:lineRule="auto"/>
      <w:jc w:val="center"/>
    </w:pPr>
    <w:rPr>
      <w:rFonts w:eastAsiaTheme="majorEastAsia"/>
      <w:b/>
      <w:bCs/>
      <w:caps/>
      <w:color w:val="000000"/>
      <w:sz w:val="28"/>
      <w:szCs w:val="28"/>
    </w:rPr>
  </w:style>
  <w:style w:type="paragraph" w:customStyle="1" w:styleId="2ff8">
    <w:name w:val="2.ТЗ текст неразрыв со след"/>
    <w:basedOn w:val="afb"/>
    <w:rsid w:val="006966EA"/>
    <w:pPr>
      <w:keepNext/>
      <w:spacing w:line="360" w:lineRule="auto"/>
      <w:ind w:firstLine="709"/>
      <w:jc w:val="both"/>
    </w:pPr>
    <w:rPr>
      <w:rFonts w:eastAsiaTheme="majorEastAsia"/>
      <w:sz w:val="24"/>
      <w:szCs w:val="24"/>
    </w:rPr>
  </w:style>
  <w:style w:type="paragraph" w:customStyle="1" w:styleId="312">
    <w:name w:val="3_1.Список_Марк_2у точка"/>
    <w:basedOn w:val="31"/>
    <w:qFormat/>
    <w:rsid w:val="00E0258B"/>
    <w:pPr>
      <w:numPr>
        <w:numId w:val="70"/>
      </w:numPr>
    </w:pPr>
  </w:style>
  <w:style w:type="paragraph" w:customStyle="1" w:styleId="GOSTBody">
    <w:name w:val="GOST_Body"/>
    <w:basedOn w:val="afb"/>
    <w:rsid w:val="00403105"/>
    <w:pPr>
      <w:spacing w:line="360" w:lineRule="auto"/>
      <w:ind w:firstLine="709"/>
      <w:jc w:val="both"/>
    </w:pPr>
    <w:rPr>
      <w:rFonts w:eastAsiaTheme="minorHAnsi" w:cstheme="minorBidi"/>
      <w:sz w:val="28"/>
      <w:szCs w:val="28"/>
    </w:rPr>
  </w:style>
  <w:style w:type="paragraph" w:customStyle="1" w:styleId="22">
    <w:name w:val="Список2"/>
    <w:basedOn w:val="2fb"/>
    <w:link w:val="2Char"/>
    <w:rsid w:val="00403105"/>
    <w:pPr>
      <w:numPr>
        <w:numId w:val="71"/>
      </w:numPr>
      <w:suppressAutoHyphens/>
      <w:spacing w:after="0" w:line="360" w:lineRule="auto"/>
      <w:contextualSpacing w:val="0"/>
    </w:pPr>
    <w:rPr>
      <w:sz w:val="28"/>
      <w:szCs w:val="20"/>
      <w:lang w:eastAsia="en-US"/>
    </w:rPr>
  </w:style>
  <w:style w:type="paragraph" w:customStyle="1" w:styleId="GOSTH1">
    <w:name w:val="GOST_H1"/>
    <w:basedOn w:val="afb"/>
    <w:next w:val="GOSTBody"/>
    <w:rsid w:val="008C26A9"/>
    <w:pPr>
      <w:keepNext/>
      <w:keepLines/>
      <w:pageBreakBefore/>
      <w:numPr>
        <w:numId w:val="72"/>
      </w:numPr>
      <w:spacing w:after="120" w:line="360" w:lineRule="atLeast"/>
      <w:jc w:val="center"/>
      <w:outlineLvl w:val="0"/>
    </w:pPr>
    <w:rPr>
      <w:rFonts w:eastAsiaTheme="minorHAnsi" w:cstheme="minorBidi"/>
      <w:b/>
      <w:caps/>
      <w:sz w:val="28"/>
      <w:szCs w:val="28"/>
    </w:rPr>
  </w:style>
  <w:style w:type="paragraph" w:customStyle="1" w:styleId="GOSTH2">
    <w:name w:val="GOST_H2"/>
    <w:basedOn w:val="afb"/>
    <w:next w:val="GOSTBody"/>
    <w:rsid w:val="008C26A9"/>
    <w:pPr>
      <w:keepNext/>
      <w:keepLines/>
      <w:numPr>
        <w:ilvl w:val="1"/>
        <w:numId w:val="72"/>
      </w:numPr>
      <w:tabs>
        <w:tab w:val="left" w:pos="709"/>
      </w:tabs>
      <w:spacing w:before="240" w:after="120" w:line="360" w:lineRule="atLeast"/>
      <w:jc w:val="both"/>
      <w:outlineLvl w:val="1"/>
    </w:pPr>
    <w:rPr>
      <w:rFonts w:ascii="Times New Roman Полужирный" w:eastAsiaTheme="minorHAnsi" w:hAnsi="Times New Roman Полужирный" w:cstheme="minorBidi"/>
      <w:b/>
      <w:color w:val="000000" w:themeColor="text1"/>
      <w:sz w:val="28"/>
      <w:szCs w:val="28"/>
    </w:rPr>
  </w:style>
  <w:style w:type="paragraph" w:customStyle="1" w:styleId="GOSTMarkListL1">
    <w:name w:val="GOST_MarkList_L1"/>
    <w:basedOn w:val="GOSTBody"/>
    <w:rsid w:val="008C26A9"/>
    <w:pPr>
      <w:keepLines/>
      <w:numPr>
        <w:numId w:val="73"/>
      </w:numPr>
      <w:contextualSpacing/>
    </w:pPr>
    <w:rPr>
      <w:rFonts w:eastAsia="Calibri" w:cs="Times New Roman"/>
    </w:rPr>
  </w:style>
  <w:style w:type="paragraph" w:customStyle="1" w:styleId="GOSTMarkListL2">
    <w:name w:val="GOST_MarkList_L2"/>
    <w:basedOn w:val="GOSTBody"/>
    <w:rsid w:val="008C26A9"/>
    <w:pPr>
      <w:keepLines/>
      <w:numPr>
        <w:numId w:val="74"/>
      </w:numPr>
      <w:contextualSpacing/>
    </w:pPr>
  </w:style>
  <w:style w:type="paragraph" w:customStyle="1" w:styleId="GOSTPic">
    <w:name w:val="GOST_Pic"/>
    <w:basedOn w:val="GOSTBody"/>
    <w:next w:val="GOSTPicName"/>
    <w:rsid w:val="008C26A9"/>
    <w:pPr>
      <w:keepNext/>
      <w:spacing w:before="120"/>
      <w:ind w:firstLine="0"/>
      <w:jc w:val="center"/>
    </w:pPr>
    <w:rPr>
      <w:lang w:val="en-US"/>
    </w:rPr>
  </w:style>
  <w:style w:type="paragraph" w:customStyle="1" w:styleId="GOSTPicName">
    <w:name w:val="GOST_PicName"/>
    <w:basedOn w:val="GOSTBody"/>
    <w:next w:val="GOSTBody"/>
    <w:rsid w:val="008C26A9"/>
    <w:pPr>
      <w:keepLines/>
      <w:numPr>
        <w:numId w:val="76"/>
      </w:numPr>
      <w:spacing w:after="120"/>
      <w:ind w:left="0" w:firstLine="0"/>
      <w:jc w:val="center"/>
    </w:pPr>
    <w:rPr>
      <w:b/>
    </w:rPr>
  </w:style>
  <w:style w:type="paragraph" w:customStyle="1" w:styleId="GOSTH3">
    <w:name w:val="GOST_H3"/>
    <w:basedOn w:val="afb"/>
    <w:next w:val="GOSTBody"/>
    <w:rsid w:val="008C26A9"/>
    <w:pPr>
      <w:keepNext/>
      <w:keepLines/>
      <w:numPr>
        <w:ilvl w:val="2"/>
        <w:numId w:val="72"/>
      </w:numPr>
      <w:spacing w:before="240" w:after="120" w:line="360" w:lineRule="atLeast"/>
      <w:jc w:val="both"/>
      <w:outlineLvl w:val="2"/>
    </w:pPr>
    <w:rPr>
      <w:rFonts w:eastAsiaTheme="minorHAnsi" w:cstheme="minorBidi"/>
      <w:b/>
      <w:color w:val="000000" w:themeColor="text1"/>
      <w:sz w:val="28"/>
      <w:szCs w:val="26"/>
    </w:rPr>
  </w:style>
  <w:style w:type="paragraph" w:customStyle="1" w:styleId="GOSTH4">
    <w:name w:val="GOST_H4"/>
    <w:basedOn w:val="afb"/>
    <w:next w:val="GOSTBody"/>
    <w:rsid w:val="008C26A9"/>
    <w:pPr>
      <w:keepNext/>
      <w:keepLines/>
      <w:numPr>
        <w:ilvl w:val="3"/>
        <w:numId w:val="72"/>
      </w:numPr>
      <w:spacing w:before="240" w:after="120" w:line="360" w:lineRule="atLeast"/>
      <w:jc w:val="both"/>
      <w:outlineLvl w:val="3"/>
    </w:pPr>
    <w:rPr>
      <w:rFonts w:eastAsiaTheme="minorHAnsi" w:cstheme="minorBidi"/>
      <w:b/>
      <w:sz w:val="28"/>
      <w:szCs w:val="28"/>
    </w:rPr>
  </w:style>
  <w:style w:type="paragraph" w:customStyle="1" w:styleId="GOSTH5">
    <w:name w:val="GOST_H5"/>
    <w:basedOn w:val="afb"/>
    <w:next w:val="GOSTBody"/>
    <w:rsid w:val="008C26A9"/>
    <w:pPr>
      <w:keepNext/>
      <w:keepLines/>
      <w:numPr>
        <w:ilvl w:val="4"/>
        <w:numId w:val="72"/>
      </w:numPr>
      <w:spacing w:before="240" w:after="120" w:line="360" w:lineRule="atLeast"/>
      <w:jc w:val="both"/>
      <w:outlineLvl w:val="4"/>
    </w:pPr>
    <w:rPr>
      <w:rFonts w:eastAsiaTheme="minorHAnsi" w:cstheme="minorBidi"/>
      <w:b/>
      <w:color w:val="000000" w:themeColor="text1"/>
      <w:sz w:val="28"/>
      <w:szCs w:val="28"/>
    </w:rPr>
  </w:style>
  <w:style w:type="paragraph" w:customStyle="1" w:styleId="GOSTNomListL1">
    <w:name w:val="GOST_NomList_L1"/>
    <w:basedOn w:val="GOSTBody"/>
    <w:rsid w:val="008C26A9"/>
    <w:pPr>
      <w:numPr>
        <w:numId w:val="75"/>
      </w:numPr>
      <w:contextualSpacing/>
    </w:pPr>
  </w:style>
  <w:style w:type="paragraph" w:customStyle="1" w:styleId="GOSTNomListL2">
    <w:name w:val="GOST_NomList_L2"/>
    <w:basedOn w:val="GOSTBody"/>
    <w:rsid w:val="008C26A9"/>
    <w:pPr>
      <w:numPr>
        <w:ilvl w:val="1"/>
        <w:numId w:val="75"/>
      </w:numPr>
      <w:contextualSpacing/>
    </w:pPr>
  </w:style>
  <w:style w:type="paragraph" w:customStyle="1" w:styleId="GOSTNomListL3">
    <w:name w:val="GOST_NomList_L3"/>
    <w:basedOn w:val="GOSTBody"/>
    <w:rsid w:val="008C26A9"/>
    <w:pPr>
      <w:numPr>
        <w:ilvl w:val="2"/>
        <w:numId w:val="75"/>
      </w:numPr>
      <w:contextualSpacing/>
    </w:pPr>
  </w:style>
  <w:style w:type="paragraph" w:customStyle="1" w:styleId="GOSTNomListL4">
    <w:name w:val="GOST_NomList_L4"/>
    <w:basedOn w:val="GOSTBody"/>
    <w:rsid w:val="008C26A9"/>
    <w:pPr>
      <w:numPr>
        <w:ilvl w:val="3"/>
        <w:numId w:val="75"/>
      </w:numPr>
      <w:contextualSpacing/>
    </w:pPr>
  </w:style>
  <w:style w:type="paragraph" w:customStyle="1" w:styleId="GOSTNomListL5">
    <w:name w:val="GOST_NomList_L5"/>
    <w:basedOn w:val="GOSTBody"/>
    <w:rsid w:val="008C26A9"/>
    <w:pPr>
      <w:numPr>
        <w:ilvl w:val="4"/>
        <w:numId w:val="75"/>
      </w:numPr>
      <w:contextualSpacing/>
    </w:pPr>
  </w:style>
  <w:style w:type="paragraph" w:customStyle="1" w:styleId="GOSTNomListL1Cont">
    <w:name w:val="GOST_NomList_L1_Cont"/>
    <w:basedOn w:val="GOSTNomListL1"/>
    <w:rsid w:val="008C26A9"/>
    <w:pPr>
      <w:numPr>
        <w:numId w:val="0"/>
      </w:numPr>
      <w:ind w:firstLine="709"/>
    </w:pPr>
  </w:style>
  <w:style w:type="paragraph" w:customStyle="1" w:styleId="GOSTH6">
    <w:name w:val="GOST_H6"/>
    <w:basedOn w:val="afb"/>
    <w:next w:val="GOSTBody"/>
    <w:rsid w:val="008C26A9"/>
    <w:pPr>
      <w:keepNext/>
      <w:keepLines/>
      <w:numPr>
        <w:ilvl w:val="5"/>
        <w:numId w:val="72"/>
      </w:numPr>
      <w:spacing w:before="240" w:after="120" w:line="360" w:lineRule="atLeast"/>
      <w:jc w:val="both"/>
      <w:outlineLvl w:val="5"/>
    </w:pPr>
    <w:rPr>
      <w:rFonts w:eastAsiaTheme="minorHAnsi" w:cstheme="minorBidi"/>
      <w:b/>
      <w:sz w:val="28"/>
      <w:szCs w:val="28"/>
    </w:rPr>
  </w:style>
  <w:style w:type="paragraph" w:customStyle="1" w:styleId="GOSTH7">
    <w:name w:val="GOST_H7"/>
    <w:basedOn w:val="afb"/>
    <w:next w:val="GOSTBody"/>
    <w:rsid w:val="008C26A9"/>
    <w:pPr>
      <w:keepNext/>
      <w:keepLines/>
      <w:numPr>
        <w:ilvl w:val="6"/>
        <w:numId w:val="72"/>
      </w:numPr>
      <w:spacing w:before="240" w:after="120" w:line="360" w:lineRule="atLeast"/>
      <w:jc w:val="both"/>
      <w:outlineLvl w:val="6"/>
    </w:pPr>
    <w:rPr>
      <w:rFonts w:eastAsiaTheme="minorHAnsi" w:cstheme="minorBidi"/>
      <w:b/>
      <w:sz w:val="28"/>
      <w:szCs w:val="28"/>
      <w:lang w:val="en-US"/>
    </w:rPr>
  </w:style>
  <w:style w:type="paragraph" w:customStyle="1" w:styleId="GOSTH8">
    <w:name w:val="GOST_H8"/>
    <w:basedOn w:val="afb"/>
    <w:next w:val="GOSTBody"/>
    <w:rsid w:val="008C26A9"/>
    <w:pPr>
      <w:keepNext/>
      <w:keepLines/>
      <w:numPr>
        <w:ilvl w:val="7"/>
        <w:numId w:val="72"/>
      </w:numPr>
      <w:spacing w:before="240" w:after="120" w:line="360" w:lineRule="atLeast"/>
      <w:jc w:val="both"/>
      <w:outlineLvl w:val="7"/>
    </w:pPr>
    <w:rPr>
      <w:rFonts w:eastAsiaTheme="minorHAnsi" w:cstheme="minorBidi"/>
      <w:b/>
      <w:sz w:val="28"/>
      <w:szCs w:val="28"/>
    </w:rPr>
  </w:style>
  <w:style w:type="paragraph" w:customStyle="1" w:styleId="GOSTMarkListL3">
    <w:name w:val="GOST_MarkList_L3"/>
    <w:basedOn w:val="GOSTBody"/>
    <w:rsid w:val="008C26A9"/>
    <w:pPr>
      <w:keepLines/>
      <w:numPr>
        <w:numId w:val="78"/>
      </w:numPr>
      <w:contextualSpacing/>
    </w:pPr>
  </w:style>
  <w:style w:type="paragraph" w:customStyle="1" w:styleId="GOSTAnnexOfAnnex">
    <w:name w:val="GOST_AnnexOfAnnex"/>
    <w:basedOn w:val="afb"/>
    <w:next w:val="GOSTBody"/>
    <w:rsid w:val="008C26A9"/>
    <w:pPr>
      <w:keepNext/>
      <w:keepLines/>
      <w:pageBreakBefore/>
      <w:numPr>
        <w:numId w:val="77"/>
      </w:numPr>
      <w:spacing w:after="120" w:line="360" w:lineRule="atLeast"/>
      <w:contextualSpacing/>
      <w:jc w:val="right"/>
    </w:pPr>
    <w:rPr>
      <w:rFonts w:eastAsiaTheme="minorHAnsi" w:cstheme="minorBidi"/>
      <w:b/>
      <w:sz w:val="24"/>
      <w:szCs w:val="28"/>
    </w:rPr>
  </w:style>
  <w:style w:type="paragraph" w:customStyle="1" w:styleId="GOSTTbBody">
    <w:name w:val="GOST_Tb_Body"/>
    <w:basedOn w:val="GOSTBody"/>
    <w:rsid w:val="008442F9"/>
    <w:pPr>
      <w:spacing w:line="240" w:lineRule="auto"/>
      <w:ind w:firstLine="0"/>
    </w:pPr>
  </w:style>
  <w:style w:type="paragraph" w:customStyle="1" w:styleId="GOSTTbH">
    <w:name w:val="GOST_Tb_H"/>
    <w:basedOn w:val="GOSTTbBody"/>
    <w:next w:val="GOSTTbBody"/>
    <w:autoRedefine/>
    <w:rsid w:val="008442F9"/>
    <w:pPr>
      <w:keepNext/>
      <w:jc w:val="center"/>
    </w:pPr>
    <w:rPr>
      <w:b/>
    </w:rPr>
  </w:style>
  <w:style w:type="paragraph" w:customStyle="1" w:styleId="GOSTTbMarkListL1">
    <w:name w:val="GOST_Tb_MarkList_L1"/>
    <w:basedOn w:val="GOSTTbBody"/>
    <w:rsid w:val="008442F9"/>
    <w:pPr>
      <w:numPr>
        <w:numId w:val="90"/>
      </w:numPr>
    </w:pPr>
  </w:style>
  <w:style w:type="paragraph" w:customStyle="1" w:styleId="GOSTTbMarkListL2">
    <w:name w:val="GOST_Tb_MarkList_L2"/>
    <w:basedOn w:val="GOSTTbBody"/>
    <w:rsid w:val="008442F9"/>
    <w:pPr>
      <w:numPr>
        <w:numId w:val="92"/>
      </w:numPr>
    </w:pPr>
  </w:style>
  <w:style w:type="paragraph" w:customStyle="1" w:styleId="GOSTTbNomListL1">
    <w:name w:val="GOST_Tb_NomList_L1"/>
    <w:basedOn w:val="GOSTTbBody"/>
    <w:rsid w:val="008442F9"/>
    <w:pPr>
      <w:numPr>
        <w:numId w:val="88"/>
      </w:numPr>
      <w:contextualSpacing/>
    </w:pPr>
  </w:style>
  <w:style w:type="paragraph" w:customStyle="1" w:styleId="GOSTTbNomListL2">
    <w:name w:val="GOST_Tb_NomList_L2"/>
    <w:basedOn w:val="GOSTTbBody"/>
    <w:rsid w:val="008442F9"/>
    <w:pPr>
      <w:numPr>
        <w:ilvl w:val="1"/>
        <w:numId w:val="88"/>
      </w:numPr>
      <w:contextualSpacing/>
    </w:pPr>
  </w:style>
  <w:style w:type="paragraph" w:customStyle="1" w:styleId="GOSTTbName">
    <w:name w:val="GOST_Tb_Name"/>
    <w:basedOn w:val="GOSTBody"/>
    <w:next w:val="GOSTBody"/>
    <w:rsid w:val="008442F9"/>
    <w:pPr>
      <w:keepNext/>
      <w:keepLines/>
      <w:spacing w:before="240"/>
      <w:jc w:val="left"/>
    </w:pPr>
    <w:rPr>
      <w:b/>
    </w:rPr>
  </w:style>
  <w:style w:type="paragraph" w:customStyle="1" w:styleId="GOSTTitCustomer">
    <w:name w:val="GOST_Tit_Customer"/>
    <w:basedOn w:val="GOSTTitService"/>
    <w:next w:val="GOSTBody"/>
    <w:rsid w:val="008442F9"/>
    <w:pPr>
      <w:jc w:val="center"/>
    </w:pPr>
    <w:rPr>
      <w:caps/>
    </w:rPr>
  </w:style>
  <w:style w:type="paragraph" w:customStyle="1" w:styleId="GOSTTitCommith">
    <w:name w:val="GOST_Tit_Commit_h"/>
    <w:basedOn w:val="GOSTTitService"/>
    <w:next w:val="GOSTBody"/>
    <w:rsid w:val="008442F9"/>
    <w:pPr>
      <w:spacing w:line="360" w:lineRule="atLeast"/>
    </w:pPr>
    <w:rPr>
      <w:b/>
      <w:caps/>
      <w:sz w:val="24"/>
    </w:rPr>
  </w:style>
  <w:style w:type="paragraph" w:customStyle="1" w:styleId="GOSTTitCommit">
    <w:name w:val="GOST_Tit_Commit"/>
    <w:basedOn w:val="afb"/>
    <w:next w:val="GOSTBody"/>
    <w:rsid w:val="008442F9"/>
    <w:pPr>
      <w:spacing w:line="288" w:lineRule="auto"/>
    </w:pPr>
    <w:rPr>
      <w:rFonts w:eastAsiaTheme="minorHAnsi" w:cstheme="minorBidi"/>
      <w:sz w:val="24"/>
      <w:szCs w:val="28"/>
    </w:rPr>
  </w:style>
  <w:style w:type="paragraph" w:customStyle="1" w:styleId="GOSTTitMain">
    <w:name w:val="GOST_Tit_Main"/>
    <w:basedOn w:val="GOSTTitService"/>
    <w:next w:val="GOSTBody"/>
    <w:rsid w:val="008442F9"/>
    <w:pPr>
      <w:spacing w:line="360" w:lineRule="auto"/>
      <w:jc w:val="center"/>
    </w:pPr>
    <w:rPr>
      <w:smallCaps/>
      <w:sz w:val="24"/>
    </w:rPr>
  </w:style>
  <w:style w:type="paragraph" w:customStyle="1" w:styleId="GOSTTitSheetNomber">
    <w:name w:val="GOST_Tit_SheetNomber"/>
    <w:basedOn w:val="GOSTTitService"/>
    <w:next w:val="GOSTBody"/>
    <w:rsid w:val="008442F9"/>
    <w:pPr>
      <w:spacing w:after="240" w:line="360" w:lineRule="atLeast"/>
      <w:jc w:val="center"/>
    </w:pPr>
  </w:style>
  <w:style w:type="paragraph" w:customStyle="1" w:styleId="GOSTTitStateYear">
    <w:name w:val="GOST_Tit_StateYear"/>
    <w:basedOn w:val="GOSTTitService"/>
    <w:next w:val="GOSTBody"/>
    <w:rsid w:val="008442F9"/>
    <w:pPr>
      <w:spacing w:line="360" w:lineRule="atLeast"/>
      <w:jc w:val="center"/>
    </w:pPr>
    <w:rPr>
      <w:sz w:val="24"/>
    </w:rPr>
  </w:style>
  <w:style w:type="paragraph" w:customStyle="1" w:styleId="GOSTHContent">
    <w:name w:val="GOST_H_Content"/>
    <w:basedOn w:val="GOSTHService"/>
    <w:next w:val="GOSTBody"/>
    <w:autoRedefine/>
    <w:rsid w:val="008442F9"/>
    <w:pPr>
      <w:pageBreakBefore/>
      <w:spacing w:after="240"/>
      <w:jc w:val="center"/>
    </w:pPr>
    <w:rPr>
      <w:b/>
      <w:caps/>
    </w:rPr>
  </w:style>
  <w:style w:type="paragraph" w:customStyle="1" w:styleId="GOSTTbMarkListL3">
    <w:name w:val="GOST_Tb_MarkList_L3"/>
    <w:basedOn w:val="GOSTTbBody"/>
    <w:rsid w:val="008442F9"/>
    <w:pPr>
      <w:numPr>
        <w:numId w:val="91"/>
      </w:numPr>
      <w:contextualSpacing/>
    </w:pPr>
  </w:style>
  <w:style w:type="character" w:customStyle="1" w:styleId="GOSTChCode">
    <w:name w:val="GOST_Ch_Code"/>
    <w:basedOn w:val="afc"/>
    <w:uiPriority w:val="1"/>
    <w:rsid w:val="008442F9"/>
    <w:rPr>
      <w:rFonts w:ascii="Times New Roman" w:hAnsi="Times New Roman"/>
      <w:sz w:val="28"/>
    </w:rPr>
  </w:style>
  <w:style w:type="paragraph" w:customStyle="1" w:styleId="GOSTAnnex">
    <w:name w:val="GOST_Annex"/>
    <w:basedOn w:val="GOSTHService"/>
    <w:next w:val="GOSTBody"/>
    <w:rsid w:val="008442F9"/>
    <w:pPr>
      <w:pageBreakBefore/>
      <w:numPr>
        <w:numId w:val="80"/>
      </w:numPr>
      <w:spacing w:before="0" w:after="160"/>
      <w:jc w:val="center"/>
      <w:outlineLvl w:val="0"/>
    </w:pPr>
    <w:rPr>
      <w:rFonts w:ascii="Times New Roman Полужирный" w:hAnsi="Times New Roman Полужирный"/>
      <w:b/>
      <w:caps/>
    </w:rPr>
  </w:style>
  <w:style w:type="paragraph" w:customStyle="1" w:styleId="GOSTHElse">
    <w:name w:val="GOST_H_Else"/>
    <w:basedOn w:val="GOSTHService"/>
    <w:next w:val="GOSTBody"/>
    <w:rsid w:val="008442F9"/>
    <w:pPr>
      <w:spacing w:line="360" w:lineRule="auto"/>
      <w:ind w:firstLine="709"/>
      <w:jc w:val="left"/>
    </w:pPr>
    <w:rPr>
      <w:b/>
    </w:rPr>
  </w:style>
  <w:style w:type="character" w:customStyle="1" w:styleId="GOSTChTermin">
    <w:name w:val="GOST_Ch_Termin"/>
    <w:basedOn w:val="afc"/>
    <w:uiPriority w:val="1"/>
    <w:rsid w:val="008442F9"/>
    <w:rPr>
      <w:b/>
    </w:rPr>
  </w:style>
  <w:style w:type="paragraph" w:customStyle="1" w:styleId="GOSTTitService">
    <w:name w:val="GOST_Tit_Service"/>
    <w:basedOn w:val="afb"/>
    <w:rsid w:val="008442F9"/>
    <w:pPr>
      <w:spacing w:line="276" w:lineRule="auto"/>
    </w:pPr>
    <w:rPr>
      <w:rFonts w:eastAsiaTheme="minorHAnsi" w:cstheme="minorBidi"/>
      <w:sz w:val="28"/>
      <w:szCs w:val="28"/>
    </w:rPr>
  </w:style>
  <w:style w:type="paragraph" w:customStyle="1" w:styleId="GOSTListing">
    <w:name w:val="GOST_Listing"/>
    <w:basedOn w:val="GOSTBody"/>
    <w:rsid w:val="008442F9"/>
    <w:pPr>
      <w:keepLines/>
      <w:spacing w:before="120" w:after="240"/>
      <w:ind w:left="288" w:firstLine="0"/>
      <w:contextualSpacing/>
    </w:pPr>
    <w:rPr>
      <w:rFonts w:ascii="Courier New" w:hAnsi="Courier New"/>
      <w:sz w:val="22"/>
    </w:rPr>
  </w:style>
  <w:style w:type="paragraph" w:customStyle="1" w:styleId="GOSTTitStage">
    <w:name w:val="GOST_Tit_Stage"/>
    <w:basedOn w:val="GOSTTitService"/>
    <w:rsid w:val="008442F9"/>
    <w:pPr>
      <w:spacing w:before="120"/>
      <w:jc w:val="center"/>
    </w:pPr>
    <w:rPr>
      <w:b/>
    </w:rPr>
  </w:style>
  <w:style w:type="paragraph" w:customStyle="1" w:styleId="GOSTTitDocName">
    <w:name w:val="GOST_Tit_DocName"/>
    <w:basedOn w:val="GOSTTitService"/>
    <w:next w:val="GOSTBody"/>
    <w:rsid w:val="008442F9"/>
    <w:pPr>
      <w:spacing w:line="360" w:lineRule="atLeast"/>
      <w:jc w:val="center"/>
    </w:pPr>
    <w:rPr>
      <w:rFonts w:ascii="Times New Roman Полужирный" w:hAnsi="Times New Roman Полужирный"/>
      <w:b/>
      <w:caps/>
    </w:rPr>
  </w:style>
  <w:style w:type="paragraph" w:customStyle="1" w:styleId="GOSTSmall">
    <w:name w:val="GOST_Small"/>
    <w:basedOn w:val="GOSTBody"/>
    <w:rsid w:val="008442F9"/>
    <w:rPr>
      <w:sz w:val="20"/>
    </w:rPr>
  </w:style>
  <w:style w:type="paragraph" w:customStyle="1" w:styleId="GOSTSmallMarkList">
    <w:name w:val="GOST_Small_MarkList"/>
    <w:basedOn w:val="GOSTSmall"/>
    <w:next w:val="GOSTMarkListL1"/>
    <w:rsid w:val="008442F9"/>
    <w:pPr>
      <w:keepLines/>
      <w:numPr>
        <w:numId w:val="84"/>
      </w:numPr>
      <w:contextualSpacing/>
    </w:pPr>
  </w:style>
  <w:style w:type="paragraph" w:customStyle="1" w:styleId="GOSTHService">
    <w:name w:val="GOST_H_Service"/>
    <w:basedOn w:val="afb"/>
    <w:rsid w:val="008442F9"/>
    <w:pPr>
      <w:keepNext/>
      <w:keepLines/>
      <w:spacing w:before="240" w:after="120" w:line="360" w:lineRule="atLeast"/>
      <w:jc w:val="both"/>
    </w:pPr>
    <w:rPr>
      <w:rFonts w:eastAsiaTheme="minorHAnsi" w:cstheme="minorBidi"/>
      <w:sz w:val="28"/>
      <w:szCs w:val="28"/>
    </w:rPr>
  </w:style>
  <w:style w:type="character" w:customStyle="1" w:styleId="GOSTChInterface">
    <w:name w:val="GOST_Ch_Interface"/>
    <w:basedOn w:val="afc"/>
    <w:uiPriority w:val="1"/>
    <w:rsid w:val="008442F9"/>
    <w:rPr>
      <w:b w:val="0"/>
    </w:rPr>
  </w:style>
  <w:style w:type="character" w:customStyle="1" w:styleId="GOSTChValue">
    <w:name w:val="GOST_Ch_Value"/>
    <w:basedOn w:val="afc"/>
    <w:uiPriority w:val="1"/>
    <w:rsid w:val="008442F9"/>
    <w:rPr>
      <w:i w:val="0"/>
    </w:rPr>
  </w:style>
  <w:style w:type="character" w:customStyle="1" w:styleId="GOSTChKey">
    <w:name w:val="GOST_Ch_Key"/>
    <w:basedOn w:val="afc"/>
    <w:uiPriority w:val="1"/>
    <w:rsid w:val="008442F9"/>
    <w:rPr>
      <w:u w:val="none"/>
    </w:rPr>
  </w:style>
  <w:style w:type="paragraph" w:customStyle="1" w:styleId="GOSTABCL1">
    <w:name w:val="GOST_ABC_L1"/>
    <w:basedOn w:val="GOSTBody"/>
    <w:rsid w:val="008442F9"/>
    <w:pPr>
      <w:numPr>
        <w:numId w:val="79"/>
      </w:numPr>
      <w:contextualSpacing/>
    </w:pPr>
  </w:style>
  <w:style w:type="paragraph" w:customStyle="1" w:styleId="GOSTABCL2">
    <w:name w:val="GOST_ABC_L2"/>
    <w:basedOn w:val="GOSTBody"/>
    <w:rsid w:val="008442F9"/>
    <w:pPr>
      <w:numPr>
        <w:ilvl w:val="1"/>
        <w:numId w:val="79"/>
      </w:numPr>
      <w:contextualSpacing/>
    </w:pPr>
  </w:style>
  <w:style w:type="paragraph" w:customStyle="1" w:styleId="GOSTABCL3">
    <w:name w:val="GOST_ABC_L3"/>
    <w:basedOn w:val="GOSTBody"/>
    <w:rsid w:val="008442F9"/>
    <w:pPr>
      <w:numPr>
        <w:ilvl w:val="2"/>
        <w:numId w:val="79"/>
      </w:numPr>
      <w:contextualSpacing/>
    </w:pPr>
  </w:style>
  <w:style w:type="paragraph" w:customStyle="1" w:styleId="GOSTABCL4">
    <w:name w:val="GOST_ABC_L4"/>
    <w:basedOn w:val="GOSTBody"/>
    <w:rsid w:val="008442F9"/>
    <w:pPr>
      <w:numPr>
        <w:ilvl w:val="3"/>
        <w:numId w:val="79"/>
      </w:numPr>
      <w:contextualSpacing/>
    </w:pPr>
  </w:style>
  <w:style w:type="paragraph" w:customStyle="1" w:styleId="GOSTABCL5">
    <w:name w:val="GOST_ABC_L5"/>
    <w:basedOn w:val="GOSTBody"/>
    <w:rsid w:val="008442F9"/>
    <w:pPr>
      <w:numPr>
        <w:ilvl w:val="4"/>
        <w:numId w:val="79"/>
      </w:numPr>
      <w:contextualSpacing/>
    </w:pPr>
  </w:style>
  <w:style w:type="paragraph" w:customStyle="1" w:styleId="GOSTTbABCL1">
    <w:name w:val="GOST_Tb_ABC_L1"/>
    <w:basedOn w:val="GOSTTbBody"/>
    <w:rsid w:val="008442F9"/>
    <w:pPr>
      <w:numPr>
        <w:numId w:val="86"/>
      </w:numPr>
      <w:contextualSpacing/>
    </w:pPr>
  </w:style>
  <w:style w:type="paragraph" w:customStyle="1" w:styleId="GOSTTbABCL2">
    <w:name w:val="GOST_Tb_ABC_L2"/>
    <w:basedOn w:val="GOSTTbBody"/>
    <w:rsid w:val="008442F9"/>
    <w:pPr>
      <w:numPr>
        <w:ilvl w:val="1"/>
        <w:numId w:val="86"/>
      </w:numPr>
      <w:contextualSpacing/>
    </w:pPr>
  </w:style>
  <w:style w:type="paragraph" w:customStyle="1" w:styleId="GOSTTbABCL3">
    <w:name w:val="GOST_Tb_ABC_L3"/>
    <w:basedOn w:val="GOSTTbBody"/>
    <w:rsid w:val="008442F9"/>
    <w:pPr>
      <w:numPr>
        <w:ilvl w:val="2"/>
        <w:numId w:val="86"/>
      </w:numPr>
      <w:contextualSpacing/>
    </w:pPr>
  </w:style>
  <w:style w:type="paragraph" w:customStyle="1" w:styleId="GOSTTbABCL4">
    <w:name w:val="GOST_Tb_ABC_L4"/>
    <w:basedOn w:val="GOSTTbBody"/>
    <w:rsid w:val="008442F9"/>
    <w:pPr>
      <w:numPr>
        <w:ilvl w:val="3"/>
        <w:numId w:val="86"/>
      </w:numPr>
      <w:contextualSpacing/>
    </w:pPr>
  </w:style>
  <w:style w:type="paragraph" w:customStyle="1" w:styleId="GOSTTbABCL5">
    <w:name w:val="GOST_Tb_ABC_L5"/>
    <w:basedOn w:val="GOSTTbBody"/>
    <w:rsid w:val="008442F9"/>
    <w:pPr>
      <w:numPr>
        <w:ilvl w:val="4"/>
        <w:numId w:val="86"/>
      </w:numPr>
      <w:contextualSpacing/>
    </w:pPr>
  </w:style>
  <w:style w:type="paragraph" w:customStyle="1" w:styleId="GOSTTbNomListL3">
    <w:name w:val="GOST_Tb_NomList_L3"/>
    <w:basedOn w:val="GOSTTbBody"/>
    <w:rsid w:val="008442F9"/>
    <w:pPr>
      <w:numPr>
        <w:ilvl w:val="2"/>
        <w:numId w:val="88"/>
      </w:numPr>
      <w:contextualSpacing/>
    </w:pPr>
  </w:style>
  <w:style w:type="paragraph" w:customStyle="1" w:styleId="GOSTTbNomListL4">
    <w:name w:val="GOST_Tb_NomList_L4"/>
    <w:basedOn w:val="GOSTTbBody"/>
    <w:rsid w:val="008442F9"/>
    <w:pPr>
      <w:numPr>
        <w:ilvl w:val="3"/>
        <w:numId w:val="88"/>
      </w:numPr>
      <w:contextualSpacing/>
    </w:pPr>
  </w:style>
  <w:style w:type="paragraph" w:customStyle="1" w:styleId="GOSTTbNomListL5">
    <w:name w:val="GOST_Tb_NomList_L5"/>
    <w:basedOn w:val="GOSTTbBody"/>
    <w:rsid w:val="008442F9"/>
    <w:pPr>
      <w:numPr>
        <w:ilvl w:val="4"/>
        <w:numId w:val="88"/>
      </w:numPr>
      <w:contextualSpacing/>
    </w:pPr>
  </w:style>
  <w:style w:type="paragraph" w:customStyle="1" w:styleId="GOSTHCommitList">
    <w:name w:val="GOST_H_CommitList"/>
    <w:basedOn w:val="GOSTHService"/>
    <w:next w:val="GOSTTbBody"/>
    <w:rsid w:val="008442F9"/>
    <w:pPr>
      <w:pageBreakBefore/>
      <w:spacing w:before="0" w:after="240"/>
      <w:ind w:left="680"/>
      <w:jc w:val="left"/>
    </w:pPr>
    <w:rPr>
      <w:sz w:val="24"/>
    </w:rPr>
  </w:style>
  <w:style w:type="paragraph" w:customStyle="1" w:styleId="GOSTHTerminList">
    <w:name w:val="GOST_H_TerminList"/>
    <w:basedOn w:val="GOSTHService"/>
    <w:next w:val="GOSTTbH"/>
    <w:rsid w:val="008442F9"/>
    <w:pPr>
      <w:pageBreakBefore/>
      <w:spacing w:before="100" w:beforeAutospacing="1" w:after="100" w:afterAutospacing="1" w:line="240" w:lineRule="auto"/>
      <w:jc w:val="center"/>
    </w:pPr>
    <w:rPr>
      <w:rFonts w:ascii="Times New Roman Полужирный" w:hAnsi="Times New Roman Полужирный"/>
      <w:b/>
      <w:caps/>
    </w:rPr>
  </w:style>
  <w:style w:type="paragraph" w:customStyle="1" w:styleId="GOSTNote">
    <w:name w:val="GOST_Note"/>
    <w:basedOn w:val="GOSTBody"/>
    <w:next w:val="GOSTGap"/>
    <w:rsid w:val="008442F9"/>
    <w:pPr>
      <w:pBdr>
        <w:left w:val="thickThinSmallGap" w:sz="24" w:space="4" w:color="00B050"/>
      </w:pBdr>
      <w:ind w:left="709" w:firstLine="0"/>
      <w:contextualSpacing/>
    </w:pPr>
    <w:rPr>
      <w:sz w:val="22"/>
    </w:rPr>
  </w:style>
  <w:style w:type="paragraph" w:customStyle="1" w:styleId="GOSTNoteh">
    <w:name w:val="GOST_Note_h"/>
    <w:basedOn w:val="GOSTBody"/>
    <w:next w:val="GOSTNote"/>
    <w:rsid w:val="008442F9"/>
    <w:pPr>
      <w:keepNext/>
      <w:pBdr>
        <w:left w:val="thickThinSmallGap" w:sz="24" w:space="4" w:color="00B050"/>
      </w:pBdr>
      <w:spacing w:before="120"/>
      <w:ind w:left="709" w:firstLine="0"/>
    </w:pPr>
    <w:rPr>
      <w:b/>
      <w:sz w:val="22"/>
    </w:rPr>
  </w:style>
  <w:style w:type="paragraph" w:customStyle="1" w:styleId="GOSTWarning">
    <w:name w:val="GOST_Warning"/>
    <w:basedOn w:val="GOSTNote"/>
    <w:next w:val="GOSTGap"/>
    <w:rsid w:val="008442F9"/>
    <w:pPr>
      <w:pBdr>
        <w:left w:val="thickThinSmallGap" w:sz="24" w:space="4" w:color="C00000"/>
      </w:pBdr>
    </w:pPr>
  </w:style>
  <w:style w:type="paragraph" w:customStyle="1" w:styleId="GOSTWarningh">
    <w:name w:val="GOST_Warning_h"/>
    <w:basedOn w:val="GOSTNoteh"/>
    <w:next w:val="GOSTWarning"/>
    <w:rsid w:val="008442F9"/>
    <w:pPr>
      <w:pBdr>
        <w:left w:val="thickThinSmallGap" w:sz="24" w:space="4" w:color="C00000"/>
      </w:pBdr>
    </w:pPr>
    <w:rPr>
      <w:caps/>
    </w:rPr>
  </w:style>
  <w:style w:type="table" w:customStyle="1" w:styleId="GOSTCut">
    <w:name w:val="GOST_Cut"/>
    <w:basedOn w:val="afd"/>
    <w:uiPriority w:val="99"/>
    <w:rsid w:val="008442F9"/>
    <w:rPr>
      <w:rFonts w:eastAsiaTheme="minorHAnsi" w:cstheme="minorBidi"/>
      <w:sz w:val="28"/>
      <w:szCs w:val="28"/>
      <w:lang w:eastAsia="en-US"/>
    </w:rPr>
    <w:tblPr>
      <w:tblBorders>
        <w:top w:val="single" w:sz="4" w:space="0" w:color="948A54" w:themeColor="background2" w:themeShade="80"/>
        <w:left w:val="single" w:sz="4" w:space="0" w:color="948A54" w:themeColor="background2" w:themeShade="80"/>
        <w:bottom w:val="single" w:sz="4" w:space="0" w:color="948A54" w:themeColor="background2" w:themeShade="80"/>
        <w:right w:val="single" w:sz="4" w:space="0" w:color="948A54" w:themeColor="background2" w:themeShade="80"/>
      </w:tblBorders>
    </w:tblPr>
    <w:tblStylePr w:type="firstRow">
      <w:rPr>
        <w:b/>
        <w:color w:val="FFFFFF" w:themeColor="background1"/>
      </w:rPr>
      <w:tblPr/>
      <w:tcPr>
        <w:shd w:val="clear" w:color="auto" w:fill="948A54" w:themeFill="background2" w:themeFillShade="80"/>
      </w:tcPr>
    </w:tblStylePr>
    <w:tblStylePr w:type="nwCell">
      <w:pPr>
        <w:jc w:val="center"/>
      </w:pPr>
      <w:rPr>
        <w:b/>
        <w:color w:val="F2F2F2" w:themeColor="background1" w:themeShade="F2"/>
      </w:rPr>
      <w:tblPr/>
      <w:tcPr>
        <w:shd w:val="clear" w:color="auto" w:fill="948A54" w:themeFill="background2" w:themeFillShade="80"/>
      </w:tcPr>
    </w:tblStylePr>
  </w:style>
  <w:style w:type="table" w:customStyle="1" w:styleId="GOSTCutStrong">
    <w:name w:val="GOST_Cut_Strong"/>
    <w:basedOn w:val="GOSTCut"/>
    <w:uiPriority w:val="99"/>
    <w:rsid w:val="008442F9"/>
    <w:tblPr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</w:tblBorders>
    </w:tblPr>
    <w:tblStylePr w:type="firstRow">
      <w:rPr>
        <w:b/>
        <w:color w:val="FFFFFF" w:themeColor="background1"/>
      </w:rPr>
      <w:tblPr/>
      <w:tcPr>
        <w:shd w:val="clear" w:color="auto" w:fill="C00000"/>
      </w:tcPr>
    </w:tblStylePr>
    <w:tblStylePr w:type="nwCell">
      <w:pPr>
        <w:jc w:val="center"/>
      </w:pPr>
      <w:rPr>
        <w:b/>
        <w:color w:val="F2F2F2" w:themeColor="background1" w:themeShade="F2"/>
      </w:rPr>
      <w:tblPr/>
      <w:tcPr>
        <w:shd w:val="clear" w:color="auto" w:fill="C00000"/>
      </w:tcPr>
    </w:tblStylePr>
  </w:style>
  <w:style w:type="paragraph" w:customStyle="1" w:styleId="GOSTListingName">
    <w:name w:val="GOST_Listing_Name"/>
    <w:basedOn w:val="GOSTBody"/>
    <w:next w:val="GOSTListing"/>
    <w:rsid w:val="008442F9"/>
    <w:pPr>
      <w:numPr>
        <w:numId w:val="81"/>
      </w:numPr>
      <w:jc w:val="left"/>
    </w:pPr>
    <w:rPr>
      <w:b/>
    </w:rPr>
  </w:style>
  <w:style w:type="character" w:customStyle="1" w:styleId="GOSTChMessage">
    <w:name w:val="GOST_Ch_Message"/>
    <w:basedOn w:val="afc"/>
    <w:uiPriority w:val="1"/>
    <w:rsid w:val="008442F9"/>
    <w:rPr>
      <w:rFonts w:ascii="Times New Roman" w:hAnsi="Times New Roman"/>
      <w:i/>
    </w:rPr>
  </w:style>
  <w:style w:type="character" w:customStyle="1" w:styleId="GOSTChAccent">
    <w:name w:val="GOST_Ch_Accent"/>
    <w:basedOn w:val="afc"/>
    <w:uiPriority w:val="1"/>
    <w:rsid w:val="008442F9"/>
    <w:rPr>
      <w:b w:val="0"/>
      <w:i/>
    </w:rPr>
  </w:style>
  <w:style w:type="paragraph" w:customStyle="1" w:styleId="GOSTAnH1">
    <w:name w:val="GOST_An_H1"/>
    <w:basedOn w:val="GOSTH1"/>
    <w:next w:val="GOSTBody"/>
    <w:rsid w:val="008442F9"/>
    <w:pPr>
      <w:pageBreakBefore w:val="0"/>
      <w:numPr>
        <w:ilvl w:val="1"/>
        <w:numId w:val="80"/>
      </w:numPr>
      <w:spacing w:before="240"/>
      <w:jc w:val="left"/>
      <w:outlineLvl w:val="1"/>
    </w:pPr>
    <w:rPr>
      <w:rFonts w:ascii="Times New Roman Полужирный" w:hAnsi="Times New Roman Полужирный"/>
      <w:caps w:val="0"/>
    </w:rPr>
  </w:style>
  <w:style w:type="paragraph" w:customStyle="1" w:styleId="GOSTAnH2">
    <w:name w:val="GOST_An_H2"/>
    <w:basedOn w:val="GOSTAnH1"/>
    <w:next w:val="GOSTBody"/>
    <w:rsid w:val="008442F9"/>
    <w:pPr>
      <w:numPr>
        <w:ilvl w:val="2"/>
      </w:numPr>
      <w:outlineLvl w:val="2"/>
    </w:pPr>
  </w:style>
  <w:style w:type="paragraph" w:customStyle="1" w:styleId="GOSTAnH3">
    <w:name w:val="GOST_An_H3"/>
    <w:basedOn w:val="GOSTAnH1"/>
    <w:next w:val="GOSTBody"/>
    <w:rsid w:val="008442F9"/>
    <w:pPr>
      <w:numPr>
        <w:ilvl w:val="3"/>
      </w:numPr>
      <w:outlineLvl w:val="3"/>
    </w:pPr>
  </w:style>
  <w:style w:type="paragraph" w:customStyle="1" w:styleId="GOSTAnH4">
    <w:name w:val="GOST_An_H4"/>
    <w:basedOn w:val="GOSTAnH1"/>
    <w:next w:val="GOSTBody"/>
    <w:rsid w:val="008442F9"/>
    <w:pPr>
      <w:numPr>
        <w:ilvl w:val="4"/>
      </w:numPr>
      <w:outlineLvl w:val="4"/>
    </w:pPr>
  </w:style>
  <w:style w:type="paragraph" w:customStyle="1" w:styleId="GOSTAnH5">
    <w:name w:val="GOST_An_H5"/>
    <w:basedOn w:val="GOSTH5"/>
    <w:next w:val="GOSTBody"/>
    <w:rsid w:val="008442F9"/>
    <w:pPr>
      <w:numPr>
        <w:ilvl w:val="5"/>
        <w:numId w:val="80"/>
      </w:numPr>
      <w:outlineLvl w:val="5"/>
    </w:pPr>
  </w:style>
  <w:style w:type="paragraph" w:customStyle="1" w:styleId="GOSTNomBody">
    <w:name w:val="GOST_NomBody"/>
    <w:basedOn w:val="GOSTBody"/>
    <w:rsid w:val="008442F9"/>
    <w:pPr>
      <w:numPr>
        <w:numId w:val="83"/>
      </w:numPr>
      <w:tabs>
        <w:tab w:val="left" w:pos="900"/>
      </w:tabs>
    </w:pPr>
    <w:rPr>
      <w:lang w:val="en-US"/>
    </w:rPr>
  </w:style>
  <w:style w:type="paragraph" w:customStyle="1" w:styleId="GOSTABCL1Cont">
    <w:name w:val="GOST_ABC_L1_Cont"/>
    <w:basedOn w:val="GOSTABCL1"/>
    <w:rsid w:val="008442F9"/>
    <w:pPr>
      <w:numPr>
        <w:numId w:val="0"/>
      </w:numPr>
      <w:ind w:firstLine="709"/>
    </w:pPr>
  </w:style>
  <w:style w:type="paragraph" w:customStyle="1" w:styleId="GOSTABCL2Cont">
    <w:name w:val="GOST_ABC_L2_Cont"/>
    <w:basedOn w:val="GOSTABCL2"/>
    <w:rsid w:val="008442F9"/>
    <w:pPr>
      <w:numPr>
        <w:ilvl w:val="0"/>
        <w:numId w:val="0"/>
      </w:numPr>
      <w:ind w:left="709" w:firstLine="567"/>
    </w:pPr>
  </w:style>
  <w:style w:type="paragraph" w:customStyle="1" w:styleId="GOSTABCL3Cont">
    <w:name w:val="GOST_ABC_L3_Cont"/>
    <w:basedOn w:val="GOSTABCL3"/>
    <w:rsid w:val="008442F9"/>
    <w:pPr>
      <w:numPr>
        <w:ilvl w:val="0"/>
        <w:numId w:val="0"/>
      </w:numPr>
      <w:ind w:left="1276" w:firstLine="567"/>
    </w:pPr>
  </w:style>
  <w:style w:type="paragraph" w:customStyle="1" w:styleId="GOSTABCL4Cont">
    <w:name w:val="GOST_ABC_L4_Cont"/>
    <w:basedOn w:val="GOSTABCL4"/>
    <w:rsid w:val="008442F9"/>
    <w:pPr>
      <w:numPr>
        <w:ilvl w:val="0"/>
        <w:numId w:val="0"/>
      </w:numPr>
      <w:ind w:left="1843" w:firstLine="567"/>
    </w:pPr>
  </w:style>
  <w:style w:type="paragraph" w:customStyle="1" w:styleId="GOSTABCL5Cont">
    <w:name w:val="GOST_ABC_L5_Cont"/>
    <w:basedOn w:val="GOSTABCL5"/>
    <w:rsid w:val="008442F9"/>
    <w:pPr>
      <w:numPr>
        <w:ilvl w:val="0"/>
        <w:numId w:val="0"/>
      </w:numPr>
      <w:ind w:left="2410" w:firstLine="567"/>
    </w:pPr>
  </w:style>
  <w:style w:type="paragraph" w:customStyle="1" w:styleId="GOSTMarkListL4">
    <w:name w:val="GOST_MarkList_L4"/>
    <w:basedOn w:val="GOSTBody"/>
    <w:rsid w:val="008442F9"/>
    <w:pPr>
      <w:numPr>
        <w:numId w:val="82"/>
      </w:numPr>
      <w:contextualSpacing/>
    </w:pPr>
  </w:style>
  <w:style w:type="paragraph" w:customStyle="1" w:styleId="GOSTMarkListL1Cont">
    <w:name w:val="GOST_MarkList_L1_Cont"/>
    <w:basedOn w:val="GOSTMarkListL1"/>
    <w:rsid w:val="008442F9"/>
    <w:pPr>
      <w:numPr>
        <w:numId w:val="0"/>
      </w:numPr>
      <w:ind w:left="1021"/>
    </w:pPr>
  </w:style>
  <w:style w:type="paragraph" w:customStyle="1" w:styleId="GOSTMarkListL2Cont">
    <w:name w:val="GOST_MarkList_L2_Cont"/>
    <w:basedOn w:val="GOSTMarkListL2"/>
    <w:rsid w:val="008442F9"/>
    <w:pPr>
      <w:numPr>
        <w:numId w:val="0"/>
      </w:numPr>
      <w:ind w:left="1276"/>
    </w:pPr>
  </w:style>
  <w:style w:type="paragraph" w:customStyle="1" w:styleId="GOSTMarkListL3Cont">
    <w:name w:val="GOST_MarkList_L3_Cont"/>
    <w:basedOn w:val="GOSTMarkListL3"/>
    <w:rsid w:val="008442F9"/>
    <w:pPr>
      <w:numPr>
        <w:numId w:val="0"/>
      </w:numPr>
      <w:ind w:left="1843"/>
    </w:pPr>
  </w:style>
  <w:style w:type="paragraph" w:customStyle="1" w:styleId="GOSTMarkListL4Cont">
    <w:name w:val="GOST_MarkList_L4_Cont"/>
    <w:basedOn w:val="GOSTMarkListL4"/>
    <w:rsid w:val="008442F9"/>
    <w:pPr>
      <w:numPr>
        <w:numId w:val="0"/>
      </w:numPr>
      <w:ind w:left="2410"/>
    </w:pPr>
  </w:style>
  <w:style w:type="paragraph" w:customStyle="1" w:styleId="GOSTNomListL2Cont">
    <w:name w:val="GOST_NomList_L2_Cont"/>
    <w:basedOn w:val="GOSTNomListL2"/>
    <w:rsid w:val="008442F9"/>
    <w:pPr>
      <w:numPr>
        <w:ilvl w:val="0"/>
        <w:numId w:val="0"/>
      </w:numPr>
      <w:ind w:left="709" w:firstLine="567"/>
    </w:pPr>
  </w:style>
  <w:style w:type="paragraph" w:customStyle="1" w:styleId="GOSTNomListL3Cont">
    <w:name w:val="GOST_NomList_L3_Cont"/>
    <w:basedOn w:val="GOSTNomListL3"/>
    <w:rsid w:val="008442F9"/>
    <w:pPr>
      <w:numPr>
        <w:ilvl w:val="0"/>
        <w:numId w:val="0"/>
      </w:numPr>
      <w:ind w:left="1276" w:firstLine="567"/>
    </w:pPr>
  </w:style>
  <w:style w:type="paragraph" w:customStyle="1" w:styleId="GOSTNomListL4Cont">
    <w:name w:val="GOST_NomList_L4_Cont"/>
    <w:basedOn w:val="GOSTNomListL4"/>
    <w:next w:val="GOSTMarkListL4Cont"/>
    <w:rsid w:val="008442F9"/>
    <w:pPr>
      <w:numPr>
        <w:ilvl w:val="0"/>
        <w:numId w:val="0"/>
      </w:numPr>
      <w:ind w:left="1710"/>
    </w:pPr>
  </w:style>
  <w:style w:type="paragraph" w:customStyle="1" w:styleId="GOSTNomListL5Cont">
    <w:name w:val="GOST_NomList_L5_Cont"/>
    <w:basedOn w:val="GOSTNomListL5"/>
    <w:rsid w:val="008442F9"/>
    <w:pPr>
      <w:numPr>
        <w:ilvl w:val="0"/>
        <w:numId w:val="0"/>
      </w:numPr>
      <w:ind w:left="2410" w:firstLine="567"/>
    </w:pPr>
  </w:style>
  <w:style w:type="paragraph" w:customStyle="1" w:styleId="GOSTTbABCL1Cont">
    <w:name w:val="GOST_Tb_ABC_L1_Cont"/>
    <w:basedOn w:val="GOSTTbABCL1"/>
    <w:rsid w:val="008442F9"/>
    <w:pPr>
      <w:numPr>
        <w:numId w:val="0"/>
      </w:numPr>
    </w:pPr>
  </w:style>
  <w:style w:type="paragraph" w:customStyle="1" w:styleId="GOSTTbABCL2Cont">
    <w:name w:val="GOST_Tb_ABC_L2_Cont"/>
    <w:basedOn w:val="GOSTTbABCL2"/>
    <w:rsid w:val="008442F9"/>
    <w:pPr>
      <w:numPr>
        <w:ilvl w:val="0"/>
        <w:numId w:val="0"/>
      </w:numPr>
      <w:ind w:left="170"/>
    </w:pPr>
  </w:style>
  <w:style w:type="paragraph" w:customStyle="1" w:styleId="GOSTTbABCL3Cont">
    <w:name w:val="GOST_Tb_ABC_L3_Cont"/>
    <w:basedOn w:val="GOSTTbABCL3"/>
    <w:rsid w:val="008442F9"/>
    <w:pPr>
      <w:numPr>
        <w:ilvl w:val="0"/>
        <w:numId w:val="0"/>
      </w:numPr>
      <w:ind w:left="340"/>
    </w:pPr>
  </w:style>
  <w:style w:type="paragraph" w:customStyle="1" w:styleId="GOSTTbABCL4Cont">
    <w:name w:val="GOST_Tb_ABC_L4_Cont"/>
    <w:basedOn w:val="GOSTTbABCL4"/>
    <w:rsid w:val="008442F9"/>
    <w:pPr>
      <w:numPr>
        <w:ilvl w:val="0"/>
        <w:numId w:val="0"/>
      </w:numPr>
      <w:ind w:left="510"/>
    </w:pPr>
  </w:style>
  <w:style w:type="paragraph" w:customStyle="1" w:styleId="GOSTTbABCL5Cont">
    <w:name w:val="GOST_Tb_ABC_L5_Cont"/>
    <w:basedOn w:val="GOSTTbABCL5"/>
    <w:rsid w:val="008442F9"/>
    <w:pPr>
      <w:numPr>
        <w:ilvl w:val="0"/>
        <w:numId w:val="0"/>
      </w:numPr>
      <w:ind w:left="680"/>
    </w:pPr>
  </w:style>
  <w:style w:type="paragraph" w:customStyle="1" w:styleId="GOSTTbMarkListL1Cont">
    <w:name w:val="GOST_Tb_MarkList_L1_Cont"/>
    <w:basedOn w:val="GOSTTbMarkListL1"/>
    <w:rsid w:val="008442F9"/>
    <w:pPr>
      <w:numPr>
        <w:numId w:val="0"/>
      </w:numPr>
      <w:ind w:left="170"/>
    </w:pPr>
  </w:style>
  <w:style w:type="paragraph" w:customStyle="1" w:styleId="GOSTTbMarkListL2Cont">
    <w:name w:val="GOST_Tb_MarkList_L2_Cont"/>
    <w:basedOn w:val="GOSTTbMarkListL2"/>
    <w:rsid w:val="008442F9"/>
    <w:pPr>
      <w:numPr>
        <w:numId w:val="0"/>
      </w:numPr>
      <w:ind w:left="340"/>
    </w:pPr>
  </w:style>
  <w:style w:type="paragraph" w:customStyle="1" w:styleId="GOSTTbMarkListL3Cont">
    <w:name w:val="GOST_Tb_MarkList_L3_Cont"/>
    <w:basedOn w:val="GOSTTbMarkListL3"/>
    <w:rsid w:val="008442F9"/>
    <w:pPr>
      <w:numPr>
        <w:numId w:val="0"/>
      </w:numPr>
      <w:ind w:left="510"/>
    </w:pPr>
  </w:style>
  <w:style w:type="paragraph" w:customStyle="1" w:styleId="GOSTTbNomListL1Cont">
    <w:name w:val="GOST_Tb_NomList_L1_Cont"/>
    <w:basedOn w:val="GOSTTbNomListL1"/>
    <w:rsid w:val="008442F9"/>
    <w:pPr>
      <w:numPr>
        <w:numId w:val="0"/>
      </w:numPr>
    </w:pPr>
  </w:style>
  <w:style w:type="paragraph" w:customStyle="1" w:styleId="GOSTTbNomListL2Cont">
    <w:name w:val="GOST_Tb_NomList_L2_Cont"/>
    <w:basedOn w:val="GOSTTbNomListL2"/>
    <w:rsid w:val="008442F9"/>
    <w:pPr>
      <w:numPr>
        <w:ilvl w:val="0"/>
        <w:numId w:val="0"/>
      </w:numPr>
      <w:ind w:left="170"/>
    </w:pPr>
  </w:style>
  <w:style w:type="paragraph" w:customStyle="1" w:styleId="GOSTTbNomListL3Cont">
    <w:name w:val="GOST_Tb_NomList_L3_Cont"/>
    <w:basedOn w:val="GOSTTbNomListL3"/>
    <w:rsid w:val="008442F9"/>
    <w:pPr>
      <w:numPr>
        <w:ilvl w:val="0"/>
        <w:numId w:val="0"/>
      </w:numPr>
      <w:ind w:left="340"/>
    </w:pPr>
  </w:style>
  <w:style w:type="paragraph" w:customStyle="1" w:styleId="GOSTTbNomListL4Cont">
    <w:name w:val="GOST_Tb_NomList_L4_Cont"/>
    <w:basedOn w:val="GOSTTbNomListL4"/>
    <w:rsid w:val="008442F9"/>
    <w:pPr>
      <w:numPr>
        <w:ilvl w:val="0"/>
        <w:numId w:val="0"/>
      </w:numPr>
      <w:ind w:left="510"/>
    </w:pPr>
  </w:style>
  <w:style w:type="paragraph" w:customStyle="1" w:styleId="GOSTTbNomListL5Cont">
    <w:name w:val="GOST_Tb_NomList_L5_Cont"/>
    <w:basedOn w:val="GOSTTbNomListL5"/>
    <w:rsid w:val="008442F9"/>
    <w:pPr>
      <w:numPr>
        <w:ilvl w:val="0"/>
        <w:numId w:val="0"/>
      </w:numPr>
      <w:ind w:left="680"/>
    </w:pPr>
  </w:style>
  <w:style w:type="paragraph" w:customStyle="1" w:styleId="GOSTAnnexSubH">
    <w:name w:val="GOST_Annex_SubH"/>
    <w:basedOn w:val="GOSTHService"/>
    <w:next w:val="GOSTBody"/>
    <w:rsid w:val="008442F9"/>
    <w:pPr>
      <w:spacing w:before="0" w:after="240"/>
      <w:jc w:val="right"/>
    </w:pPr>
  </w:style>
  <w:style w:type="paragraph" w:customStyle="1" w:styleId="GOSTStService">
    <w:name w:val="GOST_St_Service"/>
    <w:basedOn w:val="afb"/>
    <w:rsid w:val="008442F9"/>
    <w:pPr>
      <w:spacing w:line="276" w:lineRule="auto"/>
      <w:ind w:firstLine="706"/>
      <w:contextualSpacing/>
      <w:jc w:val="both"/>
    </w:pPr>
    <w:rPr>
      <w:rFonts w:eastAsiaTheme="minorHAnsi" w:cstheme="minorBidi"/>
      <w:sz w:val="28"/>
      <w:szCs w:val="28"/>
    </w:rPr>
  </w:style>
  <w:style w:type="paragraph" w:customStyle="1" w:styleId="GOSTStL1">
    <w:name w:val="GOST_St_L1"/>
    <w:basedOn w:val="GOSTStService"/>
    <w:rsid w:val="008442F9"/>
    <w:pPr>
      <w:numPr>
        <w:numId w:val="85"/>
      </w:numPr>
      <w:spacing w:before="240" w:after="120"/>
      <w:outlineLvl w:val="0"/>
    </w:pPr>
    <w:rPr>
      <w:b/>
    </w:rPr>
  </w:style>
  <w:style w:type="paragraph" w:customStyle="1" w:styleId="GOSTStL2">
    <w:name w:val="GOST_St_L2"/>
    <w:basedOn w:val="GOSTStService"/>
    <w:rsid w:val="008442F9"/>
    <w:pPr>
      <w:numPr>
        <w:ilvl w:val="1"/>
        <w:numId w:val="85"/>
      </w:numPr>
    </w:pPr>
  </w:style>
  <w:style w:type="paragraph" w:customStyle="1" w:styleId="GOSTStL3">
    <w:name w:val="GOST_St_L3"/>
    <w:basedOn w:val="GOSTStService"/>
    <w:rsid w:val="008442F9"/>
    <w:pPr>
      <w:numPr>
        <w:ilvl w:val="2"/>
        <w:numId w:val="85"/>
      </w:numPr>
    </w:pPr>
  </w:style>
  <w:style w:type="paragraph" w:customStyle="1" w:styleId="GOSTStL4">
    <w:name w:val="GOST_St_L4"/>
    <w:basedOn w:val="GOSTStService"/>
    <w:rsid w:val="008442F9"/>
    <w:pPr>
      <w:numPr>
        <w:ilvl w:val="3"/>
        <w:numId w:val="85"/>
      </w:numPr>
    </w:pPr>
  </w:style>
  <w:style w:type="paragraph" w:customStyle="1" w:styleId="GOSTStL5">
    <w:name w:val="GOST_St_L5"/>
    <w:basedOn w:val="GOSTStService"/>
    <w:rsid w:val="008442F9"/>
    <w:pPr>
      <w:numPr>
        <w:ilvl w:val="4"/>
        <w:numId w:val="85"/>
      </w:numPr>
    </w:pPr>
  </w:style>
  <w:style w:type="paragraph" w:customStyle="1" w:styleId="GOSTAnnexOfAnnexSubH">
    <w:name w:val="GOST_AnnexOfAnnex_SubH"/>
    <w:basedOn w:val="GOSTHService"/>
    <w:next w:val="GOSTBody"/>
    <w:rsid w:val="008442F9"/>
    <w:pPr>
      <w:spacing w:after="240"/>
      <w:jc w:val="right"/>
    </w:pPr>
    <w:rPr>
      <w:sz w:val="24"/>
    </w:rPr>
  </w:style>
  <w:style w:type="paragraph" w:customStyle="1" w:styleId="GOSTColontContactH">
    <w:name w:val="GOST_Colont_Contact_H"/>
    <w:basedOn w:val="afb"/>
    <w:rsid w:val="008442F9"/>
    <w:rPr>
      <w:rFonts w:ascii="Arial" w:eastAsiaTheme="minorHAnsi" w:hAnsi="Arial" w:cstheme="majorHAnsi"/>
      <w:b/>
      <w:color w:val="043B7B"/>
      <w:szCs w:val="20"/>
      <w:lang w:val="en-US"/>
    </w:rPr>
  </w:style>
  <w:style w:type="paragraph" w:customStyle="1" w:styleId="GOSTColontContact">
    <w:name w:val="GOST_Colont_Contact"/>
    <w:basedOn w:val="GOSTColontContactH"/>
    <w:next w:val="afb"/>
    <w:rsid w:val="008442F9"/>
    <w:rPr>
      <w:b w:val="0"/>
      <w:color w:val="000000" w:themeColor="text1"/>
      <w:sz w:val="16"/>
    </w:rPr>
  </w:style>
  <w:style w:type="paragraph" w:customStyle="1" w:styleId="GOSTColontOrg">
    <w:name w:val="GOST_Colont_Org"/>
    <w:basedOn w:val="affffffffffffd"/>
    <w:rsid w:val="008442F9"/>
    <w:pPr>
      <w:spacing w:before="0" w:beforeAutospacing="0" w:after="0" w:afterAutospacing="0"/>
    </w:pPr>
    <w:rPr>
      <w:rFonts w:ascii="Arial" w:eastAsiaTheme="minorHAnsi" w:hAnsi="Arial" w:cstheme="majorHAnsi"/>
      <w:b/>
      <w:color w:val="043B7B"/>
      <w:sz w:val="20"/>
      <w:szCs w:val="20"/>
      <w:lang w:val="en-US" w:eastAsia="en-US"/>
    </w:rPr>
  </w:style>
  <w:style w:type="paragraph" w:customStyle="1" w:styleId="GOSTColontSite">
    <w:name w:val="GOST_Colont_Site"/>
    <w:basedOn w:val="affffffffffffd"/>
    <w:rsid w:val="008442F9"/>
    <w:pPr>
      <w:spacing w:before="0" w:beforeAutospacing="0" w:after="0" w:afterAutospacing="0"/>
    </w:pPr>
    <w:rPr>
      <w:rFonts w:ascii="Arial" w:eastAsiaTheme="minorHAnsi" w:hAnsi="Arial" w:cstheme="majorHAnsi"/>
      <w:color w:val="595959" w:themeColor="text1" w:themeTint="A6"/>
      <w:sz w:val="18"/>
      <w:szCs w:val="20"/>
      <w:lang w:val="en-US" w:eastAsia="en-US"/>
    </w:rPr>
  </w:style>
  <w:style w:type="paragraph" w:customStyle="1" w:styleId="GOSTHAnnot">
    <w:name w:val="GOST_H_Annot"/>
    <w:basedOn w:val="GOSTHService"/>
    <w:next w:val="GOSTBody"/>
    <w:rsid w:val="008442F9"/>
    <w:pPr>
      <w:pageBreakBefore/>
      <w:jc w:val="center"/>
    </w:pPr>
    <w:rPr>
      <w:b/>
      <w:caps/>
    </w:rPr>
  </w:style>
  <w:style w:type="paragraph" w:customStyle="1" w:styleId="GOSTFtrNote">
    <w:name w:val="GOST_FtrNote"/>
    <w:basedOn w:val="afb"/>
    <w:rsid w:val="008442F9"/>
    <w:pPr>
      <w:spacing w:line="276" w:lineRule="auto"/>
    </w:pPr>
    <w:rPr>
      <w:rFonts w:eastAsiaTheme="minorHAnsi" w:cstheme="minorBidi"/>
      <w:sz w:val="18"/>
      <w:szCs w:val="28"/>
      <w:lang w:val="en-US"/>
    </w:rPr>
  </w:style>
  <w:style w:type="paragraph" w:customStyle="1" w:styleId="GOSTTitCommitRight">
    <w:name w:val="GOST_Tit_Commit_Right"/>
    <w:basedOn w:val="GOSTTitCommit"/>
    <w:rsid w:val="008442F9"/>
    <w:pPr>
      <w:jc w:val="right"/>
    </w:pPr>
  </w:style>
  <w:style w:type="paragraph" w:customStyle="1" w:styleId="GOSTTitCommithRight">
    <w:name w:val="GOST_Tit_Commit_h_Right"/>
    <w:basedOn w:val="GOSTTitCommith"/>
    <w:next w:val="GOSTTitCommitRight"/>
    <w:rsid w:val="008442F9"/>
    <w:pPr>
      <w:jc w:val="right"/>
    </w:pPr>
  </w:style>
  <w:style w:type="paragraph" w:customStyle="1" w:styleId="GOSTPart">
    <w:name w:val="GOST_Part"/>
    <w:basedOn w:val="GOSTBody"/>
    <w:rsid w:val="008442F9"/>
    <w:pPr>
      <w:keepNext/>
      <w:ind w:firstLine="0"/>
      <w:contextualSpacing/>
    </w:pPr>
  </w:style>
  <w:style w:type="paragraph" w:customStyle="1" w:styleId="GOSTParth">
    <w:name w:val="GOST_Part_h"/>
    <w:basedOn w:val="GOSTPart"/>
    <w:rsid w:val="008442F9"/>
    <w:rPr>
      <w:b/>
    </w:rPr>
  </w:style>
  <w:style w:type="paragraph" w:customStyle="1" w:styleId="GOSTPartSign">
    <w:name w:val="GOST_Part_Sign"/>
    <w:basedOn w:val="GOSTBody"/>
    <w:rsid w:val="008442F9"/>
    <w:pPr>
      <w:ind w:firstLine="0"/>
      <w:jc w:val="center"/>
    </w:pPr>
  </w:style>
  <w:style w:type="paragraph" w:customStyle="1" w:styleId="GOSTPartCenterh">
    <w:name w:val="GOST_Part_Center_h"/>
    <w:basedOn w:val="GOSTParth"/>
    <w:rsid w:val="008442F9"/>
    <w:pPr>
      <w:jc w:val="center"/>
    </w:pPr>
    <w:rPr>
      <w:caps/>
    </w:rPr>
  </w:style>
  <w:style w:type="paragraph" w:customStyle="1" w:styleId="GOSTPartCenter">
    <w:name w:val="GOST_Part_Center"/>
    <w:basedOn w:val="GOSTPart"/>
    <w:rsid w:val="008442F9"/>
    <w:pPr>
      <w:jc w:val="center"/>
    </w:pPr>
  </w:style>
  <w:style w:type="paragraph" w:customStyle="1" w:styleId="GOSTPartSignSmall">
    <w:name w:val="GOST_Part_Sign_Small"/>
    <w:basedOn w:val="GOSTPartSign"/>
    <w:rsid w:val="008442F9"/>
    <w:rPr>
      <w:sz w:val="24"/>
      <w:vertAlign w:val="superscript"/>
    </w:rPr>
  </w:style>
  <w:style w:type="paragraph" w:customStyle="1" w:styleId="GOSTHDoc">
    <w:name w:val="GOST_H_Doc"/>
    <w:basedOn w:val="GOSTHService"/>
    <w:next w:val="GOSTBody"/>
    <w:rsid w:val="008442F9"/>
    <w:pPr>
      <w:spacing w:before="0" w:line="240" w:lineRule="auto"/>
      <w:jc w:val="center"/>
    </w:pPr>
    <w:rPr>
      <w:b/>
    </w:rPr>
  </w:style>
  <w:style w:type="paragraph" w:customStyle="1" w:styleId="GOSTCityDate">
    <w:name w:val="GOST_CityDate"/>
    <w:basedOn w:val="GOSTBody"/>
    <w:next w:val="GOSTBody"/>
    <w:rsid w:val="008442F9"/>
    <w:pPr>
      <w:ind w:firstLine="0"/>
      <w:jc w:val="left"/>
    </w:pPr>
  </w:style>
  <w:style w:type="paragraph" w:customStyle="1" w:styleId="GOSTTbCount">
    <w:name w:val="GOST_Tb_Count"/>
    <w:basedOn w:val="GOSTTbBody"/>
    <w:rsid w:val="008442F9"/>
    <w:pPr>
      <w:numPr>
        <w:numId w:val="87"/>
      </w:numPr>
      <w:ind w:left="0"/>
    </w:pPr>
  </w:style>
  <w:style w:type="paragraph" w:customStyle="1" w:styleId="GOSTGap">
    <w:name w:val="GOST_Gap"/>
    <w:basedOn w:val="GOSTBody"/>
    <w:next w:val="GOSTBody"/>
    <w:rsid w:val="008442F9"/>
    <w:pPr>
      <w:ind w:firstLine="0"/>
    </w:pPr>
    <w:rPr>
      <w:sz w:val="12"/>
    </w:rPr>
  </w:style>
  <w:style w:type="paragraph" w:customStyle="1" w:styleId="GOSTNotePic">
    <w:name w:val="GOST_Note_Pic"/>
    <w:basedOn w:val="GOSTTbBody"/>
    <w:next w:val="GOSTNote"/>
    <w:rsid w:val="008442F9"/>
    <w:pPr>
      <w:jc w:val="right"/>
    </w:pPr>
  </w:style>
  <w:style w:type="paragraph" w:customStyle="1" w:styleId="GOSTPicNameAuto">
    <w:name w:val="GOST_PicNameAuto"/>
    <w:basedOn w:val="GOSTPicName"/>
    <w:next w:val="GOSTBody"/>
    <w:rsid w:val="008442F9"/>
    <w:pPr>
      <w:numPr>
        <w:numId w:val="0"/>
      </w:numPr>
    </w:pPr>
  </w:style>
  <w:style w:type="paragraph" w:customStyle="1" w:styleId="GOSTTbNameAuto">
    <w:name w:val="GOST_Tb_NameAuto"/>
    <w:basedOn w:val="GOSTTbName"/>
    <w:next w:val="GOSTTbBody"/>
    <w:rsid w:val="008442F9"/>
    <w:pPr>
      <w:ind w:firstLine="0"/>
    </w:pPr>
  </w:style>
  <w:style w:type="paragraph" w:customStyle="1" w:styleId="GOSTTbCountL2">
    <w:name w:val="GOST_Tb_CountL2"/>
    <w:basedOn w:val="GOSTTbBody"/>
    <w:next w:val="GOSTTbCount"/>
    <w:rsid w:val="008442F9"/>
    <w:pPr>
      <w:numPr>
        <w:ilvl w:val="1"/>
        <w:numId w:val="87"/>
      </w:numPr>
    </w:pPr>
  </w:style>
  <w:style w:type="paragraph" w:customStyle="1" w:styleId="GOSTTbCountL3">
    <w:name w:val="GOST_Tb_CountL3"/>
    <w:basedOn w:val="GOSTTbBody"/>
    <w:next w:val="GOSTTbCount"/>
    <w:rsid w:val="008442F9"/>
    <w:pPr>
      <w:numPr>
        <w:ilvl w:val="2"/>
        <w:numId w:val="87"/>
      </w:numPr>
    </w:pPr>
  </w:style>
  <w:style w:type="character" w:styleId="afffffffffffff">
    <w:name w:val="Placeholder Text"/>
    <w:basedOn w:val="afc"/>
    <w:uiPriority w:val="99"/>
    <w:semiHidden/>
    <w:rsid w:val="008442F9"/>
    <w:rPr>
      <w:color w:val="808080"/>
    </w:rPr>
  </w:style>
  <w:style w:type="paragraph" w:customStyle="1" w:styleId="GOSTUseCaseSStepMark">
    <w:name w:val="GOST_UseCase_SStepMark"/>
    <w:basedOn w:val="GOSTBody"/>
    <w:rsid w:val="008442F9"/>
    <w:pPr>
      <w:numPr>
        <w:ilvl w:val="2"/>
        <w:numId w:val="89"/>
      </w:numPr>
    </w:pPr>
  </w:style>
  <w:style w:type="paragraph" w:customStyle="1" w:styleId="GOSTUseCaseStep">
    <w:name w:val="GOST_UseCase_Step"/>
    <w:basedOn w:val="GOSTBody"/>
    <w:rsid w:val="008442F9"/>
    <w:pPr>
      <w:numPr>
        <w:numId w:val="89"/>
      </w:numPr>
      <w:contextualSpacing/>
    </w:pPr>
  </w:style>
  <w:style w:type="paragraph" w:customStyle="1" w:styleId="GOSTUseCaseSStep">
    <w:name w:val="GOST_UseCase_SStep"/>
    <w:basedOn w:val="GOSTUseCaseStep"/>
    <w:rsid w:val="008442F9"/>
    <w:pPr>
      <w:numPr>
        <w:ilvl w:val="1"/>
      </w:numPr>
    </w:pPr>
  </w:style>
  <w:style w:type="character" w:customStyle="1" w:styleId="GOSTChCodeTb">
    <w:name w:val="GOST_Ch_Code_Tb"/>
    <w:basedOn w:val="afc"/>
    <w:uiPriority w:val="1"/>
    <w:rsid w:val="008442F9"/>
    <w:rPr>
      <w:rFonts w:ascii="Times New Roman" w:hAnsi="Times New Roman"/>
      <w:sz w:val="24"/>
    </w:rPr>
  </w:style>
  <w:style w:type="paragraph" w:customStyle="1" w:styleId="GOSTUseCaseSSStep">
    <w:name w:val="GOST_UseCase_SSStep"/>
    <w:basedOn w:val="GOSTUseCaseStep"/>
    <w:rsid w:val="008442F9"/>
    <w:pPr>
      <w:numPr>
        <w:ilvl w:val="3"/>
      </w:numPr>
    </w:pPr>
  </w:style>
  <w:style w:type="paragraph" w:customStyle="1" w:styleId="GOSTUseCaseSSStepMark">
    <w:name w:val="GOST_UseCase_SSStepMark"/>
    <w:basedOn w:val="GOSTUseCaseSSStep"/>
    <w:rsid w:val="008442F9"/>
    <w:pPr>
      <w:numPr>
        <w:ilvl w:val="4"/>
      </w:numPr>
    </w:pPr>
  </w:style>
  <w:style w:type="paragraph" w:customStyle="1" w:styleId="GOSTUseCaseStepCont">
    <w:name w:val="GOST_UseCase_Step_Cont"/>
    <w:basedOn w:val="GOSTUseCaseStep"/>
    <w:rsid w:val="008442F9"/>
    <w:pPr>
      <w:numPr>
        <w:numId w:val="0"/>
      </w:numPr>
      <w:ind w:firstLine="709"/>
    </w:pPr>
  </w:style>
  <w:style w:type="paragraph" w:customStyle="1" w:styleId="GOSTUseCaseSStepCont">
    <w:name w:val="GOST_UseCase_SStep_Cont"/>
    <w:basedOn w:val="GOSTUseCaseSStep"/>
    <w:rsid w:val="008442F9"/>
    <w:pPr>
      <w:numPr>
        <w:ilvl w:val="0"/>
        <w:numId w:val="0"/>
      </w:numPr>
      <w:ind w:left="709"/>
    </w:pPr>
  </w:style>
  <w:style w:type="paragraph" w:customStyle="1" w:styleId="GOSTTbListing">
    <w:name w:val="GOST_Tb_Listing"/>
    <w:basedOn w:val="GOSTTbBody"/>
    <w:next w:val="GOSTTbBody"/>
    <w:rsid w:val="008442F9"/>
    <w:pPr>
      <w:ind w:left="113"/>
      <w:contextualSpacing/>
    </w:pPr>
    <w:rPr>
      <w:rFonts w:ascii="Courier New" w:hAnsi="Courier New"/>
      <w:sz w:val="20"/>
      <w:lang w:val="en-US"/>
    </w:rPr>
  </w:style>
  <w:style w:type="paragraph" w:customStyle="1" w:styleId="GOSTComTbH">
    <w:name w:val="GOST_ComTb_H"/>
    <w:basedOn w:val="GOSTBody"/>
    <w:rsid w:val="008442F9"/>
    <w:pPr>
      <w:keepNext/>
      <w:spacing w:line="240" w:lineRule="auto"/>
      <w:ind w:firstLine="0"/>
      <w:contextualSpacing/>
      <w:jc w:val="center"/>
    </w:pPr>
    <w:rPr>
      <w:b/>
      <w:sz w:val="24"/>
    </w:rPr>
  </w:style>
  <w:style w:type="paragraph" w:customStyle="1" w:styleId="GOSTTbCountL4">
    <w:name w:val="GOST_Tb_CountL4"/>
    <w:basedOn w:val="GOSTTbBody"/>
    <w:rsid w:val="008442F9"/>
    <w:pPr>
      <w:numPr>
        <w:ilvl w:val="3"/>
        <w:numId w:val="87"/>
      </w:numPr>
    </w:pPr>
  </w:style>
  <w:style w:type="paragraph" w:customStyle="1" w:styleId="GOSTTitCommitNote">
    <w:name w:val="GOST_Tit_Commit_Note"/>
    <w:basedOn w:val="GOSTTitCommit"/>
    <w:rsid w:val="008442F9"/>
    <w:pPr>
      <w:spacing w:line="240" w:lineRule="auto"/>
      <w:jc w:val="center"/>
    </w:pPr>
    <w:rPr>
      <w:i/>
    </w:rPr>
  </w:style>
  <w:style w:type="character" w:customStyle="1" w:styleId="GOSTChNm">
    <w:name w:val="GOST_Ch_Nm"/>
    <w:basedOn w:val="afc"/>
    <w:uiPriority w:val="1"/>
    <w:rsid w:val="008442F9"/>
    <w:rPr>
      <w:u w:val="single"/>
    </w:rPr>
  </w:style>
  <w:style w:type="paragraph" w:customStyle="1" w:styleId="GOSTTitSystemName">
    <w:name w:val="GOST_Tit_SystemName"/>
    <w:basedOn w:val="GOSTTitService"/>
    <w:rsid w:val="008442F9"/>
    <w:pPr>
      <w:jc w:val="center"/>
    </w:pPr>
    <w:rPr>
      <w:b/>
      <w:sz w:val="24"/>
    </w:rPr>
  </w:style>
  <w:style w:type="character" w:customStyle="1" w:styleId="affffff3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fffff2"/>
    <w:uiPriority w:val="34"/>
    <w:qFormat/>
    <w:locked/>
    <w:rsid w:val="008442F9"/>
    <w:rPr>
      <w:szCs w:val="22"/>
      <w:lang w:eastAsia="en-US"/>
    </w:rPr>
  </w:style>
  <w:style w:type="paragraph" w:styleId="af2">
    <w:name w:val="List Number"/>
    <w:basedOn w:val="affffffffffff1"/>
    <w:rsid w:val="008442F9"/>
    <w:pPr>
      <w:numPr>
        <w:numId w:val="93"/>
      </w:numPr>
      <w:tabs>
        <w:tab w:val="clear" w:pos="1134"/>
      </w:tabs>
      <w:spacing w:before="120" w:line="360" w:lineRule="auto"/>
      <w:ind w:left="720" w:hanging="360"/>
    </w:pPr>
    <w:rPr>
      <w:sz w:val="28"/>
    </w:rPr>
  </w:style>
  <w:style w:type="numbering" w:customStyle="1" w:styleId="zlListNumber">
    <w:name w:val="zl_ListNumber"/>
    <w:basedOn w:val="afe"/>
    <w:rsid w:val="008442F9"/>
    <w:pPr>
      <w:numPr>
        <w:numId w:val="93"/>
      </w:numPr>
    </w:pPr>
  </w:style>
  <w:style w:type="paragraph" w:customStyle="1" w:styleId="ListHeading1">
    <w:name w:val="ListHeading 1"/>
    <w:basedOn w:val="19"/>
    <w:next w:val="afb"/>
    <w:rsid w:val="008442F9"/>
    <w:pPr>
      <w:keepLines/>
      <w:pageBreakBefore w:val="0"/>
      <w:numPr>
        <w:numId w:val="94"/>
      </w:numPr>
      <w:tabs>
        <w:tab w:val="clear" w:pos="0"/>
        <w:tab w:val="clear" w:pos="284"/>
      </w:tabs>
      <w:spacing w:before="240" w:after="120" w:line="360" w:lineRule="auto"/>
      <w:ind w:firstLine="0"/>
      <w:jc w:val="left"/>
      <w:outlineLvl w:val="9"/>
    </w:pPr>
    <w:rPr>
      <w:rFonts w:eastAsia="Times New Roman"/>
      <w:caps w:val="0"/>
      <w:color w:val="auto"/>
      <w:kern w:val="0"/>
      <w:sz w:val="32"/>
    </w:rPr>
  </w:style>
  <w:style w:type="numbering" w:customStyle="1" w:styleId="zlListHeading">
    <w:name w:val="zl_ListHeading"/>
    <w:basedOn w:val="afe"/>
    <w:rsid w:val="008442F9"/>
    <w:pPr>
      <w:numPr>
        <w:numId w:val="94"/>
      </w:numPr>
    </w:pPr>
  </w:style>
  <w:style w:type="paragraph" w:customStyle="1" w:styleId="ListHeading2">
    <w:name w:val="ListHeading 2"/>
    <w:basedOn w:val="29"/>
    <w:next w:val="afb"/>
    <w:rsid w:val="008442F9"/>
    <w:pPr>
      <w:keepLines/>
      <w:numPr>
        <w:numId w:val="94"/>
      </w:numPr>
      <w:tabs>
        <w:tab w:val="clear" w:pos="454"/>
      </w:tabs>
      <w:spacing w:before="240" w:after="120"/>
      <w:jc w:val="left"/>
      <w:outlineLvl w:val="9"/>
    </w:pPr>
    <w:rPr>
      <w:snapToGrid/>
      <w:color w:val="auto"/>
      <w:kern w:val="0"/>
      <w:sz w:val="28"/>
    </w:rPr>
  </w:style>
  <w:style w:type="paragraph" w:customStyle="1" w:styleId="ListHeading3">
    <w:name w:val="ListHeading 3"/>
    <w:basedOn w:val="3a"/>
    <w:next w:val="afb"/>
    <w:rsid w:val="008442F9"/>
    <w:pPr>
      <w:keepLines/>
      <w:numPr>
        <w:numId w:val="94"/>
      </w:numPr>
      <w:tabs>
        <w:tab w:val="clear" w:pos="850"/>
      </w:tabs>
      <w:spacing w:before="240" w:after="120"/>
      <w:jc w:val="left"/>
      <w:outlineLvl w:val="9"/>
    </w:pPr>
    <w:rPr>
      <w:color w:val="auto"/>
      <w:sz w:val="28"/>
    </w:rPr>
  </w:style>
  <w:style w:type="paragraph" w:customStyle="1" w:styleId="ListHeading4">
    <w:name w:val="ListHeading 4"/>
    <w:basedOn w:val="41"/>
    <w:next w:val="afb"/>
    <w:rsid w:val="008442F9"/>
    <w:pPr>
      <w:keepLines/>
      <w:numPr>
        <w:numId w:val="94"/>
      </w:numPr>
      <w:tabs>
        <w:tab w:val="clear" w:pos="850"/>
      </w:tabs>
      <w:spacing w:before="240" w:after="120"/>
      <w:jc w:val="left"/>
      <w:outlineLvl w:val="9"/>
    </w:pPr>
    <w:rPr>
      <w:snapToGrid/>
      <w:color w:val="auto"/>
      <w:sz w:val="28"/>
    </w:rPr>
  </w:style>
  <w:style w:type="paragraph" w:customStyle="1" w:styleId="ListHeading5">
    <w:name w:val="ListHeading 5"/>
    <w:basedOn w:val="50"/>
    <w:next w:val="afb"/>
    <w:rsid w:val="008442F9"/>
    <w:pPr>
      <w:keepLines/>
      <w:numPr>
        <w:numId w:val="94"/>
      </w:numPr>
      <w:tabs>
        <w:tab w:val="clear" w:pos="850"/>
      </w:tabs>
      <w:ind w:firstLine="0"/>
      <w:jc w:val="left"/>
      <w:outlineLvl w:val="9"/>
    </w:pPr>
    <w:rPr>
      <w:snapToGrid/>
      <w:sz w:val="28"/>
      <w:szCs w:val="24"/>
    </w:rPr>
  </w:style>
  <w:style w:type="paragraph" w:customStyle="1" w:styleId="ListHeading6">
    <w:name w:val="ListHeading 6"/>
    <w:basedOn w:val="60"/>
    <w:next w:val="afb"/>
    <w:rsid w:val="008442F9"/>
    <w:pPr>
      <w:keepLines/>
      <w:numPr>
        <w:numId w:val="94"/>
      </w:numPr>
      <w:tabs>
        <w:tab w:val="clear" w:pos="850"/>
      </w:tabs>
      <w:ind w:left="0" w:firstLine="709"/>
      <w:jc w:val="left"/>
      <w:outlineLvl w:val="9"/>
    </w:pPr>
    <w:rPr>
      <w:snapToGrid/>
      <w:sz w:val="28"/>
      <w:szCs w:val="24"/>
    </w:rPr>
  </w:style>
  <w:style w:type="paragraph" w:customStyle="1" w:styleId="ListHeading7">
    <w:name w:val="ListHeading 7"/>
    <w:basedOn w:val="71"/>
    <w:next w:val="afb"/>
    <w:rsid w:val="008442F9"/>
    <w:pPr>
      <w:keepLines/>
      <w:numPr>
        <w:numId w:val="94"/>
      </w:numPr>
      <w:tabs>
        <w:tab w:val="clear" w:pos="850"/>
      </w:tabs>
      <w:spacing w:before="240" w:after="120" w:line="360" w:lineRule="auto"/>
      <w:ind w:left="0" w:firstLine="709"/>
      <w:outlineLvl w:val="9"/>
    </w:pPr>
    <w:rPr>
      <w:snapToGrid/>
      <w:sz w:val="28"/>
      <w:szCs w:val="24"/>
    </w:rPr>
  </w:style>
  <w:style w:type="paragraph" w:customStyle="1" w:styleId="ListHeading8">
    <w:name w:val="ListHeading 8"/>
    <w:basedOn w:val="8"/>
    <w:next w:val="afb"/>
    <w:rsid w:val="008442F9"/>
    <w:pPr>
      <w:keepLines/>
      <w:numPr>
        <w:numId w:val="94"/>
      </w:numPr>
      <w:tabs>
        <w:tab w:val="clear" w:pos="850"/>
      </w:tabs>
      <w:spacing w:before="240" w:after="120" w:line="360" w:lineRule="auto"/>
      <w:ind w:left="0" w:firstLine="709"/>
      <w:outlineLvl w:val="9"/>
    </w:pPr>
    <w:rPr>
      <w:bCs w:val="0"/>
      <w:iCs w:val="0"/>
      <w:sz w:val="28"/>
    </w:rPr>
  </w:style>
  <w:style w:type="paragraph" w:customStyle="1" w:styleId="ListHeading9">
    <w:name w:val="ListHeading 9"/>
    <w:basedOn w:val="9"/>
    <w:next w:val="afb"/>
    <w:rsid w:val="008442F9"/>
    <w:pPr>
      <w:keepLines/>
      <w:numPr>
        <w:numId w:val="94"/>
      </w:numPr>
      <w:tabs>
        <w:tab w:val="clear" w:pos="850"/>
      </w:tabs>
      <w:spacing w:before="240" w:after="120" w:line="360" w:lineRule="auto"/>
      <w:ind w:left="0" w:firstLine="709"/>
      <w:outlineLvl w:val="9"/>
    </w:pPr>
    <w:rPr>
      <w:rFonts w:cs="Times New Roman"/>
      <w:bCs w:val="0"/>
      <w:sz w:val="28"/>
      <w:szCs w:val="24"/>
    </w:rPr>
  </w:style>
  <w:style w:type="numbering" w:customStyle="1" w:styleId="zlListBullet">
    <w:name w:val="zl_ListBullet"/>
    <w:basedOn w:val="afe"/>
    <w:rsid w:val="008442F9"/>
    <w:pPr>
      <w:numPr>
        <w:numId w:val="95"/>
      </w:numPr>
    </w:pPr>
  </w:style>
  <w:style w:type="paragraph" w:customStyle="1" w:styleId="afffffffffffff0">
    <w:name w:val="_Основной с красной строки"/>
    <w:basedOn w:val="afb"/>
    <w:link w:val="afffffffffffff1"/>
    <w:rsid w:val="008442F9"/>
    <w:pPr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fffffff1">
    <w:name w:val="_Основной с красной строки Знак"/>
    <w:link w:val="afffffffffffff0"/>
    <w:qFormat/>
    <w:rsid w:val="008442F9"/>
    <w:rPr>
      <w:sz w:val="24"/>
      <w:szCs w:val="24"/>
    </w:rPr>
  </w:style>
  <w:style w:type="character" w:customStyle="1" w:styleId="2Char">
    <w:name w:val="Список2 Char"/>
    <w:basedOn w:val="afc"/>
    <w:link w:val="22"/>
    <w:rsid w:val="008442F9"/>
    <w:rPr>
      <w:sz w:val="28"/>
      <w:lang w:eastAsia="en-US"/>
    </w:rPr>
  </w:style>
  <w:style w:type="paragraph" w:customStyle="1" w:styleId="GOSTMarkList">
    <w:name w:val="GOST_MarkList"/>
    <w:basedOn w:val="afb"/>
    <w:autoRedefine/>
    <w:rsid w:val="008442F9"/>
    <w:pPr>
      <w:tabs>
        <w:tab w:val="left" w:pos="1418"/>
      </w:tabs>
      <w:spacing w:before="120" w:after="240" w:line="360" w:lineRule="auto"/>
      <w:ind w:left="1069" w:hanging="360"/>
      <w:contextualSpacing/>
      <w:jc w:val="both"/>
    </w:pPr>
    <w:rPr>
      <w:rFonts w:eastAsia="Calibri"/>
      <w:sz w:val="28"/>
    </w:rPr>
  </w:style>
  <w:style w:type="paragraph" w:customStyle="1" w:styleId="14">
    <w:name w:val="_Маркированный список уровня 1"/>
    <w:basedOn w:val="afb"/>
    <w:link w:val="1ffb"/>
    <w:rsid w:val="008442F9"/>
    <w:pPr>
      <w:numPr>
        <w:numId w:val="96"/>
      </w:numPr>
      <w:tabs>
        <w:tab w:val="left" w:pos="1134"/>
      </w:tabs>
      <w:autoSpaceDN w:val="0"/>
      <w:adjustRightInd w:val="0"/>
      <w:spacing w:line="360" w:lineRule="auto"/>
      <w:jc w:val="both"/>
      <w:textAlignment w:val="baseline"/>
    </w:pPr>
    <w:rPr>
      <w:sz w:val="24"/>
      <w:szCs w:val="24"/>
      <w:lang w:eastAsia="ru-RU"/>
    </w:rPr>
  </w:style>
  <w:style w:type="character" w:customStyle="1" w:styleId="1ffb">
    <w:name w:val="_Маркированный список уровня 1 Знак"/>
    <w:link w:val="14"/>
    <w:rsid w:val="008442F9"/>
    <w:rPr>
      <w:sz w:val="24"/>
      <w:szCs w:val="24"/>
    </w:rPr>
  </w:style>
  <w:style w:type="paragraph" w:customStyle="1" w:styleId="af6">
    <w:name w:val="_СПС"/>
    <w:basedOn w:val="afb"/>
    <w:link w:val="afffffffffffff2"/>
    <w:rsid w:val="008442F9"/>
    <w:pPr>
      <w:numPr>
        <w:numId w:val="97"/>
      </w:numPr>
      <w:spacing w:line="360" w:lineRule="auto"/>
      <w:jc w:val="both"/>
    </w:pPr>
    <w:rPr>
      <w:rFonts w:eastAsia="MS Mincho"/>
      <w:sz w:val="28"/>
      <w:szCs w:val="20"/>
      <w:lang w:eastAsia="ru-RU"/>
    </w:rPr>
  </w:style>
  <w:style w:type="character" w:customStyle="1" w:styleId="afffffffffffff2">
    <w:name w:val="_СПС Знак"/>
    <w:link w:val="af6"/>
    <w:rsid w:val="008442F9"/>
    <w:rPr>
      <w:rFonts w:eastAsia="MS Mincho"/>
      <w:sz w:val="28"/>
    </w:rPr>
  </w:style>
  <w:style w:type="paragraph" w:customStyle="1" w:styleId="TableTitle">
    <w:name w:val="TableTitle"/>
    <w:basedOn w:val="afb"/>
    <w:rsid w:val="008442F9"/>
    <w:pPr>
      <w:keepNext/>
      <w:keepLines/>
      <w:jc w:val="center"/>
    </w:pPr>
    <w:rPr>
      <w:b/>
      <w:sz w:val="28"/>
      <w:szCs w:val="24"/>
      <w:lang w:eastAsia="ru-RU"/>
    </w:rPr>
  </w:style>
  <w:style w:type="paragraph" w:customStyle="1" w:styleId="TableNormal">
    <w:name w:val="TableNormal"/>
    <w:basedOn w:val="afb"/>
    <w:rsid w:val="008442F9"/>
    <w:pPr>
      <w:spacing w:before="60" w:after="60"/>
    </w:pPr>
    <w:rPr>
      <w:sz w:val="28"/>
      <w:szCs w:val="24"/>
      <w:lang w:eastAsia="ru-RU"/>
    </w:rPr>
  </w:style>
  <w:style w:type="character" w:customStyle="1" w:styleId="DFN">
    <w:name w:val="DFN"/>
    <w:rsid w:val="008442F9"/>
    <w:rPr>
      <w:rFonts w:ascii="Times New Roman" w:hAnsi="Times New Roman" w:cs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u w:val="none"/>
      <w:effect w:val="none"/>
      <w:bdr w:val="none" w:sz="0" w:space="0" w:color="auto"/>
      <w:shd w:val="clear" w:color="auto" w:fill="auto"/>
      <w:vertAlign w:val="baseline"/>
      <w:lang w:val="ru-RU"/>
    </w:rPr>
  </w:style>
  <w:style w:type="paragraph" w:customStyle="1" w:styleId="TableListNum">
    <w:name w:val="TableListNum"/>
    <w:basedOn w:val="afb"/>
    <w:rsid w:val="008442F9"/>
    <w:pPr>
      <w:numPr>
        <w:numId w:val="99"/>
      </w:numPr>
      <w:spacing w:before="60" w:after="60"/>
    </w:pPr>
    <w:rPr>
      <w:sz w:val="28"/>
      <w:szCs w:val="24"/>
      <w:lang w:eastAsia="ru-RU"/>
    </w:rPr>
  </w:style>
  <w:style w:type="numbering" w:customStyle="1" w:styleId="zlTableListNum">
    <w:name w:val="zl_TableListNum"/>
    <w:basedOn w:val="afe"/>
    <w:rsid w:val="008442F9"/>
    <w:pPr>
      <w:numPr>
        <w:numId w:val="99"/>
      </w:numPr>
    </w:pPr>
  </w:style>
  <w:style w:type="paragraph" w:customStyle="1" w:styleId="TableListBul">
    <w:name w:val="TableListBul"/>
    <w:basedOn w:val="affffffffffff1"/>
    <w:rsid w:val="008442F9"/>
    <w:pPr>
      <w:numPr>
        <w:numId w:val="98"/>
      </w:numPr>
      <w:spacing w:before="60" w:after="60"/>
    </w:pPr>
    <w:rPr>
      <w:sz w:val="28"/>
    </w:rPr>
  </w:style>
  <w:style w:type="numbering" w:customStyle="1" w:styleId="zlTableListBul">
    <w:name w:val="zl_TableListBul"/>
    <w:basedOn w:val="afe"/>
    <w:rsid w:val="008442F9"/>
    <w:pPr>
      <w:numPr>
        <w:numId w:val="98"/>
      </w:numPr>
    </w:pPr>
  </w:style>
  <w:style w:type="paragraph" w:customStyle="1" w:styleId="a5">
    <w:name w:val="_Многоуровневый_маркированный_список"/>
    <w:basedOn w:val="afb"/>
    <w:locked/>
    <w:rsid w:val="008442F9"/>
    <w:pPr>
      <w:numPr>
        <w:numId w:val="100"/>
      </w:numPr>
      <w:spacing w:before="40" w:after="80" w:line="360" w:lineRule="auto"/>
      <w:jc w:val="both"/>
    </w:pPr>
    <w:rPr>
      <w:sz w:val="28"/>
      <w:szCs w:val="24"/>
      <w:lang w:eastAsia="ru-RU"/>
    </w:rPr>
  </w:style>
  <w:style w:type="numbering" w:customStyle="1" w:styleId="zlListNumber4">
    <w:name w:val="zl_ListNumber4"/>
    <w:basedOn w:val="afe"/>
    <w:rsid w:val="008442F9"/>
    <w:pPr>
      <w:numPr>
        <w:numId w:val="101"/>
      </w:numPr>
    </w:pPr>
  </w:style>
  <w:style w:type="paragraph" w:customStyle="1" w:styleId="ListNumEngSmall">
    <w:name w:val="ListNumEngSmall"/>
    <w:basedOn w:val="affffffffffff1"/>
    <w:rsid w:val="008442F9"/>
    <w:pPr>
      <w:numPr>
        <w:numId w:val="102"/>
      </w:numPr>
      <w:spacing w:before="120" w:line="360" w:lineRule="auto"/>
    </w:pPr>
    <w:rPr>
      <w:sz w:val="28"/>
    </w:rPr>
  </w:style>
  <w:style w:type="numbering" w:customStyle="1" w:styleId="zlListNumEngSmall">
    <w:name w:val="zl_ListNumEngSmall"/>
    <w:basedOn w:val="afe"/>
    <w:rsid w:val="008442F9"/>
    <w:pPr>
      <w:numPr>
        <w:numId w:val="102"/>
      </w:numPr>
    </w:pPr>
  </w:style>
  <w:style w:type="numbering" w:customStyle="1" w:styleId="zlHeading">
    <w:name w:val="zl_Heading"/>
    <w:basedOn w:val="afe"/>
    <w:rsid w:val="008442F9"/>
    <w:pPr>
      <w:numPr>
        <w:numId w:val="103"/>
      </w:numPr>
    </w:pPr>
  </w:style>
  <w:style w:type="character" w:customStyle="1" w:styleId="affffffc">
    <w:name w:val="Абзац Знак"/>
    <w:link w:val="affffffb"/>
    <w:rsid w:val="008442F9"/>
    <w:rPr>
      <w:rFonts w:eastAsia="Calibri"/>
      <w:bCs/>
      <w:sz w:val="24"/>
      <w:szCs w:val="22"/>
    </w:rPr>
  </w:style>
  <w:style w:type="paragraph" w:customStyle="1" w:styleId="afffffffffffff3">
    <w:name w:val="ТЗ табл текст неразрыв абзац"/>
    <w:basedOn w:val="afb"/>
    <w:rsid w:val="00473AD2"/>
    <w:pPr>
      <w:keepLines/>
      <w:spacing w:after="20"/>
      <w:jc w:val="both"/>
    </w:pPr>
    <w:rPr>
      <w:rFonts w:eastAsiaTheme="maj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6" Type="http://schemas.openxmlformats.org/officeDocument/2006/relationships/footnotes" Target="footnotes.xml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72" Type="http://schemas.openxmlformats.org/officeDocument/2006/relationships/image" Target="media/image167.png"/><Relationship Id="rId896" Type="http://schemas.microsoft.com/office/2018/08/relationships/commentsExtensible" Target="commentsExtensible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7" Type="http://schemas.openxmlformats.org/officeDocument/2006/relationships/endnotes" Target="endnotes.xml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header" Target="header3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header" Target="header1.xml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fontTable" Target="fontTable.xml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theme" Target="theme/theme1.xml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" Type="http://schemas.openxmlformats.org/officeDocument/2006/relationships/customXml" Target="../customXml/item1.xml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gorbatko\AppData\Roaming\Microsoft\&#1064;&#1072;&#1073;&#1083;&#1086;&#1085;&#1099;\GOST_3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076A2-C6A0-4531-9623-D14093C5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GOST_34.dotx</Template>
  <TotalTime>136</TotalTime>
  <Pages>11</Pages>
  <Words>17874</Words>
  <Characters>101887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Цифровая платформа «Карта жителя» 1.0</vt:lpstr>
    </vt:vector>
  </TitlesOfParts>
  <Company>R-Style</Company>
  <LinksUpToDate>false</LinksUpToDate>
  <CharactersWithSpaces>119522</CharactersWithSpaces>
  <SharedDoc>false</SharedDoc>
  <HLinks>
    <vt:vector size="24" baseType="variant">
      <vt:variant>
        <vt:i4>1114174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_Toc177918901</vt:lpwstr>
      </vt:variant>
      <vt:variant>
        <vt:i4>1114174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_Toc177918900</vt:lpwstr>
      </vt:variant>
      <vt:variant>
        <vt:i4>1572927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_Toc177918899</vt:lpwstr>
      </vt:variant>
      <vt:variant>
        <vt:i4>1572927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_Toc177918898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Цифровая платформа «Карта жителя» 1.0</dc:title>
  <dc:subject>Руководство пользователя. Веб-клиент администратор</dc:subject>
  <dc:creator>Горбатко Наталия Петровна</dc:creator>
  <cp:keywords>СЭМД 010.281221</cp:keywords>
  <cp:lastModifiedBy>Княжева Анна Сергеевна</cp:lastModifiedBy>
  <cp:revision>29</cp:revision>
  <cp:lastPrinted>2023-12-19T06:59:00Z</cp:lastPrinted>
  <dcterms:created xsi:type="dcterms:W3CDTF">2024-01-30T05:55:00Z</dcterms:created>
  <dcterms:modified xsi:type="dcterms:W3CDTF">2024-02-20T06:48:00Z</dcterms:modified>
</cp:coreProperties>
</file>