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44303580"/>
    <w:p w14:paraId="02862617" w14:textId="50E25EB0" w:rsidR="00F16796" w:rsidRPr="005341AB" w:rsidRDefault="00F16796" w:rsidP="00A11315">
      <w:r>
        <w:rPr>
          <w:noProof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17575A29" wp14:editId="2133AADC">
                <wp:simplePos x="0" y="0"/>
                <wp:positionH relativeFrom="margin">
                  <wp:posOffset>345440</wp:posOffset>
                </wp:positionH>
                <wp:positionV relativeFrom="page">
                  <wp:posOffset>5179060</wp:posOffset>
                </wp:positionV>
                <wp:extent cx="4686300" cy="6720840"/>
                <wp:effectExtent l="0" t="0" r="10160" b="3810"/>
                <wp:wrapSquare wrapText="bothSides"/>
                <wp:docPr id="131" name="Текстовое 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C748D" w14:textId="0DCEDB4E" w:rsidR="00FD6589" w:rsidRPr="00C829AF" w:rsidRDefault="002019B1" w:rsidP="00F16796">
                            <w:pPr>
                              <w:pStyle w:val="afffff9"/>
                              <w:spacing w:before="40" w:after="560" w:line="216" w:lineRule="auto"/>
                              <w:rPr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Times New Roman Полужирный" w:hAnsi="Times New Roman Полужирный"/>
                                  <w:b/>
                                  <w:caps/>
                                  <w:color w:val="3A67B8"/>
                                  <w:sz w:val="40"/>
                                  <w:szCs w:val="44"/>
                                </w:rPr>
                                <w:alias w:val="Название"/>
                                <w:tag w:val=""/>
                                <w:id w:val="151731938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D6589" w:rsidRPr="00577365">
                                  <w:rPr>
                                    <w:rFonts w:ascii="Times New Roman Полужирный" w:hAnsi="Times New Roman Полужирный"/>
                                    <w:b/>
                                    <w:caps/>
                                    <w:color w:val="3A67B8"/>
                                    <w:sz w:val="40"/>
                                    <w:szCs w:val="44"/>
                                  </w:rPr>
                                  <w:t>Цифровая платформа «Карта</w:t>
                                </w:r>
                                <w:r w:rsidR="00FD6589" w:rsidRPr="00577365">
                                  <w:rPr>
                                    <w:rFonts w:asciiTheme="minorHAnsi" w:hAnsiTheme="minorHAnsi" w:hint="eastAsia"/>
                                    <w:b/>
                                    <w:caps/>
                                    <w:color w:val="3A67B8"/>
                                    <w:sz w:val="40"/>
                                    <w:szCs w:val="44"/>
                                  </w:rPr>
                                  <w:t> </w:t>
                                </w:r>
                                <w:r w:rsidR="00FD6589" w:rsidRPr="00577365">
                                  <w:rPr>
                                    <w:rFonts w:ascii="Times New Roman Полужирный" w:hAnsi="Times New Roman Полужирный"/>
                                    <w:b/>
                                    <w:caps/>
                                    <w:color w:val="3A67B8"/>
                                    <w:sz w:val="40"/>
                                    <w:szCs w:val="44"/>
                                  </w:rPr>
                                  <w:t>жителя» 1.0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eastAsiaTheme="minorEastAsia"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  <w:alias w:val="Подзаголовок"/>
                              <w:tag w:val=""/>
                              <w:id w:val="-209015168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05302044" w14:textId="0AE49021" w:rsidR="00FD6589" w:rsidRPr="000B2D77" w:rsidRDefault="00FD6589" w:rsidP="00F16796">
                                <w:pPr>
                                  <w:pStyle w:val="afffff9"/>
                                  <w:spacing w:before="40" w:after="40"/>
                                  <w:rPr>
                                    <w:caps/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Theme="minorEastAsia"/>
                                    <w:cap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Руководство пользователя. Веб-клиент житель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79000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17575A29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margin-left:27.2pt;margin-top:407.8pt;width:369pt;height:529.2pt;z-index:251661312;visibility:visible;mso-wrap-style:square;mso-width-percent:79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" filled="f" stroked="f" strokeweight=".5pt">
                <v:textbox style="mso-fit-shape-to-text:t" inset="0,0,0,0">
                  <w:txbxContent>
                    <w:p w14:paraId="589C748D" w14:textId="0DCEDB4E" w:rsidR="00FD6589" w:rsidRPr="00C829AF" w:rsidRDefault="00AC324E" w:rsidP="00F16796">
                      <w:pPr>
                        <w:pStyle w:val="afffff9"/>
                        <w:spacing w:before="40" w:after="560" w:line="216" w:lineRule="auto"/>
                        <w:rPr>
                          <w:color w:val="4F81BD" w:themeColor="accent1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Fonts w:ascii="Times New Roman Полужирный" w:hAnsi="Times New Roman Полужирный"/>
                            <w:b/>
                            <w:caps/>
                            <w:color w:val="3A67B8"/>
                            <w:sz w:val="40"/>
                            <w:szCs w:val="44"/>
                          </w:rPr>
                          <w:alias w:val="Название"/>
                          <w:tag w:val=""/>
                          <w:id w:val="15173193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FD6589" w:rsidRPr="00577365">
                            <w:rPr>
                              <w:rFonts w:ascii="Times New Roman Полужирный" w:hAnsi="Times New Roman Полужирный"/>
                              <w:b/>
                              <w:caps/>
                              <w:color w:val="3A67B8"/>
                              <w:sz w:val="40"/>
                              <w:szCs w:val="44"/>
                            </w:rPr>
                            <w:t>Цифровая платформа «Карта</w:t>
                          </w:r>
                          <w:r w:rsidR="00FD6589" w:rsidRPr="00577365">
                            <w:rPr>
                              <w:rFonts w:asciiTheme="minorHAnsi" w:hAnsiTheme="minorHAnsi" w:hint="eastAsia"/>
                              <w:b/>
                              <w:caps/>
                              <w:color w:val="3A67B8"/>
                              <w:sz w:val="40"/>
                              <w:szCs w:val="44"/>
                            </w:rPr>
                            <w:t> </w:t>
                          </w:r>
                          <w:r w:rsidR="00FD6589" w:rsidRPr="00577365">
                            <w:rPr>
                              <w:rFonts w:ascii="Times New Roman Полужирный" w:hAnsi="Times New Roman Полужирный"/>
                              <w:b/>
                              <w:caps/>
                              <w:color w:val="3A67B8"/>
                              <w:sz w:val="40"/>
                              <w:szCs w:val="44"/>
                            </w:rPr>
                            <w:t>жителя» 1.0</w:t>
                          </w:r>
                        </w:sdtContent>
                      </w:sdt>
                    </w:p>
                    <w:sdt>
                      <w:sdtPr>
                        <w:rPr>
                          <w:rFonts w:eastAsiaTheme="minorEastAsia"/>
                          <w:caps/>
                          <w:color w:val="000000" w:themeColor="text1"/>
                          <w:sz w:val="28"/>
                          <w:szCs w:val="28"/>
                        </w:rPr>
                        <w:alias w:val="Подзаголовок"/>
                        <w:tag w:val=""/>
                        <w:id w:val="-2090151685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14:paraId="05302044" w14:textId="0AE49021" w:rsidR="00FD6589" w:rsidRPr="000B2D77" w:rsidRDefault="00FD6589" w:rsidP="00F16796">
                          <w:pPr>
                            <w:pStyle w:val="afffff9"/>
                            <w:spacing w:before="40" w:after="40"/>
                            <w:rPr>
                              <w:cap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Theme="minorEastAsia"/>
                              <w:caps/>
                              <w:color w:val="000000" w:themeColor="text1"/>
                              <w:sz w:val="28"/>
                              <w:szCs w:val="28"/>
                            </w:rPr>
                            <w:t>Руководство пользователя. Веб-клиент житель</w:t>
                          </w:r>
                        </w:p>
                      </w:sdtContent>
                    </w:sdt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3BA0B1FC" w14:textId="77777777" w:rsidR="008F512D" w:rsidRPr="005341AB" w:rsidRDefault="008F512D" w:rsidP="00F16796">
      <w:pPr>
        <w:pStyle w:val="afffff7"/>
      </w:pPr>
      <w:r w:rsidRPr="00F16796">
        <w:lastRenderedPageBreak/>
        <w:t>Содержание</w:t>
      </w:r>
    </w:p>
    <w:p w14:paraId="5019F84D" w14:textId="47127B63" w:rsidR="00240460" w:rsidRDefault="00084E01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r w:rsidRPr="005341AB">
        <w:rPr>
          <w:b/>
          <w:noProof w:val="0"/>
        </w:rPr>
        <w:fldChar w:fldCharType="begin"/>
      </w:r>
      <w:r w:rsidRPr="005341AB">
        <w:rPr>
          <w:b/>
          <w:noProof w:val="0"/>
        </w:rPr>
        <w:instrText xml:space="preserve"> TOC \o "1-4" \h \z \u </w:instrText>
      </w:r>
      <w:r w:rsidRPr="005341AB">
        <w:rPr>
          <w:b/>
          <w:noProof w:val="0"/>
        </w:rPr>
        <w:fldChar w:fldCharType="separate"/>
      </w:r>
      <w:hyperlink w:anchor="_Toc157507591" w:history="1">
        <w:r w:rsidR="00240460" w:rsidRPr="00F577FA">
          <w:rPr>
            <w:rStyle w:val="aff3"/>
          </w:rPr>
          <w:t>Перечень терминов и сокращений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_Toc157507591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4</w:t>
        </w:r>
        <w:r w:rsidR="00240460">
          <w:rPr>
            <w:webHidden/>
          </w:rPr>
          <w:fldChar w:fldCharType="end"/>
        </w:r>
      </w:hyperlink>
    </w:p>
    <w:p w14:paraId="0F579391" w14:textId="232DE863" w:rsidR="00240460" w:rsidRDefault="002019B1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7507592" w:history="1">
        <w:r w:rsidR="00240460" w:rsidRPr="00F577FA">
          <w:rPr>
            <w:rStyle w:val="aff3"/>
          </w:rPr>
          <w:t>1 Введение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_Toc157507592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5</w:t>
        </w:r>
        <w:r w:rsidR="00240460">
          <w:rPr>
            <w:webHidden/>
          </w:rPr>
          <w:fldChar w:fldCharType="end"/>
        </w:r>
      </w:hyperlink>
    </w:p>
    <w:p w14:paraId="2DC4E33D" w14:textId="6614A843" w:rsidR="00240460" w:rsidRDefault="002019B1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7593" w:history="1">
        <w:r w:rsidR="00240460" w:rsidRPr="00F577FA">
          <w:rPr>
            <w:rStyle w:val="aff3"/>
          </w:rPr>
          <w:t>1.1 Область применения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_Toc157507593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5</w:t>
        </w:r>
        <w:r w:rsidR="00240460">
          <w:rPr>
            <w:webHidden/>
          </w:rPr>
          <w:fldChar w:fldCharType="end"/>
        </w:r>
      </w:hyperlink>
    </w:p>
    <w:p w14:paraId="754E7286" w14:textId="72195D34" w:rsidR="00240460" w:rsidRDefault="002019B1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7594" w:history="1">
        <w:r w:rsidR="00240460" w:rsidRPr="00F577FA">
          <w:rPr>
            <w:rStyle w:val="aff3"/>
            <w:rFonts w:eastAsiaTheme="minorHAnsi"/>
          </w:rPr>
          <w:t>1.2 Краткое описание возможностей ЦП КЖ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_Toc157507594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5</w:t>
        </w:r>
        <w:r w:rsidR="00240460">
          <w:rPr>
            <w:webHidden/>
          </w:rPr>
          <w:fldChar w:fldCharType="end"/>
        </w:r>
      </w:hyperlink>
    </w:p>
    <w:p w14:paraId="5D8C76F0" w14:textId="0DA8FB6D" w:rsidR="00240460" w:rsidRDefault="002019B1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7595" w:history="1">
        <w:r w:rsidR="00240460" w:rsidRPr="00F577FA">
          <w:rPr>
            <w:rStyle w:val="aff3"/>
          </w:rPr>
          <w:t>1.3 Уровень подготовки пользователя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_Toc157507595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6</w:t>
        </w:r>
        <w:r w:rsidR="00240460">
          <w:rPr>
            <w:webHidden/>
          </w:rPr>
          <w:fldChar w:fldCharType="end"/>
        </w:r>
      </w:hyperlink>
    </w:p>
    <w:p w14:paraId="70BBC38E" w14:textId="0059DDAE" w:rsidR="00240460" w:rsidRDefault="002019B1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7507596" w:history="1">
        <w:r w:rsidR="00240460" w:rsidRPr="00F577FA">
          <w:rPr>
            <w:rStyle w:val="aff3"/>
          </w:rPr>
          <w:t>2 Подготовка к работе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_Toc157507596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7</w:t>
        </w:r>
        <w:r w:rsidR="00240460">
          <w:rPr>
            <w:webHidden/>
          </w:rPr>
          <w:fldChar w:fldCharType="end"/>
        </w:r>
      </w:hyperlink>
    </w:p>
    <w:p w14:paraId="6E4A0DC7" w14:textId="1FD77A5C" w:rsidR="00240460" w:rsidRDefault="002019B1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7597" w:history="1">
        <w:r w:rsidR="00240460" w:rsidRPr="00F577FA">
          <w:rPr>
            <w:rStyle w:val="aff3"/>
          </w:rPr>
          <w:t>2.1 Состав и содержание носителя данных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_Toc157507597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7</w:t>
        </w:r>
        <w:r w:rsidR="00240460">
          <w:rPr>
            <w:webHidden/>
          </w:rPr>
          <w:fldChar w:fldCharType="end"/>
        </w:r>
      </w:hyperlink>
    </w:p>
    <w:p w14:paraId="29FF7A6A" w14:textId="16A84CD9" w:rsidR="00240460" w:rsidRDefault="002019B1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7598" w:history="1">
        <w:r w:rsidR="00240460" w:rsidRPr="00F577FA">
          <w:rPr>
            <w:rStyle w:val="aff3"/>
          </w:rPr>
          <w:t>2.2 Вход на Портал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_Toc157507598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7</w:t>
        </w:r>
        <w:r w:rsidR="00240460">
          <w:rPr>
            <w:webHidden/>
          </w:rPr>
          <w:fldChar w:fldCharType="end"/>
        </w:r>
      </w:hyperlink>
    </w:p>
    <w:p w14:paraId="4907F65F" w14:textId="05CEFF1E" w:rsidR="00240460" w:rsidRDefault="002019B1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7507599" w:history="1">
        <w:r w:rsidR="00240460" w:rsidRPr="00F577FA">
          <w:rPr>
            <w:rStyle w:val="aff3"/>
          </w:rPr>
          <w:t>3 Описание операций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_Toc157507599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8</w:t>
        </w:r>
        <w:r w:rsidR="00240460">
          <w:rPr>
            <w:webHidden/>
          </w:rPr>
          <w:fldChar w:fldCharType="end"/>
        </w:r>
      </w:hyperlink>
    </w:p>
    <w:p w14:paraId="51836763" w14:textId="58B21212" w:rsidR="00240460" w:rsidRDefault="002019B1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7600" w:history="1">
        <w:r w:rsidR="00240460" w:rsidRPr="00F577FA">
          <w:rPr>
            <w:rStyle w:val="aff3"/>
          </w:rPr>
          <w:t>3.1 Главная страница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_Toc157507600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8</w:t>
        </w:r>
        <w:r w:rsidR="00240460">
          <w:rPr>
            <w:webHidden/>
          </w:rPr>
          <w:fldChar w:fldCharType="end"/>
        </w:r>
      </w:hyperlink>
    </w:p>
    <w:p w14:paraId="392228BE" w14:textId="6A2396E6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01" w:history="1">
        <w:r w:rsidR="00240460" w:rsidRPr="00F577FA">
          <w:rPr>
            <w:rStyle w:val="aff3"/>
          </w:rPr>
          <w:t>3.1.1 Главная страница Портала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_Toc157507601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8</w:t>
        </w:r>
        <w:r w:rsidR="00240460">
          <w:rPr>
            <w:webHidden/>
          </w:rPr>
          <w:fldChar w:fldCharType="end"/>
        </w:r>
      </w:hyperlink>
    </w:p>
    <w:p w14:paraId="6E81CA73" w14:textId="4B6A0739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02" w:history="1">
        <w:r w:rsidR="00240460" w:rsidRPr="00F577FA">
          <w:rPr>
            <w:rStyle w:val="aff3"/>
          </w:rPr>
          <w:t>3.1.2 Главная страница ЛК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_Toc157507602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9</w:t>
        </w:r>
        <w:r w:rsidR="00240460">
          <w:rPr>
            <w:webHidden/>
          </w:rPr>
          <w:fldChar w:fldCharType="end"/>
        </w:r>
      </w:hyperlink>
    </w:p>
    <w:p w14:paraId="04409E49" w14:textId="1E066859" w:rsidR="00240460" w:rsidRDefault="002019B1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7603" w:history="1">
        <w:r w:rsidR="00240460" w:rsidRPr="00F577FA">
          <w:rPr>
            <w:rStyle w:val="aff3"/>
          </w:rPr>
          <w:t>3.2 Клиентское приложение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_Toc157507603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10</w:t>
        </w:r>
        <w:r w:rsidR="00240460">
          <w:rPr>
            <w:webHidden/>
          </w:rPr>
          <w:fldChar w:fldCharType="end"/>
        </w:r>
      </w:hyperlink>
    </w:p>
    <w:p w14:paraId="3E04F76A" w14:textId="4A85C683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04" w:history="1">
        <w:r w:rsidR="00240460" w:rsidRPr="00F577FA">
          <w:rPr>
            <w:rStyle w:val="aff3"/>
          </w:rPr>
          <w:t>3.2.1 Установка клиентского приложения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_Toc157507604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10</w:t>
        </w:r>
        <w:r w:rsidR="00240460">
          <w:rPr>
            <w:webHidden/>
          </w:rPr>
          <w:fldChar w:fldCharType="end"/>
        </w:r>
      </w:hyperlink>
    </w:p>
    <w:p w14:paraId="5F946D61" w14:textId="7D9CDFD4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05" w:history="1">
        <w:r w:rsidR="00240460" w:rsidRPr="00F577FA">
          <w:rPr>
            <w:rStyle w:val="aff3"/>
          </w:rPr>
          <w:t>3.2.2 Запуск клиентского приложения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_Toc157507605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12</w:t>
        </w:r>
        <w:r w:rsidR="00240460">
          <w:rPr>
            <w:webHidden/>
          </w:rPr>
          <w:fldChar w:fldCharType="end"/>
        </w:r>
      </w:hyperlink>
    </w:p>
    <w:p w14:paraId="5C351434" w14:textId="6E1C2FBD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06" w:history="1">
        <w:r w:rsidR="00240460" w:rsidRPr="00F577FA">
          <w:rPr>
            <w:rStyle w:val="aff3"/>
          </w:rPr>
          <w:t>3.2.3 Основные принципы устройства графического интерфейса клиентского приложения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_Toc157507606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12</w:t>
        </w:r>
        <w:r w:rsidR="00240460">
          <w:rPr>
            <w:webHidden/>
          </w:rPr>
          <w:fldChar w:fldCharType="end"/>
        </w:r>
      </w:hyperlink>
    </w:p>
    <w:p w14:paraId="7B54F34B" w14:textId="177F07D7" w:rsidR="00240460" w:rsidRDefault="002019B1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7507607" w:history="1">
        <w:r w:rsidR="00240460" w:rsidRPr="00F577FA">
          <w:rPr>
            <w:rStyle w:val="aff3"/>
          </w:rPr>
          <w:t>4 Описание действий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_Toc157507607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15</w:t>
        </w:r>
        <w:r w:rsidR="00240460">
          <w:rPr>
            <w:webHidden/>
          </w:rPr>
          <w:fldChar w:fldCharType="end"/>
        </w:r>
      </w:hyperlink>
    </w:p>
    <w:p w14:paraId="05066D60" w14:textId="64F973B2" w:rsidR="00240460" w:rsidRDefault="002019B1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7608" w:history="1">
        <w:r w:rsidR="00240460" w:rsidRPr="00F577FA">
          <w:rPr>
            <w:rStyle w:val="aff3"/>
          </w:rPr>
          <w:t>4.1 Работа с Порталом неавторизованного пользователя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_Toc157507608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15</w:t>
        </w:r>
        <w:r w:rsidR="00240460">
          <w:rPr>
            <w:webHidden/>
          </w:rPr>
          <w:fldChar w:fldCharType="end"/>
        </w:r>
      </w:hyperlink>
    </w:p>
    <w:p w14:paraId="629EA95B" w14:textId="6A0533F6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09" w:history="1">
        <w:r w:rsidR="00240460" w:rsidRPr="00F577FA">
          <w:rPr>
            <w:rStyle w:val="aff3"/>
          </w:rPr>
          <w:t>4.1.1 Просмотр главной страницы Портала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_Toc157507609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15</w:t>
        </w:r>
        <w:r w:rsidR="00240460">
          <w:rPr>
            <w:webHidden/>
          </w:rPr>
          <w:fldChar w:fldCharType="end"/>
        </w:r>
      </w:hyperlink>
    </w:p>
    <w:p w14:paraId="7BD3EBB6" w14:textId="65D94C0A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10" w:history="1">
        <w:r w:rsidR="00240460" w:rsidRPr="00F577FA">
          <w:rPr>
            <w:rStyle w:val="aff3"/>
          </w:rPr>
          <w:t>4.1.2 Просмотр способов подключения к Карте жителя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_Toc157507610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16</w:t>
        </w:r>
        <w:r w:rsidR="00240460">
          <w:rPr>
            <w:webHidden/>
          </w:rPr>
          <w:fldChar w:fldCharType="end"/>
        </w:r>
      </w:hyperlink>
    </w:p>
    <w:p w14:paraId="0C06954A" w14:textId="5F3DB3FD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11" w:history="1">
        <w:r w:rsidR="00240460" w:rsidRPr="00F577FA">
          <w:rPr>
            <w:rStyle w:val="aff3"/>
          </w:rPr>
          <w:t>4.1.3 Просмотр и поиск Пунктов подключения на интерактивной карте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_Toc157507611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16</w:t>
        </w:r>
        <w:r w:rsidR="00240460">
          <w:rPr>
            <w:webHidden/>
          </w:rPr>
          <w:fldChar w:fldCharType="end"/>
        </w:r>
      </w:hyperlink>
    </w:p>
    <w:p w14:paraId="7399E835" w14:textId="77843697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12" w:history="1">
        <w:r w:rsidR="00240460" w:rsidRPr="00F577FA">
          <w:rPr>
            <w:rStyle w:val="aff3"/>
          </w:rPr>
          <w:t>4.1.4 Просмотр каталога акций партнеров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_Toc157507612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18</w:t>
        </w:r>
        <w:r w:rsidR="00240460">
          <w:rPr>
            <w:webHidden/>
          </w:rPr>
          <w:fldChar w:fldCharType="end"/>
        </w:r>
      </w:hyperlink>
    </w:p>
    <w:p w14:paraId="726E3F86" w14:textId="62204499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13" w:history="1">
        <w:r w:rsidR="00240460" w:rsidRPr="00F577FA">
          <w:rPr>
            <w:rStyle w:val="aff3"/>
          </w:rPr>
          <w:t>4.1.5 Просмотр новостей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_Toc157507613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20</w:t>
        </w:r>
        <w:r w:rsidR="00240460">
          <w:rPr>
            <w:webHidden/>
          </w:rPr>
          <w:fldChar w:fldCharType="end"/>
        </w:r>
      </w:hyperlink>
    </w:p>
    <w:p w14:paraId="0A87E4B4" w14:textId="0042C3EE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14" w:history="1">
        <w:r w:rsidR="00240460" w:rsidRPr="00F577FA">
          <w:rPr>
            <w:rStyle w:val="aff3"/>
          </w:rPr>
          <w:t>4.1.6 Просмотр часто задаваемых вопросов о КЖ и ответов на них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_Toc157507614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21</w:t>
        </w:r>
        <w:r w:rsidR="00240460">
          <w:rPr>
            <w:webHidden/>
          </w:rPr>
          <w:fldChar w:fldCharType="end"/>
        </w:r>
      </w:hyperlink>
    </w:p>
    <w:p w14:paraId="1A5D8BF5" w14:textId="56FA38DA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15" w:history="1">
        <w:r w:rsidR="00240460" w:rsidRPr="00F577FA">
          <w:rPr>
            <w:rStyle w:val="aff3"/>
          </w:rPr>
          <w:t>4.1.7 Отправка обращений в службу поддержки через форму обратной связи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_Toc157507615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22</w:t>
        </w:r>
        <w:r w:rsidR="00240460">
          <w:rPr>
            <w:webHidden/>
          </w:rPr>
          <w:fldChar w:fldCharType="end"/>
        </w:r>
      </w:hyperlink>
    </w:p>
    <w:p w14:paraId="11CF032F" w14:textId="49F61941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16" w:history="1">
        <w:r w:rsidR="00240460" w:rsidRPr="00F577FA">
          <w:rPr>
            <w:rStyle w:val="aff3"/>
          </w:rPr>
          <w:t>4.1.8 Просмотр документов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_Toc157507616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23</w:t>
        </w:r>
        <w:r w:rsidR="00240460">
          <w:rPr>
            <w:webHidden/>
          </w:rPr>
          <w:fldChar w:fldCharType="end"/>
        </w:r>
      </w:hyperlink>
    </w:p>
    <w:p w14:paraId="4DB9D8FF" w14:textId="063F4913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17" w:history="1">
        <w:r w:rsidR="00240460" w:rsidRPr="00F577FA">
          <w:rPr>
            <w:rStyle w:val="aff3"/>
          </w:rPr>
          <w:t>4.1.9 Версия Портала, адаптированная для слабовидящих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_Toc157507617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23</w:t>
        </w:r>
        <w:r w:rsidR="00240460">
          <w:rPr>
            <w:webHidden/>
          </w:rPr>
          <w:fldChar w:fldCharType="end"/>
        </w:r>
      </w:hyperlink>
    </w:p>
    <w:p w14:paraId="6DC68DF1" w14:textId="047E75B1" w:rsidR="00240460" w:rsidRDefault="002019B1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7618" w:history="1">
        <w:r w:rsidR="00240460" w:rsidRPr="00F577FA">
          <w:rPr>
            <w:rStyle w:val="aff3"/>
          </w:rPr>
          <w:t>4.2 Работа в ЛК авторизованного пользователя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_Toc157507618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24</w:t>
        </w:r>
        <w:r w:rsidR="00240460">
          <w:rPr>
            <w:webHidden/>
          </w:rPr>
          <w:fldChar w:fldCharType="end"/>
        </w:r>
      </w:hyperlink>
    </w:p>
    <w:p w14:paraId="7540588C" w14:textId="59D64384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19" w:history="1">
        <w:r w:rsidR="00240460" w:rsidRPr="00F577FA">
          <w:rPr>
            <w:rStyle w:val="aff3"/>
          </w:rPr>
          <w:t>4.2.1 Регистрация и вход в ЛК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_Toc157507619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24</w:t>
        </w:r>
        <w:r w:rsidR="00240460">
          <w:rPr>
            <w:webHidden/>
          </w:rPr>
          <w:fldChar w:fldCharType="end"/>
        </w:r>
      </w:hyperlink>
    </w:p>
    <w:p w14:paraId="4091F8C2" w14:textId="26138BBE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20" w:history="1">
        <w:r w:rsidR="00240460" w:rsidRPr="00F577FA">
          <w:rPr>
            <w:rStyle w:val="aff3"/>
          </w:rPr>
          <w:t>4.2.2 Выход из ЛК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_Toc157507620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27</w:t>
        </w:r>
        <w:r w:rsidR="00240460">
          <w:rPr>
            <w:webHidden/>
          </w:rPr>
          <w:fldChar w:fldCharType="end"/>
        </w:r>
      </w:hyperlink>
    </w:p>
    <w:p w14:paraId="3B00F4BB" w14:textId="19822434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21" w:history="1">
        <w:r w:rsidR="00240460" w:rsidRPr="00F577FA">
          <w:rPr>
            <w:rStyle w:val="aff3"/>
          </w:rPr>
          <w:t>4.2.3 Просмотр главной страницы («Мои услуги»)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_Toc157507621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27</w:t>
        </w:r>
        <w:r w:rsidR="00240460">
          <w:rPr>
            <w:webHidden/>
          </w:rPr>
          <w:fldChar w:fldCharType="end"/>
        </w:r>
      </w:hyperlink>
    </w:p>
    <w:p w14:paraId="2EB98400" w14:textId="1EECFDC3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22" w:history="1">
        <w:r w:rsidR="00240460" w:rsidRPr="00F577FA">
          <w:rPr>
            <w:rStyle w:val="aff3"/>
          </w:rPr>
          <w:t>4.2.4 Управление профилем ЛК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_Toc157507622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27</w:t>
        </w:r>
        <w:r w:rsidR="00240460">
          <w:rPr>
            <w:webHidden/>
          </w:rPr>
          <w:fldChar w:fldCharType="end"/>
        </w:r>
      </w:hyperlink>
    </w:p>
    <w:p w14:paraId="1E09B437" w14:textId="6EA58898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23" w:history="1">
        <w:r w:rsidR="00240460" w:rsidRPr="00F577FA">
          <w:rPr>
            <w:rStyle w:val="aff3"/>
          </w:rPr>
          <w:t>4.2.5 Просмотр списка карт и заявок на подключение карт («Мои карты»)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_Toc157507623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28</w:t>
        </w:r>
        <w:r w:rsidR="00240460">
          <w:rPr>
            <w:webHidden/>
          </w:rPr>
          <w:fldChar w:fldCharType="end"/>
        </w:r>
      </w:hyperlink>
    </w:p>
    <w:p w14:paraId="75536F01" w14:textId="0FF193C1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24" w:history="1">
        <w:r w:rsidR="00240460" w:rsidRPr="00F577FA">
          <w:rPr>
            <w:rStyle w:val="aff3"/>
          </w:rPr>
          <w:t>4.2.6 Создание заявки на подключение БК в качестве КЖ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_Toc157507624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29</w:t>
        </w:r>
        <w:r w:rsidR="00240460">
          <w:rPr>
            <w:webHidden/>
          </w:rPr>
          <w:fldChar w:fldCharType="end"/>
        </w:r>
      </w:hyperlink>
    </w:p>
    <w:p w14:paraId="1CD66F14" w14:textId="04FDA197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25" w:history="1">
        <w:r w:rsidR="00240460" w:rsidRPr="00F577FA">
          <w:rPr>
            <w:rStyle w:val="aff3"/>
          </w:rPr>
          <w:t>4.2.7 Просмотр статуса заявок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_Toc157507625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31</w:t>
        </w:r>
        <w:r w:rsidR="00240460">
          <w:rPr>
            <w:webHidden/>
          </w:rPr>
          <w:fldChar w:fldCharType="end"/>
        </w:r>
      </w:hyperlink>
    </w:p>
    <w:p w14:paraId="69701387" w14:textId="7E14EDCF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26" w:history="1">
        <w:r w:rsidR="00240460" w:rsidRPr="00F577FA">
          <w:rPr>
            <w:rStyle w:val="aff3"/>
          </w:rPr>
          <w:t>4.2.8 Отключение карты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_Toc157507626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31</w:t>
        </w:r>
        <w:r w:rsidR="00240460">
          <w:rPr>
            <w:webHidden/>
          </w:rPr>
          <w:fldChar w:fldCharType="end"/>
        </w:r>
      </w:hyperlink>
    </w:p>
    <w:p w14:paraId="0BAA03E7" w14:textId="3414D907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27" w:history="1">
        <w:r w:rsidR="00240460" w:rsidRPr="00F577FA">
          <w:rPr>
            <w:rStyle w:val="aff3"/>
          </w:rPr>
          <w:t>4.2.9 Подключение ранее отключенной карты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_Toc157507627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31</w:t>
        </w:r>
        <w:r w:rsidR="00240460">
          <w:rPr>
            <w:webHidden/>
          </w:rPr>
          <w:fldChar w:fldCharType="end"/>
        </w:r>
      </w:hyperlink>
    </w:p>
    <w:p w14:paraId="146470F0" w14:textId="37AB4D2E" w:rsidR="00240460" w:rsidRDefault="002019B1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7628" w:history="1">
        <w:r w:rsidR="00240460" w:rsidRPr="00F577FA">
          <w:rPr>
            <w:rStyle w:val="aff3"/>
          </w:rPr>
          <w:t>4.2.10 Просмотр информации о льготах и подключенных услугах («Мои льготы»)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_Toc157507628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32</w:t>
        </w:r>
        <w:r w:rsidR="00240460">
          <w:rPr>
            <w:webHidden/>
          </w:rPr>
          <w:fldChar w:fldCharType="end"/>
        </w:r>
      </w:hyperlink>
    </w:p>
    <w:p w14:paraId="6C4D6D9E" w14:textId="02C944C9" w:rsidR="00240460" w:rsidRDefault="002019B1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7507629" w:history="1">
        <w:r w:rsidR="00240460" w:rsidRPr="00F577FA">
          <w:rPr>
            <w:rStyle w:val="aff3"/>
          </w:rPr>
          <w:t>5 Аварийные ситуации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_Toc157507629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33</w:t>
        </w:r>
        <w:r w:rsidR="00240460">
          <w:rPr>
            <w:webHidden/>
          </w:rPr>
          <w:fldChar w:fldCharType="end"/>
        </w:r>
      </w:hyperlink>
    </w:p>
    <w:p w14:paraId="71733CB5" w14:textId="32B673F7" w:rsidR="00240460" w:rsidRDefault="002019B1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7507630" w:history="1">
        <w:r w:rsidR="00240460" w:rsidRPr="00F577FA">
          <w:rPr>
            <w:rStyle w:val="aff3"/>
          </w:rPr>
          <w:t>6 Рекомендации по освоению</w:t>
        </w:r>
        <w:r w:rsidR="00240460">
          <w:rPr>
            <w:webHidden/>
          </w:rPr>
          <w:tab/>
        </w:r>
        <w:r w:rsidR="00240460">
          <w:rPr>
            <w:webHidden/>
          </w:rPr>
          <w:fldChar w:fldCharType="begin"/>
        </w:r>
        <w:r w:rsidR="00240460">
          <w:rPr>
            <w:webHidden/>
          </w:rPr>
          <w:instrText xml:space="preserve"> PAGEREF _Toc157507630 \h </w:instrText>
        </w:r>
        <w:r w:rsidR="00240460">
          <w:rPr>
            <w:webHidden/>
          </w:rPr>
        </w:r>
        <w:r w:rsidR="00240460">
          <w:rPr>
            <w:webHidden/>
          </w:rPr>
          <w:fldChar w:fldCharType="separate"/>
        </w:r>
        <w:r w:rsidR="00240460">
          <w:rPr>
            <w:webHidden/>
          </w:rPr>
          <w:t>34</w:t>
        </w:r>
        <w:r w:rsidR="00240460">
          <w:rPr>
            <w:webHidden/>
          </w:rPr>
          <w:fldChar w:fldCharType="end"/>
        </w:r>
      </w:hyperlink>
    </w:p>
    <w:p w14:paraId="01F407BF" w14:textId="245AF29B" w:rsidR="00191E74" w:rsidRPr="005341AB" w:rsidRDefault="00084E01" w:rsidP="00A11315">
      <w:r w:rsidRPr="005341AB">
        <w:rPr>
          <w:rFonts w:cs="Arial"/>
          <w:b/>
          <w:sz w:val="24"/>
          <w:szCs w:val="24"/>
          <w:lang w:eastAsia="ru-RU"/>
        </w:rPr>
        <w:fldChar w:fldCharType="end"/>
      </w:r>
    </w:p>
    <w:p w14:paraId="09D9CC55" w14:textId="77777777" w:rsidR="00A101E0" w:rsidRPr="005341AB" w:rsidRDefault="00A101E0">
      <w:pPr>
        <w:sectPr w:rsidR="00A101E0" w:rsidRPr="005341AB" w:rsidSect="000C2479">
          <w:headerReference w:type="default" r:id="rId8"/>
          <w:headerReference w:type="first" r:id="rId9"/>
          <w:pgSz w:w="11907" w:h="16840" w:code="9"/>
          <w:pgMar w:top="851" w:right="851" w:bottom="851" w:left="1418" w:header="720" w:footer="720" w:gutter="0"/>
          <w:pgNumType w:start="1"/>
          <w:cols w:space="720"/>
          <w:titlePg/>
          <w:docGrid w:linePitch="272"/>
        </w:sectPr>
      </w:pPr>
    </w:p>
    <w:p w14:paraId="07D659A6" w14:textId="16622F62" w:rsidR="00394E7E" w:rsidRPr="008633DF" w:rsidRDefault="00394E7E" w:rsidP="00F16796">
      <w:pPr>
        <w:pStyle w:val="1f8"/>
      </w:pPr>
      <w:bookmarkStart w:id="1" w:name="_Toc483211705"/>
      <w:bookmarkStart w:id="2" w:name="_Toc157507591"/>
      <w:bookmarkStart w:id="3" w:name="_Toc36979309"/>
      <w:r w:rsidRPr="008633DF">
        <w:lastRenderedPageBreak/>
        <w:t xml:space="preserve">Перечень </w:t>
      </w:r>
      <w:r w:rsidRPr="00F16796">
        <w:t>терминов</w:t>
      </w:r>
      <w:r w:rsidRPr="008633DF">
        <w:t xml:space="preserve"> и сокращений</w:t>
      </w:r>
      <w:bookmarkEnd w:id="1"/>
      <w:bookmarkEnd w:id="2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7229"/>
      </w:tblGrid>
      <w:tr w:rsidR="00307F5D" w:rsidRPr="005341AB" w14:paraId="7B43ECE5" w14:textId="77777777" w:rsidTr="00930811">
        <w:trPr>
          <w:trHeight w:val="454"/>
          <w:tblHeader/>
        </w:trPr>
        <w:tc>
          <w:tcPr>
            <w:tcW w:w="2405" w:type="dxa"/>
            <w:vAlign w:val="center"/>
          </w:tcPr>
          <w:p w14:paraId="742A742E" w14:textId="77777777" w:rsidR="00307F5D" w:rsidRPr="005341AB" w:rsidRDefault="00307F5D" w:rsidP="00D20024">
            <w:pPr>
              <w:pStyle w:val="712"/>
            </w:pPr>
            <w:r w:rsidRPr="005341AB">
              <w:t>Сокращение/ термин</w:t>
            </w:r>
          </w:p>
        </w:tc>
        <w:tc>
          <w:tcPr>
            <w:tcW w:w="7229" w:type="dxa"/>
            <w:vAlign w:val="center"/>
          </w:tcPr>
          <w:p w14:paraId="1BB7F522" w14:textId="77777777" w:rsidR="00307F5D" w:rsidRPr="005341AB" w:rsidRDefault="00307F5D" w:rsidP="00D20024">
            <w:pPr>
              <w:pStyle w:val="712"/>
            </w:pPr>
            <w:r w:rsidRPr="005341AB">
              <w:t>Наименование/определение</w:t>
            </w:r>
          </w:p>
        </w:tc>
      </w:tr>
      <w:tr w:rsidR="00307F5D" w:rsidRPr="005341AB" w14:paraId="7CDDB256" w14:textId="77777777" w:rsidTr="00394E7E">
        <w:trPr>
          <w:trHeight w:val="454"/>
        </w:trPr>
        <w:tc>
          <w:tcPr>
            <w:tcW w:w="2405" w:type="dxa"/>
          </w:tcPr>
          <w:p w14:paraId="77E3FB55" w14:textId="77777777" w:rsidR="00307F5D" w:rsidRDefault="00307F5D" w:rsidP="00184DA9">
            <w:pPr>
              <w:pStyle w:val="7120"/>
            </w:pPr>
            <w:r>
              <w:t>БК</w:t>
            </w:r>
          </w:p>
        </w:tc>
        <w:tc>
          <w:tcPr>
            <w:tcW w:w="7229" w:type="dxa"/>
          </w:tcPr>
          <w:p w14:paraId="002DECAF" w14:textId="77777777" w:rsidR="00307F5D" w:rsidRPr="005260F3" w:rsidRDefault="00307F5D" w:rsidP="00184DA9">
            <w:pPr>
              <w:pStyle w:val="71215"/>
            </w:pPr>
            <w:r>
              <w:t>Банковская карта «Мир»</w:t>
            </w:r>
          </w:p>
        </w:tc>
      </w:tr>
      <w:tr w:rsidR="00307F5D" w:rsidRPr="005341AB" w14:paraId="7F69712A" w14:textId="77777777" w:rsidTr="00394E7E">
        <w:trPr>
          <w:trHeight w:val="454"/>
        </w:trPr>
        <w:tc>
          <w:tcPr>
            <w:tcW w:w="2405" w:type="dxa"/>
          </w:tcPr>
          <w:p w14:paraId="600F995C" w14:textId="77777777" w:rsidR="00307F5D" w:rsidRDefault="00307F5D" w:rsidP="00A14922">
            <w:pPr>
              <w:pStyle w:val="7120"/>
            </w:pPr>
            <w:r>
              <w:t>Держатель КЖ</w:t>
            </w:r>
          </w:p>
        </w:tc>
        <w:tc>
          <w:tcPr>
            <w:tcW w:w="7229" w:type="dxa"/>
          </w:tcPr>
          <w:p w14:paraId="517B39E9" w14:textId="77777777" w:rsidR="00307F5D" w:rsidRDefault="00307F5D" w:rsidP="00A14922">
            <w:pPr>
              <w:pStyle w:val="71215"/>
            </w:pPr>
            <w:r w:rsidRPr="005260F3">
              <w:t>Физическое лицо, подключившее национальный платежный инструмент – платежн</w:t>
            </w:r>
            <w:r>
              <w:t>ую</w:t>
            </w:r>
            <w:r w:rsidRPr="005260F3">
              <w:t xml:space="preserve"> карт</w:t>
            </w:r>
            <w:r>
              <w:t>у</w:t>
            </w:r>
            <w:r w:rsidRPr="005260F3">
              <w:t xml:space="preserve"> «Мир», выпущенн</w:t>
            </w:r>
            <w:r>
              <w:t>ую</w:t>
            </w:r>
            <w:r w:rsidRPr="005260F3">
              <w:t xml:space="preserve"> любой кредитной организацией, к информационной системе «Карта жителя»</w:t>
            </w:r>
          </w:p>
        </w:tc>
      </w:tr>
      <w:tr w:rsidR="00307F5D" w:rsidRPr="005341AB" w14:paraId="3D459463" w14:textId="77777777" w:rsidTr="00394E7E">
        <w:trPr>
          <w:trHeight w:val="454"/>
        </w:trPr>
        <w:tc>
          <w:tcPr>
            <w:tcW w:w="2405" w:type="dxa"/>
          </w:tcPr>
          <w:p w14:paraId="0B274A14" w14:textId="77777777" w:rsidR="00307F5D" w:rsidRPr="005341AB" w:rsidRDefault="00307F5D" w:rsidP="00A14922">
            <w:pPr>
              <w:pStyle w:val="7120"/>
              <w:rPr>
                <w:noProof w:val="0"/>
              </w:rPr>
            </w:pPr>
            <w:r w:rsidRPr="005341AB">
              <w:rPr>
                <w:noProof w:val="0"/>
              </w:rPr>
              <w:t>Интерфейс</w:t>
            </w:r>
          </w:p>
        </w:tc>
        <w:tc>
          <w:tcPr>
            <w:tcW w:w="7229" w:type="dxa"/>
          </w:tcPr>
          <w:p w14:paraId="7D519171" w14:textId="77777777" w:rsidR="00307F5D" w:rsidRPr="005341AB" w:rsidRDefault="00307F5D" w:rsidP="00A14922">
            <w:pPr>
              <w:pStyle w:val="71215"/>
              <w:rPr>
                <w:noProof w:val="0"/>
              </w:rPr>
            </w:pPr>
            <w:r w:rsidRPr="005341AB">
              <w:rPr>
                <w:noProof w:val="0"/>
              </w:rPr>
              <w:t>Воспринимаемая пользователем при помощи органов чувств система средств управления функциями ПО</w:t>
            </w:r>
          </w:p>
        </w:tc>
      </w:tr>
      <w:tr w:rsidR="00307F5D" w:rsidRPr="005341AB" w14:paraId="426EFF5C" w14:textId="77777777" w:rsidTr="00A14922">
        <w:trPr>
          <w:trHeight w:val="551"/>
        </w:trPr>
        <w:tc>
          <w:tcPr>
            <w:tcW w:w="2405" w:type="dxa"/>
          </w:tcPr>
          <w:p w14:paraId="315A6904" w14:textId="77777777" w:rsidR="00307F5D" w:rsidRPr="005341AB" w:rsidRDefault="00307F5D" w:rsidP="00A14922">
            <w:pPr>
              <w:pStyle w:val="7120"/>
              <w:rPr>
                <w:noProof w:val="0"/>
              </w:rPr>
            </w:pPr>
            <w:r>
              <w:t>КЖ, к</w:t>
            </w:r>
            <w:r w:rsidRPr="00586090">
              <w:t>арта</w:t>
            </w:r>
            <w:r>
              <w:t xml:space="preserve"> жителя</w:t>
            </w:r>
          </w:p>
        </w:tc>
        <w:tc>
          <w:tcPr>
            <w:tcW w:w="7229" w:type="dxa"/>
          </w:tcPr>
          <w:p w14:paraId="747B8A21" w14:textId="77777777" w:rsidR="00307F5D" w:rsidRPr="005341AB" w:rsidRDefault="00307F5D" w:rsidP="00A14922">
            <w:pPr>
              <w:pStyle w:val="71215"/>
              <w:rPr>
                <w:noProof w:val="0"/>
              </w:rPr>
            </w:pPr>
            <w:r>
              <w:t>Электронный носитель информации «Карта жителя» – многофункциональная именная пластиковая смарт-карта на основе национальной платежной системы «Мир», на которой размещена визуальная и электронная информация, являющаяся электронным носителем информации, содержащейся в ЦП КЖ, идентифицирующая ее держателя</w:t>
            </w:r>
          </w:p>
        </w:tc>
      </w:tr>
      <w:tr w:rsidR="00307F5D" w:rsidRPr="005341AB" w14:paraId="33E93A14" w14:textId="77777777" w:rsidTr="00394E7E">
        <w:trPr>
          <w:trHeight w:val="454"/>
        </w:trPr>
        <w:tc>
          <w:tcPr>
            <w:tcW w:w="2405" w:type="dxa"/>
          </w:tcPr>
          <w:p w14:paraId="37475180" w14:textId="77777777" w:rsidR="00307F5D" w:rsidRDefault="00307F5D" w:rsidP="00A14922">
            <w:pPr>
              <w:pStyle w:val="7120"/>
            </w:pPr>
            <w:r>
              <w:t>ЛК</w:t>
            </w:r>
          </w:p>
        </w:tc>
        <w:tc>
          <w:tcPr>
            <w:tcW w:w="7229" w:type="dxa"/>
          </w:tcPr>
          <w:p w14:paraId="460E769D" w14:textId="77777777" w:rsidR="00307F5D" w:rsidRPr="005260F3" w:rsidRDefault="00307F5D" w:rsidP="00A14922">
            <w:pPr>
              <w:pStyle w:val="71215"/>
            </w:pPr>
            <w:r>
              <w:t>Личный кабинет</w:t>
            </w:r>
          </w:p>
        </w:tc>
      </w:tr>
      <w:tr w:rsidR="00307F5D" w:rsidRPr="005341AB" w14:paraId="12666900" w14:textId="77777777" w:rsidTr="00394E7E">
        <w:trPr>
          <w:trHeight w:val="454"/>
        </w:trPr>
        <w:tc>
          <w:tcPr>
            <w:tcW w:w="2405" w:type="dxa"/>
          </w:tcPr>
          <w:p w14:paraId="1565F154" w14:textId="77777777" w:rsidR="00307F5D" w:rsidRPr="005341AB" w:rsidRDefault="00307F5D" w:rsidP="00A14922">
            <w:pPr>
              <w:pStyle w:val="7120"/>
              <w:rPr>
                <w:noProof w:val="0"/>
              </w:rPr>
            </w:pPr>
            <w:r w:rsidRPr="00586090">
              <w:t>МСП</w:t>
            </w:r>
          </w:p>
        </w:tc>
        <w:tc>
          <w:tcPr>
            <w:tcW w:w="7229" w:type="dxa"/>
          </w:tcPr>
          <w:p w14:paraId="02E7D1C0" w14:textId="77777777" w:rsidR="00307F5D" w:rsidRPr="005341AB" w:rsidRDefault="00307F5D" w:rsidP="00A14922">
            <w:pPr>
              <w:pStyle w:val="71215"/>
              <w:rPr>
                <w:noProof w:val="0"/>
              </w:rPr>
            </w:pPr>
            <w:r w:rsidRPr="00586090">
              <w:t>Меры социальной поддержки</w:t>
            </w:r>
          </w:p>
        </w:tc>
      </w:tr>
      <w:tr w:rsidR="00307F5D" w:rsidRPr="005341AB" w14:paraId="29529A9C" w14:textId="77777777" w:rsidTr="00394E7E">
        <w:trPr>
          <w:trHeight w:val="454"/>
        </w:trPr>
        <w:tc>
          <w:tcPr>
            <w:tcW w:w="2405" w:type="dxa"/>
          </w:tcPr>
          <w:p w14:paraId="7DD6EBF5" w14:textId="77777777" w:rsidR="00307F5D" w:rsidRDefault="00307F5D" w:rsidP="00A14922">
            <w:pPr>
              <w:pStyle w:val="7120"/>
            </w:pPr>
            <w:r>
              <w:t>НСПК</w:t>
            </w:r>
          </w:p>
        </w:tc>
        <w:tc>
          <w:tcPr>
            <w:tcW w:w="7229" w:type="dxa"/>
          </w:tcPr>
          <w:p w14:paraId="3927075F" w14:textId="77777777" w:rsidR="00307F5D" w:rsidRPr="005260F3" w:rsidRDefault="00307F5D" w:rsidP="00A14922">
            <w:pPr>
              <w:pStyle w:val="71215"/>
            </w:pPr>
            <w:r w:rsidRPr="00C67BBB">
              <w:t>Национальная система плат</w:t>
            </w:r>
            <w:r>
              <w:t>е</w:t>
            </w:r>
            <w:r w:rsidRPr="00C67BBB">
              <w:t>жных карт</w:t>
            </w:r>
          </w:p>
        </w:tc>
      </w:tr>
      <w:tr w:rsidR="00307F5D" w:rsidRPr="005341AB" w14:paraId="3F32801C" w14:textId="77777777" w:rsidTr="00394E7E">
        <w:trPr>
          <w:trHeight w:val="454"/>
        </w:trPr>
        <w:tc>
          <w:tcPr>
            <w:tcW w:w="2405" w:type="dxa"/>
          </w:tcPr>
          <w:p w14:paraId="61021701" w14:textId="77777777" w:rsidR="00307F5D" w:rsidRDefault="00307F5D" w:rsidP="00A14922">
            <w:pPr>
              <w:pStyle w:val="7120"/>
            </w:pPr>
            <w:r>
              <w:t>ПК</w:t>
            </w:r>
          </w:p>
        </w:tc>
        <w:tc>
          <w:tcPr>
            <w:tcW w:w="7229" w:type="dxa"/>
          </w:tcPr>
          <w:p w14:paraId="28397461" w14:textId="77777777" w:rsidR="00307F5D" w:rsidRDefault="00307F5D" w:rsidP="00A14922">
            <w:pPr>
              <w:pStyle w:val="71215"/>
            </w:pPr>
            <w:r>
              <w:t>Персональный компьютер</w:t>
            </w:r>
          </w:p>
        </w:tc>
      </w:tr>
      <w:tr w:rsidR="00307F5D" w:rsidRPr="005341AB" w14:paraId="1E745C23" w14:textId="77777777" w:rsidTr="00394E7E">
        <w:trPr>
          <w:trHeight w:val="454"/>
        </w:trPr>
        <w:tc>
          <w:tcPr>
            <w:tcW w:w="2405" w:type="dxa"/>
          </w:tcPr>
          <w:p w14:paraId="0F6987F8" w14:textId="77777777" w:rsidR="00307F5D" w:rsidRPr="005341AB" w:rsidRDefault="00307F5D" w:rsidP="00A14922">
            <w:pPr>
              <w:pStyle w:val="7120"/>
              <w:rPr>
                <w:noProof w:val="0"/>
              </w:rPr>
            </w:pPr>
            <w:r>
              <w:t>Пользователь</w:t>
            </w:r>
          </w:p>
        </w:tc>
        <w:tc>
          <w:tcPr>
            <w:tcW w:w="7229" w:type="dxa"/>
          </w:tcPr>
          <w:p w14:paraId="5E91E7BE" w14:textId="77777777" w:rsidR="00307F5D" w:rsidRPr="005341AB" w:rsidRDefault="00307F5D" w:rsidP="00A14922">
            <w:pPr>
              <w:pStyle w:val="71215"/>
              <w:rPr>
                <w:noProof w:val="0"/>
              </w:rPr>
            </w:pPr>
            <w:r>
              <w:t>Лицо, использующее ЦП КЖ. Это может быть как пользователь Информационного портала – держатель КЖ, так и пользователь, осуществляющий эксплуатацию и обслуживание ЦП КЖ</w:t>
            </w:r>
          </w:p>
        </w:tc>
      </w:tr>
      <w:tr w:rsidR="00307F5D" w:rsidRPr="005341AB" w14:paraId="4C5CAAE9" w14:textId="77777777" w:rsidTr="00394E7E">
        <w:trPr>
          <w:trHeight w:val="454"/>
        </w:trPr>
        <w:tc>
          <w:tcPr>
            <w:tcW w:w="2405" w:type="dxa"/>
          </w:tcPr>
          <w:p w14:paraId="70FF64B5" w14:textId="77777777" w:rsidR="00307F5D" w:rsidRDefault="00307F5D" w:rsidP="00A14922">
            <w:pPr>
              <w:pStyle w:val="7120"/>
            </w:pPr>
            <w:r>
              <w:t>Портал</w:t>
            </w:r>
          </w:p>
        </w:tc>
        <w:tc>
          <w:tcPr>
            <w:tcW w:w="7229" w:type="dxa"/>
          </w:tcPr>
          <w:p w14:paraId="10C76439" w14:textId="77777777" w:rsidR="00307F5D" w:rsidRDefault="00307F5D" w:rsidP="00A14922">
            <w:pPr>
              <w:pStyle w:val="71215"/>
            </w:pPr>
            <w:r w:rsidRPr="00907D77">
              <w:t>Информационн</w:t>
            </w:r>
            <w:r>
              <w:t>ый</w:t>
            </w:r>
            <w:r w:rsidRPr="00907D77">
              <w:t xml:space="preserve"> портал</w:t>
            </w:r>
            <w:r>
              <w:t xml:space="preserve"> ЦП КЖ</w:t>
            </w:r>
          </w:p>
        </w:tc>
      </w:tr>
      <w:tr w:rsidR="00307F5D" w:rsidRPr="005341AB" w14:paraId="174D316F" w14:textId="77777777" w:rsidTr="00394E7E">
        <w:trPr>
          <w:trHeight w:val="454"/>
        </w:trPr>
        <w:tc>
          <w:tcPr>
            <w:tcW w:w="2405" w:type="dxa"/>
          </w:tcPr>
          <w:p w14:paraId="1A157C12" w14:textId="77777777" w:rsidR="00307F5D" w:rsidRDefault="00307F5D" w:rsidP="00A14922">
            <w:pPr>
              <w:pStyle w:val="7120"/>
            </w:pPr>
            <w:r>
              <w:t>Пункт подключения</w:t>
            </w:r>
          </w:p>
        </w:tc>
        <w:tc>
          <w:tcPr>
            <w:tcW w:w="7229" w:type="dxa"/>
          </w:tcPr>
          <w:p w14:paraId="454586B2" w14:textId="77777777" w:rsidR="00307F5D" w:rsidRDefault="00307F5D" w:rsidP="00A14922">
            <w:pPr>
              <w:pStyle w:val="71215"/>
            </w:pPr>
            <w:r w:rsidRPr="005260F3">
              <w:t>Организаци</w:t>
            </w:r>
            <w:r>
              <w:t>я</w:t>
            </w:r>
            <w:r w:rsidRPr="005260F3">
              <w:t>, осуществляющ</w:t>
            </w:r>
            <w:r>
              <w:t>ая</w:t>
            </w:r>
            <w:r w:rsidRPr="005260F3">
              <w:t xml:space="preserve"> подключение платежных карт «Мир», выпущенных кредитной организацией – участником национальной системы платежных карт, созданной в соответствии с законодательством Российской Федерации о национальной платежной системе, к Системе</w:t>
            </w:r>
          </w:p>
        </w:tc>
      </w:tr>
      <w:tr w:rsidR="00307F5D" w:rsidRPr="005341AB" w14:paraId="66CE31CE" w14:textId="77777777" w:rsidTr="00394E7E">
        <w:trPr>
          <w:trHeight w:val="454"/>
        </w:trPr>
        <w:tc>
          <w:tcPr>
            <w:tcW w:w="2405" w:type="dxa"/>
          </w:tcPr>
          <w:p w14:paraId="076E2FD7" w14:textId="77777777" w:rsidR="00307F5D" w:rsidRDefault="00307F5D" w:rsidP="00A14922">
            <w:pPr>
              <w:pStyle w:val="7120"/>
              <w:rPr>
                <w:noProof w:val="0"/>
              </w:rPr>
            </w:pPr>
            <w:r>
              <w:rPr>
                <w:noProof w:val="0"/>
              </w:rPr>
              <w:t>РФ</w:t>
            </w:r>
          </w:p>
        </w:tc>
        <w:tc>
          <w:tcPr>
            <w:tcW w:w="7229" w:type="dxa"/>
          </w:tcPr>
          <w:p w14:paraId="292E0DA5" w14:textId="77777777" w:rsidR="00307F5D" w:rsidRPr="005A14FB" w:rsidRDefault="00307F5D" w:rsidP="00A14922">
            <w:pPr>
              <w:pStyle w:val="71215"/>
            </w:pPr>
            <w:r w:rsidRPr="00093FD9">
              <w:rPr>
                <w:rFonts w:eastAsiaTheme="minorHAnsi"/>
              </w:rPr>
              <w:t>Российск</w:t>
            </w:r>
            <w:r>
              <w:rPr>
                <w:rFonts w:eastAsiaTheme="minorHAnsi"/>
              </w:rPr>
              <w:t>ая</w:t>
            </w:r>
            <w:r w:rsidRPr="00093FD9">
              <w:rPr>
                <w:rFonts w:eastAsiaTheme="minorHAnsi"/>
              </w:rPr>
              <w:t xml:space="preserve"> Федераци</w:t>
            </w:r>
            <w:r>
              <w:rPr>
                <w:rFonts w:eastAsiaTheme="minorHAnsi"/>
              </w:rPr>
              <w:t>я</w:t>
            </w:r>
          </w:p>
        </w:tc>
      </w:tr>
      <w:tr w:rsidR="00307F5D" w:rsidRPr="005341AB" w14:paraId="09B83284" w14:textId="77777777" w:rsidTr="00394E7E">
        <w:trPr>
          <w:trHeight w:val="454"/>
        </w:trPr>
        <w:tc>
          <w:tcPr>
            <w:tcW w:w="2405" w:type="dxa"/>
          </w:tcPr>
          <w:p w14:paraId="0F5994E4" w14:textId="77777777" w:rsidR="00307F5D" w:rsidRPr="00586090" w:rsidRDefault="00307F5D" w:rsidP="00A14922">
            <w:pPr>
              <w:pStyle w:val="7120"/>
            </w:pPr>
            <w:r>
              <w:t>Сервис</w:t>
            </w:r>
          </w:p>
        </w:tc>
        <w:tc>
          <w:tcPr>
            <w:tcW w:w="7229" w:type="dxa"/>
          </w:tcPr>
          <w:p w14:paraId="7AB19543" w14:textId="77777777" w:rsidR="00307F5D" w:rsidRPr="00586090" w:rsidRDefault="00307F5D" w:rsidP="00A14922">
            <w:pPr>
              <w:pStyle w:val="71215"/>
            </w:pPr>
            <w:r>
              <w:t>С</w:t>
            </w:r>
            <w:r w:rsidRPr="000149CF">
              <w:t>амостоятельная единица архитектурного ландшафта, включающая в себя серверные и клиентские (необязательно) компоненты, решающая набор задач в рамках одного бизнес-домена или бизнес-процесса, способная самостоятельно горизонтально масштабироваться и быть включённой в состав информационных систем</w:t>
            </w:r>
          </w:p>
        </w:tc>
      </w:tr>
      <w:tr w:rsidR="00307F5D" w:rsidRPr="005341AB" w14:paraId="0314D053" w14:textId="77777777" w:rsidTr="00394E7E">
        <w:trPr>
          <w:trHeight w:val="454"/>
        </w:trPr>
        <w:tc>
          <w:tcPr>
            <w:tcW w:w="2405" w:type="dxa"/>
          </w:tcPr>
          <w:p w14:paraId="7A769923" w14:textId="77777777" w:rsidR="00307F5D" w:rsidRDefault="00307F5D" w:rsidP="00A14922">
            <w:pPr>
              <w:pStyle w:val="7120"/>
            </w:pPr>
            <w:r>
              <w:t>СНИЛС</w:t>
            </w:r>
          </w:p>
        </w:tc>
        <w:tc>
          <w:tcPr>
            <w:tcW w:w="7229" w:type="dxa"/>
          </w:tcPr>
          <w:p w14:paraId="32DDD3D8" w14:textId="77777777" w:rsidR="00307F5D" w:rsidRDefault="00307F5D" w:rsidP="00A14922">
            <w:pPr>
              <w:pStyle w:val="71215"/>
            </w:pPr>
            <w:r>
              <w:t>Страховой номер индивидуального лицевого счета</w:t>
            </w:r>
          </w:p>
        </w:tc>
      </w:tr>
      <w:tr w:rsidR="00307F5D" w:rsidRPr="005341AB" w14:paraId="6289BE97" w14:textId="77777777" w:rsidTr="00394E7E">
        <w:trPr>
          <w:trHeight w:val="454"/>
        </w:trPr>
        <w:tc>
          <w:tcPr>
            <w:tcW w:w="2405" w:type="dxa"/>
          </w:tcPr>
          <w:p w14:paraId="5088C53C" w14:textId="77777777" w:rsidR="00307F5D" w:rsidRDefault="00307F5D" w:rsidP="00A14922">
            <w:pPr>
              <w:pStyle w:val="7120"/>
            </w:pPr>
            <w:r w:rsidRPr="00586090">
              <w:t>Т</w:t>
            </w:r>
            <w:r>
              <w:t>СП</w:t>
            </w:r>
            <w:r w:rsidRPr="00586090">
              <w:t>-партнер</w:t>
            </w:r>
          </w:p>
        </w:tc>
        <w:tc>
          <w:tcPr>
            <w:tcW w:w="7229" w:type="dxa"/>
          </w:tcPr>
          <w:p w14:paraId="2A037AC6" w14:textId="77777777" w:rsidR="00307F5D" w:rsidRDefault="00307F5D" w:rsidP="00A14922">
            <w:pPr>
              <w:pStyle w:val="71215"/>
            </w:pPr>
            <w:r>
              <w:t>Торгово-сервисное предприятие, заключившие соглашение с субъектом РФ по участию в проекте «Карта жителя»</w:t>
            </w:r>
          </w:p>
        </w:tc>
      </w:tr>
      <w:tr w:rsidR="00307F5D" w:rsidRPr="005341AB" w14:paraId="32A61652" w14:textId="77777777" w:rsidTr="00394E7E">
        <w:trPr>
          <w:trHeight w:val="454"/>
        </w:trPr>
        <w:tc>
          <w:tcPr>
            <w:tcW w:w="2405" w:type="dxa"/>
          </w:tcPr>
          <w:p w14:paraId="59619DB1" w14:textId="77777777" w:rsidR="00307F5D" w:rsidRPr="005341AB" w:rsidRDefault="00307F5D" w:rsidP="00A14922">
            <w:pPr>
              <w:pStyle w:val="7120"/>
              <w:rPr>
                <w:noProof w:val="0"/>
              </w:rPr>
            </w:pPr>
            <w:r w:rsidRPr="005341AB">
              <w:rPr>
                <w:noProof w:val="0"/>
              </w:rPr>
              <w:t>Ф.И.О.</w:t>
            </w:r>
          </w:p>
        </w:tc>
        <w:tc>
          <w:tcPr>
            <w:tcW w:w="7229" w:type="dxa"/>
          </w:tcPr>
          <w:p w14:paraId="10EB6C4A" w14:textId="77777777" w:rsidR="00307F5D" w:rsidRPr="005341AB" w:rsidRDefault="00307F5D" w:rsidP="00A14922">
            <w:pPr>
              <w:pStyle w:val="71215"/>
              <w:rPr>
                <w:rStyle w:val="-1"/>
                <w:noProof w:val="0"/>
                <w:szCs w:val="20"/>
              </w:rPr>
            </w:pPr>
            <w:r w:rsidRPr="005341AB">
              <w:rPr>
                <w:noProof w:val="0"/>
              </w:rPr>
              <w:t>Фамилия, имя, отчество</w:t>
            </w:r>
          </w:p>
        </w:tc>
      </w:tr>
      <w:tr w:rsidR="00307F5D" w:rsidRPr="005341AB" w14:paraId="54B5F696" w14:textId="77777777" w:rsidTr="00394E7E">
        <w:trPr>
          <w:trHeight w:val="454"/>
        </w:trPr>
        <w:tc>
          <w:tcPr>
            <w:tcW w:w="2405" w:type="dxa"/>
          </w:tcPr>
          <w:p w14:paraId="28B30D8D" w14:textId="77777777" w:rsidR="00307F5D" w:rsidRPr="005341AB" w:rsidRDefault="00307F5D" w:rsidP="00A14922">
            <w:pPr>
              <w:pStyle w:val="7120"/>
              <w:rPr>
                <w:noProof w:val="0"/>
              </w:rPr>
            </w:pPr>
            <w:r>
              <w:rPr>
                <w:noProof w:val="0"/>
              </w:rPr>
              <w:t>ЦП КЖ</w:t>
            </w:r>
          </w:p>
        </w:tc>
        <w:tc>
          <w:tcPr>
            <w:tcW w:w="7229" w:type="dxa"/>
          </w:tcPr>
          <w:p w14:paraId="781B91D1" w14:textId="5D28D0E0" w:rsidR="00307F5D" w:rsidRPr="005341AB" w:rsidRDefault="00205900" w:rsidP="00205900">
            <w:pPr>
              <w:pStyle w:val="affffffffffffa"/>
              <w:spacing w:line="256" w:lineRule="auto"/>
            </w:pPr>
            <w:r>
              <w:t>Цифровая платформа «Карта жителя» 1.0</w:t>
            </w:r>
            <w:bookmarkStart w:id="4" w:name="_GoBack"/>
            <w:bookmarkEnd w:id="4"/>
          </w:p>
        </w:tc>
      </w:tr>
    </w:tbl>
    <w:p w14:paraId="58E8D245" w14:textId="5EC37FDA" w:rsidR="004A7634" w:rsidRPr="005341AB" w:rsidRDefault="004A7634" w:rsidP="008633DF">
      <w:pPr>
        <w:pStyle w:val="18"/>
      </w:pPr>
      <w:bookmarkStart w:id="5" w:name="_Toc157507592"/>
      <w:r w:rsidRPr="008633DF">
        <w:lastRenderedPageBreak/>
        <w:t>Введение</w:t>
      </w:r>
      <w:bookmarkEnd w:id="5"/>
    </w:p>
    <w:p w14:paraId="2EFDAE04" w14:textId="77777777" w:rsidR="00E532C1" w:rsidRPr="005341AB" w:rsidRDefault="00E532C1" w:rsidP="008633DF">
      <w:pPr>
        <w:pStyle w:val="29"/>
      </w:pPr>
      <w:bookmarkStart w:id="6" w:name="_Toc144281860"/>
      <w:bookmarkStart w:id="7" w:name="_Toc157507593"/>
      <w:r w:rsidRPr="005341AB">
        <w:t xml:space="preserve">Область </w:t>
      </w:r>
      <w:r w:rsidRPr="008633DF">
        <w:t>применения</w:t>
      </w:r>
      <w:bookmarkEnd w:id="6"/>
      <w:bookmarkEnd w:id="7"/>
    </w:p>
    <w:p w14:paraId="6B8DB8D8" w14:textId="1A2B9DBB" w:rsidR="006966EA" w:rsidRDefault="006966EA" w:rsidP="006966EA">
      <w:pPr>
        <w:pStyle w:val="2d"/>
      </w:pPr>
      <w:r w:rsidRPr="005A14FB">
        <w:t>Цифровая платформа «Карта жителя»</w:t>
      </w:r>
      <w:r>
        <w:t> </w:t>
      </w:r>
      <w:r w:rsidRPr="005A14FB">
        <w:t xml:space="preserve">1.0 </w:t>
      </w:r>
      <w:r>
        <w:t>(далее – ЦП КЖ) предназначена для:</w:t>
      </w:r>
    </w:p>
    <w:p w14:paraId="36F91CD2" w14:textId="77777777" w:rsidR="006966EA" w:rsidRPr="00093FD9" w:rsidRDefault="006966EA" w:rsidP="006966EA">
      <w:pPr>
        <w:pStyle w:val="ac"/>
        <w:rPr>
          <w:rFonts w:eastAsiaTheme="minorHAnsi"/>
          <w:b/>
        </w:rPr>
      </w:pPr>
      <w:r w:rsidRPr="00093FD9">
        <w:rPr>
          <w:rFonts w:eastAsiaTheme="minorHAnsi"/>
        </w:rPr>
        <w:t>придания статуса «Карта жителя» банковским картам национальной платежной системы «Мир»</w:t>
      </w:r>
      <w:r>
        <w:rPr>
          <w:rFonts w:eastAsiaTheme="minorHAnsi"/>
        </w:rPr>
        <w:t xml:space="preserve"> (далее – КЖ)</w:t>
      </w:r>
      <w:r w:rsidRPr="00093FD9">
        <w:rPr>
          <w:rFonts w:eastAsiaTheme="minorHAnsi"/>
        </w:rPr>
        <w:t xml:space="preserve">, выпущенных любой кредитной организацией и используемых жителями субъекта Российской Федерацией (далее – РФ) при получении и оплате товаров, работ и услуг, путем подключения банковских карт национальной платежной системы «Мир» к </w:t>
      </w:r>
      <w:r>
        <w:rPr>
          <w:rFonts w:eastAsiaTheme="minorHAnsi"/>
        </w:rPr>
        <w:t>ЦП КЖ</w:t>
      </w:r>
      <w:r w:rsidRPr="00093FD9">
        <w:rPr>
          <w:rFonts w:eastAsiaTheme="minorHAnsi"/>
        </w:rPr>
        <w:t>;</w:t>
      </w:r>
    </w:p>
    <w:p w14:paraId="0DD382ED" w14:textId="77777777" w:rsidR="006966EA" w:rsidRPr="00093FD9" w:rsidRDefault="006966EA" w:rsidP="006966EA">
      <w:pPr>
        <w:pStyle w:val="ac"/>
        <w:rPr>
          <w:rFonts w:eastAsiaTheme="minorHAnsi"/>
          <w:b/>
        </w:rPr>
      </w:pPr>
      <w:r w:rsidRPr="00093FD9">
        <w:rPr>
          <w:rFonts w:eastAsiaTheme="minorHAnsi"/>
        </w:rPr>
        <w:t>использования КЖ при предоставлении физическим лицам государственных и муниципальных услуг, в том числе мер социальной поддержки (далее – МСП), коммерческих услуг, при оказании транспортных услуг, услуг в сферах социального обслуживания, здравоохранения на территории субъекта РФ, а также к хозяйствующим субъектам, осуществляющим розничную торговлю, выполнение работ и оказание платных услуг держателю КЖ;</w:t>
      </w:r>
    </w:p>
    <w:p w14:paraId="06528163" w14:textId="77777777" w:rsidR="006966EA" w:rsidRPr="00093FD9" w:rsidRDefault="006966EA" w:rsidP="006966EA">
      <w:pPr>
        <w:pStyle w:val="ac"/>
        <w:rPr>
          <w:rFonts w:eastAsiaTheme="minorHAnsi"/>
          <w:b/>
        </w:rPr>
      </w:pPr>
      <w:r w:rsidRPr="00093FD9">
        <w:rPr>
          <w:rFonts w:eastAsiaTheme="minorHAnsi"/>
        </w:rPr>
        <w:t>предоставления субъекту РФ многофункционального электронного инструмента для повышения уровня контроля за реализацией МСП, информирования физических лиц о назначении им МСП;</w:t>
      </w:r>
    </w:p>
    <w:p w14:paraId="263A6ACA" w14:textId="77777777" w:rsidR="006966EA" w:rsidRPr="00093FD9" w:rsidRDefault="006966EA" w:rsidP="006966EA">
      <w:pPr>
        <w:pStyle w:val="ac"/>
        <w:rPr>
          <w:rFonts w:eastAsiaTheme="minorHAnsi"/>
          <w:b/>
        </w:rPr>
      </w:pPr>
      <w:r w:rsidRPr="00093FD9">
        <w:rPr>
          <w:rFonts w:eastAsiaTheme="minorHAnsi"/>
        </w:rPr>
        <w:t>предоставления жителям субъекта РФ многофункционального электронного инструмента для получения государственных, муниципальных социальных услуг, а также коммерческих услуг и сервисов;</w:t>
      </w:r>
    </w:p>
    <w:p w14:paraId="2A1F8739" w14:textId="539BBAE6" w:rsidR="006966EA" w:rsidRPr="009F22C3" w:rsidRDefault="006966EA" w:rsidP="006966EA">
      <w:pPr>
        <w:pStyle w:val="ac"/>
        <w:rPr>
          <w:rFonts w:eastAsiaTheme="minorHAnsi"/>
          <w:b/>
        </w:rPr>
      </w:pPr>
      <w:r w:rsidRPr="00093FD9">
        <w:rPr>
          <w:rFonts w:eastAsiaTheme="minorHAnsi"/>
        </w:rPr>
        <w:t>идентификации держателя КЖ при взаимодействии с исполнительными органами государственной власти субъекта РФ, органами местного самоуправления муниципальных образований субъекта РФ и подведомственными им организациями</w:t>
      </w:r>
      <w:r>
        <w:rPr>
          <w:rFonts w:eastAsiaTheme="minorHAnsi"/>
        </w:rPr>
        <w:t>.</w:t>
      </w:r>
    </w:p>
    <w:p w14:paraId="185DDE3A" w14:textId="784F8780" w:rsidR="009F22C3" w:rsidRPr="000C3FA0" w:rsidRDefault="009F22C3" w:rsidP="009F22C3">
      <w:pPr>
        <w:pStyle w:val="29"/>
        <w:rPr>
          <w:rFonts w:eastAsiaTheme="minorHAnsi"/>
        </w:rPr>
      </w:pPr>
      <w:bookmarkStart w:id="8" w:name="_Toc157507594"/>
      <w:r>
        <w:rPr>
          <w:rFonts w:eastAsiaTheme="minorHAnsi"/>
        </w:rPr>
        <w:t>Краткое описание возможностей ЦП КЖ</w:t>
      </w:r>
      <w:bookmarkEnd w:id="8"/>
    </w:p>
    <w:p w14:paraId="1A1BEBFF" w14:textId="3D1E1404" w:rsidR="00184DA9" w:rsidRDefault="00184DA9" w:rsidP="00184DA9">
      <w:pPr>
        <w:pStyle w:val="1f7"/>
      </w:pPr>
      <w:r>
        <w:t xml:space="preserve">ЦП КЖ обеспечивает следующие возможности для пользователей веб-клиента </w:t>
      </w:r>
      <w:r w:rsidR="00EC5310">
        <w:t>ж</w:t>
      </w:r>
      <w:r>
        <w:t>ителя:</w:t>
      </w:r>
    </w:p>
    <w:p w14:paraId="3C394B53" w14:textId="77EEE491" w:rsidR="00184DA9" w:rsidRDefault="00184DA9" w:rsidP="00184DA9">
      <w:pPr>
        <w:pStyle w:val="31"/>
      </w:pPr>
      <w:r>
        <w:t>просмотр общей информации о КЖ, порядке и способах подключения к ЦП КЖ банковских карт «Мир»</w:t>
      </w:r>
      <w:r w:rsidR="00B044B0" w:rsidRPr="00B044B0">
        <w:t xml:space="preserve"> </w:t>
      </w:r>
      <w:r w:rsidR="00B044B0">
        <w:t xml:space="preserve">(далее </w:t>
      </w:r>
      <w:r w:rsidR="00B044B0">
        <w:noBreakHyphen/>
        <w:t xml:space="preserve"> БК)</w:t>
      </w:r>
      <w:r>
        <w:t>;</w:t>
      </w:r>
    </w:p>
    <w:p w14:paraId="7D0B7B63" w14:textId="793F9D6B" w:rsidR="00184DA9" w:rsidRDefault="00184DA9" w:rsidP="00184DA9">
      <w:pPr>
        <w:pStyle w:val="31"/>
      </w:pPr>
      <w:r>
        <w:t>просмотр и поиск Пунктов подключения на интерактивной карте;</w:t>
      </w:r>
    </w:p>
    <w:p w14:paraId="3C899162" w14:textId="1886FD65" w:rsidR="00184DA9" w:rsidRDefault="00184DA9" w:rsidP="00184DA9">
      <w:pPr>
        <w:pStyle w:val="31"/>
      </w:pPr>
      <w:r>
        <w:t>просмотр новостей;</w:t>
      </w:r>
    </w:p>
    <w:p w14:paraId="049B1F5E" w14:textId="0E310024" w:rsidR="00184DA9" w:rsidRDefault="00184DA9" w:rsidP="00184DA9">
      <w:pPr>
        <w:pStyle w:val="31"/>
      </w:pPr>
      <w:r>
        <w:t>просмотр часто задаваемых вопросов о КЖ и ответов на них;</w:t>
      </w:r>
    </w:p>
    <w:p w14:paraId="4E0F068E" w14:textId="1C873107" w:rsidR="00184DA9" w:rsidRDefault="00184DA9" w:rsidP="00184DA9">
      <w:pPr>
        <w:pStyle w:val="31"/>
      </w:pPr>
      <w:r>
        <w:t xml:space="preserve">ознакомление с информацией о предложениях от </w:t>
      </w:r>
      <w:r w:rsidR="00A14922">
        <w:t>н</w:t>
      </w:r>
      <w:r w:rsidR="00A14922" w:rsidRPr="00C67BBB">
        <w:t>ациональн</w:t>
      </w:r>
      <w:r w:rsidR="00A14922">
        <w:t>ой</w:t>
      </w:r>
      <w:r w:rsidR="00A14922" w:rsidRPr="00C67BBB">
        <w:t xml:space="preserve"> систем</w:t>
      </w:r>
      <w:r w:rsidR="00A14922">
        <w:t>ы</w:t>
      </w:r>
      <w:r w:rsidR="00A14922" w:rsidRPr="00C67BBB">
        <w:t xml:space="preserve"> плат</w:t>
      </w:r>
      <w:r w:rsidR="00A14922">
        <w:t>е</w:t>
      </w:r>
      <w:r w:rsidR="00A14922" w:rsidRPr="00C67BBB">
        <w:t>жных карт</w:t>
      </w:r>
      <w:r w:rsidR="00A14922">
        <w:t xml:space="preserve"> (далее – </w:t>
      </w:r>
      <w:r>
        <w:t>НСПК</w:t>
      </w:r>
      <w:r w:rsidR="00A14922">
        <w:t xml:space="preserve">) </w:t>
      </w:r>
      <w:r>
        <w:t xml:space="preserve">по программе лояльности для держателей </w:t>
      </w:r>
      <w:r w:rsidR="00E0258B">
        <w:t>КЖ</w:t>
      </w:r>
      <w:r>
        <w:t xml:space="preserve"> и ТСП-партнеров;</w:t>
      </w:r>
    </w:p>
    <w:p w14:paraId="317B5246" w14:textId="3A1D8789" w:rsidR="00184DA9" w:rsidRDefault="00184DA9" w:rsidP="00184DA9">
      <w:pPr>
        <w:pStyle w:val="31"/>
      </w:pPr>
      <w:r>
        <w:lastRenderedPageBreak/>
        <w:t xml:space="preserve">получение информации о поддержке </w:t>
      </w:r>
      <w:r w:rsidR="00E0258B">
        <w:t>ЦП КЖ</w:t>
      </w:r>
      <w:r>
        <w:t xml:space="preserve"> и отправка обращений в службу поддержки через форму обратной связи;</w:t>
      </w:r>
    </w:p>
    <w:p w14:paraId="6310155A" w14:textId="76CCFEC9" w:rsidR="00184DA9" w:rsidRDefault="00184DA9" w:rsidP="00184DA9">
      <w:pPr>
        <w:pStyle w:val="31"/>
      </w:pPr>
      <w:r>
        <w:t xml:space="preserve">регистрация и авторизация в Личном кабинете </w:t>
      </w:r>
      <w:r w:rsidR="00E0258B">
        <w:t xml:space="preserve">(далее – ЛК) </w:t>
      </w:r>
      <w:r>
        <w:t xml:space="preserve">держателя </w:t>
      </w:r>
      <w:r w:rsidR="00E0258B">
        <w:t>КЖ</w:t>
      </w:r>
      <w:r>
        <w:t>;</w:t>
      </w:r>
    </w:p>
    <w:p w14:paraId="7B101A4C" w14:textId="3209B3EF" w:rsidR="00184DA9" w:rsidRDefault="00184DA9" w:rsidP="00184DA9">
      <w:pPr>
        <w:pStyle w:val="31"/>
      </w:pPr>
      <w:r>
        <w:t xml:space="preserve">использование </w:t>
      </w:r>
      <w:r w:rsidR="00E0258B">
        <w:t>ЛК</w:t>
      </w:r>
      <w:r>
        <w:t>, в т.ч.:</w:t>
      </w:r>
    </w:p>
    <w:p w14:paraId="33CDD86F" w14:textId="12ECAEEF" w:rsidR="00184DA9" w:rsidRPr="00E0258B" w:rsidRDefault="00184DA9" w:rsidP="00E0258B">
      <w:pPr>
        <w:pStyle w:val="312"/>
      </w:pPr>
      <w:r w:rsidRPr="00E0258B">
        <w:t xml:space="preserve">создание заявок на подключение </w:t>
      </w:r>
      <w:r w:rsidR="00E0258B">
        <w:t>БК</w:t>
      </w:r>
      <w:r w:rsidRPr="00E0258B">
        <w:t xml:space="preserve"> «Мир» к </w:t>
      </w:r>
      <w:r w:rsidR="00E0258B">
        <w:t>ЦП КЖ</w:t>
      </w:r>
      <w:r w:rsidRPr="00E0258B">
        <w:t xml:space="preserve"> и просмотр статуса заявок на подключение;</w:t>
      </w:r>
    </w:p>
    <w:p w14:paraId="7AF4F9DB" w14:textId="5E232952" w:rsidR="00184DA9" w:rsidRPr="00E0258B" w:rsidRDefault="00184DA9" w:rsidP="00E0258B">
      <w:pPr>
        <w:pStyle w:val="312"/>
      </w:pPr>
      <w:r w:rsidRPr="00E0258B">
        <w:t xml:space="preserve">просмотр списка </w:t>
      </w:r>
      <w:r w:rsidR="00E0258B">
        <w:t>БК</w:t>
      </w:r>
      <w:r w:rsidRPr="00E0258B">
        <w:t xml:space="preserve">, включая получение информации о подключенной </w:t>
      </w:r>
      <w:r w:rsidR="00E0258B">
        <w:t>КЖ</w:t>
      </w:r>
      <w:r w:rsidR="00B36384">
        <w:rPr>
          <w:lang w:val="en-US"/>
        </w:rPr>
        <w:t xml:space="preserve"> </w:t>
      </w:r>
      <w:r w:rsidR="00B36384" w:rsidRPr="00E0258B">
        <w:t>(активной)</w:t>
      </w:r>
      <w:r w:rsidRPr="00E0258B">
        <w:t>;</w:t>
      </w:r>
    </w:p>
    <w:p w14:paraId="2322371A" w14:textId="38F26E31" w:rsidR="00184DA9" w:rsidRPr="00E0258B" w:rsidRDefault="00184DA9" w:rsidP="00E0258B">
      <w:pPr>
        <w:pStyle w:val="312"/>
      </w:pPr>
      <w:r w:rsidRPr="00E0258B">
        <w:t xml:space="preserve">отключение и повторная активация ранее отключенных </w:t>
      </w:r>
      <w:r w:rsidR="00E0258B">
        <w:t>БК</w:t>
      </w:r>
      <w:r w:rsidRPr="00E0258B">
        <w:t>;</w:t>
      </w:r>
    </w:p>
    <w:p w14:paraId="72A8B3B0" w14:textId="4D983837" w:rsidR="00184DA9" w:rsidRPr="00E0258B" w:rsidRDefault="00184DA9" w:rsidP="00E0258B">
      <w:pPr>
        <w:pStyle w:val="312"/>
      </w:pPr>
      <w:r w:rsidRPr="00E0258B">
        <w:t xml:space="preserve">просмотр и управление профилем в </w:t>
      </w:r>
      <w:r w:rsidR="00E0258B">
        <w:t>ЛК</w:t>
      </w:r>
      <w:r w:rsidRPr="00E0258B">
        <w:t>;</w:t>
      </w:r>
    </w:p>
    <w:p w14:paraId="4D025F92" w14:textId="5EACF1CF" w:rsidR="00184DA9" w:rsidRPr="00E0258B" w:rsidRDefault="00184DA9" w:rsidP="00E0258B">
      <w:pPr>
        <w:pStyle w:val="312"/>
      </w:pPr>
      <w:r w:rsidRPr="00E0258B">
        <w:t xml:space="preserve">просмотр информации о доступных держателю </w:t>
      </w:r>
      <w:r w:rsidR="00E0258B">
        <w:t>КЖ</w:t>
      </w:r>
      <w:r w:rsidRPr="00E0258B">
        <w:t xml:space="preserve"> услугах и льготах;</w:t>
      </w:r>
    </w:p>
    <w:p w14:paraId="6F194EF6" w14:textId="689141A3" w:rsidR="00184DA9" w:rsidRPr="00E0258B" w:rsidRDefault="00184DA9" w:rsidP="00E0258B">
      <w:pPr>
        <w:pStyle w:val="312"/>
      </w:pPr>
      <w:r w:rsidRPr="00E0258B">
        <w:t>подключение доступных услуг;</w:t>
      </w:r>
    </w:p>
    <w:p w14:paraId="0297D9D7" w14:textId="2790083F" w:rsidR="00184DA9" w:rsidRDefault="00184DA9" w:rsidP="00E0258B">
      <w:pPr>
        <w:pStyle w:val="312"/>
      </w:pPr>
      <w:r w:rsidRPr="00E0258B">
        <w:t xml:space="preserve">просмотр </w:t>
      </w:r>
      <w:r>
        <w:t>информации о подключенных услугах.</w:t>
      </w:r>
    </w:p>
    <w:p w14:paraId="4D615E0C" w14:textId="77777777" w:rsidR="00E532C1" w:rsidRPr="005341AB" w:rsidRDefault="00E532C1" w:rsidP="008633DF">
      <w:pPr>
        <w:pStyle w:val="29"/>
      </w:pPr>
      <w:bookmarkStart w:id="9" w:name="_Toc144281861"/>
      <w:bookmarkStart w:id="10" w:name="_Toc157507595"/>
      <w:r w:rsidRPr="005341AB">
        <w:t>Уровень подготовки пользователя</w:t>
      </w:r>
      <w:bookmarkEnd w:id="9"/>
      <w:bookmarkEnd w:id="10"/>
    </w:p>
    <w:p w14:paraId="2B61D21F" w14:textId="7FA69B77" w:rsidR="00E532C1" w:rsidRPr="005341AB" w:rsidRDefault="00E532C1" w:rsidP="00E532C1">
      <w:pPr>
        <w:pStyle w:val="1c"/>
      </w:pPr>
      <w:r w:rsidRPr="005341AB">
        <w:t xml:space="preserve">Пользователь </w:t>
      </w:r>
      <w:r w:rsidR="00DB3771">
        <w:t>ЦП КЖ</w:t>
      </w:r>
      <w:r w:rsidRPr="005341AB">
        <w:t xml:space="preserve"> должен обладать следующими навыками:</w:t>
      </w:r>
    </w:p>
    <w:p w14:paraId="62C6A7FB" w14:textId="77777777" w:rsidR="00E532C1" w:rsidRPr="005341AB" w:rsidRDefault="00E532C1" w:rsidP="00E532C1">
      <w:pPr>
        <w:pStyle w:val="31"/>
      </w:pPr>
      <w:r w:rsidRPr="005341AB">
        <w:t>пользовательские навыки в работе на персональном компьютере (далее – ПК);</w:t>
      </w:r>
    </w:p>
    <w:p w14:paraId="7A273547" w14:textId="77777777" w:rsidR="00E532C1" w:rsidRPr="005341AB" w:rsidRDefault="00E532C1" w:rsidP="00E532C1">
      <w:pPr>
        <w:pStyle w:val="31"/>
      </w:pPr>
      <w:r w:rsidRPr="005341AB">
        <w:t>пользовательские навыки работы в сети Интернет</w:t>
      </w:r>
    </w:p>
    <w:p w14:paraId="4D33D09D" w14:textId="7C7BAA5A" w:rsidR="00E532C1" w:rsidRPr="005341AB" w:rsidRDefault="00E532C1" w:rsidP="00E532C1">
      <w:pPr>
        <w:pStyle w:val="31"/>
      </w:pPr>
      <w:r w:rsidRPr="005341AB">
        <w:t xml:space="preserve">пользовательские навыки в работе с графическим интерфейсом </w:t>
      </w:r>
      <w:r w:rsidR="009F22C3">
        <w:t>ЦП КЖ</w:t>
      </w:r>
      <w:r w:rsidRPr="005341AB">
        <w:t>;</w:t>
      </w:r>
    </w:p>
    <w:p w14:paraId="57D6FF8F" w14:textId="77777777" w:rsidR="00E532C1" w:rsidRPr="005341AB" w:rsidRDefault="00E532C1" w:rsidP="00E532C1">
      <w:pPr>
        <w:pStyle w:val="31"/>
      </w:pPr>
      <w:r w:rsidRPr="005341AB">
        <w:t xml:space="preserve">пользовательские навыки в работе с веб-браузером, например </w:t>
      </w:r>
      <w:proofErr w:type="spellStart"/>
      <w:r w:rsidRPr="005341AB">
        <w:t>Google</w:t>
      </w:r>
      <w:proofErr w:type="spellEnd"/>
      <w:r w:rsidRPr="005341AB">
        <w:t xml:space="preserve"> </w:t>
      </w:r>
      <w:proofErr w:type="spellStart"/>
      <w:r w:rsidRPr="005341AB">
        <w:t>Chrome</w:t>
      </w:r>
      <w:proofErr w:type="spellEnd"/>
      <w:r w:rsidRPr="005341AB">
        <w:t>;</w:t>
      </w:r>
    </w:p>
    <w:p w14:paraId="6E16F9B2" w14:textId="5868E87C" w:rsidR="00E532C1" w:rsidRPr="005341AB" w:rsidRDefault="00E532C1" w:rsidP="00E532C1">
      <w:pPr>
        <w:pStyle w:val="31"/>
      </w:pPr>
      <w:r w:rsidRPr="005341AB">
        <w:t xml:space="preserve">пользовательские навыки в работе с операционной системой </w:t>
      </w:r>
      <w:proofErr w:type="spellStart"/>
      <w:r w:rsidRPr="005341AB">
        <w:t>Android</w:t>
      </w:r>
      <w:proofErr w:type="spellEnd"/>
      <w:r w:rsidRPr="005341AB">
        <w:t xml:space="preserve"> (для работы с </w:t>
      </w:r>
      <w:r w:rsidR="009F22C3">
        <w:t>клиентским</w:t>
      </w:r>
      <w:r w:rsidRPr="005341AB">
        <w:t xml:space="preserve"> приложением).</w:t>
      </w:r>
    </w:p>
    <w:p w14:paraId="02761F53" w14:textId="77777777" w:rsidR="00E532C1" w:rsidRPr="005341AB" w:rsidRDefault="00E532C1" w:rsidP="008633DF">
      <w:pPr>
        <w:pStyle w:val="18"/>
      </w:pPr>
      <w:bookmarkStart w:id="11" w:name="_Toc144281862"/>
      <w:bookmarkStart w:id="12" w:name="_Toc157507596"/>
      <w:r w:rsidRPr="005341AB">
        <w:lastRenderedPageBreak/>
        <w:t>Подготовка к работе</w:t>
      </w:r>
      <w:bookmarkEnd w:id="11"/>
      <w:bookmarkEnd w:id="12"/>
    </w:p>
    <w:p w14:paraId="089C57CC" w14:textId="77777777" w:rsidR="00E532C1" w:rsidRPr="005341AB" w:rsidRDefault="00E532C1" w:rsidP="008633DF">
      <w:pPr>
        <w:pStyle w:val="29"/>
      </w:pPr>
      <w:bookmarkStart w:id="13" w:name="_Toc144281863"/>
      <w:bookmarkStart w:id="14" w:name="_Toc157507597"/>
      <w:r w:rsidRPr="005341AB">
        <w:t>Состав и содержание носителя данных</w:t>
      </w:r>
      <w:bookmarkEnd w:id="13"/>
      <w:bookmarkEnd w:id="14"/>
    </w:p>
    <w:p w14:paraId="7D0F2EEC" w14:textId="42872995" w:rsidR="00E532C1" w:rsidRDefault="00E532C1" w:rsidP="00E532C1">
      <w:pPr>
        <w:pStyle w:val="1c"/>
      </w:pPr>
      <w:r w:rsidRPr="005341AB">
        <w:t xml:space="preserve">Наличие ПК, подключенного к сети Интернет, и веб-браузер являются достаточными условиями для </w:t>
      </w:r>
      <w:r w:rsidR="00726A93" w:rsidRPr="00907D77">
        <w:t>просмотра информации на Информационном портале</w:t>
      </w:r>
      <w:r w:rsidR="00104147">
        <w:t xml:space="preserve"> (далее – Портал)</w:t>
      </w:r>
      <w:r w:rsidR="00726A93" w:rsidRPr="00907D77">
        <w:t xml:space="preserve"> и работ</w:t>
      </w:r>
      <w:r w:rsidR="00726A93">
        <w:t>ы</w:t>
      </w:r>
      <w:r w:rsidR="00726A93" w:rsidRPr="00907D77">
        <w:t xml:space="preserve"> в </w:t>
      </w:r>
      <w:r w:rsidR="00726A93">
        <w:t>ЛК</w:t>
      </w:r>
      <w:r w:rsidR="00726A93" w:rsidRPr="00907D77">
        <w:t xml:space="preserve"> держателя </w:t>
      </w:r>
      <w:r w:rsidR="00726A93">
        <w:t>КЖ</w:t>
      </w:r>
      <w:r w:rsidRPr="005341AB">
        <w:t>.</w:t>
      </w:r>
    </w:p>
    <w:p w14:paraId="249804E5" w14:textId="2DA5C1D2" w:rsidR="00184DA9" w:rsidRDefault="00184DA9" w:rsidP="00184DA9">
      <w:pPr>
        <w:pStyle w:val="29"/>
      </w:pPr>
      <w:bookmarkStart w:id="15" w:name="_Ref122632514"/>
      <w:bookmarkStart w:id="16" w:name="_Ref122633430"/>
      <w:bookmarkStart w:id="17" w:name="_Ref153873549"/>
      <w:bookmarkStart w:id="18" w:name="_Ref153879019"/>
      <w:bookmarkStart w:id="19" w:name="_Toc157507598"/>
      <w:bookmarkStart w:id="20" w:name="_Toc144281865"/>
      <w:r w:rsidRPr="005341AB">
        <w:t xml:space="preserve">Вход </w:t>
      </w:r>
      <w:bookmarkEnd w:id="15"/>
      <w:bookmarkEnd w:id="16"/>
      <w:r w:rsidRPr="00907D77">
        <w:t xml:space="preserve">на </w:t>
      </w:r>
      <w:r w:rsidR="00104147">
        <w:t>П</w:t>
      </w:r>
      <w:r w:rsidRPr="00907D77">
        <w:t>ортал</w:t>
      </w:r>
      <w:bookmarkEnd w:id="17"/>
      <w:bookmarkEnd w:id="18"/>
      <w:bookmarkEnd w:id="19"/>
    </w:p>
    <w:p w14:paraId="77008FBE" w14:textId="77777777" w:rsidR="00184DA9" w:rsidRDefault="00184DA9" w:rsidP="00184DA9">
      <w:pPr>
        <w:pStyle w:val="20"/>
      </w:pPr>
      <w:bookmarkStart w:id="21" w:name="_Hlk122688994"/>
      <w:r w:rsidRPr="005341AB">
        <w:t>Откройте веб-браузер</w:t>
      </w:r>
      <w:r>
        <w:t>.</w:t>
      </w:r>
    </w:p>
    <w:p w14:paraId="6B9761F5" w14:textId="3238804A" w:rsidR="00184DA9" w:rsidRDefault="00184DA9" w:rsidP="00184DA9">
      <w:pPr>
        <w:pStyle w:val="20"/>
      </w:pPr>
      <w:r>
        <w:t>П</w:t>
      </w:r>
      <w:r w:rsidRPr="005341AB">
        <w:t xml:space="preserve">ерейдите по веб-адресу </w:t>
      </w:r>
      <w:bookmarkEnd w:id="21"/>
      <w:r w:rsidR="00104147">
        <w:t>П</w:t>
      </w:r>
      <w:r w:rsidRPr="00EA6336">
        <w:t>ортала</w:t>
      </w:r>
      <w:r>
        <w:t xml:space="preserve"> </w:t>
      </w:r>
      <w:r w:rsidR="00FE7C6D">
        <w:t>(</w:t>
      </w:r>
      <w:hyperlink r:id="rId10" w:history="1">
        <w:r w:rsidR="008739F8" w:rsidRPr="008739F8">
          <w:rPr>
            <w:rStyle w:val="aff3"/>
          </w:rPr>
          <w:t>https://dig-rcard-lk.secgw.ru/</w:t>
        </w:r>
      </w:hyperlink>
      <w:r w:rsidR="00392F86">
        <w:rPr>
          <w:lang w:val="en-US"/>
        </w:rPr>
        <w:t>)</w:t>
      </w:r>
      <w:r w:rsidR="00FE7C6D">
        <w:t xml:space="preserve"> </w:t>
      </w:r>
      <w:r>
        <w:t xml:space="preserve">- открывается главная страница </w:t>
      </w:r>
      <w:r w:rsidR="00104147">
        <w:t>П</w:t>
      </w:r>
      <w:r>
        <w:t xml:space="preserve">ортала </w:t>
      </w:r>
      <w:r w:rsidRPr="005341AB">
        <w:t>(</w:t>
      </w:r>
      <w:r w:rsidRPr="005341AB">
        <w:fldChar w:fldCharType="begin"/>
      </w:r>
      <w:r w:rsidRPr="005341AB">
        <w:instrText xml:space="preserve"> REF _Ref84669570 \h </w:instrText>
      </w:r>
      <w:r w:rsidRPr="005341AB">
        <w:fldChar w:fldCharType="separate"/>
      </w:r>
      <w:r w:rsidR="00240460">
        <w:t>Рисунок </w:t>
      </w:r>
      <w:r w:rsidR="00240460">
        <w:rPr>
          <w:noProof/>
        </w:rPr>
        <w:t>1</w:t>
      </w:r>
      <w:r w:rsidRPr="005341AB">
        <w:fldChar w:fldCharType="end"/>
      </w:r>
      <w:r w:rsidRPr="005341AB">
        <w:t>)</w:t>
      </w:r>
      <w:r>
        <w:t>.</w:t>
      </w:r>
    </w:p>
    <w:p w14:paraId="2995F09D" w14:textId="42A4B914" w:rsidR="00184DA9" w:rsidRPr="005341AB" w:rsidRDefault="008739F8" w:rsidP="00184DA9">
      <w:pPr>
        <w:pStyle w:val="313"/>
      </w:pPr>
      <w:r w:rsidRPr="008739F8">
        <w:rPr>
          <w:noProof/>
        </w:rPr>
        <w:drawing>
          <wp:inline distT="0" distB="0" distL="0" distR="0" wp14:anchorId="445D1A18" wp14:editId="5E604AC7">
            <wp:extent cx="6120130" cy="314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6D35" w14:textId="37D93E66" w:rsidR="00184DA9" w:rsidRPr="005341AB" w:rsidRDefault="00AB1F59" w:rsidP="00184DA9">
      <w:pPr>
        <w:pStyle w:val="3f4"/>
      </w:pPr>
      <w:bookmarkStart w:id="22" w:name="_Ref84669570"/>
      <w:r>
        <w:t>Рисунок </w:t>
      </w:r>
      <w:fldSimple w:instr=" SEQ Рисунок \* ARABIC ">
        <w:r w:rsidR="00240460">
          <w:rPr>
            <w:noProof/>
          </w:rPr>
          <w:t>1</w:t>
        </w:r>
      </w:fldSimple>
      <w:bookmarkEnd w:id="22"/>
    </w:p>
    <w:p w14:paraId="2C2B64C0" w14:textId="56B57E85" w:rsidR="00E532C1" w:rsidRDefault="00E532C1" w:rsidP="008633DF">
      <w:pPr>
        <w:pStyle w:val="18"/>
      </w:pPr>
      <w:bookmarkStart w:id="23" w:name="_Toc157507599"/>
      <w:r w:rsidRPr="005341AB">
        <w:lastRenderedPageBreak/>
        <w:t>Описание операций</w:t>
      </w:r>
      <w:bookmarkEnd w:id="20"/>
      <w:bookmarkEnd w:id="23"/>
    </w:p>
    <w:p w14:paraId="0BC3A3AA" w14:textId="3D7AF3ED" w:rsidR="00653A5E" w:rsidRPr="00653A5E" w:rsidRDefault="00653A5E" w:rsidP="00653A5E">
      <w:pPr>
        <w:pStyle w:val="29"/>
      </w:pPr>
      <w:bookmarkStart w:id="24" w:name="_Toc157507600"/>
      <w:r w:rsidRPr="005341AB">
        <w:t>Главн</w:t>
      </w:r>
      <w:r>
        <w:t>ая</w:t>
      </w:r>
      <w:r w:rsidRPr="005341AB">
        <w:t xml:space="preserve"> </w:t>
      </w:r>
      <w:r>
        <w:t>страница</w:t>
      </w:r>
      <w:bookmarkEnd w:id="24"/>
    </w:p>
    <w:p w14:paraId="1508E00B" w14:textId="422D2B5A" w:rsidR="0066027A" w:rsidRPr="005341AB" w:rsidRDefault="0066027A" w:rsidP="00653A5E">
      <w:pPr>
        <w:pStyle w:val="3a"/>
      </w:pPr>
      <w:bookmarkStart w:id="25" w:name="_Ref153873933"/>
      <w:bookmarkStart w:id="26" w:name="_Toc157507601"/>
      <w:bookmarkStart w:id="27" w:name="_Toc144281866"/>
      <w:bookmarkStart w:id="28" w:name="_Ref144285827"/>
      <w:bookmarkStart w:id="29" w:name="_Ref144287888"/>
      <w:r w:rsidRPr="005341AB">
        <w:t>Главн</w:t>
      </w:r>
      <w:r w:rsidR="00EC67FD">
        <w:t>ая</w:t>
      </w:r>
      <w:r w:rsidRPr="005341AB">
        <w:t xml:space="preserve"> </w:t>
      </w:r>
      <w:r>
        <w:t>страница</w:t>
      </w:r>
      <w:r w:rsidRPr="005341AB">
        <w:t xml:space="preserve"> </w:t>
      </w:r>
      <w:r w:rsidR="00104147">
        <w:t>П</w:t>
      </w:r>
      <w:r>
        <w:t>ортала</w:t>
      </w:r>
      <w:bookmarkEnd w:id="25"/>
      <w:bookmarkEnd w:id="26"/>
    </w:p>
    <w:p w14:paraId="1087BFEB" w14:textId="2ED65E18" w:rsidR="0066027A" w:rsidRPr="005341AB" w:rsidRDefault="0066027A" w:rsidP="0066027A">
      <w:pPr>
        <w:pStyle w:val="1c"/>
      </w:pPr>
      <w:r w:rsidRPr="005341AB">
        <w:t>Главн</w:t>
      </w:r>
      <w:r w:rsidR="0032317E">
        <w:t>ая</w:t>
      </w:r>
      <w:r w:rsidRPr="005341AB">
        <w:t xml:space="preserve"> </w:t>
      </w:r>
      <w:r>
        <w:t xml:space="preserve">страница </w:t>
      </w:r>
      <w:r w:rsidR="00104147">
        <w:t>П</w:t>
      </w:r>
      <w:r>
        <w:t xml:space="preserve">ортала </w:t>
      </w:r>
      <w:r w:rsidRPr="005341AB">
        <w:t>(</w:t>
      </w:r>
      <w:r w:rsidRPr="005341AB">
        <w:fldChar w:fldCharType="begin"/>
      </w:r>
      <w:r w:rsidRPr="005341AB">
        <w:instrText xml:space="preserve"> REF _Ref84669570 \h </w:instrText>
      </w:r>
      <w:r w:rsidRPr="005341AB">
        <w:fldChar w:fldCharType="separate"/>
      </w:r>
      <w:r w:rsidR="00240460">
        <w:t>Рисунок </w:t>
      </w:r>
      <w:r w:rsidR="00240460">
        <w:rPr>
          <w:noProof/>
        </w:rPr>
        <w:t>1</w:t>
      </w:r>
      <w:r w:rsidRPr="005341AB">
        <w:fldChar w:fldCharType="end"/>
      </w:r>
      <w:r w:rsidRPr="005341AB">
        <w:t xml:space="preserve">) – это </w:t>
      </w:r>
      <w:r>
        <w:t>страница</w:t>
      </w:r>
      <w:r w:rsidRPr="005341AB">
        <w:t>, котор</w:t>
      </w:r>
      <w:r>
        <w:t>ая</w:t>
      </w:r>
      <w:r w:rsidRPr="005341AB">
        <w:t xml:space="preserve"> отображается пользователю при входе </w:t>
      </w:r>
      <w:r>
        <w:t xml:space="preserve">на </w:t>
      </w:r>
      <w:r w:rsidR="00104147">
        <w:t>П</w:t>
      </w:r>
      <w:r>
        <w:t>ортал ЦП КЖ</w:t>
      </w:r>
      <w:r w:rsidRPr="005341AB">
        <w:t xml:space="preserve">. </w:t>
      </w:r>
    </w:p>
    <w:p w14:paraId="29E30E59" w14:textId="5C66884A" w:rsidR="00104147" w:rsidRDefault="00104147" w:rsidP="00104147">
      <w:pPr>
        <w:pStyle w:val="1c"/>
      </w:pPr>
      <w:r>
        <w:t>Следующие компоненты интерфейса Портала отображаются на экране вне зависимости от текущего раздела, в котором находится пользователь</w:t>
      </w:r>
      <w:r w:rsidR="00141765">
        <w:rPr>
          <w:lang w:val="en-US"/>
        </w:rPr>
        <w:t xml:space="preserve"> </w:t>
      </w:r>
      <w:r w:rsidR="00141765">
        <w:t>(</w:t>
      </w:r>
      <w:r w:rsidR="00141765">
        <w:fldChar w:fldCharType="begin"/>
      </w:r>
      <w:r w:rsidR="00141765">
        <w:instrText xml:space="preserve"> REF _Ref153811543 \h </w:instrText>
      </w:r>
      <w:r w:rsidR="00141765">
        <w:fldChar w:fldCharType="separate"/>
      </w:r>
      <w:r w:rsidR="00240460">
        <w:t>Рисунок </w:t>
      </w:r>
      <w:r w:rsidR="00240460">
        <w:rPr>
          <w:noProof/>
        </w:rPr>
        <w:t>2</w:t>
      </w:r>
      <w:r w:rsidR="00141765">
        <w:fldChar w:fldCharType="end"/>
      </w:r>
      <w:r w:rsidR="00141765">
        <w:t>)</w:t>
      </w:r>
      <w:r>
        <w:t>:</w:t>
      </w:r>
    </w:p>
    <w:p w14:paraId="06AA3CBC" w14:textId="22099E26" w:rsidR="00104147" w:rsidRDefault="00104147" w:rsidP="00104147">
      <w:pPr>
        <w:pStyle w:val="321231"/>
      </w:pPr>
      <w:r>
        <w:t>Шапка страницы:</w:t>
      </w:r>
    </w:p>
    <w:p w14:paraId="4BE8A7F3" w14:textId="3B6E5452" w:rsidR="00104147" w:rsidRPr="002C2BBE" w:rsidRDefault="008200BE" w:rsidP="008200BE">
      <w:pPr>
        <w:pStyle w:val="321232"/>
      </w:pPr>
      <w:r w:rsidRPr="002C2BBE">
        <w:t>И</w:t>
      </w:r>
      <w:r w:rsidR="00104147" w:rsidRPr="002C2BBE">
        <w:t xml:space="preserve">нтерактивный логотип </w:t>
      </w:r>
      <w:r w:rsidRPr="002C2BBE">
        <w:noBreakHyphen/>
      </w:r>
      <w:r w:rsidR="00104147" w:rsidRPr="002C2BBE">
        <w:t xml:space="preserve"> щелкните по нему для перехода на главную страницу </w:t>
      </w:r>
      <w:r w:rsidR="008A7334" w:rsidRPr="002C2BBE">
        <w:t>П</w:t>
      </w:r>
      <w:r w:rsidR="00104147" w:rsidRPr="002C2BBE">
        <w:t>ортала (п.</w:t>
      </w:r>
      <w:r w:rsidR="00C67B85" w:rsidRPr="002C2BBE">
        <w:t> </w:t>
      </w:r>
      <w:r w:rsidR="00C67B85" w:rsidRPr="002C2BBE">
        <w:fldChar w:fldCharType="begin"/>
      </w:r>
      <w:r w:rsidR="00C67B85" w:rsidRPr="002C2BBE">
        <w:instrText xml:space="preserve"> REF _Ref152150660 \n \h </w:instrText>
      </w:r>
      <w:r w:rsidR="002C2BBE">
        <w:instrText xml:space="preserve"> \* MERGEFORMAT </w:instrText>
      </w:r>
      <w:r w:rsidR="00C67B85" w:rsidRPr="002C2BBE">
        <w:fldChar w:fldCharType="separate"/>
      </w:r>
      <w:r w:rsidR="00240460">
        <w:t>4.1.1</w:t>
      </w:r>
      <w:r w:rsidR="00C67B85" w:rsidRPr="002C2BBE">
        <w:fldChar w:fldCharType="end"/>
      </w:r>
      <w:r w:rsidR="00104147" w:rsidRPr="002C2BBE">
        <w:t>).</w:t>
      </w:r>
    </w:p>
    <w:p w14:paraId="37800333" w14:textId="5CD61C0B" w:rsidR="00104147" w:rsidRDefault="008200BE" w:rsidP="008200BE">
      <w:pPr>
        <w:pStyle w:val="321232"/>
      </w:pPr>
      <w:r>
        <w:t>И</w:t>
      </w:r>
      <w:r w:rsidR="00104147">
        <w:t>нтерактивный номер телефона службы поддержки</w:t>
      </w:r>
      <w:r>
        <w:t xml:space="preserve"> </w:t>
      </w:r>
      <w:r>
        <w:noBreakHyphen/>
      </w:r>
      <w:r w:rsidR="00104147">
        <w:t xml:space="preserve"> щелкните по нему, чтобы открыть стандартное диалоговое окно веб-браузера для выбора стороннего приложения, предназначенного для совершения звонков.</w:t>
      </w:r>
    </w:p>
    <w:p w14:paraId="450780E9" w14:textId="79EE4835" w:rsidR="00104147" w:rsidRDefault="008200BE" w:rsidP="008200BE">
      <w:pPr>
        <w:pStyle w:val="321232"/>
      </w:pPr>
      <w:r>
        <w:t>К</w:t>
      </w:r>
      <w:r w:rsidR="00104147">
        <w:t xml:space="preserve">нопка </w:t>
      </w:r>
      <w:r w:rsidR="00307F5D" w:rsidRPr="00307F5D">
        <w:rPr>
          <w:noProof/>
        </w:rPr>
        <w:drawing>
          <wp:inline distT="0" distB="0" distL="0" distR="0" wp14:anchorId="70600620" wp14:editId="7090BA93">
            <wp:extent cx="1590676" cy="202673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6430" cy="209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F5D" w:rsidRPr="00307F5D">
        <w:t xml:space="preserve"> </w:t>
      </w:r>
      <w:r w:rsidR="00104147">
        <w:t>«Версия для слабовидящих»</w:t>
      </w:r>
      <w:r>
        <w:t xml:space="preserve"> </w:t>
      </w:r>
      <w:r>
        <w:noBreakHyphen/>
      </w:r>
      <w:r w:rsidR="00104147">
        <w:t xml:space="preserve"> щелкните по ней для перехода к версии портала, разработанной для слабовидящих (п.</w:t>
      </w:r>
      <w:r w:rsidR="00BA6FB9">
        <w:rPr>
          <w:lang w:val="en-US"/>
        </w:rPr>
        <w:t> </w:t>
      </w:r>
      <w:r w:rsidR="00BA6FB9">
        <w:rPr>
          <w:lang w:val="en-US"/>
        </w:rPr>
        <w:fldChar w:fldCharType="begin"/>
      </w:r>
      <w:r w:rsidR="00BA6FB9">
        <w:rPr>
          <w:lang w:val="en-US"/>
        </w:rPr>
        <w:instrText xml:space="preserve"> REF _Ref152150867 \n \h </w:instrText>
      </w:r>
      <w:r w:rsidR="00BA6FB9">
        <w:rPr>
          <w:lang w:val="en-US"/>
        </w:rPr>
      </w:r>
      <w:r w:rsidR="00BA6FB9">
        <w:rPr>
          <w:lang w:val="en-US"/>
        </w:rPr>
        <w:fldChar w:fldCharType="separate"/>
      </w:r>
      <w:r w:rsidR="00240460">
        <w:rPr>
          <w:lang w:val="en-US"/>
        </w:rPr>
        <w:t>4.1.9</w:t>
      </w:r>
      <w:r w:rsidR="00BA6FB9">
        <w:rPr>
          <w:lang w:val="en-US"/>
        </w:rPr>
        <w:fldChar w:fldCharType="end"/>
      </w:r>
      <w:r w:rsidR="00104147">
        <w:t>)</w:t>
      </w:r>
      <w:r>
        <w:t>.</w:t>
      </w:r>
    </w:p>
    <w:p w14:paraId="4BE94C20" w14:textId="6A5D0AAA" w:rsidR="00104147" w:rsidRDefault="008200BE" w:rsidP="008200BE">
      <w:pPr>
        <w:pStyle w:val="321232"/>
      </w:pPr>
      <w:r>
        <w:t>К</w:t>
      </w:r>
      <w:r w:rsidR="00104147">
        <w:t xml:space="preserve">нопка </w:t>
      </w:r>
      <w:r w:rsidR="00307F5D" w:rsidRPr="00307F5D">
        <w:rPr>
          <w:noProof/>
        </w:rPr>
        <w:drawing>
          <wp:inline distT="0" distB="0" distL="0" distR="0" wp14:anchorId="3C6E37D6" wp14:editId="23F23B80">
            <wp:extent cx="1019174" cy="167864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5099" cy="17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F5D" w:rsidRPr="00307F5D">
        <w:t xml:space="preserve"> </w:t>
      </w:r>
      <w:r w:rsidR="00104147">
        <w:t>«Личный кабинет»</w:t>
      </w:r>
      <w:r>
        <w:t xml:space="preserve"> </w:t>
      </w:r>
      <w:r>
        <w:noBreakHyphen/>
        <w:t xml:space="preserve"> </w:t>
      </w:r>
      <w:r w:rsidR="00104147">
        <w:t xml:space="preserve">щелкните по ней для перехода на страницу входа в </w:t>
      </w:r>
      <w:r>
        <w:t>ЛК</w:t>
      </w:r>
      <w:r w:rsidR="00104147">
        <w:t xml:space="preserve"> (п.</w:t>
      </w:r>
      <w:r w:rsidR="00BA6FB9">
        <w:rPr>
          <w:lang w:val="en-US"/>
        </w:rPr>
        <w:t> </w:t>
      </w:r>
      <w:r w:rsidR="00BA6FB9">
        <w:rPr>
          <w:lang w:val="en-US"/>
        </w:rPr>
        <w:fldChar w:fldCharType="begin"/>
      </w:r>
      <w:r w:rsidR="00BA6FB9">
        <w:rPr>
          <w:lang w:val="en-US"/>
        </w:rPr>
        <w:instrText xml:space="preserve"> REF _Ref153896364 \n \h </w:instrText>
      </w:r>
      <w:r w:rsidR="00BA6FB9">
        <w:rPr>
          <w:lang w:val="en-US"/>
        </w:rPr>
      </w:r>
      <w:r w:rsidR="00BA6FB9">
        <w:rPr>
          <w:lang w:val="en-US"/>
        </w:rPr>
        <w:fldChar w:fldCharType="separate"/>
      </w:r>
      <w:r w:rsidR="00240460">
        <w:rPr>
          <w:lang w:val="en-US"/>
        </w:rPr>
        <w:t>4.2.1</w:t>
      </w:r>
      <w:r w:rsidR="00BA6FB9">
        <w:rPr>
          <w:lang w:val="en-US"/>
        </w:rPr>
        <w:fldChar w:fldCharType="end"/>
      </w:r>
      <w:r w:rsidR="00104147">
        <w:t>).</w:t>
      </w:r>
    </w:p>
    <w:p w14:paraId="395E7199" w14:textId="1B82C59C" w:rsidR="008739F8" w:rsidRDefault="003F12CA" w:rsidP="00104147">
      <w:pPr>
        <w:pStyle w:val="313"/>
      </w:pPr>
      <w:r w:rsidRPr="003F12CA">
        <w:rPr>
          <w:noProof/>
        </w:rPr>
        <w:drawing>
          <wp:inline distT="0" distB="0" distL="0" distR="0" wp14:anchorId="02E3BF00" wp14:editId="4D980331">
            <wp:extent cx="6120130" cy="29921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69BB0" w14:textId="10109295" w:rsidR="00141765" w:rsidRDefault="00141765" w:rsidP="00104147">
      <w:pPr>
        <w:pStyle w:val="313"/>
      </w:pPr>
      <w:r w:rsidRPr="00141765">
        <w:rPr>
          <w:noProof/>
        </w:rPr>
        <w:drawing>
          <wp:inline distT="0" distB="0" distL="0" distR="0" wp14:anchorId="66D41F04" wp14:editId="11E2A24B">
            <wp:extent cx="6120130" cy="775335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3F280" w14:textId="3D7EA9BF" w:rsidR="00104147" w:rsidRDefault="00AB1F59" w:rsidP="00104147">
      <w:pPr>
        <w:pStyle w:val="3f4"/>
        <w:rPr>
          <w:noProof/>
        </w:rPr>
      </w:pPr>
      <w:bookmarkStart w:id="30" w:name="_Ref153811543"/>
      <w:r>
        <w:t>Рисунок </w:t>
      </w:r>
      <w:fldSimple w:instr=" SEQ Рисунок \* ARABIC ">
        <w:r w:rsidR="00240460">
          <w:rPr>
            <w:noProof/>
          </w:rPr>
          <w:t>2</w:t>
        </w:r>
      </w:fldSimple>
      <w:bookmarkEnd w:id="30"/>
    </w:p>
    <w:p w14:paraId="311B0266" w14:textId="77777777" w:rsidR="00104147" w:rsidRDefault="00104147" w:rsidP="00104147">
      <w:pPr>
        <w:pStyle w:val="321231"/>
      </w:pPr>
      <w:r>
        <w:lastRenderedPageBreak/>
        <w:t>Главное меню: щелкните по названию пункта меню для перехода на соответствующую страницу или к соответствующему разделу главной страницы портала. Доступны следующие пункты меню:</w:t>
      </w:r>
    </w:p>
    <w:p w14:paraId="7437E07D" w14:textId="573D21CA" w:rsidR="00104147" w:rsidRDefault="00104147" w:rsidP="008200BE">
      <w:pPr>
        <w:pStyle w:val="321232"/>
      </w:pPr>
      <w:r>
        <w:t>«Как подключить карту» (п.</w:t>
      </w:r>
      <w:r w:rsidR="009758DC">
        <w:rPr>
          <w:lang w:val="en-US"/>
        </w:rPr>
        <w:t> </w:t>
      </w:r>
      <w:r w:rsidR="009758DC">
        <w:rPr>
          <w:lang w:val="en-US"/>
        </w:rPr>
        <w:fldChar w:fldCharType="begin"/>
      </w:r>
      <w:r w:rsidR="009758DC">
        <w:rPr>
          <w:lang w:val="en-US"/>
        </w:rPr>
        <w:instrText xml:space="preserve"> REF _Ref152150731 \n \h </w:instrText>
      </w:r>
      <w:r w:rsidR="009758DC">
        <w:rPr>
          <w:lang w:val="en-US"/>
        </w:rPr>
      </w:r>
      <w:r w:rsidR="009758DC">
        <w:rPr>
          <w:lang w:val="en-US"/>
        </w:rPr>
        <w:fldChar w:fldCharType="separate"/>
      </w:r>
      <w:r w:rsidR="00240460">
        <w:rPr>
          <w:lang w:val="en-US"/>
        </w:rPr>
        <w:t>4.1.2</w:t>
      </w:r>
      <w:r w:rsidR="009758DC">
        <w:rPr>
          <w:lang w:val="en-US"/>
        </w:rPr>
        <w:fldChar w:fldCharType="end"/>
      </w:r>
      <w:r>
        <w:t>)</w:t>
      </w:r>
      <w:r w:rsidR="008200BE">
        <w:t>.</w:t>
      </w:r>
    </w:p>
    <w:p w14:paraId="1EAC08A8" w14:textId="204DE187" w:rsidR="00104147" w:rsidRDefault="00104147" w:rsidP="008200BE">
      <w:pPr>
        <w:pStyle w:val="321232"/>
      </w:pPr>
      <w:r>
        <w:t>«Где подключить карту» (п.</w:t>
      </w:r>
      <w:r w:rsidR="009758DC">
        <w:rPr>
          <w:lang w:val="en-US"/>
        </w:rPr>
        <w:t> </w:t>
      </w:r>
      <w:r w:rsidR="009758DC">
        <w:rPr>
          <w:lang w:val="en-US"/>
        </w:rPr>
        <w:fldChar w:fldCharType="begin"/>
      </w:r>
      <w:r w:rsidR="009758DC">
        <w:rPr>
          <w:lang w:val="en-US"/>
        </w:rPr>
        <w:instrText xml:space="preserve"> REF _Ref152150735 \n \h </w:instrText>
      </w:r>
      <w:r w:rsidR="009758DC">
        <w:rPr>
          <w:lang w:val="en-US"/>
        </w:rPr>
      </w:r>
      <w:r w:rsidR="009758DC">
        <w:rPr>
          <w:lang w:val="en-US"/>
        </w:rPr>
        <w:fldChar w:fldCharType="separate"/>
      </w:r>
      <w:r w:rsidR="00240460">
        <w:rPr>
          <w:lang w:val="en-US"/>
        </w:rPr>
        <w:t>4.1.3</w:t>
      </w:r>
      <w:r w:rsidR="009758DC">
        <w:rPr>
          <w:lang w:val="en-US"/>
        </w:rPr>
        <w:fldChar w:fldCharType="end"/>
      </w:r>
      <w:r>
        <w:t>)</w:t>
      </w:r>
      <w:r w:rsidR="008200BE">
        <w:t>.</w:t>
      </w:r>
    </w:p>
    <w:p w14:paraId="48D4E893" w14:textId="165FEB77" w:rsidR="00104147" w:rsidRDefault="00104147" w:rsidP="008200BE">
      <w:pPr>
        <w:pStyle w:val="321232"/>
      </w:pPr>
      <w:r>
        <w:t>«Акции» (п</w:t>
      </w:r>
      <w:r w:rsidR="009758DC">
        <w:t>.</w:t>
      </w:r>
      <w:r w:rsidR="009758DC">
        <w:rPr>
          <w:lang w:val="en-US"/>
        </w:rPr>
        <w:t> </w:t>
      </w:r>
      <w:r w:rsidR="009758DC">
        <w:rPr>
          <w:lang w:val="en-US"/>
        </w:rPr>
        <w:fldChar w:fldCharType="begin"/>
      </w:r>
      <w:r w:rsidR="009758DC">
        <w:rPr>
          <w:lang w:val="en-US"/>
        </w:rPr>
        <w:instrText xml:space="preserve"> REF _Ref152248010 \n \h </w:instrText>
      </w:r>
      <w:r w:rsidR="009758DC">
        <w:rPr>
          <w:lang w:val="en-US"/>
        </w:rPr>
      </w:r>
      <w:r w:rsidR="009758DC">
        <w:rPr>
          <w:lang w:val="en-US"/>
        </w:rPr>
        <w:fldChar w:fldCharType="separate"/>
      </w:r>
      <w:r w:rsidR="00240460">
        <w:rPr>
          <w:lang w:val="en-US"/>
        </w:rPr>
        <w:t>4.1.4</w:t>
      </w:r>
      <w:r w:rsidR="009758DC">
        <w:rPr>
          <w:lang w:val="en-US"/>
        </w:rPr>
        <w:fldChar w:fldCharType="end"/>
      </w:r>
      <w:r>
        <w:t>)</w:t>
      </w:r>
      <w:r w:rsidR="008200BE">
        <w:t>.</w:t>
      </w:r>
    </w:p>
    <w:p w14:paraId="2AEB3D8C" w14:textId="32E7CBD1" w:rsidR="00104147" w:rsidRDefault="00104147" w:rsidP="008200BE">
      <w:pPr>
        <w:pStyle w:val="321232"/>
      </w:pPr>
      <w:r>
        <w:t>«Новости» (п.</w:t>
      </w:r>
      <w:r w:rsidR="009758DC">
        <w:t> </w:t>
      </w:r>
      <w:r w:rsidR="009758DC">
        <w:fldChar w:fldCharType="begin"/>
      </w:r>
      <w:r w:rsidR="009758DC">
        <w:instrText xml:space="preserve"> REF _Ref152150741 \n \h </w:instrText>
      </w:r>
      <w:r w:rsidR="009758DC">
        <w:fldChar w:fldCharType="separate"/>
      </w:r>
      <w:r w:rsidR="00240460">
        <w:t>4.1.5</w:t>
      </w:r>
      <w:r w:rsidR="009758DC">
        <w:fldChar w:fldCharType="end"/>
      </w:r>
      <w:r>
        <w:t>)</w:t>
      </w:r>
      <w:r w:rsidR="008200BE">
        <w:t>.</w:t>
      </w:r>
    </w:p>
    <w:p w14:paraId="1DA4FE26" w14:textId="1527C1E1" w:rsidR="00104147" w:rsidRDefault="00104147" w:rsidP="008200BE">
      <w:pPr>
        <w:pStyle w:val="321232"/>
      </w:pPr>
      <w:r>
        <w:t>«Частые вопросы» (п.</w:t>
      </w:r>
      <w:r w:rsidR="009758DC">
        <w:t> </w:t>
      </w:r>
      <w:r w:rsidR="009758DC">
        <w:fldChar w:fldCharType="begin"/>
      </w:r>
      <w:r w:rsidR="009758DC">
        <w:instrText xml:space="preserve"> REF _Ref152150748 \n \h </w:instrText>
      </w:r>
      <w:r w:rsidR="009758DC">
        <w:fldChar w:fldCharType="separate"/>
      </w:r>
      <w:r w:rsidR="00240460">
        <w:t>4.1.6</w:t>
      </w:r>
      <w:r w:rsidR="009758DC">
        <w:fldChar w:fldCharType="end"/>
      </w:r>
      <w:r>
        <w:t>)</w:t>
      </w:r>
      <w:r w:rsidR="008200BE">
        <w:t>.</w:t>
      </w:r>
    </w:p>
    <w:p w14:paraId="5DB6CCEC" w14:textId="561CA568" w:rsidR="00104147" w:rsidRDefault="00104147" w:rsidP="008200BE">
      <w:pPr>
        <w:pStyle w:val="321232"/>
      </w:pPr>
      <w:r>
        <w:t>«Поддержка» (п.</w:t>
      </w:r>
      <w:r w:rsidR="009758DC">
        <w:t> </w:t>
      </w:r>
      <w:r w:rsidR="009758DC">
        <w:fldChar w:fldCharType="begin"/>
      </w:r>
      <w:r w:rsidR="009758DC">
        <w:instrText xml:space="preserve"> REF _Ref152150754 \n \h </w:instrText>
      </w:r>
      <w:r w:rsidR="009758DC">
        <w:fldChar w:fldCharType="separate"/>
      </w:r>
      <w:r w:rsidR="00240460">
        <w:t>4.1.7</w:t>
      </w:r>
      <w:r w:rsidR="009758DC">
        <w:fldChar w:fldCharType="end"/>
      </w:r>
      <w:r>
        <w:t>)</w:t>
      </w:r>
      <w:r w:rsidR="008200BE">
        <w:t>.</w:t>
      </w:r>
    </w:p>
    <w:p w14:paraId="48E060C3" w14:textId="0E116991" w:rsidR="00104147" w:rsidRDefault="00104147" w:rsidP="008200BE">
      <w:pPr>
        <w:pStyle w:val="321232"/>
      </w:pPr>
      <w:r>
        <w:t>«Документы» (п.</w:t>
      </w:r>
      <w:r w:rsidR="009758DC">
        <w:t> </w:t>
      </w:r>
      <w:r w:rsidR="009758DC">
        <w:fldChar w:fldCharType="begin"/>
      </w:r>
      <w:r w:rsidR="009758DC">
        <w:instrText xml:space="preserve"> REF _Ref152150915 \n \h </w:instrText>
      </w:r>
      <w:r w:rsidR="009758DC">
        <w:fldChar w:fldCharType="separate"/>
      </w:r>
      <w:r w:rsidR="00240460">
        <w:t>4.1.8</w:t>
      </w:r>
      <w:r w:rsidR="009758DC">
        <w:fldChar w:fldCharType="end"/>
      </w:r>
      <w:r>
        <w:t>).</w:t>
      </w:r>
    </w:p>
    <w:p w14:paraId="62ECE950" w14:textId="59475EEB" w:rsidR="00104147" w:rsidRDefault="00104147" w:rsidP="00104147">
      <w:pPr>
        <w:pStyle w:val="321231"/>
      </w:pPr>
      <w:r>
        <w:t>Рабочая область, в которой отображается содержимое выбранного раздела</w:t>
      </w:r>
      <w:r w:rsidR="00141765">
        <w:rPr>
          <w:lang w:val="en-US"/>
        </w:rPr>
        <w:t xml:space="preserve"> </w:t>
      </w:r>
      <w:r w:rsidR="00141765">
        <w:t>(</w:t>
      </w:r>
      <w:r w:rsidR="00141765">
        <w:fldChar w:fldCharType="begin"/>
      </w:r>
      <w:r w:rsidR="00141765">
        <w:instrText xml:space="preserve"> REF _Ref153811543 \h </w:instrText>
      </w:r>
      <w:r w:rsidR="00141765">
        <w:fldChar w:fldCharType="separate"/>
      </w:r>
      <w:r w:rsidR="00240460">
        <w:t>Рисунок </w:t>
      </w:r>
      <w:r w:rsidR="00240460">
        <w:rPr>
          <w:noProof/>
        </w:rPr>
        <w:t>2</w:t>
      </w:r>
      <w:r w:rsidR="00141765">
        <w:fldChar w:fldCharType="end"/>
      </w:r>
      <w:r w:rsidR="00141765">
        <w:t>)</w:t>
      </w:r>
      <w:r>
        <w:t>.</w:t>
      </w:r>
    </w:p>
    <w:p w14:paraId="35BF7F0D" w14:textId="719BB99D" w:rsidR="00104147" w:rsidRDefault="00104147" w:rsidP="00664162">
      <w:pPr>
        <w:pStyle w:val="affffffd"/>
      </w:pPr>
      <w:r w:rsidRPr="00664162">
        <w:rPr>
          <w:spacing w:val="40"/>
        </w:rPr>
        <w:t>Примечание</w:t>
      </w:r>
      <w:r w:rsidR="00C403F7">
        <w:rPr>
          <w:spacing w:val="40"/>
        </w:rPr>
        <w:t xml:space="preserve"> - </w:t>
      </w:r>
      <w:r>
        <w:t xml:space="preserve">после </w:t>
      </w:r>
      <w:r w:rsidRPr="00664162">
        <w:t>перехода</w:t>
      </w:r>
      <w:r>
        <w:t xml:space="preserve"> к разделу главной страницы портала (прокрутки вниз) в рабочей области отображается элемент «^» для возврата в верхнюю часть страницы.</w:t>
      </w:r>
    </w:p>
    <w:p w14:paraId="0E79D929" w14:textId="0F2FC366" w:rsidR="00104147" w:rsidRDefault="00104147" w:rsidP="00104147">
      <w:pPr>
        <w:pStyle w:val="321231"/>
      </w:pPr>
      <w:r>
        <w:t xml:space="preserve">Нижняя часть страницы </w:t>
      </w:r>
      <w:r w:rsidR="00141765">
        <w:rPr>
          <w:lang w:val="en-US"/>
        </w:rPr>
        <w:t>(</w:t>
      </w:r>
      <w:r>
        <w:t>подвал</w:t>
      </w:r>
      <w:r w:rsidR="00141765">
        <w:rPr>
          <w:lang w:val="en-US"/>
        </w:rPr>
        <w:t>)</w:t>
      </w:r>
      <w:r>
        <w:t xml:space="preserve">. В нижней части страницы продублированы логотип и главное меню </w:t>
      </w:r>
      <w:r w:rsidR="001B5F76">
        <w:t>П</w:t>
      </w:r>
      <w:r>
        <w:t>ортала.</w:t>
      </w:r>
    </w:p>
    <w:p w14:paraId="67F8066A" w14:textId="0BA120F9" w:rsidR="00104147" w:rsidRDefault="001B5F76" w:rsidP="00653A5E">
      <w:pPr>
        <w:pStyle w:val="3a"/>
      </w:pPr>
      <w:bookmarkStart w:id="31" w:name="_Toc157507602"/>
      <w:r>
        <w:t>Главная страница ЛК</w:t>
      </w:r>
      <w:bookmarkEnd w:id="31"/>
    </w:p>
    <w:p w14:paraId="63F4F816" w14:textId="50DD47DB" w:rsidR="00104147" w:rsidRDefault="00104147" w:rsidP="00104147">
      <w:pPr>
        <w:pStyle w:val="1c"/>
      </w:pPr>
      <w:r>
        <w:t xml:space="preserve">Интерфейс </w:t>
      </w:r>
      <w:r w:rsidR="001B5F76">
        <w:t>ЛК</w:t>
      </w:r>
      <w:r>
        <w:t>, переход в который осуществляется после авторизации, организован по такому же принципу</w:t>
      </w:r>
      <w:r w:rsidR="001B5F76">
        <w:t xml:space="preserve">, что и на Портале </w:t>
      </w:r>
      <w:r>
        <w:t>(</w:t>
      </w:r>
      <w:r w:rsidR="001B5F76">
        <w:fldChar w:fldCharType="begin"/>
      </w:r>
      <w:r w:rsidR="001B5F76">
        <w:instrText xml:space="preserve"> REF _Ref153812083 \h </w:instrText>
      </w:r>
      <w:r w:rsidR="001B5F76">
        <w:fldChar w:fldCharType="separate"/>
      </w:r>
      <w:r w:rsidR="00240460">
        <w:t>Рисунок </w:t>
      </w:r>
      <w:r w:rsidR="00240460">
        <w:rPr>
          <w:noProof/>
        </w:rPr>
        <w:t>3</w:t>
      </w:r>
      <w:r w:rsidR="001B5F76">
        <w:fldChar w:fldCharType="end"/>
      </w:r>
      <w:r>
        <w:t>):</w:t>
      </w:r>
    </w:p>
    <w:p w14:paraId="47DE3F08" w14:textId="73686A5B" w:rsidR="00104147" w:rsidRDefault="00104147" w:rsidP="006E5BB7">
      <w:pPr>
        <w:pStyle w:val="321231"/>
        <w:numPr>
          <w:ilvl w:val="0"/>
          <w:numId w:val="71"/>
        </w:numPr>
      </w:pPr>
      <w:r>
        <w:t>Шапка страницы:</w:t>
      </w:r>
    </w:p>
    <w:p w14:paraId="3424E3FC" w14:textId="16AA33D1" w:rsidR="00104147" w:rsidRPr="006879FD" w:rsidRDefault="008200BE" w:rsidP="008200BE">
      <w:pPr>
        <w:pStyle w:val="321232"/>
      </w:pPr>
      <w:r w:rsidRPr="006879FD">
        <w:t>И</w:t>
      </w:r>
      <w:r w:rsidR="00104147" w:rsidRPr="006879FD">
        <w:t xml:space="preserve">нтерактивный логотип: щелкните по нему для перехода обратно на главную страницу </w:t>
      </w:r>
      <w:r w:rsidR="008A7334" w:rsidRPr="006879FD">
        <w:t>П</w:t>
      </w:r>
      <w:r w:rsidR="00104147" w:rsidRPr="006879FD">
        <w:t>ортала (</w:t>
      </w:r>
      <w:r w:rsidR="008A7334" w:rsidRPr="006879FD">
        <w:t>п. </w:t>
      </w:r>
      <w:r w:rsidR="008A7334" w:rsidRPr="006879FD">
        <w:fldChar w:fldCharType="begin"/>
      </w:r>
      <w:r w:rsidR="008A7334" w:rsidRPr="006879FD">
        <w:instrText xml:space="preserve"> REF _Ref152150660 \n \h </w:instrText>
      </w:r>
      <w:r w:rsidR="006879FD">
        <w:instrText xml:space="preserve"> \* MERGEFORMAT </w:instrText>
      </w:r>
      <w:r w:rsidR="008A7334" w:rsidRPr="006879FD">
        <w:fldChar w:fldCharType="separate"/>
      </w:r>
      <w:r w:rsidR="00240460">
        <w:t>4.1.1</w:t>
      </w:r>
      <w:r w:rsidR="008A7334" w:rsidRPr="006879FD">
        <w:fldChar w:fldCharType="end"/>
      </w:r>
      <w:r w:rsidR="00104147" w:rsidRPr="006879FD">
        <w:t>).</w:t>
      </w:r>
    </w:p>
    <w:p w14:paraId="064AF85E" w14:textId="2C969CD8" w:rsidR="00104147" w:rsidRDefault="00104147" w:rsidP="008200BE">
      <w:pPr>
        <w:pStyle w:val="321232"/>
      </w:pPr>
      <w:r>
        <w:t>Ф</w:t>
      </w:r>
      <w:r w:rsidR="001B5F76">
        <w:t>.</w:t>
      </w:r>
      <w:r>
        <w:t>И</w:t>
      </w:r>
      <w:r w:rsidR="001B5F76">
        <w:t>.</w:t>
      </w:r>
      <w:r>
        <w:t>О</w:t>
      </w:r>
      <w:r w:rsidR="001B5F76">
        <w:t>.</w:t>
      </w:r>
      <w:r>
        <w:t xml:space="preserve"> владельца </w:t>
      </w:r>
      <w:r w:rsidR="001B5F76">
        <w:t>ЛК</w:t>
      </w:r>
      <w:r>
        <w:t xml:space="preserve"> и </w:t>
      </w:r>
      <w:proofErr w:type="spellStart"/>
      <w:r>
        <w:t>аватар</w:t>
      </w:r>
      <w:proofErr w:type="spellEnd"/>
      <w:r w:rsidR="008200BE">
        <w:t>.</w:t>
      </w:r>
    </w:p>
    <w:p w14:paraId="0526DC02" w14:textId="0297234D" w:rsidR="00104147" w:rsidRDefault="008200BE" w:rsidP="008200BE">
      <w:pPr>
        <w:pStyle w:val="321232"/>
      </w:pPr>
      <w:r>
        <w:t>И</w:t>
      </w:r>
      <w:r w:rsidR="00104147">
        <w:t xml:space="preserve">конка </w:t>
      </w:r>
      <w:r w:rsidR="001B5F76">
        <w:rPr>
          <w:noProof/>
        </w:rPr>
        <w:drawing>
          <wp:inline distT="0" distB="0" distL="0" distR="0" wp14:anchorId="65F0A273" wp14:editId="5B9503FF">
            <wp:extent cx="137160" cy="16764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4147">
        <w:t xml:space="preserve"> выхода из </w:t>
      </w:r>
      <w:r w:rsidR="001B5F76">
        <w:t>ЛК - ля выхода из ЛК</w:t>
      </w:r>
      <w:r w:rsidR="00104147">
        <w:t xml:space="preserve"> </w:t>
      </w:r>
      <w:r w:rsidR="001B5F76">
        <w:t xml:space="preserve">и перехода на Портал </w:t>
      </w:r>
      <w:r w:rsidR="00104147">
        <w:t>щелкните по ней для (п.</w:t>
      </w:r>
      <w:r w:rsidR="008A7334">
        <w:t> </w:t>
      </w:r>
      <w:r w:rsidR="008A7334">
        <w:fldChar w:fldCharType="begin"/>
      </w:r>
      <w:r w:rsidR="008A7334">
        <w:instrText xml:space="preserve"> REF _Ref153896643 \n \h </w:instrText>
      </w:r>
      <w:r w:rsidR="008A7334">
        <w:fldChar w:fldCharType="separate"/>
      </w:r>
      <w:r w:rsidR="00240460">
        <w:t>4.2.2</w:t>
      </w:r>
      <w:r w:rsidR="008A7334">
        <w:fldChar w:fldCharType="end"/>
      </w:r>
      <w:r w:rsidR="00104147">
        <w:t>).</w:t>
      </w:r>
    </w:p>
    <w:p w14:paraId="01FD53C9" w14:textId="0E86CFE8" w:rsidR="001B5F76" w:rsidRPr="00026396" w:rsidRDefault="002D1BA0" w:rsidP="001B5F76">
      <w:pPr>
        <w:pStyle w:val="313"/>
        <w:rPr>
          <w:lang w:val="en-US"/>
        </w:rPr>
      </w:pPr>
      <w:r w:rsidRPr="002D1BA0">
        <w:rPr>
          <w:noProof/>
          <w:lang w:val="en-US"/>
        </w:rPr>
        <w:lastRenderedPageBreak/>
        <w:drawing>
          <wp:inline distT="0" distB="0" distL="0" distR="0" wp14:anchorId="64E2A882" wp14:editId="527C8803">
            <wp:extent cx="6120130" cy="41592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68359" w14:textId="3EF28B0C" w:rsidR="001B5F76" w:rsidRDefault="00AB1F59" w:rsidP="001B5F76">
      <w:pPr>
        <w:pStyle w:val="3f4"/>
      </w:pPr>
      <w:bookmarkStart w:id="32" w:name="_Ref153812083"/>
      <w:r>
        <w:t>Рисунок </w:t>
      </w:r>
      <w:fldSimple w:instr=" SEQ Рисунок \* ARABIC ">
        <w:r w:rsidR="00240460">
          <w:rPr>
            <w:noProof/>
          </w:rPr>
          <w:t>3</w:t>
        </w:r>
      </w:fldSimple>
      <w:bookmarkEnd w:id="32"/>
    </w:p>
    <w:p w14:paraId="3ED2F27F" w14:textId="6F0A2D7C" w:rsidR="00104147" w:rsidRDefault="00104147" w:rsidP="001B5F76">
      <w:pPr>
        <w:pStyle w:val="321231"/>
      </w:pPr>
      <w:r>
        <w:t>Главное меню</w:t>
      </w:r>
      <w:r w:rsidR="004450BD">
        <w:t xml:space="preserve"> </w:t>
      </w:r>
      <w:r w:rsidR="004450BD">
        <w:noBreakHyphen/>
      </w:r>
      <w:r>
        <w:t xml:space="preserve"> щелкните по пункту меню для перехода на соответствующую страницу </w:t>
      </w:r>
      <w:r w:rsidR="004450BD">
        <w:t>ЛК</w:t>
      </w:r>
      <w:r>
        <w:t>. Доступны следующие пункты меню:</w:t>
      </w:r>
    </w:p>
    <w:p w14:paraId="3DADCDB3" w14:textId="475067E2" w:rsidR="00104147" w:rsidRDefault="00104147" w:rsidP="004450BD">
      <w:pPr>
        <w:pStyle w:val="321232"/>
      </w:pPr>
      <w:r>
        <w:t>«Главная» (п.</w:t>
      </w:r>
      <w:r w:rsidR="008A7334">
        <w:t> </w:t>
      </w:r>
      <w:r w:rsidR="008A7334">
        <w:fldChar w:fldCharType="begin"/>
      </w:r>
      <w:r w:rsidR="008A7334">
        <w:instrText xml:space="preserve"> REF _Ref152247951 \n \h </w:instrText>
      </w:r>
      <w:r w:rsidR="008A7334">
        <w:fldChar w:fldCharType="separate"/>
      </w:r>
      <w:r w:rsidR="00240460">
        <w:t>4.2.3</w:t>
      </w:r>
      <w:r w:rsidR="008A7334">
        <w:fldChar w:fldCharType="end"/>
      </w:r>
      <w:r>
        <w:t>)</w:t>
      </w:r>
      <w:r w:rsidR="004450BD">
        <w:t>.</w:t>
      </w:r>
    </w:p>
    <w:p w14:paraId="4FB92484" w14:textId="1B6E6105" w:rsidR="00104147" w:rsidRDefault="00104147" w:rsidP="004450BD">
      <w:pPr>
        <w:pStyle w:val="321232"/>
      </w:pPr>
      <w:r>
        <w:t>«Профиль» (п.</w:t>
      </w:r>
      <w:r w:rsidR="008A7334">
        <w:t> </w:t>
      </w:r>
      <w:r w:rsidR="008A7334">
        <w:fldChar w:fldCharType="begin"/>
      </w:r>
      <w:r w:rsidR="008A7334">
        <w:instrText xml:space="preserve"> REF _Ref153896726 \n \h </w:instrText>
      </w:r>
      <w:r w:rsidR="008A7334">
        <w:fldChar w:fldCharType="separate"/>
      </w:r>
      <w:r w:rsidR="00240460">
        <w:t>4.2.4</w:t>
      </w:r>
      <w:r w:rsidR="008A7334">
        <w:fldChar w:fldCharType="end"/>
      </w:r>
      <w:r>
        <w:t>)</w:t>
      </w:r>
      <w:r w:rsidR="004450BD">
        <w:t>.</w:t>
      </w:r>
    </w:p>
    <w:p w14:paraId="0CBAC9A7" w14:textId="58AF4CBD" w:rsidR="00104147" w:rsidRDefault="001B5F76" w:rsidP="004450BD">
      <w:pPr>
        <w:pStyle w:val="321232"/>
      </w:pPr>
      <w:r>
        <w:t>«</w:t>
      </w:r>
      <w:r w:rsidR="00104147">
        <w:t>Мои карты» (п.</w:t>
      </w:r>
      <w:r w:rsidR="008A7334">
        <w:t> </w:t>
      </w:r>
      <w:r w:rsidR="008A7334">
        <w:fldChar w:fldCharType="begin"/>
      </w:r>
      <w:r w:rsidR="008A7334">
        <w:instrText xml:space="preserve"> REF _Ref152253552 \n \h </w:instrText>
      </w:r>
      <w:r w:rsidR="008A7334">
        <w:fldChar w:fldCharType="separate"/>
      </w:r>
      <w:r w:rsidR="00240460">
        <w:t>4.2.5</w:t>
      </w:r>
      <w:r w:rsidR="008A7334">
        <w:fldChar w:fldCharType="end"/>
      </w:r>
      <w:r w:rsidR="00104147">
        <w:t>)</w:t>
      </w:r>
      <w:r w:rsidR="004450BD">
        <w:t>.</w:t>
      </w:r>
    </w:p>
    <w:p w14:paraId="74D6BC25" w14:textId="39BE3525" w:rsidR="00104147" w:rsidRPr="006879FD" w:rsidRDefault="00104147" w:rsidP="004450BD">
      <w:pPr>
        <w:pStyle w:val="321232"/>
      </w:pPr>
      <w:r w:rsidRPr="006879FD">
        <w:t>«Мои льготы»</w:t>
      </w:r>
      <w:r w:rsidR="004450BD" w:rsidRPr="006879FD">
        <w:t>.</w:t>
      </w:r>
    </w:p>
    <w:p w14:paraId="6CFCC549" w14:textId="5827937B" w:rsidR="00104147" w:rsidRDefault="00104147" w:rsidP="004450BD">
      <w:pPr>
        <w:pStyle w:val="321232"/>
      </w:pPr>
      <w:r>
        <w:t>«Акции» (п.</w:t>
      </w:r>
      <w:r w:rsidR="006C3F49">
        <w:t> </w:t>
      </w:r>
      <w:r w:rsidR="006C3F49">
        <w:fldChar w:fldCharType="begin"/>
      </w:r>
      <w:r w:rsidR="006C3F49">
        <w:instrText xml:space="preserve"> REF _Ref152248010 \n \h </w:instrText>
      </w:r>
      <w:r w:rsidR="006C3F49">
        <w:fldChar w:fldCharType="separate"/>
      </w:r>
      <w:r w:rsidR="00240460">
        <w:t>4.1.4</w:t>
      </w:r>
      <w:r w:rsidR="006C3F49">
        <w:fldChar w:fldCharType="end"/>
      </w:r>
      <w:r>
        <w:t>)</w:t>
      </w:r>
      <w:r w:rsidR="004450BD">
        <w:t>.</w:t>
      </w:r>
    </w:p>
    <w:p w14:paraId="38296673" w14:textId="34A2468B" w:rsidR="00104147" w:rsidRDefault="00104147" w:rsidP="004450BD">
      <w:pPr>
        <w:pStyle w:val="321232"/>
      </w:pPr>
      <w:r>
        <w:t>«Поддержка» (п.</w:t>
      </w:r>
      <w:r w:rsidR="006C3F49">
        <w:t> </w:t>
      </w:r>
      <w:r w:rsidR="006C3F49">
        <w:fldChar w:fldCharType="begin"/>
      </w:r>
      <w:r w:rsidR="006C3F49">
        <w:instrText xml:space="preserve"> REF _Ref152150754 \n \h </w:instrText>
      </w:r>
      <w:r w:rsidR="006C3F49">
        <w:fldChar w:fldCharType="separate"/>
      </w:r>
      <w:r w:rsidR="00240460">
        <w:t>4.1.7</w:t>
      </w:r>
      <w:r w:rsidR="006C3F49">
        <w:fldChar w:fldCharType="end"/>
      </w:r>
      <w:r>
        <w:t>).</w:t>
      </w:r>
    </w:p>
    <w:p w14:paraId="274C1708" w14:textId="60992A86" w:rsidR="00104147" w:rsidRDefault="00104147" w:rsidP="001B5F76">
      <w:pPr>
        <w:pStyle w:val="321231"/>
      </w:pPr>
      <w:r>
        <w:t>Рабочая область, в которой отображается содержимое выбранного раздела.</w:t>
      </w:r>
    </w:p>
    <w:p w14:paraId="2D1C4BCC" w14:textId="0B50C009" w:rsidR="00104147" w:rsidRDefault="00104147" w:rsidP="001B5F76">
      <w:pPr>
        <w:pStyle w:val="321231"/>
      </w:pPr>
      <w:r>
        <w:t xml:space="preserve">Нижняя часть страницы (подвал). В нижней части страницы продублированы логотип и главное меню </w:t>
      </w:r>
      <w:r w:rsidR="00D772A5">
        <w:t>ЛК</w:t>
      </w:r>
      <w:r>
        <w:t>.</w:t>
      </w:r>
    </w:p>
    <w:p w14:paraId="7D1D7759" w14:textId="0D62CA86" w:rsidR="00A0179E" w:rsidRPr="005341AB" w:rsidRDefault="00A0179E" w:rsidP="00A0179E">
      <w:pPr>
        <w:pStyle w:val="29"/>
      </w:pPr>
      <w:bookmarkStart w:id="33" w:name="_Toc157507603"/>
      <w:bookmarkEnd w:id="27"/>
      <w:bookmarkEnd w:id="28"/>
      <w:bookmarkEnd w:id="29"/>
      <w:r>
        <w:t>Клиен</w:t>
      </w:r>
      <w:r w:rsidR="00240460">
        <w:t>т</w:t>
      </w:r>
      <w:r>
        <w:t>ско</w:t>
      </w:r>
      <w:r w:rsidRPr="006D7F1B">
        <w:t>е</w:t>
      </w:r>
      <w:r w:rsidRPr="005341AB">
        <w:t xml:space="preserve"> приложение</w:t>
      </w:r>
      <w:bookmarkEnd w:id="33"/>
    </w:p>
    <w:p w14:paraId="378A8E37" w14:textId="23146017" w:rsidR="000F5694" w:rsidRDefault="000F5694" w:rsidP="000F5694">
      <w:pPr>
        <w:pStyle w:val="3a"/>
      </w:pPr>
      <w:bookmarkStart w:id="34" w:name="_Toc157507604"/>
      <w:bookmarkEnd w:id="0"/>
      <w:bookmarkEnd w:id="3"/>
      <w:r>
        <w:t>Установка клиен</w:t>
      </w:r>
      <w:r w:rsidR="00072156">
        <w:t>т</w:t>
      </w:r>
      <w:r>
        <w:t>ского приложения</w:t>
      </w:r>
      <w:bookmarkEnd w:id="34"/>
    </w:p>
    <w:p w14:paraId="53C88B81" w14:textId="0B3D011B" w:rsidR="000F5694" w:rsidRDefault="000F5694" w:rsidP="006E5BB7">
      <w:pPr>
        <w:pStyle w:val="20"/>
        <w:numPr>
          <w:ilvl w:val="0"/>
          <w:numId w:val="72"/>
        </w:numPr>
      </w:pPr>
      <w:r>
        <w:t>Откройте Портал (п. </w:t>
      </w:r>
      <w:r>
        <w:fldChar w:fldCharType="begin"/>
      </w:r>
      <w:r>
        <w:instrText xml:space="preserve"> REF _Ref153873549 \n \h </w:instrText>
      </w:r>
      <w:r>
        <w:fldChar w:fldCharType="separate"/>
      </w:r>
      <w:r w:rsidR="00240460">
        <w:t>2.2</w:t>
      </w:r>
      <w:r>
        <w:fldChar w:fldCharType="end"/>
      </w:r>
      <w:r>
        <w:t>) - открывается главная страница клиен</w:t>
      </w:r>
      <w:r w:rsidR="00072156">
        <w:t>т</w:t>
      </w:r>
      <w:r>
        <w:t>ского приложения Портала (</w:t>
      </w:r>
      <w:r>
        <w:fldChar w:fldCharType="begin"/>
      </w:r>
      <w:r>
        <w:instrText xml:space="preserve"> REF _Ref153873684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4</w:t>
      </w:r>
      <w:r>
        <w:fldChar w:fldCharType="end"/>
      </w:r>
      <w:r>
        <w:t>).</w:t>
      </w:r>
    </w:p>
    <w:p w14:paraId="3957BD35" w14:textId="3FD4A4EF" w:rsidR="000F5694" w:rsidRDefault="00C750E3" w:rsidP="000F5694">
      <w:pPr>
        <w:pStyle w:val="313"/>
      </w:pPr>
      <w:r w:rsidRPr="00C750E3">
        <w:rPr>
          <w:noProof/>
        </w:rPr>
        <w:lastRenderedPageBreak/>
        <w:drawing>
          <wp:inline distT="0" distB="0" distL="0" distR="0" wp14:anchorId="5BC83871" wp14:editId="20C77946">
            <wp:extent cx="2305322" cy="24860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16023" cy="24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81A82" w14:textId="335A0248" w:rsidR="000F5694" w:rsidRDefault="00AB1F59" w:rsidP="000F5694">
      <w:pPr>
        <w:pStyle w:val="3f4"/>
      </w:pPr>
      <w:bookmarkStart w:id="35" w:name="_Ref153873684"/>
      <w:r>
        <w:t>Рисунок </w:t>
      </w:r>
      <w:fldSimple w:instr=" SEQ Рисунок \* ARABIC ">
        <w:r w:rsidR="00240460">
          <w:rPr>
            <w:noProof/>
          </w:rPr>
          <w:t>4</w:t>
        </w:r>
      </w:fldSimple>
      <w:bookmarkEnd w:id="35"/>
    </w:p>
    <w:p w14:paraId="354E5339" w14:textId="1CE6FDB7" w:rsidR="00AB1F59" w:rsidRDefault="000F5694" w:rsidP="00AB1F59">
      <w:pPr>
        <w:pStyle w:val="20"/>
      </w:pPr>
      <w:r>
        <w:t xml:space="preserve">Нажмите на </w:t>
      </w:r>
      <w:r w:rsidRPr="00AB1F59">
        <w:t>иконку</w:t>
      </w:r>
      <w:r>
        <w:t xml:space="preserve"> </w:t>
      </w:r>
      <w:r>
        <w:rPr>
          <w:noProof/>
        </w:rPr>
        <w:drawing>
          <wp:inline distT="0" distB="0" distL="0" distR="0" wp14:anchorId="3A715CEA" wp14:editId="2A063EF2">
            <wp:extent cx="198120" cy="21336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шапке страницы</w:t>
      </w:r>
      <w:r w:rsidR="00C750E3">
        <w:t xml:space="preserve"> (</w:t>
      </w:r>
      <w:r w:rsidR="00C750E3">
        <w:fldChar w:fldCharType="begin"/>
      </w:r>
      <w:r w:rsidR="00C750E3">
        <w:instrText xml:space="preserve"> REF _Ref153873684 \h </w:instrText>
      </w:r>
      <w:r w:rsidR="00C750E3">
        <w:fldChar w:fldCharType="separate"/>
      </w:r>
      <w:r w:rsidR="00240460">
        <w:t>Рисунок </w:t>
      </w:r>
      <w:r w:rsidR="00240460">
        <w:rPr>
          <w:noProof/>
        </w:rPr>
        <w:t>4</w:t>
      </w:r>
      <w:r w:rsidR="00C750E3">
        <w:fldChar w:fldCharType="end"/>
      </w:r>
      <w:r w:rsidR="00C750E3">
        <w:t>)</w:t>
      </w:r>
      <w:r>
        <w:t xml:space="preserve"> - открывается страница входа в ЛК. </w:t>
      </w:r>
    </w:p>
    <w:p w14:paraId="49E8B6BE" w14:textId="43DB102F" w:rsidR="000F5694" w:rsidRDefault="000F5694" w:rsidP="00AB1F59">
      <w:pPr>
        <w:pStyle w:val="1c"/>
      </w:pPr>
      <w:r>
        <w:t xml:space="preserve">В верхней части экрана отображается сообщение о возможности добавления ярлыка приложения на главный экран (экран «Домой» в случае </w:t>
      </w:r>
      <w:proofErr w:type="spellStart"/>
      <w:r>
        <w:t>iOS</w:t>
      </w:r>
      <w:proofErr w:type="spellEnd"/>
      <w:r>
        <w:t>) носимого устройства (</w:t>
      </w:r>
      <w:r>
        <w:fldChar w:fldCharType="begin"/>
      </w:r>
      <w:r>
        <w:instrText xml:space="preserve"> REF _Ref153873789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5</w:t>
      </w:r>
      <w:r>
        <w:fldChar w:fldCharType="end"/>
      </w:r>
      <w:r>
        <w:t>).</w:t>
      </w:r>
    </w:p>
    <w:p w14:paraId="338510C9" w14:textId="77777777" w:rsidR="000F5694" w:rsidRDefault="000F5694" w:rsidP="000F5694">
      <w:pPr>
        <w:pStyle w:val="313"/>
      </w:pPr>
      <w:r>
        <w:rPr>
          <w:noProof/>
        </w:rPr>
        <w:drawing>
          <wp:inline distT="0" distB="0" distL="0" distR="0" wp14:anchorId="41DCF278" wp14:editId="544EC25B">
            <wp:extent cx="3497580" cy="3497580"/>
            <wp:effectExtent l="0" t="0" r="762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76DF0" w14:textId="75E7837F" w:rsidR="000F5694" w:rsidRDefault="00AB1F59" w:rsidP="000F5694">
      <w:pPr>
        <w:pStyle w:val="afff6"/>
      </w:pPr>
      <w:bookmarkStart w:id="36" w:name="_Ref153873789"/>
      <w:r>
        <w:t>Рисунок </w:t>
      </w:r>
      <w:fldSimple w:instr=" SEQ Рисунок \* ARABIC ">
        <w:r w:rsidR="00240460">
          <w:rPr>
            <w:noProof/>
          </w:rPr>
          <w:t>5</w:t>
        </w:r>
      </w:fldSimple>
      <w:bookmarkEnd w:id="36"/>
    </w:p>
    <w:p w14:paraId="445831BC" w14:textId="07E9AFE3" w:rsidR="000F5694" w:rsidRDefault="000F5694" w:rsidP="00085875">
      <w:pPr>
        <w:pStyle w:val="20"/>
        <w:keepNext/>
      </w:pPr>
      <w:r>
        <w:t xml:space="preserve">Выполните </w:t>
      </w:r>
      <w:r w:rsidR="00C750E3">
        <w:t>следующие</w:t>
      </w:r>
      <w:r>
        <w:t xml:space="preserve"> действия:</w:t>
      </w:r>
    </w:p>
    <w:p w14:paraId="0678BFE2" w14:textId="70D9259F" w:rsidR="000F5694" w:rsidRPr="000F5694" w:rsidRDefault="000F5694" w:rsidP="006E5BB7">
      <w:pPr>
        <w:pStyle w:val="321231"/>
        <w:numPr>
          <w:ilvl w:val="0"/>
          <w:numId w:val="73"/>
        </w:numPr>
      </w:pPr>
      <w:proofErr w:type="spellStart"/>
      <w:r w:rsidRPr="000F5694">
        <w:t>Android</w:t>
      </w:r>
      <w:proofErr w:type="spellEnd"/>
      <w:r>
        <w:t xml:space="preserve"> -</w:t>
      </w:r>
      <w:r w:rsidRPr="000F5694">
        <w:t xml:space="preserve"> нажмите на иконку </w:t>
      </w:r>
      <w:r>
        <w:rPr>
          <w:noProof/>
        </w:rPr>
        <w:drawing>
          <wp:inline distT="0" distB="0" distL="0" distR="0" wp14:anchorId="5CB01407" wp14:editId="69FD3997">
            <wp:extent cx="83820" cy="190500"/>
            <wp:effectExtent l="0" t="0" r="0" b="0"/>
            <wp:docPr id="1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694">
        <w:t xml:space="preserve"> в меню на экране устройства и в появившемся меню выберите «Добавить на главный экран»</w:t>
      </w:r>
      <w:r>
        <w:t>.</w:t>
      </w:r>
    </w:p>
    <w:p w14:paraId="6165F89F" w14:textId="5D91562C" w:rsidR="000F5694" w:rsidRPr="00E87107" w:rsidRDefault="000F5694" w:rsidP="000F5694">
      <w:pPr>
        <w:pStyle w:val="321231"/>
      </w:pPr>
      <w:proofErr w:type="spellStart"/>
      <w:r w:rsidRPr="00E87107">
        <w:lastRenderedPageBreak/>
        <w:t>iOS</w:t>
      </w:r>
      <w:proofErr w:type="spellEnd"/>
      <w:r w:rsidRPr="00E87107">
        <w:t xml:space="preserve">: нажмите на иконку </w:t>
      </w:r>
      <w:r w:rsidRPr="00E87107">
        <w:rPr>
          <w:noProof/>
        </w:rPr>
        <w:drawing>
          <wp:inline distT="0" distB="0" distL="0" distR="0" wp14:anchorId="2BA3CC4C" wp14:editId="45E1522E">
            <wp:extent cx="167640" cy="182880"/>
            <wp:effectExtent l="0" t="0" r="3810" b="762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107">
        <w:t xml:space="preserve"> в меню на экране устройства и в появившемся меню выберите «На экран «Домой»».</w:t>
      </w:r>
    </w:p>
    <w:p w14:paraId="1FFFDC75" w14:textId="42BCA76D" w:rsidR="000F5694" w:rsidRDefault="000F5694" w:rsidP="000F5694">
      <w:pPr>
        <w:pStyle w:val="1c"/>
      </w:pPr>
      <w:r>
        <w:t xml:space="preserve">На главный экран (экран «Домой», соответственно) устройства добавится иконка приложения </w:t>
      </w:r>
      <w:r>
        <w:rPr>
          <w:noProof/>
        </w:rPr>
        <w:drawing>
          <wp:inline distT="0" distB="0" distL="0" distR="0" wp14:anchorId="5A6FCBE6" wp14:editId="0DEE2574">
            <wp:extent cx="212400" cy="2304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35B92F2C" w14:textId="77777777" w:rsidR="000F5694" w:rsidRDefault="000F5694" w:rsidP="000F5694">
      <w:pPr>
        <w:pStyle w:val="20"/>
      </w:pPr>
      <w:r>
        <w:t>Для дальнейшей работы с приложением используйте добавленную иконку.</w:t>
      </w:r>
    </w:p>
    <w:p w14:paraId="1C538D71" w14:textId="1FBC2212" w:rsidR="000F5694" w:rsidRDefault="000F5694" w:rsidP="000F5694">
      <w:pPr>
        <w:pStyle w:val="3a"/>
      </w:pPr>
      <w:bookmarkStart w:id="37" w:name="_Toc157507605"/>
      <w:r>
        <w:t>Запуск клиен</w:t>
      </w:r>
      <w:r w:rsidR="00072156">
        <w:t>т</w:t>
      </w:r>
      <w:r>
        <w:t>ского приложения</w:t>
      </w:r>
      <w:bookmarkEnd w:id="37"/>
    </w:p>
    <w:p w14:paraId="4C65F574" w14:textId="58F710D3" w:rsidR="000F5694" w:rsidRDefault="000F5694" w:rsidP="000F5694">
      <w:pPr>
        <w:pStyle w:val="1c"/>
      </w:pPr>
      <w:r>
        <w:t>После установки (п</w:t>
      </w:r>
      <w:r w:rsidR="00317EC7">
        <w:t>.</w:t>
      </w:r>
      <w:r>
        <w:t> </w:t>
      </w:r>
      <w:r>
        <w:fldChar w:fldCharType="begin"/>
      </w:r>
      <w:r>
        <w:instrText xml:space="preserve"> REF _Ref153873933 \n \h </w:instrText>
      </w:r>
      <w:r>
        <w:fldChar w:fldCharType="separate"/>
      </w:r>
      <w:r w:rsidR="00240460">
        <w:t>3.1.1</w:t>
      </w:r>
      <w:r>
        <w:fldChar w:fldCharType="end"/>
      </w:r>
      <w:r>
        <w:t>), клиен</w:t>
      </w:r>
      <w:r w:rsidR="00072156">
        <w:t>т</w:t>
      </w:r>
      <w:r>
        <w:t xml:space="preserve">ское приложение будет добавлено на главный экран (экран «Домой») </w:t>
      </w:r>
      <w:r w:rsidR="00530984">
        <w:t xml:space="preserve">носимого </w:t>
      </w:r>
      <w:r>
        <w:t xml:space="preserve">устройства. Для запуска необходимо нажать на </w:t>
      </w:r>
      <w:r w:rsidR="00530984">
        <w:t xml:space="preserve">иконку </w:t>
      </w:r>
      <w:r>
        <w:t>приложения</w:t>
      </w:r>
      <w:r w:rsidR="00530984">
        <w:t xml:space="preserve"> </w:t>
      </w:r>
      <w:r w:rsidR="00530984">
        <w:rPr>
          <w:noProof/>
        </w:rPr>
        <w:drawing>
          <wp:inline distT="0" distB="0" distL="0" distR="0" wp14:anchorId="1F913B35" wp14:editId="21992D5B">
            <wp:extent cx="212400" cy="230400"/>
            <wp:effectExtent l="0" t="0" r="0" b="0"/>
            <wp:docPr id="1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7E862EF7" w14:textId="696BAAA9" w:rsidR="000F5694" w:rsidRDefault="000F5694" w:rsidP="00403105">
      <w:pPr>
        <w:pStyle w:val="3a"/>
      </w:pPr>
      <w:bookmarkStart w:id="38" w:name="_Ref154067032"/>
      <w:bookmarkStart w:id="39" w:name="_Toc157507606"/>
      <w:r>
        <w:t xml:space="preserve">Основные принципы устройства графического интерфейса </w:t>
      </w:r>
      <w:r w:rsidR="00403105">
        <w:t>клиен</w:t>
      </w:r>
      <w:r w:rsidR="00072156">
        <w:t>т</w:t>
      </w:r>
      <w:r w:rsidR="00403105">
        <w:t>ского</w:t>
      </w:r>
      <w:r>
        <w:t xml:space="preserve"> приложения</w:t>
      </w:r>
      <w:bookmarkEnd w:id="38"/>
      <w:bookmarkEnd w:id="39"/>
    </w:p>
    <w:p w14:paraId="3DB67BD7" w14:textId="0DD4A5CB" w:rsidR="008C26A9" w:rsidRDefault="000F5694" w:rsidP="00403105">
      <w:pPr>
        <w:pStyle w:val="1c"/>
      </w:pPr>
      <w:r>
        <w:t xml:space="preserve">Графический интерфейс </w:t>
      </w:r>
      <w:r w:rsidR="00403105">
        <w:t>клиен</w:t>
      </w:r>
      <w:r w:rsidR="00072156">
        <w:t>т</w:t>
      </w:r>
      <w:r w:rsidR="00403105">
        <w:t>ского</w:t>
      </w:r>
      <w:r>
        <w:t xml:space="preserve"> приложения, в целом, повторяет интерфейс основной версии </w:t>
      </w:r>
      <w:r w:rsidR="00403105">
        <w:t>П</w:t>
      </w:r>
      <w:r>
        <w:t>ортала, за исключением</w:t>
      </w:r>
      <w:r w:rsidR="008C26A9">
        <w:t xml:space="preserve"> (</w:t>
      </w:r>
      <w:r w:rsidR="008C26A9">
        <w:fldChar w:fldCharType="begin"/>
      </w:r>
      <w:r w:rsidR="008C26A9">
        <w:instrText xml:space="preserve"> REF _Ref153874142 \h </w:instrText>
      </w:r>
      <w:r w:rsidR="008C26A9">
        <w:fldChar w:fldCharType="separate"/>
      </w:r>
      <w:r w:rsidR="00240460">
        <w:t>Рисунок </w:t>
      </w:r>
      <w:r w:rsidR="00240460">
        <w:rPr>
          <w:noProof/>
        </w:rPr>
        <w:t>6</w:t>
      </w:r>
      <w:r w:rsidR="008C26A9">
        <w:fldChar w:fldCharType="end"/>
      </w:r>
      <w:r w:rsidR="008C26A9">
        <w:t>):</w:t>
      </w:r>
    </w:p>
    <w:p w14:paraId="7CC4B309" w14:textId="54D32916" w:rsidR="000F5694" w:rsidRDefault="008C26A9" w:rsidP="006E5BB7">
      <w:pPr>
        <w:pStyle w:val="321231"/>
        <w:numPr>
          <w:ilvl w:val="0"/>
          <w:numId w:val="75"/>
        </w:numPr>
      </w:pPr>
      <w:r>
        <w:t>Р</w:t>
      </w:r>
      <w:r w:rsidR="000F5694">
        <w:t xml:space="preserve">асположения Главного меню: оно вынесено в левый верхний угол экрана. Меню открывается нажатием на иконку </w:t>
      </w:r>
      <w:r w:rsidR="00403105">
        <w:rPr>
          <w:noProof/>
        </w:rPr>
        <w:drawing>
          <wp:inline distT="0" distB="0" distL="0" distR="0" wp14:anchorId="433A295F" wp14:editId="65A9AB28">
            <wp:extent cx="205740" cy="211301"/>
            <wp:effectExtent l="0" t="0" r="3810" b="0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59" cy="21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6FADB6BD" w14:textId="0B2B97AB" w:rsidR="008C26A9" w:rsidRDefault="008C26A9" w:rsidP="006E5BB7">
      <w:pPr>
        <w:pStyle w:val="321231"/>
        <w:numPr>
          <w:ilvl w:val="0"/>
          <w:numId w:val="75"/>
        </w:numPr>
      </w:pPr>
      <w:r>
        <w:t>Вместо кнопки</w:t>
      </w:r>
      <w:r w:rsidR="00206964">
        <w:t xml:space="preserve"> </w:t>
      </w:r>
      <w:r w:rsidR="00206964" w:rsidRPr="00307F5D">
        <w:rPr>
          <w:noProof/>
        </w:rPr>
        <w:drawing>
          <wp:inline distT="0" distB="0" distL="0" distR="0" wp14:anchorId="226644DA" wp14:editId="486C2ED8">
            <wp:extent cx="1019174" cy="167864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5099" cy="17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«Личный кабинет» отображается иконка </w:t>
      </w:r>
      <w:r>
        <w:rPr>
          <w:noProof/>
        </w:rPr>
        <w:drawing>
          <wp:inline distT="0" distB="0" distL="0" distR="0" wp14:anchorId="5141A0EF" wp14:editId="015CFC27">
            <wp:extent cx="137696" cy="16319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37" cy="16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31913BB6" w14:textId="742F49D3" w:rsidR="00403105" w:rsidRDefault="00C750E3" w:rsidP="00403105">
      <w:pPr>
        <w:pStyle w:val="313"/>
        <w:rPr>
          <w:noProof/>
        </w:rPr>
      </w:pPr>
      <w:r w:rsidRPr="00C750E3">
        <w:rPr>
          <w:noProof/>
        </w:rPr>
        <w:lastRenderedPageBreak/>
        <w:drawing>
          <wp:inline distT="0" distB="0" distL="0" distR="0" wp14:anchorId="553029D9" wp14:editId="06BB3BE5">
            <wp:extent cx="2277110" cy="2444386"/>
            <wp:effectExtent l="0" t="0" r="889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88879" cy="245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7B815" w14:textId="4167B263" w:rsidR="00403105" w:rsidRDefault="008C26A9" w:rsidP="00403105">
      <w:pPr>
        <w:pStyle w:val="313"/>
        <w:rPr>
          <w:noProof/>
        </w:rPr>
      </w:pPr>
      <w:r w:rsidRPr="005341A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E315DA" wp14:editId="1BDF03BF">
                <wp:simplePos x="0" y="0"/>
                <wp:positionH relativeFrom="margin">
                  <wp:posOffset>2962275</wp:posOffset>
                </wp:positionH>
                <wp:positionV relativeFrom="paragraph">
                  <wp:posOffset>29845</wp:posOffset>
                </wp:positionV>
                <wp:extent cx="276225" cy="161925"/>
                <wp:effectExtent l="38100" t="0" r="28575" b="47625"/>
                <wp:wrapNone/>
                <wp:docPr id="10" name="Стрелка: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6192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41CA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10" o:spid="_x0000_s1026" type="#_x0000_t67" style="position:absolute;margin-left:233.25pt;margin-top:2.35pt;width:21.75pt;height:12.7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" adj="10800" fillcolor="red" strokecolor="red" strokeweight="2pt">
                <w10:wrap anchorx="margin"/>
              </v:shape>
            </w:pict>
          </mc:Fallback>
        </mc:AlternateContent>
      </w:r>
    </w:p>
    <w:p w14:paraId="3BEC80D4" w14:textId="209A7090" w:rsidR="00C750E3" w:rsidRDefault="00C750E3" w:rsidP="00403105">
      <w:pPr>
        <w:pStyle w:val="313"/>
      </w:pPr>
      <w:r w:rsidRPr="00C750E3">
        <w:rPr>
          <w:noProof/>
        </w:rPr>
        <w:drawing>
          <wp:inline distT="0" distB="0" distL="0" distR="0" wp14:anchorId="5FDCFF5B" wp14:editId="75847899">
            <wp:extent cx="2241481" cy="2401206"/>
            <wp:effectExtent l="0" t="0" r="698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78684" cy="244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DB463" w14:textId="44D574D3" w:rsidR="00403105" w:rsidRDefault="00AB1F59" w:rsidP="00403105">
      <w:pPr>
        <w:pStyle w:val="3f4"/>
      </w:pPr>
      <w:bookmarkStart w:id="40" w:name="_Ref153874142"/>
      <w:r>
        <w:t>Рисунок </w:t>
      </w:r>
      <w:fldSimple w:instr=" SEQ Рисунок \* ARABIC ">
        <w:r w:rsidR="00240460">
          <w:rPr>
            <w:noProof/>
          </w:rPr>
          <w:t>6</w:t>
        </w:r>
      </w:fldSimple>
      <w:bookmarkEnd w:id="40"/>
    </w:p>
    <w:p w14:paraId="50E497F7" w14:textId="560149F1" w:rsidR="000F5694" w:rsidRDefault="000F5694" w:rsidP="008C26A9">
      <w:pPr>
        <w:pStyle w:val="1c"/>
      </w:pPr>
      <w:r>
        <w:t xml:space="preserve">Интерфейс </w:t>
      </w:r>
      <w:r w:rsidR="008C26A9">
        <w:t>ЛК</w:t>
      </w:r>
      <w:r>
        <w:t xml:space="preserve"> в </w:t>
      </w:r>
      <w:r w:rsidR="008C26A9">
        <w:t>клиен</w:t>
      </w:r>
      <w:r w:rsidR="00072156">
        <w:t>т</w:t>
      </w:r>
      <w:r w:rsidR="008C26A9">
        <w:t>ском</w:t>
      </w:r>
      <w:r>
        <w:t xml:space="preserve"> приложении, переход в который осуществляется после авторизации, организован по следующему принципу (</w:t>
      </w:r>
      <w:r w:rsidR="008C26A9">
        <w:fldChar w:fldCharType="begin"/>
      </w:r>
      <w:r w:rsidR="008C26A9">
        <w:instrText xml:space="preserve"> REF _Ref153874445 \h </w:instrText>
      </w:r>
      <w:r w:rsidR="008C26A9">
        <w:fldChar w:fldCharType="separate"/>
      </w:r>
      <w:r w:rsidR="00240460">
        <w:t>Рисунок </w:t>
      </w:r>
      <w:r w:rsidR="00240460">
        <w:rPr>
          <w:noProof/>
        </w:rPr>
        <w:t>7</w:t>
      </w:r>
      <w:r w:rsidR="008C26A9">
        <w:fldChar w:fldCharType="end"/>
      </w:r>
      <w:r>
        <w:t>):</w:t>
      </w:r>
    </w:p>
    <w:p w14:paraId="6CA6B771" w14:textId="77777777" w:rsidR="000F5694" w:rsidRDefault="000F5694" w:rsidP="006E5BB7">
      <w:pPr>
        <w:pStyle w:val="321231"/>
        <w:keepNext/>
        <w:numPr>
          <w:ilvl w:val="0"/>
          <w:numId w:val="76"/>
        </w:numPr>
      </w:pPr>
      <w:r>
        <w:t>Шапка страницы:</w:t>
      </w:r>
    </w:p>
    <w:p w14:paraId="52D86CA6" w14:textId="55759350" w:rsidR="000F5694" w:rsidRDefault="008C26A9" w:rsidP="008C26A9">
      <w:pPr>
        <w:pStyle w:val="321232"/>
      </w:pPr>
      <w:r>
        <w:t>Н</w:t>
      </w:r>
      <w:r w:rsidR="000F5694">
        <w:t>азвание текущей страницы приложения</w:t>
      </w:r>
      <w:r>
        <w:t>.</w:t>
      </w:r>
    </w:p>
    <w:p w14:paraId="53CD0D39" w14:textId="7E3D3B33" w:rsidR="000F5694" w:rsidRDefault="008C26A9" w:rsidP="008C26A9">
      <w:pPr>
        <w:pStyle w:val="321232"/>
      </w:pPr>
      <w:r>
        <w:t>И</w:t>
      </w:r>
      <w:r w:rsidR="000F5694">
        <w:t xml:space="preserve">конка </w:t>
      </w:r>
      <w:r>
        <w:rPr>
          <w:noProof/>
        </w:rPr>
        <w:drawing>
          <wp:inline distT="0" distB="0" distL="0" distR="0" wp14:anchorId="36E0B8DA" wp14:editId="662061D4">
            <wp:extent cx="198120" cy="182880"/>
            <wp:effectExtent l="0" t="0" r="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5694">
        <w:t xml:space="preserve"> выхода из </w:t>
      </w:r>
      <w:r>
        <w:t>ЛК -</w:t>
      </w:r>
      <w:r w:rsidR="000F5694">
        <w:t xml:space="preserve"> нажмите на нее, чтобы выйти из </w:t>
      </w:r>
      <w:r>
        <w:t>ЛК</w:t>
      </w:r>
      <w:r w:rsidR="000F5694">
        <w:t xml:space="preserve"> и перейти на </w:t>
      </w:r>
      <w:r>
        <w:t>П</w:t>
      </w:r>
      <w:r w:rsidR="000F5694">
        <w:t>ортал.</w:t>
      </w:r>
    </w:p>
    <w:p w14:paraId="7B9014F7" w14:textId="3580B1F4" w:rsidR="008C26A9" w:rsidRDefault="00BA3DBD" w:rsidP="008C26A9">
      <w:pPr>
        <w:pStyle w:val="313"/>
      </w:pPr>
      <w:r w:rsidRPr="00BA3DBD">
        <w:rPr>
          <w:noProof/>
        </w:rPr>
        <w:lastRenderedPageBreak/>
        <w:drawing>
          <wp:inline distT="0" distB="0" distL="0" distR="0" wp14:anchorId="2537A9EB" wp14:editId="5687EEAC">
            <wp:extent cx="2430145" cy="4540961"/>
            <wp:effectExtent l="0" t="0" r="825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32494" cy="454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C823B" w14:textId="6CB5FC6B" w:rsidR="000F5694" w:rsidRDefault="00AB1F59" w:rsidP="008C26A9">
      <w:pPr>
        <w:pStyle w:val="3f4"/>
        <w:rPr>
          <w:noProof/>
        </w:rPr>
      </w:pPr>
      <w:bookmarkStart w:id="41" w:name="_Ref153874445"/>
      <w:r>
        <w:t>Рисунок </w:t>
      </w:r>
      <w:fldSimple w:instr=" SEQ Рисунок \* ARABIC ">
        <w:r w:rsidR="00240460">
          <w:rPr>
            <w:noProof/>
          </w:rPr>
          <w:t>7</w:t>
        </w:r>
      </w:fldSimple>
      <w:bookmarkEnd w:id="41"/>
    </w:p>
    <w:p w14:paraId="43037B4D" w14:textId="77777777" w:rsidR="00BD3FF2" w:rsidRDefault="00BD3FF2" w:rsidP="00BD3FF2">
      <w:pPr>
        <w:pStyle w:val="321231"/>
      </w:pPr>
      <w:r>
        <w:t>Рабочая область, в которой отображается содержимое выбранного раздела.</w:t>
      </w:r>
    </w:p>
    <w:p w14:paraId="3BCB0192" w14:textId="04E76725" w:rsidR="00BD3FF2" w:rsidRDefault="00BD3FF2" w:rsidP="00BD3FF2">
      <w:pPr>
        <w:pStyle w:val="321231"/>
      </w:pPr>
      <w:r>
        <w:t>Главное меню в нижней части страницы - по нажатию названии пункта меню открывается соответствующая страница ЛК. Доступны следующие пункты меню (</w:t>
      </w:r>
      <w:r>
        <w:fldChar w:fldCharType="begin"/>
      </w:r>
      <w:r>
        <w:instrText xml:space="preserve"> REF _Ref153874445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7</w:t>
      </w:r>
      <w:r>
        <w:fldChar w:fldCharType="end"/>
      </w:r>
      <w:r>
        <w:t>):</w:t>
      </w:r>
    </w:p>
    <w:p w14:paraId="7608231D" w14:textId="324910D1" w:rsidR="00BD3FF2" w:rsidRDefault="00BD3FF2" w:rsidP="00BD3FF2">
      <w:pPr>
        <w:pStyle w:val="321232"/>
      </w:pPr>
      <w:r>
        <w:t>«Мои карты» (п. </w:t>
      </w:r>
      <w:r>
        <w:fldChar w:fldCharType="begin"/>
      </w:r>
      <w:r>
        <w:instrText xml:space="preserve"> REF _Ref152253552 \n \h </w:instrText>
      </w:r>
      <w:r>
        <w:fldChar w:fldCharType="separate"/>
      </w:r>
      <w:r w:rsidR="00240460">
        <w:t>4.2.5</w:t>
      </w:r>
      <w:r>
        <w:fldChar w:fldCharType="end"/>
      </w:r>
      <w:r>
        <w:t>).</w:t>
      </w:r>
    </w:p>
    <w:p w14:paraId="31381103" w14:textId="77777777" w:rsidR="00BD3FF2" w:rsidRDefault="00BD3FF2" w:rsidP="00BD3FF2">
      <w:pPr>
        <w:pStyle w:val="321232"/>
      </w:pPr>
      <w:r w:rsidRPr="006879FD">
        <w:t>«Мои льготы».</w:t>
      </w:r>
    </w:p>
    <w:p w14:paraId="4EF17522" w14:textId="631BF303" w:rsidR="00BD3FF2" w:rsidRDefault="00BD3FF2" w:rsidP="00BD3FF2">
      <w:pPr>
        <w:pStyle w:val="321232"/>
      </w:pPr>
      <w:r>
        <w:t>«Главная» (п. </w:t>
      </w:r>
      <w:r>
        <w:fldChar w:fldCharType="begin"/>
      </w:r>
      <w:r>
        <w:instrText xml:space="preserve"> REF _Ref152247951 \n \h </w:instrText>
      </w:r>
      <w:r>
        <w:fldChar w:fldCharType="separate"/>
      </w:r>
      <w:r w:rsidR="00240460">
        <w:t>4.2.3</w:t>
      </w:r>
      <w:r>
        <w:fldChar w:fldCharType="end"/>
      </w:r>
      <w:r>
        <w:t>).</w:t>
      </w:r>
    </w:p>
    <w:p w14:paraId="20277969" w14:textId="2DBEE86C" w:rsidR="00BD3FF2" w:rsidRDefault="00BD3FF2" w:rsidP="00BD3FF2">
      <w:pPr>
        <w:pStyle w:val="321232"/>
      </w:pPr>
      <w:r>
        <w:t>«Поддержка» (п. </w:t>
      </w:r>
      <w:r>
        <w:fldChar w:fldCharType="begin"/>
      </w:r>
      <w:r>
        <w:instrText xml:space="preserve"> REF _Ref152150754 \n \h </w:instrText>
      </w:r>
      <w:r>
        <w:fldChar w:fldCharType="separate"/>
      </w:r>
      <w:r w:rsidR="00240460">
        <w:t>4.1.7</w:t>
      </w:r>
      <w:r>
        <w:fldChar w:fldCharType="end"/>
      </w:r>
      <w:r>
        <w:t>).</w:t>
      </w:r>
    </w:p>
    <w:p w14:paraId="256985BE" w14:textId="33A04B4E" w:rsidR="00BD3FF2" w:rsidRPr="006879FD" w:rsidRDefault="00BD3FF2" w:rsidP="00BD3FF2">
      <w:pPr>
        <w:pStyle w:val="321232"/>
      </w:pPr>
      <w:r>
        <w:t>«Профиль» (п. </w:t>
      </w:r>
      <w:r>
        <w:fldChar w:fldCharType="begin"/>
      </w:r>
      <w:r>
        <w:instrText xml:space="preserve"> REF _Ref153896726 \n \h </w:instrText>
      </w:r>
      <w:r>
        <w:fldChar w:fldCharType="separate"/>
      </w:r>
      <w:r w:rsidR="00240460">
        <w:t>4.2.4</w:t>
      </w:r>
      <w:r>
        <w:fldChar w:fldCharType="end"/>
      </w:r>
      <w:r>
        <w:t>).</w:t>
      </w:r>
    </w:p>
    <w:p w14:paraId="5C3C8045" w14:textId="77777777" w:rsidR="00BD3FF2" w:rsidRDefault="00BD3FF2" w:rsidP="00BD3FF2">
      <w:pPr>
        <w:pStyle w:val="1c"/>
      </w:pPr>
      <w:r>
        <w:t>Кнопки для перехода к акциям и Порталу находятся в рабочей области на главной странице ЛК (пункт меню «Главная»).</w:t>
      </w:r>
    </w:p>
    <w:p w14:paraId="22AAFF81" w14:textId="77777777" w:rsidR="008C26A9" w:rsidRDefault="008C26A9" w:rsidP="008C26A9">
      <w:pPr>
        <w:pStyle w:val="18"/>
      </w:pPr>
      <w:bookmarkStart w:id="42" w:name="_Toc153370769"/>
      <w:bookmarkStart w:id="43" w:name="_Toc157507607"/>
      <w:r>
        <w:lastRenderedPageBreak/>
        <w:t>Описание действий</w:t>
      </w:r>
      <w:bookmarkEnd w:id="42"/>
      <w:bookmarkEnd w:id="43"/>
    </w:p>
    <w:p w14:paraId="4BF2A23E" w14:textId="442D6D18" w:rsidR="008C26A9" w:rsidRDefault="008C26A9" w:rsidP="008C26A9">
      <w:pPr>
        <w:pStyle w:val="1c"/>
      </w:pPr>
      <w:r>
        <w:t>П</w:t>
      </w:r>
      <w:r w:rsidRPr="00A906FC">
        <w:t xml:space="preserve">риведенное </w:t>
      </w:r>
      <w:r>
        <w:t xml:space="preserve">ниже </w:t>
      </w:r>
      <w:r w:rsidRPr="00A906FC">
        <w:t xml:space="preserve">описание действий </w:t>
      </w:r>
      <w:r>
        <w:t xml:space="preserve">пользователя </w:t>
      </w:r>
      <w:r w:rsidRPr="00A906FC">
        <w:t xml:space="preserve">актуально </w:t>
      </w:r>
      <w:r>
        <w:t xml:space="preserve">при работе на </w:t>
      </w:r>
      <w:proofErr w:type="spellStart"/>
      <w:r>
        <w:t>Портеле</w:t>
      </w:r>
      <w:proofErr w:type="spellEnd"/>
      <w:r>
        <w:t xml:space="preserve"> на </w:t>
      </w:r>
      <w:r w:rsidRPr="00A906FC">
        <w:t xml:space="preserve">ПК и </w:t>
      </w:r>
      <w:r>
        <w:t>в клиен</w:t>
      </w:r>
      <w:r w:rsidR="00072156">
        <w:t>т</w:t>
      </w:r>
      <w:r>
        <w:t>ском</w:t>
      </w:r>
      <w:r w:rsidRPr="00A906FC">
        <w:t xml:space="preserve"> приложени</w:t>
      </w:r>
      <w:r>
        <w:t>и</w:t>
      </w:r>
      <w:r w:rsidRPr="00A906FC">
        <w:t xml:space="preserve">, однако расположение интерактивных элементов интерфейса </w:t>
      </w:r>
      <w:r>
        <w:t xml:space="preserve">в различных версиях </w:t>
      </w:r>
      <w:r w:rsidRPr="00A906FC">
        <w:t xml:space="preserve">может </w:t>
      </w:r>
      <w:r>
        <w:t>раз</w:t>
      </w:r>
      <w:r w:rsidRPr="00A906FC">
        <w:t>личаться</w:t>
      </w:r>
      <w:r>
        <w:t xml:space="preserve"> (п. </w:t>
      </w:r>
      <w:r w:rsidR="00106D62">
        <w:fldChar w:fldCharType="begin"/>
      </w:r>
      <w:r w:rsidR="00106D62">
        <w:instrText xml:space="preserve"> REF _Ref153873933 \n \h </w:instrText>
      </w:r>
      <w:r w:rsidR="00106D62">
        <w:fldChar w:fldCharType="separate"/>
      </w:r>
      <w:r w:rsidR="00240460">
        <w:t>3.1.1</w:t>
      </w:r>
      <w:r w:rsidR="00106D62">
        <w:fldChar w:fldCharType="end"/>
      </w:r>
      <w:r w:rsidR="00401DFB">
        <w:t xml:space="preserve"> и</w:t>
      </w:r>
      <w:r w:rsidR="00106D62">
        <w:t xml:space="preserve"> </w:t>
      </w:r>
      <w:r w:rsidR="00106D62">
        <w:fldChar w:fldCharType="begin"/>
      </w:r>
      <w:r w:rsidR="00106D62">
        <w:instrText xml:space="preserve"> REF _Ref154067032 \n \h </w:instrText>
      </w:r>
      <w:r w:rsidR="00106D62">
        <w:fldChar w:fldCharType="separate"/>
      </w:r>
      <w:r w:rsidR="00240460">
        <w:t>3.2.3</w:t>
      </w:r>
      <w:r w:rsidR="00106D62">
        <w:fldChar w:fldCharType="end"/>
      </w:r>
      <w:r>
        <w:t>).</w:t>
      </w:r>
    </w:p>
    <w:p w14:paraId="6F40F0F7" w14:textId="2F83423A" w:rsidR="008C26A9" w:rsidRDefault="008C26A9" w:rsidP="008C26A9">
      <w:pPr>
        <w:pStyle w:val="1c"/>
      </w:pPr>
      <w:r>
        <w:t>Там, где в тексте используются выражения «щелкнуть по кнопке», «щелчок по пункту меню» и т.д., в клиен</w:t>
      </w:r>
      <w:r w:rsidR="00072156">
        <w:t>т</w:t>
      </w:r>
      <w:r>
        <w:t>ском приложении подразумевается нажатие на соответствующий элемент интерфейса на сенсорном экране устройства.</w:t>
      </w:r>
    </w:p>
    <w:p w14:paraId="29691750" w14:textId="14B4FBDE" w:rsidR="008C26A9" w:rsidRPr="00A906FC" w:rsidRDefault="008C26A9" w:rsidP="008C26A9">
      <w:pPr>
        <w:pStyle w:val="29"/>
      </w:pPr>
      <w:bookmarkStart w:id="44" w:name="_Toc153370770"/>
      <w:bookmarkStart w:id="45" w:name="_Toc157507608"/>
      <w:r w:rsidRPr="00A906FC">
        <w:t xml:space="preserve">Работа с </w:t>
      </w:r>
      <w:r>
        <w:t>П</w:t>
      </w:r>
      <w:r w:rsidRPr="00A906FC">
        <w:t>орталом неавторизованн</w:t>
      </w:r>
      <w:r>
        <w:t>ого</w:t>
      </w:r>
      <w:r w:rsidRPr="00A906FC">
        <w:t xml:space="preserve"> пользовател</w:t>
      </w:r>
      <w:r>
        <w:t>я</w:t>
      </w:r>
      <w:bookmarkEnd w:id="44"/>
      <w:bookmarkEnd w:id="45"/>
    </w:p>
    <w:p w14:paraId="3FB01AF9" w14:textId="0B132949" w:rsidR="008C26A9" w:rsidRDefault="008C26A9" w:rsidP="008C26A9">
      <w:pPr>
        <w:pStyle w:val="3a"/>
      </w:pPr>
      <w:bookmarkStart w:id="46" w:name="_Ref152150660"/>
      <w:bookmarkStart w:id="47" w:name="_Toc153370771"/>
      <w:bookmarkStart w:id="48" w:name="_Toc157507609"/>
      <w:r>
        <w:t>Просмотр главной страницы Портала</w:t>
      </w:r>
      <w:bookmarkEnd w:id="46"/>
      <w:bookmarkEnd w:id="47"/>
      <w:bookmarkEnd w:id="48"/>
    </w:p>
    <w:p w14:paraId="6207A429" w14:textId="0178D6AD" w:rsidR="008C26A9" w:rsidRDefault="008C26A9" w:rsidP="008C26A9">
      <w:pPr>
        <w:pStyle w:val="1c"/>
      </w:pPr>
      <w:r>
        <w:t xml:space="preserve">Главная страница </w:t>
      </w:r>
      <w:r w:rsidR="00106D62" w:rsidRPr="005341AB">
        <w:t>(</w:t>
      </w:r>
      <w:r w:rsidR="00106D62" w:rsidRPr="005341AB">
        <w:fldChar w:fldCharType="begin"/>
      </w:r>
      <w:r w:rsidR="00106D62" w:rsidRPr="005341AB">
        <w:instrText xml:space="preserve"> REF _Ref84669570 \h </w:instrText>
      </w:r>
      <w:r w:rsidR="00106D62" w:rsidRPr="005341AB">
        <w:fldChar w:fldCharType="separate"/>
      </w:r>
      <w:r w:rsidR="00240460">
        <w:t>Рисунок </w:t>
      </w:r>
      <w:r w:rsidR="00240460">
        <w:rPr>
          <w:noProof/>
        </w:rPr>
        <w:t>1</w:t>
      </w:r>
      <w:r w:rsidR="00106D62" w:rsidRPr="005341AB">
        <w:fldChar w:fldCharType="end"/>
      </w:r>
      <w:r w:rsidR="00106D62" w:rsidRPr="005341AB">
        <w:t>)</w:t>
      </w:r>
      <w:r>
        <w:t xml:space="preserve"> открывается при входе на Портал (п. </w:t>
      </w:r>
      <w:r w:rsidR="00106D62">
        <w:fldChar w:fldCharType="begin"/>
      </w:r>
      <w:r w:rsidR="00106D62">
        <w:instrText xml:space="preserve"> REF _Ref153873549 \n \h </w:instrText>
      </w:r>
      <w:r w:rsidR="00106D62">
        <w:fldChar w:fldCharType="separate"/>
      </w:r>
      <w:r w:rsidR="00240460">
        <w:t>2.2</w:t>
      </w:r>
      <w:r w:rsidR="00106D62">
        <w:fldChar w:fldCharType="end"/>
      </w:r>
      <w:r>
        <w:t>), а также при щелчке по и</w:t>
      </w:r>
      <w:r w:rsidRPr="002E0FC9">
        <w:t>нтерактивн</w:t>
      </w:r>
      <w:r>
        <w:t>ому</w:t>
      </w:r>
      <w:r w:rsidRPr="002E0FC9">
        <w:t xml:space="preserve"> логотип</w:t>
      </w:r>
      <w:r>
        <w:t>у</w:t>
      </w:r>
      <w:r w:rsidRPr="002E0FC9">
        <w:t xml:space="preserve"> </w:t>
      </w:r>
      <w:r>
        <w:t>страницы.</w:t>
      </w:r>
    </w:p>
    <w:p w14:paraId="5A31B3B3" w14:textId="3CADFD18" w:rsidR="008C26A9" w:rsidRDefault="008C26A9" w:rsidP="008C26A9">
      <w:pPr>
        <w:pStyle w:val="1c"/>
      </w:pPr>
      <w:r>
        <w:t xml:space="preserve">На странице отображается общая информация о КЖ, порядке и способах подключения к ЦП КЖ БК «Мир». На странице также отображается кнопка </w:t>
      </w:r>
      <w:r w:rsidR="00B408DA" w:rsidRPr="00B408DA">
        <w:rPr>
          <w:noProof/>
        </w:rPr>
        <w:drawing>
          <wp:inline distT="0" distB="0" distL="0" distR="0" wp14:anchorId="681428BE" wp14:editId="686BDEE8">
            <wp:extent cx="1047750" cy="23119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67994" cy="2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8DA">
        <w:t xml:space="preserve"> </w:t>
      </w:r>
      <w:r>
        <w:t>«По</w:t>
      </w:r>
      <w:r w:rsidR="00B408DA">
        <w:t>дклю</w:t>
      </w:r>
      <w:r>
        <w:t>чить карту» для перехода к регистрации в ЛК (</w:t>
      </w:r>
      <w:r w:rsidRPr="002C0C64">
        <w:t>п.</w:t>
      </w:r>
      <w:r>
        <w:t> </w:t>
      </w:r>
      <w:r w:rsidRPr="002C0C64">
        <w:fldChar w:fldCharType="begin"/>
      </w:r>
      <w:r w:rsidRPr="002C0C64">
        <w:instrText xml:space="preserve"> REF _Ref152152238 \r \h </w:instrText>
      </w:r>
      <w:r w:rsidRPr="002C0C64">
        <w:fldChar w:fldCharType="separate"/>
      </w:r>
      <w:r w:rsidR="00240460">
        <w:t>4.2.1</w:t>
      </w:r>
      <w:r w:rsidRPr="002C0C64">
        <w:fldChar w:fldCharType="end"/>
      </w:r>
      <w:r>
        <w:t>).</w:t>
      </w:r>
    </w:p>
    <w:p w14:paraId="6B036781" w14:textId="18BB6704" w:rsidR="008C26A9" w:rsidRDefault="008C26A9" w:rsidP="008C26A9">
      <w:pPr>
        <w:pStyle w:val="2d"/>
      </w:pPr>
      <w:r>
        <w:t>Возможные действия:</w:t>
      </w:r>
    </w:p>
    <w:p w14:paraId="3FC7CF11" w14:textId="77777777" w:rsidR="008C26A9" w:rsidRDefault="008C26A9" w:rsidP="006E5BB7">
      <w:pPr>
        <w:pStyle w:val="321231"/>
        <w:numPr>
          <w:ilvl w:val="0"/>
          <w:numId w:val="84"/>
        </w:numPr>
      </w:pPr>
      <w:r>
        <w:t>Для перехода к информации о способах и пунктах подключения, часто-задаваемым вопросам и форме обратной связи вы можете:</w:t>
      </w:r>
    </w:p>
    <w:p w14:paraId="6F5F8E5F" w14:textId="3E96CFFD" w:rsidR="008C26A9" w:rsidRDefault="008C26A9" w:rsidP="008C26A9">
      <w:pPr>
        <w:pStyle w:val="321232"/>
      </w:pPr>
      <w:r>
        <w:t>Щелкнуть по соответствующему пункту в главном меню:</w:t>
      </w:r>
    </w:p>
    <w:p w14:paraId="3FE5D27D" w14:textId="38D0282A" w:rsidR="008C26A9" w:rsidRPr="002C0C64" w:rsidRDefault="008C26A9" w:rsidP="008C26A9">
      <w:pPr>
        <w:pStyle w:val="321233"/>
      </w:pPr>
      <w:r>
        <w:t>«Как подключить карту</w:t>
      </w:r>
      <w:r w:rsidRPr="002C0C64">
        <w:t>» (п. </w:t>
      </w:r>
      <w:r w:rsidRPr="002C0C64">
        <w:fldChar w:fldCharType="begin"/>
      </w:r>
      <w:r w:rsidRPr="002C0C64">
        <w:instrText xml:space="preserve"> REF _Ref152150731 \r \h </w:instrText>
      </w:r>
      <w:r>
        <w:instrText xml:space="preserve"> \* MERGEFORMAT </w:instrText>
      </w:r>
      <w:r w:rsidRPr="002C0C64">
        <w:fldChar w:fldCharType="separate"/>
      </w:r>
      <w:r w:rsidR="00240460">
        <w:t>4.1.2</w:t>
      </w:r>
      <w:r w:rsidRPr="002C0C64">
        <w:fldChar w:fldCharType="end"/>
      </w:r>
      <w:r w:rsidRPr="002C0C64">
        <w:t>)</w:t>
      </w:r>
      <w:r>
        <w:t>.</w:t>
      </w:r>
    </w:p>
    <w:p w14:paraId="6EC8E88A" w14:textId="663E8EFF" w:rsidR="008C26A9" w:rsidRPr="002C0C64" w:rsidRDefault="008C26A9" w:rsidP="008C26A9">
      <w:pPr>
        <w:pStyle w:val="321233"/>
      </w:pPr>
      <w:r w:rsidRPr="002C0C64">
        <w:t xml:space="preserve">«Где </w:t>
      </w:r>
      <w:r>
        <w:t xml:space="preserve">подключить </w:t>
      </w:r>
      <w:r w:rsidRPr="002C0C64">
        <w:t>карту» (п. </w:t>
      </w:r>
      <w:r w:rsidRPr="002C0C64">
        <w:fldChar w:fldCharType="begin"/>
      </w:r>
      <w:r w:rsidRPr="002C0C64">
        <w:instrText xml:space="preserve"> REF _Ref152150735 \r \h </w:instrText>
      </w:r>
      <w:r>
        <w:instrText xml:space="preserve"> \* MERGEFORMAT </w:instrText>
      </w:r>
      <w:r w:rsidRPr="002C0C64">
        <w:fldChar w:fldCharType="separate"/>
      </w:r>
      <w:r w:rsidR="00240460">
        <w:t>4.1.3</w:t>
      </w:r>
      <w:r w:rsidRPr="002C0C64">
        <w:fldChar w:fldCharType="end"/>
      </w:r>
      <w:r w:rsidRPr="002C0C64">
        <w:t>)</w:t>
      </w:r>
      <w:r>
        <w:t>.</w:t>
      </w:r>
    </w:p>
    <w:p w14:paraId="2C8DDBE3" w14:textId="7E51EAB0" w:rsidR="008C26A9" w:rsidRPr="002C0C64" w:rsidRDefault="008C26A9" w:rsidP="008C26A9">
      <w:pPr>
        <w:pStyle w:val="321233"/>
      </w:pPr>
      <w:r w:rsidRPr="002C0C64">
        <w:t>«Частые вопросы» (п. </w:t>
      </w:r>
      <w:r w:rsidRPr="002C0C64">
        <w:fldChar w:fldCharType="begin"/>
      </w:r>
      <w:r w:rsidRPr="002C0C64">
        <w:instrText xml:space="preserve"> REF _Ref152150748 \r \h </w:instrText>
      </w:r>
      <w:r>
        <w:instrText xml:space="preserve"> \* MERGEFORMAT </w:instrText>
      </w:r>
      <w:r w:rsidRPr="002C0C64">
        <w:fldChar w:fldCharType="separate"/>
      </w:r>
      <w:r w:rsidR="00240460">
        <w:t>4.1.6</w:t>
      </w:r>
      <w:r w:rsidRPr="002C0C64">
        <w:fldChar w:fldCharType="end"/>
      </w:r>
      <w:r w:rsidRPr="002C0C64">
        <w:t>)</w:t>
      </w:r>
      <w:r>
        <w:t>.</w:t>
      </w:r>
    </w:p>
    <w:p w14:paraId="593960B7" w14:textId="0F1A4C2C" w:rsidR="008C26A9" w:rsidRPr="001A7EB3" w:rsidRDefault="008C26A9" w:rsidP="008C26A9">
      <w:pPr>
        <w:pStyle w:val="321233"/>
      </w:pPr>
      <w:r w:rsidRPr="002C0C64">
        <w:t>«Поддержка» (п. </w:t>
      </w:r>
      <w:r w:rsidRPr="002C0C64">
        <w:fldChar w:fldCharType="begin"/>
      </w:r>
      <w:r w:rsidRPr="002C0C64">
        <w:instrText xml:space="preserve"> REF _Ref152150754 \r \h </w:instrText>
      </w:r>
      <w:r w:rsidRPr="002C0C64">
        <w:fldChar w:fldCharType="separate"/>
      </w:r>
      <w:r w:rsidR="00240460">
        <w:t>4.1.7</w:t>
      </w:r>
      <w:r w:rsidRPr="002C0C64">
        <w:fldChar w:fldCharType="end"/>
      </w:r>
      <w:r w:rsidRPr="002C0C64">
        <w:t>).</w:t>
      </w:r>
    </w:p>
    <w:p w14:paraId="094030BD" w14:textId="72DBE901" w:rsidR="008C26A9" w:rsidRDefault="008C26A9" w:rsidP="008C26A9">
      <w:pPr>
        <w:pStyle w:val="321232"/>
      </w:pPr>
      <w:r>
        <w:t>П</w:t>
      </w:r>
      <w:r w:rsidRPr="001A7EB3">
        <w:t>рокрутить</w:t>
      </w:r>
      <w:r>
        <w:t xml:space="preserve"> страницу до соответствующего раздела.</w:t>
      </w:r>
    </w:p>
    <w:p w14:paraId="7E9A777B" w14:textId="21D0AB59" w:rsidR="008C26A9" w:rsidRDefault="008C26A9" w:rsidP="008C26A9">
      <w:pPr>
        <w:pStyle w:val="1c"/>
      </w:pPr>
      <w:r>
        <w:t xml:space="preserve">После перехода к соответствующему разделу Портала или прокрутки вниз в рабочей области </w:t>
      </w:r>
      <w:r w:rsidRPr="001A7EB3">
        <w:t>отображается</w:t>
      </w:r>
      <w:r>
        <w:t xml:space="preserve"> элемент «^» для возврата в верхнюю часть страницы.</w:t>
      </w:r>
    </w:p>
    <w:p w14:paraId="06E6AC10" w14:textId="49C1F77E" w:rsidR="008C26A9" w:rsidRDefault="008C26A9" w:rsidP="008C26A9">
      <w:pPr>
        <w:pStyle w:val="321231"/>
      </w:pPr>
      <w:r>
        <w:t>Для просмотра информации</w:t>
      </w:r>
      <w:r w:rsidRPr="00AB5F01">
        <w:t xml:space="preserve"> о предложениях от НСПК</w:t>
      </w:r>
      <w:r>
        <w:t xml:space="preserve"> (</w:t>
      </w:r>
      <w:r w:rsidRPr="00AB5F01">
        <w:t>по</w:t>
      </w:r>
      <w:r>
        <w:t xml:space="preserve"> </w:t>
      </w:r>
      <w:r w:rsidRPr="00AB5F01">
        <w:t xml:space="preserve">программе лояльности для держателей </w:t>
      </w:r>
      <w:r>
        <w:t>БК</w:t>
      </w:r>
      <w:r w:rsidRPr="00AB5F01">
        <w:t xml:space="preserve"> «Мир»</w:t>
      </w:r>
      <w:r>
        <w:t>) и ТСП-партнеров щелкните по пункту «Акции» в главном меню (п. </w:t>
      </w:r>
      <w:r>
        <w:fldChar w:fldCharType="begin"/>
      </w:r>
      <w:r>
        <w:instrText xml:space="preserve"> REF _Ref152248010 \r \h  \* MERGEFORMAT </w:instrText>
      </w:r>
      <w:r>
        <w:fldChar w:fldCharType="separate"/>
      </w:r>
      <w:r w:rsidR="00240460">
        <w:t>4.1.4</w:t>
      </w:r>
      <w:r>
        <w:fldChar w:fldCharType="end"/>
      </w:r>
      <w:r>
        <w:t>).</w:t>
      </w:r>
    </w:p>
    <w:p w14:paraId="5A639763" w14:textId="13076035" w:rsidR="008C26A9" w:rsidRPr="002C0C64" w:rsidRDefault="008C26A9" w:rsidP="008C26A9">
      <w:pPr>
        <w:pStyle w:val="321231"/>
      </w:pPr>
      <w:r>
        <w:t>Для просмотра новостей щелкните по пункту «Новости» в главном меню (</w:t>
      </w:r>
      <w:r w:rsidRPr="002C0C64">
        <w:t>п. </w:t>
      </w:r>
      <w:r w:rsidRPr="002C0C64">
        <w:fldChar w:fldCharType="begin"/>
      </w:r>
      <w:r w:rsidRPr="002C0C64">
        <w:instrText xml:space="preserve"> REF _Ref152150741 \r \h </w:instrText>
      </w:r>
      <w:r>
        <w:instrText xml:space="preserve"> \* MERGEFORMAT </w:instrText>
      </w:r>
      <w:r w:rsidRPr="002C0C64">
        <w:fldChar w:fldCharType="separate"/>
      </w:r>
      <w:r w:rsidR="00240460">
        <w:t>4.1.5</w:t>
      </w:r>
      <w:r w:rsidRPr="002C0C64">
        <w:fldChar w:fldCharType="end"/>
      </w:r>
      <w:r w:rsidRPr="002C0C64">
        <w:t>).</w:t>
      </w:r>
    </w:p>
    <w:p w14:paraId="39B385EF" w14:textId="065FB7F4" w:rsidR="008C26A9" w:rsidRPr="001A7EB3" w:rsidRDefault="008C26A9" w:rsidP="008C26A9">
      <w:pPr>
        <w:pStyle w:val="321231"/>
      </w:pPr>
      <w:r>
        <w:t>Для просмотра документов (правила, стандарты и т.п.) щелкните по пункту «Документы» в главном меню (</w:t>
      </w:r>
      <w:r w:rsidRPr="002C0C64">
        <w:t>п. </w:t>
      </w:r>
      <w:r w:rsidRPr="002C0C64">
        <w:fldChar w:fldCharType="begin"/>
      </w:r>
      <w:r w:rsidRPr="002C0C64">
        <w:instrText xml:space="preserve"> REF _Ref152150915 \r \h </w:instrText>
      </w:r>
      <w:r w:rsidRPr="002C0C64">
        <w:fldChar w:fldCharType="separate"/>
      </w:r>
      <w:r w:rsidR="00240460">
        <w:t>4.1.8</w:t>
      </w:r>
      <w:r w:rsidRPr="002C0C64">
        <w:fldChar w:fldCharType="end"/>
      </w:r>
      <w:r>
        <w:t>).</w:t>
      </w:r>
    </w:p>
    <w:p w14:paraId="3725FAEA" w14:textId="77777777" w:rsidR="008C26A9" w:rsidRDefault="008C26A9" w:rsidP="008C26A9">
      <w:pPr>
        <w:pStyle w:val="3a"/>
      </w:pPr>
      <w:bookmarkStart w:id="49" w:name="_Ref152150731"/>
      <w:bookmarkStart w:id="50" w:name="_Toc153370772"/>
      <w:bookmarkStart w:id="51" w:name="_Toc157507610"/>
      <w:r>
        <w:lastRenderedPageBreak/>
        <w:t>Просмотр способов подключения к Карте жителя</w:t>
      </w:r>
      <w:bookmarkEnd w:id="49"/>
      <w:bookmarkEnd w:id="50"/>
      <w:bookmarkEnd w:id="51"/>
    </w:p>
    <w:p w14:paraId="4717BBB9" w14:textId="67D25E08" w:rsidR="008C26A9" w:rsidRDefault="008C26A9" w:rsidP="008C26A9">
      <w:pPr>
        <w:pStyle w:val="2d"/>
      </w:pPr>
      <w:r>
        <w:t>Чтобы узнать о способах подключения к КЖ вашей БК «Мир», выберите один из способов:</w:t>
      </w:r>
    </w:p>
    <w:p w14:paraId="74898471" w14:textId="0AE0C0E9" w:rsidR="008C26A9" w:rsidRDefault="008C26A9" w:rsidP="006E5BB7">
      <w:pPr>
        <w:pStyle w:val="321231"/>
        <w:numPr>
          <w:ilvl w:val="0"/>
          <w:numId w:val="85"/>
        </w:numPr>
      </w:pPr>
      <w:r>
        <w:t>Щелкните по пункту меню «Как подключить карту».</w:t>
      </w:r>
    </w:p>
    <w:p w14:paraId="5AAAD3E4" w14:textId="444DC557" w:rsidR="008C26A9" w:rsidRDefault="008C26A9" w:rsidP="008C26A9">
      <w:pPr>
        <w:pStyle w:val="321231"/>
      </w:pPr>
      <w:r>
        <w:t>Прокрутите страницу вниз до раздела «Как подключить карту».</w:t>
      </w:r>
    </w:p>
    <w:p w14:paraId="668FC0F2" w14:textId="230F3BC2" w:rsidR="008C26A9" w:rsidRDefault="008C26A9" w:rsidP="008C26A9">
      <w:pPr>
        <w:pStyle w:val="1c"/>
      </w:pPr>
      <w:r>
        <w:t>Отображается раздел со способами подключения карты (</w:t>
      </w:r>
      <w:r>
        <w:fldChar w:fldCharType="begin"/>
      </w:r>
      <w:r>
        <w:instrText xml:space="preserve"> REF _Ref153875436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8</w:t>
      </w:r>
      <w:r>
        <w:fldChar w:fldCharType="end"/>
      </w:r>
      <w:r>
        <w:t>).</w:t>
      </w:r>
    </w:p>
    <w:p w14:paraId="7969CA3B" w14:textId="7ECEB909" w:rsidR="004750A0" w:rsidRDefault="004750A0" w:rsidP="008C26A9">
      <w:pPr>
        <w:pStyle w:val="313"/>
      </w:pPr>
      <w:r w:rsidRPr="004750A0">
        <w:rPr>
          <w:noProof/>
        </w:rPr>
        <w:drawing>
          <wp:inline distT="0" distB="0" distL="0" distR="0" wp14:anchorId="5B9D9CDB" wp14:editId="5BE494EB">
            <wp:extent cx="4684395" cy="2928840"/>
            <wp:effectExtent l="0" t="0" r="1905" b="508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87991" cy="293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66DB2" w14:textId="40FBE3FB" w:rsidR="008C26A9" w:rsidRPr="00950C4F" w:rsidRDefault="00AB1F59" w:rsidP="008C26A9">
      <w:pPr>
        <w:pStyle w:val="3f4"/>
      </w:pPr>
      <w:bookmarkStart w:id="52" w:name="_Ref153875436"/>
      <w:r>
        <w:t>Рисунок </w:t>
      </w:r>
      <w:fldSimple w:instr=" SEQ Рисунок \* ARABIC ">
        <w:r w:rsidR="00240460">
          <w:rPr>
            <w:noProof/>
          </w:rPr>
          <w:t>8</w:t>
        </w:r>
      </w:fldSimple>
      <w:bookmarkEnd w:id="52"/>
    </w:p>
    <w:p w14:paraId="33E9EC11" w14:textId="008573D7" w:rsidR="008C26A9" w:rsidRDefault="008C26A9" w:rsidP="008C26A9">
      <w:pPr>
        <w:pStyle w:val="2d"/>
      </w:pPr>
      <w:r>
        <w:t>Основные способы подключения к КЖ:</w:t>
      </w:r>
    </w:p>
    <w:p w14:paraId="30120E16" w14:textId="67630DEF" w:rsidR="008C26A9" w:rsidRDefault="008C26A9" w:rsidP="006E5BB7">
      <w:pPr>
        <w:pStyle w:val="321231"/>
        <w:numPr>
          <w:ilvl w:val="0"/>
          <w:numId w:val="86"/>
        </w:numPr>
      </w:pPr>
      <w:r>
        <w:t>Самостоятельная регистрация в ЛК и подключение карты в нем (п. </w:t>
      </w:r>
      <w:r>
        <w:fldChar w:fldCharType="begin"/>
      </w:r>
      <w:r>
        <w:instrText xml:space="preserve"> REF _Ref152152238 \r \h  \* MERGEFORMAT </w:instrText>
      </w:r>
      <w:r>
        <w:fldChar w:fldCharType="separate"/>
      </w:r>
      <w:r w:rsidR="00240460">
        <w:t>4.2.1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_Ref152253353 \r \h  \* MERGEFORMAT </w:instrText>
      </w:r>
      <w:r>
        <w:fldChar w:fldCharType="separate"/>
      </w:r>
      <w:r w:rsidR="00240460">
        <w:t>4.2.6</w:t>
      </w:r>
      <w:r>
        <w:fldChar w:fldCharType="end"/>
      </w:r>
      <w:r>
        <w:t>).</w:t>
      </w:r>
    </w:p>
    <w:p w14:paraId="3FB32787" w14:textId="28354208" w:rsidR="008C26A9" w:rsidRDefault="008C26A9" w:rsidP="008C26A9">
      <w:pPr>
        <w:pStyle w:val="321231"/>
      </w:pPr>
      <w:r>
        <w:t>Регистрация в ЦП КЖ и подключение карты через Пункты подключения с помощью операторов Пункта подключения.</w:t>
      </w:r>
    </w:p>
    <w:p w14:paraId="57002F19" w14:textId="493254DA" w:rsidR="008C26A9" w:rsidRPr="009121A0" w:rsidRDefault="008C26A9" w:rsidP="008C26A9">
      <w:pPr>
        <w:pStyle w:val="321231"/>
      </w:pPr>
      <w:r>
        <w:t>Регистрация в ЦП КЖ и подключение БК через отделение банка-партнера, в котором выпущена карта.</w:t>
      </w:r>
    </w:p>
    <w:p w14:paraId="1796DD99" w14:textId="77777777" w:rsidR="008C26A9" w:rsidRPr="001A7EB3" w:rsidRDefault="008C26A9" w:rsidP="008C26A9">
      <w:pPr>
        <w:pStyle w:val="3a"/>
      </w:pPr>
      <w:bookmarkStart w:id="53" w:name="_Ref152150735"/>
      <w:bookmarkStart w:id="54" w:name="_Toc153370773"/>
      <w:bookmarkStart w:id="55" w:name="_Toc157507611"/>
      <w:r w:rsidRPr="001A7EB3">
        <w:t>Просмотр и поиск Пунктов подключения на интерактивной карте</w:t>
      </w:r>
      <w:bookmarkEnd w:id="53"/>
      <w:bookmarkEnd w:id="54"/>
      <w:bookmarkEnd w:id="55"/>
    </w:p>
    <w:p w14:paraId="11BFF18E" w14:textId="6A5FB785" w:rsidR="008C26A9" w:rsidRDefault="008C26A9" w:rsidP="008C26A9">
      <w:pPr>
        <w:pStyle w:val="2d"/>
      </w:pPr>
      <w:r>
        <w:t>Чтобы узнать о Пунктах подключения, в которых можно подключить вашу БК «Мир» к КЖ:</w:t>
      </w:r>
    </w:p>
    <w:p w14:paraId="0BA28631" w14:textId="77777777" w:rsidR="008C26A9" w:rsidRDefault="008C26A9" w:rsidP="006E5BB7">
      <w:pPr>
        <w:pStyle w:val="20"/>
        <w:numPr>
          <w:ilvl w:val="0"/>
          <w:numId w:val="87"/>
        </w:numPr>
      </w:pPr>
      <w:r>
        <w:t>Перейдите к списку Пунктов подключения одним из способов:</w:t>
      </w:r>
    </w:p>
    <w:p w14:paraId="7502C2B7" w14:textId="149122E7" w:rsidR="008C26A9" w:rsidRPr="0039096C" w:rsidRDefault="008C26A9" w:rsidP="006E5BB7">
      <w:pPr>
        <w:pStyle w:val="321231"/>
        <w:numPr>
          <w:ilvl w:val="0"/>
          <w:numId w:val="88"/>
        </w:numPr>
      </w:pPr>
      <w:r>
        <w:t>Щелкните по</w:t>
      </w:r>
      <w:r w:rsidRPr="0039096C">
        <w:t xml:space="preserve"> пункт</w:t>
      </w:r>
      <w:r>
        <w:t>у</w:t>
      </w:r>
      <w:r w:rsidRPr="0039096C">
        <w:t xml:space="preserve"> меню «Где </w:t>
      </w:r>
      <w:r>
        <w:t>подключить</w:t>
      </w:r>
      <w:r w:rsidRPr="0039096C">
        <w:t xml:space="preserve"> карту».</w:t>
      </w:r>
    </w:p>
    <w:p w14:paraId="05F4DA2C" w14:textId="2BF58CA4" w:rsidR="008C26A9" w:rsidRPr="0039096C" w:rsidRDefault="008C26A9" w:rsidP="008C26A9">
      <w:pPr>
        <w:pStyle w:val="321231"/>
      </w:pPr>
      <w:r>
        <w:t>П</w:t>
      </w:r>
      <w:r w:rsidRPr="0039096C">
        <w:t xml:space="preserve">рокрутите страницу вниз до раздела «Где </w:t>
      </w:r>
      <w:r>
        <w:t>подключить</w:t>
      </w:r>
      <w:r w:rsidRPr="0039096C">
        <w:t xml:space="preserve"> карту».</w:t>
      </w:r>
    </w:p>
    <w:p w14:paraId="1D628ED9" w14:textId="04CDDF97" w:rsidR="008C26A9" w:rsidRPr="009121A0" w:rsidRDefault="008C26A9" w:rsidP="008C26A9">
      <w:pPr>
        <w:pStyle w:val="1c"/>
      </w:pPr>
      <w:r>
        <w:t>Далее отобразится</w:t>
      </w:r>
      <w:r w:rsidRPr="009121A0">
        <w:t xml:space="preserve"> раздел с</w:t>
      </w:r>
      <w:r>
        <w:t xml:space="preserve"> интерактивной картой, на которой отмечены П</w:t>
      </w:r>
      <w:r w:rsidRPr="009121A0">
        <w:t>ункт</w:t>
      </w:r>
      <w:r>
        <w:t>ы</w:t>
      </w:r>
      <w:r w:rsidRPr="009121A0">
        <w:t xml:space="preserve"> подключения к </w:t>
      </w:r>
      <w:r>
        <w:t>ЦП КЖ</w:t>
      </w:r>
      <w:r w:rsidRPr="009121A0">
        <w:t xml:space="preserve"> (</w:t>
      </w:r>
      <w:r>
        <w:fldChar w:fldCharType="begin"/>
      </w:r>
      <w:r>
        <w:instrText xml:space="preserve"> REF _Ref153875548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9</w:t>
      </w:r>
      <w:r>
        <w:fldChar w:fldCharType="end"/>
      </w:r>
      <w:r w:rsidRPr="009121A0">
        <w:t>).</w:t>
      </w:r>
    </w:p>
    <w:p w14:paraId="61F7078A" w14:textId="6472C9E6" w:rsidR="004750A0" w:rsidRPr="004750A0" w:rsidRDefault="004750A0" w:rsidP="004750A0">
      <w:pPr>
        <w:pStyle w:val="313"/>
        <w:rPr>
          <w:lang w:val="en-US"/>
        </w:rPr>
      </w:pPr>
      <w:r w:rsidRPr="004750A0">
        <w:rPr>
          <w:noProof/>
          <w:lang w:val="en-US"/>
        </w:rPr>
        <w:lastRenderedPageBreak/>
        <w:drawing>
          <wp:inline distT="0" distB="0" distL="0" distR="0" wp14:anchorId="22B8568C" wp14:editId="01560641">
            <wp:extent cx="5491480" cy="2967952"/>
            <wp:effectExtent l="0" t="0" r="0" b="444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99578" cy="297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ECB89" w14:textId="4B12633F" w:rsidR="008C26A9" w:rsidRPr="009121A0" w:rsidRDefault="00AB1F59" w:rsidP="009107C3">
      <w:pPr>
        <w:pStyle w:val="3f4"/>
      </w:pPr>
      <w:bookmarkStart w:id="56" w:name="_Ref153875548"/>
      <w:r>
        <w:t>Рисунок </w:t>
      </w:r>
      <w:fldSimple w:instr=" SEQ Рисунок \* ARABIC ">
        <w:r w:rsidR="00240460">
          <w:rPr>
            <w:noProof/>
          </w:rPr>
          <w:t>9</w:t>
        </w:r>
      </w:fldSimple>
      <w:bookmarkEnd w:id="56"/>
    </w:p>
    <w:p w14:paraId="48888DF2" w14:textId="77777777" w:rsidR="008C26A9" w:rsidRDefault="008C26A9" w:rsidP="008C26A9">
      <w:pPr>
        <w:pStyle w:val="20"/>
      </w:pPr>
      <w:r>
        <w:t>На интерактивной карте можно:</w:t>
      </w:r>
    </w:p>
    <w:p w14:paraId="39BA63A4" w14:textId="19B0E0BE" w:rsidR="008C26A9" w:rsidRDefault="008C26A9" w:rsidP="006E5BB7">
      <w:pPr>
        <w:pStyle w:val="321231"/>
        <w:numPr>
          <w:ilvl w:val="0"/>
          <w:numId w:val="89"/>
        </w:numPr>
      </w:pPr>
      <w:r>
        <w:t>Передвигать отображаемую область стандартными приемами управления картографическим сервисом (</w:t>
      </w:r>
      <w:proofErr w:type="spellStart"/>
      <w:r>
        <w:t>Яндекс.карты</w:t>
      </w:r>
      <w:proofErr w:type="spellEnd"/>
      <w:r>
        <w:t>).</w:t>
      </w:r>
    </w:p>
    <w:p w14:paraId="3E8D658B" w14:textId="16640DA5" w:rsidR="008C26A9" w:rsidRDefault="008C26A9" w:rsidP="008C26A9">
      <w:pPr>
        <w:pStyle w:val="321231"/>
      </w:pPr>
      <w:r>
        <w:t>Менять масштаб карты (стандартными кнопками изменения масштаба).</w:t>
      </w:r>
    </w:p>
    <w:p w14:paraId="517D4C9A" w14:textId="535DB24C" w:rsidR="008C26A9" w:rsidRDefault="008C26A9" w:rsidP="008C26A9">
      <w:pPr>
        <w:pStyle w:val="321231"/>
      </w:pPr>
      <w:r>
        <w:t>Просматривать информацию по выбранному Пункту подключения: щелкните по значку Пункта подключения – на карте появляется всплывающая карточка Пункта подключения (</w:t>
      </w:r>
      <w:r>
        <w:fldChar w:fldCharType="begin"/>
      </w:r>
      <w:r>
        <w:instrText xml:space="preserve"> REF _Ref153875599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10</w:t>
      </w:r>
      <w:r>
        <w:fldChar w:fldCharType="end"/>
      </w:r>
      <w:r>
        <w:t>), в которой указаны: наименование пункта, адрес, контактная информация (например, телефон), график работы.</w:t>
      </w:r>
    </w:p>
    <w:p w14:paraId="5DC09F73" w14:textId="5168074E" w:rsidR="008C26A9" w:rsidRDefault="004750A0" w:rsidP="009107C3">
      <w:pPr>
        <w:pStyle w:val="313"/>
      </w:pPr>
      <w:r w:rsidRPr="004750A0">
        <w:rPr>
          <w:noProof/>
        </w:rPr>
        <w:drawing>
          <wp:inline distT="0" distB="0" distL="0" distR="0" wp14:anchorId="1EED212A" wp14:editId="66E8D109">
            <wp:extent cx="5529580" cy="2996576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46778" cy="300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0983F" w14:textId="47489ABB" w:rsidR="008C26A9" w:rsidRDefault="00AB1F59" w:rsidP="009107C3">
      <w:pPr>
        <w:pStyle w:val="3f4"/>
      </w:pPr>
      <w:bookmarkStart w:id="57" w:name="_Ref153875599"/>
      <w:r>
        <w:t>Рисунок </w:t>
      </w:r>
      <w:fldSimple w:instr=" SEQ Рисунок \* ARABIC ">
        <w:r w:rsidR="00240460">
          <w:rPr>
            <w:noProof/>
          </w:rPr>
          <w:t>10</w:t>
        </w:r>
      </w:fldSimple>
      <w:bookmarkEnd w:id="57"/>
    </w:p>
    <w:p w14:paraId="4376F597" w14:textId="05D750E4" w:rsidR="008C26A9" w:rsidRDefault="008C26A9" w:rsidP="008C26A9">
      <w:pPr>
        <w:pStyle w:val="20"/>
      </w:pPr>
      <w:r>
        <w:lastRenderedPageBreak/>
        <w:t>Вы можете переключиться в режим просмотра списка Пунктов подключения. Для этого переведите переключатель «Карта/</w:t>
      </w:r>
      <w:r w:rsidR="004750A0">
        <w:t>С</w:t>
      </w:r>
      <w:r>
        <w:t xml:space="preserve">писок» </w:t>
      </w:r>
      <w:r w:rsidR="004750A0">
        <w:t xml:space="preserve">(находится в правом верхнем углу над картой) </w:t>
      </w:r>
      <w:r>
        <w:t>в положение «Список».</w:t>
      </w:r>
    </w:p>
    <w:p w14:paraId="45B86BCF" w14:textId="2A916CF8" w:rsidR="008C26A9" w:rsidRDefault="008C26A9" w:rsidP="008C26A9">
      <w:pPr>
        <w:pStyle w:val="1c"/>
      </w:pPr>
      <w:r>
        <w:t>Далее отобразится список пунктов подключения (</w:t>
      </w:r>
      <w:r>
        <w:fldChar w:fldCharType="begin"/>
      </w:r>
      <w:r>
        <w:instrText xml:space="preserve"> REF _Ref153875722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11</w:t>
      </w:r>
      <w:r>
        <w:fldChar w:fldCharType="end"/>
      </w:r>
      <w:r>
        <w:t>).</w:t>
      </w:r>
    </w:p>
    <w:p w14:paraId="2BD9B520" w14:textId="6236A5A1" w:rsidR="008C26A9" w:rsidRDefault="004750A0" w:rsidP="009107C3">
      <w:pPr>
        <w:pStyle w:val="313"/>
      </w:pPr>
      <w:r w:rsidRPr="004750A0">
        <w:rPr>
          <w:noProof/>
        </w:rPr>
        <w:drawing>
          <wp:inline distT="0" distB="0" distL="0" distR="0" wp14:anchorId="657CECAD" wp14:editId="6E7E4F49">
            <wp:extent cx="5567680" cy="2975052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80533" cy="298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CC8C1" w14:textId="5C00B9CC" w:rsidR="008C26A9" w:rsidRPr="002002A4" w:rsidRDefault="00AB1F59" w:rsidP="009107C3">
      <w:pPr>
        <w:pStyle w:val="3f4"/>
      </w:pPr>
      <w:bookmarkStart w:id="58" w:name="_Ref153875722"/>
      <w:r>
        <w:t>Рисунок </w:t>
      </w:r>
      <w:fldSimple w:instr=" SEQ Рисунок \* ARABIC ">
        <w:r w:rsidR="00240460">
          <w:rPr>
            <w:noProof/>
          </w:rPr>
          <w:t>11</w:t>
        </w:r>
      </w:fldSimple>
      <w:bookmarkEnd w:id="58"/>
    </w:p>
    <w:p w14:paraId="63EE4B17" w14:textId="77777777" w:rsidR="008C26A9" w:rsidRDefault="008C26A9" w:rsidP="008C26A9">
      <w:pPr>
        <w:pStyle w:val="3a"/>
      </w:pPr>
      <w:bookmarkStart w:id="59" w:name="_Ref152248010"/>
      <w:bookmarkStart w:id="60" w:name="_Ref152248095"/>
      <w:bookmarkStart w:id="61" w:name="_Ref152250815"/>
      <w:bookmarkStart w:id="62" w:name="_Toc153370774"/>
      <w:bookmarkStart w:id="63" w:name="_Toc157507612"/>
      <w:r>
        <w:t>Просмотр каталога акций партнеров</w:t>
      </w:r>
      <w:bookmarkEnd w:id="59"/>
      <w:bookmarkEnd w:id="60"/>
      <w:bookmarkEnd w:id="61"/>
      <w:bookmarkEnd w:id="62"/>
      <w:bookmarkEnd w:id="63"/>
    </w:p>
    <w:p w14:paraId="47C38ECA" w14:textId="24861FE2" w:rsidR="008C26A9" w:rsidRDefault="008C26A9" w:rsidP="0075246C">
      <w:pPr>
        <w:pStyle w:val="2d"/>
      </w:pPr>
      <w:r>
        <w:t xml:space="preserve">На </w:t>
      </w:r>
      <w:r w:rsidR="00392946">
        <w:t>П</w:t>
      </w:r>
      <w:r>
        <w:t xml:space="preserve">ортале представлены предложения от двух групп партнеров </w:t>
      </w:r>
      <w:r w:rsidR="002E137A">
        <w:t>ЦП КЖ</w:t>
      </w:r>
      <w:r>
        <w:t xml:space="preserve"> (розничных сетей, онлайн-магазинов, банков и других торгово-сервисных предприятий):</w:t>
      </w:r>
    </w:p>
    <w:p w14:paraId="3449C8A1" w14:textId="027643A9" w:rsidR="008C26A9" w:rsidRDefault="008C26A9" w:rsidP="006E5BB7">
      <w:pPr>
        <w:pStyle w:val="321231"/>
        <w:numPr>
          <w:ilvl w:val="0"/>
          <w:numId w:val="91"/>
        </w:numPr>
      </w:pPr>
      <w:r>
        <w:t>НСПК-партнеров (партнеров Национальной системы платежных карт «Мир», privetmir.ru)</w:t>
      </w:r>
      <w:r w:rsidR="002E137A">
        <w:t>.</w:t>
      </w:r>
    </w:p>
    <w:p w14:paraId="0DA29BE3" w14:textId="70AD1D9A" w:rsidR="008C26A9" w:rsidRPr="006C02F0" w:rsidRDefault="002E137A" w:rsidP="002E137A">
      <w:pPr>
        <w:pStyle w:val="321231"/>
      </w:pPr>
      <w:r>
        <w:t>Т</w:t>
      </w:r>
      <w:r w:rsidR="008C26A9">
        <w:t xml:space="preserve">оргово-сервисных партнеров </w:t>
      </w:r>
      <w:r>
        <w:t>ЦП КЖ</w:t>
      </w:r>
      <w:r w:rsidR="008C26A9">
        <w:t>.</w:t>
      </w:r>
    </w:p>
    <w:p w14:paraId="32430D50" w14:textId="377E1A63" w:rsidR="008C26A9" w:rsidRDefault="008C26A9" w:rsidP="0075246C">
      <w:pPr>
        <w:pStyle w:val="1c"/>
      </w:pPr>
      <w:r>
        <w:t xml:space="preserve">Если вы ранее самостоятельно зарегистрировались в НСПК, вы имеете возможность воспользоваться предложениями от партнеров НСПК, получив информацию о них на </w:t>
      </w:r>
      <w:r w:rsidR="002E137A">
        <w:t>П</w:t>
      </w:r>
      <w:r>
        <w:t>ортале.</w:t>
      </w:r>
    </w:p>
    <w:p w14:paraId="5162723B" w14:textId="790340FF" w:rsidR="008C26A9" w:rsidRDefault="008C26A9" w:rsidP="0075246C">
      <w:pPr>
        <w:pStyle w:val="1c"/>
      </w:pPr>
      <w:r>
        <w:t xml:space="preserve">Если вы уже зарегистрированы в </w:t>
      </w:r>
      <w:r w:rsidR="002E137A">
        <w:t>ЛК</w:t>
      </w:r>
      <w:r>
        <w:t xml:space="preserve"> (п. </w:t>
      </w:r>
      <w:r w:rsidR="002E137A">
        <w:fldChar w:fldCharType="begin"/>
      </w:r>
      <w:r w:rsidR="002E137A">
        <w:instrText xml:space="preserve"> REF _Ref152152238 \n \h </w:instrText>
      </w:r>
      <w:r w:rsidR="002E137A">
        <w:fldChar w:fldCharType="separate"/>
      </w:r>
      <w:r w:rsidR="00240460">
        <w:t>4.2.1</w:t>
      </w:r>
      <w:r w:rsidR="002E137A">
        <w:fldChar w:fldCharType="end"/>
      </w:r>
      <w:r>
        <w:t xml:space="preserve">) и являетесь держателем </w:t>
      </w:r>
      <w:r w:rsidR="002E137A">
        <w:t>КЖ</w:t>
      </w:r>
      <w:r>
        <w:t xml:space="preserve"> (</w:t>
      </w:r>
      <w:r w:rsidR="002E137A">
        <w:t>п. </w:t>
      </w:r>
      <w:r w:rsidR="002E137A">
        <w:fldChar w:fldCharType="begin"/>
      </w:r>
      <w:r w:rsidR="002E137A">
        <w:instrText xml:space="preserve"> REF _Ref152253552 \n \h </w:instrText>
      </w:r>
      <w:r w:rsidR="002E137A">
        <w:fldChar w:fldCharType="separate"/>
      </w:r>
      <w:r w:rsidR="00240460">
        <w:t>4.2.5</w:t>
      </w:r>
      <w:r w:rsidR="002E137A">
        <w:fldChar w:fldCharType="end"/>
      </w:r>
      <w:r>
        <w:t xml:space="preserve">), тогда вы имеете возможность пользоваться предложениями ТСП-партнеров, представленными на </w:t>
      </w:r>
      <w:r w:rsidR="002E137A">
        <w:t>П</w:t>
      </w:r>
      <w:r>
        <w:t>ортале.</w:t>
      </w:r>
    </w:p>
    <w:p w14:paraId="48C515CD" w14:textId="51B356D3" w:rsidR="008C26A9" w:rsidRDefault="008C26A9" w:rsidP="0075246C">
      <w:pPr>
        <w:pStyle w:val="1c"/>
      </w:pPr>
      <w:r>
        <w:t xml:space="preserve">Просмотр акций доступен как для незарегистрированных посетителей </w:t>
      </w:r>
      <w:r w:rsidR="002E137A">
        <w:t>П</w:t>
      </w:r>
      <w:r>
        <w:t xml:space="preserve">ортала, так и для зарегистрированных пользователей из </w:t>
      </w:r>
      <w:r w:rsidR="002E137A">
        <w:t>ЛК</w:t>
      </w:r>
      <w:r>
        <w:t>.</w:t>
      </w:r>
    </w:p>
    <w:p w14:paraId="4BE2478B" w14:textId="237216A0" w:rsidR="008C26A9" w:rsidRDefault="002E137A" w:rsidP="0075246C">
      <w:pPr>
        <w:pStyle w:val="2d"/>
      </w:pPr>
      <w:r>
        <w:t>Посмотреть</w:t>
      </w:r>
      <w:r w:rsidR="008C26A9">
        <w:t xml:space="preserve"> актуальные предложения и акции, предоставляемые партнерами </w:t>
      </w:r>
      <w:r>
        <w:t>КЖ, можно следующим образом</w:t>
      </w:r>
      <w:r w:rsidR="008C26A9">
        <w:t>:</w:t>
      </w:r>
    </w:p>
    <w:p w14:paraId="1144952B" w14:textId="00ED8AB1" w:rsidR="008C26A9" w:rsidRDefault="008C26A9" w:rsidP="006E5BB7">
      <w:pPr>
        <w:pStyle w:val="20"/>
        <w:numPr>
          <w:ilvl w:val="0"/>
          <w:numId w:val="90"/>
        </w:numPr>
      </w:pPr>
      <w:r>
        <w:t xml:space="preserve">Щелкните по пункту «Акции» в главном меню </w:t>
      </w:r>
      <w:r w:rsidR="002E137A">
        <w:t>П</w:t>
      </w:r>
      <w:r>
        <w:t>ортала</w:t>
      </w:r>
      <w:r w:rsidR="002E137A">
        <w:t xml:space="preserve"> - о</w:t>
      </w:r>
      <w:r>
        <w:t>ткрывается страница акций (</w:t>
      </w:r>
      <w:r w:rsidR="0075246C">
        <w:fldChar w:fldCharType="begin"/>
      </w:r>
      <w:r w:rsidR="0075246C">
        <w:instrText xml:space="preserve"> REF _Ref153875820 \h </w:instrText>
      </w:r>
      <w:r w:rsidR="0075246C">
        <w:fldChar w:fldCharType="separate"/>
      </w:r>
      <w:r w:rsidR="00240460">
        <w:t>Рисунок </w:t>
      </w:r>
      <w:r w:rsidR="00240460">
        <w:rPr>
          <w:noProof/>
        </w:rPr>
        <w:t>12</w:t>
      </w:r>
      <w:r w:rsidR="0075246C">
        <w:fldChar w:fldCharType="end"/>
      </w:r>
      <w:r>
        <w:t xml:space="preserve">). Список акций представлен в форме «плиток». Для каждой акции </w:t>
      </w:r>
      <w:r>
        <w:lastRenderedPageBreak/>
        <w:t>отображается логотип бренда и его название, тип и размер скидки, и краткое описание условий проведения акции.</w:t>
      </w:r>
    </w:p>
    <w:p w14:paraId="773744AB" w14:textId="5DC0E79D" w:rsidR="0075246C" w:rsidRDefault="004750A0" w:rsidP="009107C3">
      <w:pPr>
        <w:pStyle w:val="313"/>
      </w:pPr>
      <w:r w:rsidRPr="004750A0">
        <w:rPr>
          <w:noProof/>
        </w:rPr>
        <w:drawing>
          <wp:inline distT="0" distB="0" distL="0" distR="0" wp14:anchorId="4C82535E" wp14:editId="2332746F">
            <wp:extent cx="5672455" cy="3049872"/>
            <wp:effectExtent l="0" t="0" r="4445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80382" cy="305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B52EA" w14:textId="1689D8CB" w:rsidR="008C26A9" w:rsidRPr="007B4483" w:rsidRDefault="00AB1F59" w:rsidP="009107C3">
      <w:pPr>
        <w:pStyle w:val="3f4"/>
      </w:pPr>
      <w:bookmarkStart w:id="64" w:name="_Ref153875820"/>
      <w:r>
        <w:t>Рисунок </w:t>
      </w:r>
      <w:fldSimple w:instr=" SEQ Рисунок \* ARABIC ">
        <w:r w:rsidR="00240460">
          <w:rPr>
            <w:noProof/>
          </w:rPr>
          <w:t>12</w:t>
        </w:r>
      </w:fldSimple>
      <w:bookmarkEnd w:id="64"/>
    </w:p>
    <w:p w14:paraId="47AEC6CE" w14:textId="77777777" w:rsidR="008C26A9" w:rsidRDefault="008C26A9" w:rsidP="0075246C">
      <w:pPr>
        <w:pStyle w:val="20"/>
      </w:pPr>
      <w:r>
        <w:t>По желанию выберите категорию акций, которая будет отображаться (например, «Еда на дом» или «Бытовая техника» и т.п.), в выпадающем списке над списком акций (по умолчанию отображаются все категории акций).</w:t>
      </w:r>
    </w:p>
    <w:p w14:paraId="170DB4C4" w14:textId="4F537934" w:rsidR="008C26A9" w:rsidRPr="00C81233" w:rsidRDefault="002E137A" w:rsidP="0075246C">
      <w:pPr>
        <w:pStyle w:val="1c"/>
      </w:pPr>
      <w:r>
        <w:t>Далее о</w:t>
      </w:r>
      <w:r w:rsidR="008C26A9">
        <w:t>тображается список акций определенной категории.</w:t>
      </w:r>
    </w:p>
    <w:p w14:paraId="30867C20" w14:textId="0987C3D9" w:rsidR="002E137A" w:rsidRDefault="002E137A" w:rsidP="002E137A">
      <w:pPr>
        <w:pStyle w:val="2d"/>
      </w:pPr>
      <w:r>
        <w:t>Возможные действия:</w:t>
      </w:r>
    </w:p>
    <w:p w14:paraId="03DC7436" w14:textId="6D5B0384" w:rsidR="008C26A9" w:rsidRDefault="008C26A9" w:rsidP="006E5BB7">
      <w:pPr>
        <w:pStyle w:val="321231"/>
        <w:numPr>
          <w:ilvl w:val="0"/>
          <w:numId w:val="92"/>
        </w:numPr>
      </w:pPr>
      <w:r>
        <w:t xml:space="preserve">Чтобы загрузить продолжение списка акций щелкните по кнопке </w:t>
      </w:r>
      <w:r w:rsidR="00B408DA" w:rsidRPr="00B408DA">
        <w:rPr>
          <w:noProof/>
        </w:rPr>
        <w:drawing>
          <wp:inline distT="0" distB="0" distL="0" distR="0" wp14:anchorId="6A13A213" wp14:editId="021715FE">
            <wp:extent cx="789236" cy="21076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28006" cy="22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8DA">
        <w:t xml:space="preserve"> </w:t>
      </w:r>
      <w:r>
        <w:t>«Показать еще» внизу списка.</w:t>
      </w:r>
    </w:p>
    <w:p w14:paraId="5C4A8B19" w14:textId="173A92C3" w:rsidR="008C26A9" w:rsidRPr="00C81233" w:rsidRDefault="008C26A9" w:rsidP="008E7493">
      <w:pPr>
        <w:pStyle w:val="321231"/>
      </w:pPr>
      <w:r>
        <w:t>Вы можете также воспользоваться поиском акции по названию: укажите название акции или его часть в поле поиска («Найти») над списком акций</w:t>
      </w:r>
      <w:r w:rsidR="002E137A">
        <w:t xml:space="preserve"> - о</w:t>
      </w:r>
      <w:r>
        <w:t>тображается список найденных согласно введенному названию акций.</w:t>
      </w:r>
    </w:p>
    <w:p w14:paraId="32C7264F" w14:textId="77777777" w:rsidR="008C26A9" w:rsidRDefault="008C26A9" w:rsidP="002E137A">
      <w:pPr>
        <w:pStyle w:val="321231"/>
      </w:pPr>
      <w:r>
        <w:t>Чтобы вернуться к просмотру полного списка акций, очистите поле поиска и выберите значение «Все акции» в выпадающем списке.</w:t>
      </w:r>
    </w:p>
    <w:p w14:paraId="45DF1F5C" w14:textId="51BBA805" w:rsidR="008C26A9" w:rsidRDefault="008C26A9" w:rsidP="008E7493">
      <w:pPr>
        <w:pStyle w:val="321231"/>
      </w:pPr>
      <w:r>
        <w:t>Чтобы просмотреть подробные условия акции щелкните по плитке с акцией</w:t>
      </w:r>
      <w:r w:rsidR="002E137A">
        <w:t xml:space="preserve"> - о</w:t>
      </w:r>
      <w:r>
        <w:t>ткрывается страница акции</w:t>
      </w:r>
      <w:r w:rsidR="002E137A">
        <w:t>, на которой п</w:t>
      </w:r>
      <w:r>
        <w:t>риведена подробная информация об условиях проведения, сроках акции, типе скидке и ее размере</w:t>
      </w:r>
      <w:r w:rsidR="002E137A">
        <w:t xml:space="preserve"> (</w:t>
      </w:r>
      <w:r w:rsidR="002E137A">
        <w:fldChar w:fldCharType="begin"/>
      </w:r>
      <w:r w:rsidR="002E137A">
        <w:instrText xml:space="preserve"> REF _Ref153877979 \h </w:instrText>
      </w:r>
      <w:r w:rsidR="002E137A">
        <w:fldChar w:fldCharType="separate"/>
      </w:r>
      <w:r w:rsidR="00240460">
        <w:t>Рисунок </w:t>
      </w:r>
      <w:r w:rsidR="00240460">
        <w:rPr>
          <w:noProof/>
        </w:rPr>
        <w:t>13</w:t>
      </w:r>
      <w:r w:rsidR="002E137A">
        <w:fldChar w:fldCharType="end"/>
      </w:r>
      <w:r w:rsidR="002E137A">
        <w:t>)</w:t>
      </w:r>
      <w:r>
        <w:t>.</w:t>
      </w:r>
    </w:p>
    <w:p w14:paraId="0C292D3B" w14:textId="3D3DA9CB" w:rsidR="0075246C" w:rsidRDefault="0052602D" w:rsidP="009107C3">
      <w:pPr>
        <w:pStyle w:val="313"/>
      </w:pPr>
      <w:r w:rsidRPr="0052602D">
        <w:rPr>
          <w:noProof/>
        </w:rPr>
        <w:lastRenderedPageBreak/>
        <w:drawing>
          <wp:inline distT="0" distB="0" distL="0" distR="0" wp14:anchorId="01A7AB7D" wp14:editId="2EC04E4A">
            <wp:extent cx="5653405" cy="2789748"/>
            <wp:effectExtent l="0" t="0" r="4445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59965" cy="27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2F4F3" w14:textId="2331B35B" w:rsidR="008C26A9" w:rsidRDefault="00AB1F59" w:rsidP="009107C3">
      <w:pPr>
        <w:pStyle w:val="3f4"/>
      </w:pPr>
      <w:bookmarkStart w:id="65" w:name="_Ref153877979"/>
      <w:r>
        <w:t>Рисунок </w:t>
      </w:r>
      <w:fldSimple w:instr=" SEQ Рисунок \* ARABIC ">
        <w:r w:rsidR="00240460">
          <w:rPr>
            <w:noProof/>
          </w:rPr>
          <w:t>13</w:t>
        </w:r>
      </w:fldSimple>
      <w:bookmarkEnd w:id="65"/>
    </w:p>
    <w:p w14:paraId="0EC0E10D" w14:textId="77777777" w:rsidR="008C26A9" w:rsidRDefault="008C26A9" w:rsidP="008C26A9">
      <w:pPr>
        <w:pStyle w:val="3a"/>
      </w:pPr>
      <w:bookmarkStart w:id="66" w:name="_Ref152150741"/>
      <w:bookmarkStart w:id="67" w:name="_Toc153370775"/>
      <w:bookmarkStart w:id="68" w:name="_Toc157507613"/>
      <w:r>
        <w:t>П</w:t>
      </w:r>
      <w:r w:rsidRPr="001A7EB3">
        <w:t>росмотр</w:t>
      </w:r>
      <w:r>
        <w:t xml:space="preserve"> новостей</w:t>
      </w:r>
      <w:bookmarkEnd w:id="66"/>
      <w:bookmarkEnd w:id="67"/>
      <w:bookmarkEnd w:id="68"/>
    </w:p>
    <w:p w14:paraId="24B98EB2" w14:textId="5D3EAADA" w:rsidR="008C26A9" w:rsidRDefault="002E137A" w:rsidP="006E5BB7">
      <w:pPr>
        <w:pStyle w:val="20"/>
        <w:numPr>
          <w:ilvl w:val="0"/>
          <w:numId w:val="93"/>
        </w:numPr>
      </w:pPr>
      <w:r>
        <w:t xml:space="preserve">Для просмотра списка </w:t>
      </w:r>
      <w:proofErr w:type="spellStart"/>
      <w:r>
        <w:t>новосте</w:t>
      </w:r>
      <w:proofErr w:type="spellEnd"/>
      <w:r>
        <w:t xml:space="preserve"> щ</w:t>
      </w:r>
      <w:r w:rsidR="008C26A9">
        <w:t>елкните по пункту «Новости» в главном меню (</w:t>
      </w:r>
      <w:r>
        <w:fldChar w:fldCharType="begin"/>
      </w:r>
      <w:r>
        <w:instrText xml:space="preserve"> REF _Ref153878030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14</w:t>
      </w:r>
      <w:r>
        <w:fldChar w:fldCharType="end"/>
      </w:r>
      <w:r w:rsidR="00106D62">
        <w:t>)</w:t>
      </w:r>
      <w:r w:rsidR="008C26A9">
        <w:t>. Список новостей представлен в форме «плиток». Для каждой новости отображается фото, заголовок и дата публикации новости.</w:t>
      </w:r>
    </w:p>
    <w:p w14:paraId="7FD27500" w14:textId="7F94D59C" w:rsidR="0052602D" w:rsidRPr="0052602D" w:rsidRDefault="0052602D" w:rsidP="0052602D">
      <w:pPr>
        <w:pStyle w:val="313"/>
        <w:rPr>
          <w:lang w:val="en-US"/>
        </w:rPr>
      </w:pPr>
      <w:r w:rsidRPr="0052602D">
        <w:rPr>
          <w:noProof/>
          <w:lang w:val="en-US"/>
        </w:rPr>
        <w:drawing>
          <wp:inline distT="0" distB="0" distL="0" distR="0" wp14:anchorId="0BD3B00B" wp14:editId="30585DB8">
            <wp:extent cx="5567680" cy="2673503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74605" cy="267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41335" w14:textId="3C54FB67" w:rsidR="008C26A9" w:rsidRDefault="00AB1F59" w:rsidP="009107C3">
      <w:pPr>
        <w:pStyle w:val="3f4"/>
      </w:pPr>
      <w:bookmarkStart w:id="69" w:name="_Ref153878030"/>
      <w:r>
        <w:t>Рисунок </w:t>
      </w:r>
      <w:fldSimple w:instr=" SEQ Рисунок \* ARABIC ">
        <w:r w:rsidR="00240460">
          <w:rPr>
            <w:noProof/>
          </w:rPr>
          <w:t>14</w:t>
        </w:r>
      </w:fldSimple>
      <w:bookmarkEnd w:id="69"/>
    </w:p>
    <w:p w14:paraId="03DDE0DF" w14:textId="799EC624" w:rsidR="008C26A9" w:rsidRDefault="008C26A9" w:rsidP="002E137A">
      <w:pPr>
        <w:pStyle w:val="20"/>
      </w:pPr>
      <w:r>
        <w:t>Чтобы загрузить продолжение списка новостей щелкните по кнопке «Показать еще»</w:t>
      </w:r>
      <w:r w:rsidR="00B408DA">
        <w:t xml:space="preserve"> </w:t>
      </w:r>
      <w:r w:rsidR="00B408DA" w:rsidRPr="00B408DA">
        <w:rPr>
          <w:noProof/>
        </w:rPr>
        <w:drawing>
          <wp:inline distT="0" distB="0" distL="0" distR="0" wp14:anchorId="5B2459A6" wp14:editId="5EEF411C">
            <wp:extent cx="781200" cy="208800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внизу списка.</w:t>
      </w:r>
    </w:p>
    <w:p w14:paraId="48F74C83" w14:textId="52C33018" w:rsidR="008C26A9" w:rsidRDefault="008C26A9" w:rsidP="002E137A">
      <w:pPr>
        <w:pStyle w:val="20"/>
      </w:pPr>
      <w:r>
        <w:t>Вы можете воспользоваться поиском новости по подстроке, содержащейся в заголовке или тексте новости</w:t>
      </w:r>
      <w:proofErr w:type="gramStart"/>
      <w:r>
        <w:t>:</w:t>
      </w:r>
      <w:proofErr w:type="gramEnd"/>
      <w:r>
        <w:t xml:space="preserve"> введите подстроку для поиска в поле «Найти» над списком новостей</w:t>
      </w:r>
      <w:r w:rsidR="0052602D">
        <w:t xml:space="preserve"> (</w:t>
      </w:r>
      <w:r w:rsidR="0052602D">
        <w:fldChar w:fldCharType="begin"/>
      </w:r>
      <w:r w:rsidR="0052602D">
        <w:instrText xml:space="preserve"> REF _Ref153878030 \h </w:instrText>
      </w:r>
      <w:r w:rsidR="0052602D">
        <w:fldChar w:fldCharType="separate"/>
      </w:r>
      <w:r w:rsidR="00240460">
        <w:t>Рисунок </w:t>
      </w:r>
      <w:r w:rsidR="00240460">
        <w:rPr>
          <w:noProof/>
        </w:rPr>
        <w:t>14</w:t>
      </w:r>
      <w:r w:rsidR="0052602D">
        <w:fldChar w:fldCharType="end"/>
      </w:r>
      <w:r w:rsidR="0052602D">
        <w:t>)</w:t>
      </w:r>
      <w:r w:rsidR="002E137A">
        <w:t xml:space="preserve">. </w:t>
      </w:r>
      <w:r>
        <w:t>Чтобы вернуться к просмотру полного списка новостей, очистите поле поиска.</w:t>
      </w:r>
    </w:p>
    <w:p w14:paraId="5A2D803A" w14:textId="0EF8972A" w:rsidR="008C26A9" w:rsidRDefault="008C26A9" w:rsidP="008E7493">
      <w:pPr>
        <w:pStyle w:val="20"/>
      </w:pPr>
      <w:r>
        <w:lastRenderedPageBreak/>
        <w:t>Для просмотра новости щелкните по ней</w:t>
      </w:r>
      <w:r w:rsidR="002E137A">
        <w:t xml:space="preserve"> - о</w:t>
      </w:r>
      <w:r>
        <w:t>ткрывается страница новости (</w:t>
      </w:r>
      <w:r w:rsidR="002E137A">
        <w:fldChar w:fldCharType="begin"/>
      </w:r>
      <w:r w:rsidR="002E137A">
        <w:instrText xml:space="preserve"> REF _Ref153878202 \h </w:instrText>
      </w:r>
      <w:r w:rsidR="002E137A">
        <w:fldChar w:fldCharType="separate"/>
      </w:r>
      <w:r w:rsidR="00240460">
        <w:t>Рисунок </w:t>
      </w:r>
      <w:r w:rsidR="00240460">
        <w:rPr>
          <w:noProof/>
        </w:rPr>
        <w:t>15</w:t>
      </w:r>
      <w:r w:rsidR="002E137A">
        <w:fldChar w:fldCharType="end"/>
      </w:r>
      <w:r>
        <w:t>).</w:t>
      </w:r>
    </w:p>
    <w:p w14:paraId="67E2046C" w14:textId="0DA32398" w:rsidR="002E137A" w:rsidRDefault="0052602D" w:rsidP="009107C3">
      <w:pPr>
        <w:pStyle w:val="313"/>
      </w:pPr>
      <w:r w:rsidRPr="0052602D">
        <w:rPr>
          <w:noProof/>
        </w:rPr>
        <w:drawing>
          <wp:inline distT="0" distB="0" distL="0" distR="0" wp14:anchorId="46992C4D" wp14:editId="17609DA2">
            <wp:extent cx="4236083" cy="266700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43427" cy="267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D0B23" w14:textId="12ED2AE7" w:rsidR="008C26A9" w:rsidRDefault="00AB1F59" w:rsidP="009107C3">
      <w:pPr>
        <w:pStyle w:val="3f4"/>
      </w:pPr>
      <w:bookmarkStart w:id="70" w:name="_Ref153878202"/>
      <w:r>
        <w:t>Рисунок </w:t>
      </w:r>
      <w:fldSimple w:instr=" SEQ Рисунок \* ARABIC ">
        <w:r w:rsidR="00240460">
          <w:rPr>
            <w:noProof/>
          </w:rPr>
          <w:t>15</w:t>
        </w:r>
      </w:fldSimple>
      <w:bookmarkEnd w:id="70"/>
    </w:p>
    <w:p w14:paraId="4BDA607D" w14:textId="54037EC9" w:rsidR="008C26A9" w:rsidRDefault="008C26A9" w:rsidP="008C26A9">
      <w:pPr>
        <w:pStyle w:val="3a"/>
      </w:pPr>
      <w:bookmarkStart w:id="71" w:name="_Ref152150748"/>
      <w:bookmarkStart w:id="72" w:name="_Toc153370776"/>
      <w:bookmarkStart w:id="73" w:name="_Toc157507614"/>
      <w:r>
        <w:t>П</w:t>
      </w:r>
      <w:r w:rsidRPr="001A7EB3">
        <w:t>росмотр</w:t>
      </w:r>
      <w:r>
        <w:t xml:space="preserve"> часто задаваемых вопросов о </w:t>
      </w:r>
      <w:r w:rsidR="00D77C49">
        <w:t>КЖ</w:t>
      </w:r>
      <w:r>
        <w:t xml:space="preserve"> и ответов на них</w:t>
      </w:r>
      <w:bookmarkEnd w:id="71"/>
      <w:bookmarkEnd w:id="72"/>
      <w:bookmarkEnd w:id="73"/>
    </w:p>
    <w:p w14:paraId="0B707C08" w14:textId="77777777" w:rsidR="008C26A9" w:rsidRDefault="008C26A9" w:rsidP="006E5BB7">
      <w:pPr>
        <w:pStyle w:val="20"/>
        <w:numPr>
          <w:ilvl w:val="0"/>
          <w:numId w:val="94"/>
        </w:numPr>
      </w:pPr>
      <w:r>
        <w:t>Перейдите к списку часто задаваемых вопросов одним из способов:</w:t>
      </w:r>
    </w:p>
    <w:p w14:paraId="7552F36E" w14:textId="62469E53" w:rsidR="008C26A9" w:rsidRPr="00EA0795" w:rsidRDefault="00D77C49" w:rsidP="006E5BB7">
      <w:pPr>
        <w:pStyle w:val="321231"/>
        <w:numPr>
          <w:ilvl w:val="0"/>
          <w:numId w:val="95"/>
        </w:numPr>
      </w:pPr>
      <w:r>
        <w:t>Щ</w:t>
      </w:r>
      <w:r w:rsidR="008C26A9" w:rsidRPr="00EA0795">
        <w:t>елкните по пункту меню «</w:t>
      </w:r>
      <w:r w:rsidR="008C26A9">
        <w:t>Частые вопросы</w:t>
      </w:r>
      <w:r w:rsidR="008C26A9" w:rsidRPr="00EA0795">
        <w:t>».</w:t>
      </w:r>
    </w:p>
    <w:p w14:paraId="0A51A977" w14:textId="6594EF4F" w:rsidR="008C26A9" w:rsidRPr="00EA0795" w:rsidRDefault="00D77C49" w:rsidP="00D77C49">
      <w:pPr>
        <w:pStyle w:val="321231"/>
      </w:pPr>
      <w:r>
        <w:t>П</w:t>
      </w:r>
      <w:r w:rsidR="008C26A9" w:rsidRPr="00EA0795">
        <w:t>рокрутите страницу вниз до раздела «</w:t>
      </w:r>
      <w:r w:rsidR="008C26A9">
        <w:t>Частые вопросы</w:t>
      </w:r>
      <w:r w:rsidR="008C26A9" w:rsidRPr="00EA0795">
        <w:t>».</w:t>
      </w:r>
    </w:p>
    <w:p w14:paraId="79DF0049" w14:textId="09A05ECF" w:rsidR="008C26A9" w:rsidRDefault="00D77C49" w:rsidP="00D77C49">
      <w:pPr>
        <w:pStyle w:val="1c"/>
      </w:pPr>
      <w:r>
        <w:t>Далее о</w:t>
      </w:r>
      <w:r w:rsidR="008C26A9">
        <w:t>тображается раздел с вопросами (</w:t>
      </w:r>
      <w:r>
        <w:fldChar w:fldCharType="begin"/>
      </w:r>
      <w:r>
        <w:instrText xml:space="preserve"> REF _Ref153878255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16</w:t>
      </w:r>
      <w:r>
        <w:fldChar w:fldCharType="end"/>
      </w:r>
      <w:r w:rsidR="008C26A9">
        <w:t>).</w:t>
      </w:r>
    </w:p>
    <w:p w14:paraId="5B48729E" w14:textId="57E24150" w:rsidR="00D77C49" w:rsidRDefault="00774A62" w:rsidP="009107C3">
      <w:pPr>
        <w:pStyle w:val="313"/>
      </w:pPr>
      <w:r w:rsidRPr="00774A62">
        <w:rPr>
          <w:noProof/>
        </w:rPr>
        <w:drawing>
          <wp:inline distT="0" distB="0" distL="0" distR="0" wp14:anchorId="1DF071BB" wp14:editId="17904715">
            <wp:extent cx="5347615" cy="2196084"/>
            <wp:effectExtent l="0" t="0" r="5715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59198" cy="220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AEA5A" w14:textId="66D6C040" w:rsidR="008C26A9" w:rsidRDefault="00AB1F59" w:rsidP="009107C3">
      <w:pPr>
        <w:pStyle w:val="3f4"/>
      </w:pPr>
      <w:bookmarkStart w:id="74" w:name="_Ref153878255"/>
      <w:r>
        <w:t>Рисунок </w:t>
      </w:r>
      <w:fldSimple w:instr=" SEQ Рисунок \* ARABIC ">
        <w:r w:rsidR="00240460">
          <w:rPr>
            <w:noProof/>
          </w:rPr>
          <w:t>16</w:t>
        </w:r>
      </w:fldSimple>
      <w:bookmarkEnd w:id="74"/>
    </w:p>
    <w:p w14:paraId="7B5FBA3C" w14:textId="71C2B04A" w:rsidR="008C26A9" w:rsidRDefault="008C26A9" w:rsidP="00D77C49">
      <w:pPr>
        <w:pStyle w:val="20"/>
      </w:pPr>
      <w:r>
        <w:t>Выберите категорию часто задаваемых вопросов (например, «Программа лояльности»): для этого щелкните по названию категории над списком вопросов</w:t>
      </w:r>
      <w:r w:rsidR="00D77C49">
        <w:t xml:space="preserve"> (</w:t>
      </w:r>
      <w:r w:rsidR="00D77C49">
        <w:fldChar w:fldCharType="begin"/>
      </w:r>
      <w:r w:rsidR="00D77C49">
        <w:instrText xml:space="preserve"> REF _Ref153878255 \h </w:instrText>
      </w:r>
      <w:r w:rsidR="00D77C49">
        <w:fldChar w:fldCharType="separate"/>
      </w:r>
      <w:r w:rsidR="00240460">
        <w:t>Рисунок </w:t>
      </w:r>
      <w:r w:rsidR="00240460">
        <w:rPr>
          <w:noProof/>
        </w:rPr>
        <w:t>16</w:t>
      </w:r>
      <w:r w:rsidR="00D77C49">
        <w:fldChar w:fldCharType="end"/>
      </w:r>
      <w:r w:rsidR="00D77C49">
        <w:t>)</w:t>
      </w:r>
      <w:r>
        <w:t>.</w:t>
      </w:r>
    </w:p>
    <w:p w14:paraId="227889A2" w14:textId="4417012F" w:rsidR="008C26A9" w:rsidRPr="00EA0795" w:rsidRDefault="00D77C49" w:rsidP="00D77C49">
      <w:pPr>
        <w:pStyle w:val="1c"/>
      </w:pPr>
      <w:r>
        <w:t>Далее о</w:t>
      </w:r>
      <w:r w:rsidR="008C26A9">
        <w:t>тображается выбранная категория вопросов. Первый вопрос в списке раскрыт, справа от вопроса отображается ответ на него</w:t>
      </w:r>
      <w:r>
        <w:t xml:space="preserve"> (</w:t>
      </w:r>
      <w:r>
        <w:fldChar w:fldCharType="begin"/>
      </w:r>
      <w:r>
        <w:instrText xml:space="preserve"> REF _Ref153878255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16</w:t>
      </w:r>
      <w:r>
        <w:fldChar w:fldCharType="end"/>
      </w:r>
      <w:r>
        <w:t>)</w:t>
      </w:r>
      <w:r w:rsidR="008C26A9">
        <w:t>.</w:t>
      </w:r>
    </w:p>
    <w:p w14:paraId="0544CCD1" w14:textId="6C49BDEA" w:rsidR="008C26A9" w:rsidRDefault="008C26A9" w:rsidP="00D77C49">
      <w:pPr>
        <w:pStyle w:val="20"/>
      </w:pPr>
      <w:r>
        <w:lastRenderedPageBreak/>
        <w:t>Чтобы просмотреть ответ на другой вопрос, щелкните по иконке «+» в строке вопроса</w:t>
      </w:r>
      <w:r w:rsidR="00D77C49">
        <w:t xml:space="preserve"> (</w:t>
      </w:r>
      <w:r w:rsidR="00D77C49">
        <w:fldChar w:fldCharType="begin"/>
      </w:r>
      <w:r w:rsidR="00D77C49">
        <w:instrText xml:space="preserve"> REF _Ref153878255 \h </w:instrText>
      </w:r>
      <w:r w:rsidR="00D77C49">
        <w:fldChar w:fldCharType="separate"/>
      </w:r>
      <w:r w:rsidR="00240460">
        <w:t>Рисунок </w:t>
      </w:r>
      <w:r w:rsidR="00240460">
        <w:rPr>
          <w:noProof/>
        </w:rPr>
        <w:t>16</w:t>
      </w:r>
      <w:r w:rsidR="00D77C49">
        <w:fldChar w:fldCharType="end"/>
      </w:r>
      <w:r w:rsidR="00D77C49">
        <w:t>)</w:t>
      </w:r>
      <w:r>
        <w:t>.</w:t>
      </w:r>
    </w:p>
    <w:p w14:paraId="3B7233E9" w14:textId="1741B2D2" w:rsidR="008C26A9" w:rsidRPr="00EA0795" w:rsidRDefault="008C26A9" w:rsidP="00D77C49">
      <w:pPr>
        <w:pStyle w:val="1c"/>
      </w:pPr>
      <w:r>
        <w:t>Справа от вопроса отображается ответ на выбранный вопрос</w:t>
      </w:r>
      <w:r w:rsidR="00D77C49">
        <w:t xml:space="preserve"> (</w:t>
      </w:r>
      <w:r w:rsidR="00D77C49">
        <w:fldChar w:fldCharType="begin"/>
      </w:r>
      <w:r w:rsidR="00D77C49">
        <w:instrText xml:space="preserve"> REF _Ref153878255 \h </w:instrText>
      </w:r>
      <w:r w:rsidR="00D77C49">
        <w:fldChar w:fldCharType="separate"/>
      </w:r>
      <w:r w:rsidR="00240460">
        <w:t>Рисунок </w:t>
      </w:r>
      <w:r w:rsidR="00240460">
        <w:rPr>
          <w:noProof/>
        </w:rPr>
        <w:t>16</w:t>
      </w:r>
      <w:r w:rsidR="00D77C49">
        <w:fldChar w:fldCharType="end"/>
      </w:r>
      <w:r w:rsidR="00D77C49">
        <w:t>)</w:t>
      </w:r>
      <w:r>
        <w:t>.</w:t>
      </w:r>
    </w:p>
    <w:p w14:paraId="273E3E26" w14:textId="77777777" w:rsidR="008C26A9" w:rsidRDefault="008C26A9" w:rsidP="008C26A9">
      <w:pPr>
        <w:pStyle w:val="3a"/>
      </w:pPr>
      <w:bookmarkStart w:id="75" w:name="_Ref152150754"/>
      <w:bookmarkStart w:id="76" w:name="_Toc153370777"/>
      <w:bookmarkStart w:id="77" w:name="_Toc157507615"/>
      <w:r>
        <w:t>Отправка обращений в службу поддержки через форму обратной связи</w:t>
      </w:r>
      <w:bookmarkEnd w:id="75"/>
      <w:bookmarkEnd w:id="76"/>
      <w:bookmarkEnd w:id="77"/>
    </w:p>
    <w:p w14:paraId="19E2FCBE" w14:textId="77777777" w:rsidR="008C26A9" w:rsidRDefault="008C26A9" w:rsidP="006073D7">
      <w:pPr>
        <w:pStyle w:val="1c"/>
      </w:pPr>
      <w:r>
        <w:t>Телефон службы поддержки отображается в нижней части страницы портала. Для отправки в службу поддержки обращений используется форма обратной связи.</w:t>
      </w:r>
    </w:p>
    <w:p w14:paraId="3406BCB2" w14:textId="77777777" w:rsidR="008C26A9" w:rsidRDefault="008C26A9" w:rsidP="00895F7F">
      <w:pPr>
        <w:pStyle w:val="2d"/>
      </w:pPr>
      <w:r>
        <w:t>Для отправки обращения:</w:t>
      </w:r>
    </w:p>
    <w:p w14:paraId="0181D0EF" w14:textId="77777777" w:rsidR="008C26A9" w:rsidRDefault="008C26A9" w:rsidP="006E5BB7">
      <w:pPr>
        <w:pStyle w:val="20"/>
        <w:numPr>
          <w:ilvl w:val="0"/>
          <w:numId w:val="96"/>
        </w:numPr>
      </w:pPr>
      <w:r>
        <w:t>Перейдите к форме обращения одним из способов:</w:t>
      </w:r>
    </w:p>
    <w:p w14:paraId="6C391340" w14:textId="3B0F6740" w:rsidR="008C26A9" w:rsidRPr="00EA0795" w:rsidRDefault="00895F7F" w:rsidP="006E5BB7">
      <w:pPr>
        <w:pStyle w:val="321231"/>
        <w:numPr>
          <w:ilvl w:val="0"/>
          <w:numId w:val="97"/>
        </w:numPr>
      </w:pPr>
      <w:r>
        <w:t>Щ</w:t>
      </w:r>
      <w:r w:rsidR="008C26A9" w:rsidRPr="00EA0795">
        <w:t>елкните по пункту меню «</w:t>
      </w:r>
      <w:r w:rsidR="008C26A9">
        <w:t>Поддержка</w:t>
      </w:r>
      <w:r w:rsidR="008C26A9" w:rsidRPr="00EA0795">
        <w:t>»</w:t>
      </w:r>
      <w:r>
        <w:t>.</w:t>
      </w:r>
    </w:p>
    <w:p w14:paraId="64A46174" w14:textId="4E9B6E2B" w:rsidR="008C26A9" w:rsidRDefault="00895F7F" w:rsidP="00895F7F">
      <w:pPr>
        <w:pStyle w:val="321231"/>
      </w:pPr>
      <w:r>
        <w:t>П</w:t>
      </w:r>
      <w:r w:rsidR="008C26A9" w:rsidRPr="00EA0795">
        <w:t>рокрутите страницу вниз до раздела «</w:t>
      </w:r>
      <w:r w:rsidR="008C26A9">
        <w:t>Поддержка</w:t>
      </w:r>
      <w:r w:rsidR="008C26A9" w:rsidRPr="00EA0795">
        <w:t>»</w:t>
      </w:r>
      <w:r>
        <w:t>.</w:t>
      </w:r>
    </w:p>
    <w:p w14:paraId="113B9767" w14:textId="1937B625" w:rsidR="008C26A9" w:rsidRDefault="00895F7F" w:rsidP="00895F7F">
      <w:pPr>
        <w:pStyle w:val="321231"/>
      </w:pPr>
      <w:r>
        <w:t>В ЛК</w:t>
      </w:r>
      <w:r w:rsidR="008C26A9">
        <w:t xml:space="preserve"> (</w:t>
      </w:r>
      <w:r>
        <w:t>п. </w:t>
      </w:r>
      <w:r>
        <w:fldChar w:fldCharType="begin"/>
      </w:r>
      <w:r>
        <w:instrText xml:space="preserve"> REF _Ref152152238 \n \h </w:instrText>
      </w:r>
      <w:r>
        <w:fldChar w:fldCharType="separate"/>
      </w:r>
      <w:r w:rsidR="00240460">
        <w:t>4.2.1</w:t>
      </w:r>
      <w:r>
        <w:fldChar w:fldCharType="end"/>
      </w:r>
      <w:r w:rsidR="008C26A9">
        <w:t>) щелкните по пункту меню «Поддержка» (в этом случае в форме обратной связи будут заполнены ваши Ф</w:t>
      </w:r>
      <w:r>
        <w:t>.</w:t>
      </w:r>
      <w:r w:rsidR="008C26A9">
        <w:t>И</w:t>
      </w:r>
      <w:r>
        <w:t>.</w:t>
      </w:r>
      <w:r w:rsidR="008C26A9">
        <w:t>О</w:t>
      </w:r>
      <w:r>
        <w:t>.</w:t>
      </w:r>
      <w:r w:rsidR="008C26A9">
        <w:t>).</w:t>
      </w:r>
    </w:p>
    <w:p w14:paraId="362C125A" w14:textId="7D08997C" w:rsidR="008C26A9" w:rsidRDefault="00895F7F" w:rsidP="00895F7F">
      <w:pPr>
        <w:pStyle w:val="1c"/>
      </w:pPr>
      <w:r>
        <w:t>Далее о</w:t>
      </w:r>
      <w:r w:rsidR="008C26A9">
        <w:t>тображается форма обратной связи (</w:t>
      </w:r>
      <w:r>
        <w:fldChar w:fldCharType="begin"/>
      </w:r>
      <w:r>
        <w:instrText xml:space="preserve"> REF _Ref153878601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17</w:t>
      </w:r>
      <w:r>
        <w:fldChar w:fldCharType="end"/>
      </w:r>
      <w:r w:rsidR="008C26A9">
        <w:t>).</w:t>
      </w:r>
    </w:p>
    <w:p w14:paraId="15497DAF" w14:textId="546E0C41" w:rsidR="00895F7F" w:rsidRDefault="00583F53" w:rsidP="009107C3">
      <w:pPr>
        <w:pStyle w:val="313"/>
      </w:pPr>
      <w:r w:rsidRPr="00583F53">
        <w:rPr>
          <w:noProof/>
        </w:rPr>
        <w:drawing>
          <wp:inline distT="0" distB="0" distL="0" distR="0" wp14:anchorId="1CD8F627" wp14:editId="59234386">
            <wp:extent cx="5158105" cy="3176318"/>
            <wp:effectExtent l="0" t="0" r="4445" b="508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62431" cy="317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8C88E" w14:textId="43782B8C" w:rsidR="008C26A9" w:rsidRDefault="00AB1F59" w:rsidP="009107C3">
      <w:pPr>
        <w:pStyle w:val="3f4"/>
      </w:pPr>
      <w:bookmarkStart w:id="78" w:name="_Ref153878601"/>
      <w:r>
        <w:t>Рисунок </w:t>
      </w:r>
      <w:fldSimple w:instr=" SEQ Рисунок \* ARABIC ">
        <w:r w:rsidR="00240460">
          <w:rPr>
            <w:noProof/>
          </w:rPr>
          <w:t>17</w:t>
        </w:r>
      </w:fldSimple>
      <w:bookmarkEnd w:id="78"/>
    </w:p>
    <w:p w14:paraId="4784A06E" w14:textId="77777777" w:rsidR="008C26A9" w:rsidRDefault="008C26A9" w:rsidP="00895F7F">
      <w:pPr>
        <w:pStyle w:val="20"/>
      </w:pPr>
      <w:r>
        <w:t>Укажите тему обращения в поле «Тема обращения».</w:t>
      </w:r>
    </w:p>
    <w:p w14:paraId="460B6564" w14:textId="4BA3CED5" w:rsidR="008C26A9" w:rsidRDefault="008C26A9" w:rsidP="00895F7F">
      <w:pPr>
        <w:pStyle w:val="20"/>
      </w:pPr>
      <w:r>
        <w:t>Опишите проблему в поле «Сообщение». Сообщение должно включать не более 500</w:t>
      </w:r>
      <w:r w:rsidR="00895F7F">
        <w:t> </w:t>
      </w:r>
      <w:r>
        <w:t>символов.</w:t>
      </w:r>
    </w:p>
    <w:p w14:paraId="3E3D8778" w14:textId="1E893C26" w:rsidR="008C26A9" w:rsidRDefault="008C26A9" w:rsidP="00895F7F">
      <w:pPr>
        <w:pStyle w:val="20"/>
      </w:pPr>
      <w:r>
        <w:t>Укажите сво</w:t>
      </w:r>
      <w:r w:rsidR="00895F7F">
        <w:t>е</w:t>
      </w:r>
      <w:r>
        <w:t xml:space="preserve"> Ф</w:t>
      </w:r>
      <w:r w:rsidR="00895F7F">
        <w:t>.</w:t>
      </w:r>
      <w:r>
        <w:t>И</w:t>
      </w:r>
      <w:r w:rsidR="00895F7F">
        <w:t>.</w:t>
      </w:r>
      <w:r>
        <w:t>О</w:t>
      </w:r>
      <w:r w:rsidR="00895F7F">
        <w:t>.</w:t>
      </w:r>
      <w:r>
        <w:t xml:space="preserve"> или имя в полях «Фамилия», «Имя», «Отчество». Должно быть заполнено по крайней мере поле «Имя».</w:t>
      </w:r>
    </w:p>
    <w:p w14:paraId="5982CDC6" w14:textId="77777777" w:rsidR="008C26A9" w:rsidRDefault="008C26A9" w:rsidP="00895F7F">
      <w:pPr>
        <w:pStyle w:val="20"/>
        <w:keepNext/>
        <w:keepLines/>
      </w:pPr>
      <w:r>
        <w:lastRenderedPageBreak/>
        <w:t>Выберите способ получения ответа на свое обращение в переключателе «Способ получения ответа»:</w:t>
      </w:r>
    </w:p>
    <w:p w14:paraId="0A1D1434" w14:textId="0521B71E" w:rsidR="008C26A9" w:rsidRDefault="008C26A9" w:rsidP="006E5BB7">
      <w:pPr>
        <w:pStyle w:val="321231"/>
        <w:numPr>
          <w:ilvl w:val="0"/>
          <w:numId w:val="98"/>
        </w:numPr>
      </w:pPr>
      <w:r>
        <w:t>«Звонок оператора»</w:t>
      </w:r>
      <w:r w:rsidR="00895F7F">
        <w:t xml:space="preserve"> - п</w:t>
      </w:r>
      <w:r>
        <w:t>ри выборе этого варианта укажите телефон для связи в поле «Мобильный телефон».</w:t>
      </w:r>
    </w:p>
    <w:p w14:paraId="189CB841" w14:textId="1E3644F6" w:rsidR="008C26A9" w:rsidRDefault="008C26A9" w:rsidP="00895F7F">
      <w:pPr>
        <w:pStyle w:val="321231"/>
      </w:pPr>
      <w:r>
        <w:t>«Электронная почта» (по умолчанию)</w:t>
      </w:r>
      <w:r w:rsidR="00895F7F">
        <w:t xml:space="preserve"> </w:t>
      </w:r>
      <w:r w:rsidR="00895F7F">
        <w:noBreakHyphen/>
        <w:t xml:space="preserve"> п</w:t>
      </w:r>
      <w:r>
        <w:t>ри выборе этого варианта укажите адрес электронной почты для связи в поле «Электронная почта».</w:t>
      </w:r>
    </w:p>
    <w:p w14:paraId="4F555347" w14:textId="613CC917" w:rsidR="008C26A9" w:rsidRDefault="008C26A9" w:rsidP="00895F7F">
      <w:pPr>
        <w:pStyle w:val="321231"/>
      </w:pPr>
      <w:r>
        <w:t>«Ответ не требуется»</w:t>
      </w:r>
      <w:r w:rsidR="00895F7F">
        <w:t xml:space="preserve"> </w:t>
      </w:r>
      <w:r w:rsidR="00895F7F">
        <w:noBreakHyphen/>
        <w:t xml:space="preserve"> п</w:t>
      </w:r>
      <w:r>
        <w:t>ри выборе этого варианта не требуется указывать контактную информацию.</w:t>
      </w:r>
    </w:p>
    <w:p w14:paraId="1768B771" w14:textId="77777777" w:rsidR="008C26A9" w:rsidRDefault="008C26A9" w:rsidP="00895F7F">
      <w:pPr>
        <w:pStyle w:val="20"/>
      </w:pPr>
      <w:r>
        <w:t>Проставьте флаги согласий:</w:t>
      </w:r>
    </w:p>
    <w:p w14:paraId="27522C10" w14:textId="77777777" w:rsidR="008C26A9" w:rsidRDefault="008C26A9" w:rsidP="006E5BB7">
      <w:pPr>
        <w:pStyle w:val="321231"/>
        <w:numPr>
          <w:ilvl w:val="0"/>
          <w:numId w:val="99"/>
        </w:numPr>
      </w:pPr>
      <w:r>
        <w:t>«Я согласен на обработку персональных данных».</w:t>
      </w:r>
    </w:p>
    <w:p w14:paraId="16713CA1" w14:textId="77777777" w:rsidR="008C26A9" w:rsidRDefault="008C26A9" w:rsidP="00895F7F">
      <w:pPr>
        <w:pStyle w:val="321231"/>
      </w:pPr>
      <w:r>
        <w:t>«Я согласен с порядком рассмотрения обращений».</w:t>
      </w:r>
    </w:p>
    <w:p w14:paraId="6BF30E92" w14:textId="7A8C7C22" w:rsidR="008C26A9" w:rsidRPr="005D389C" w:rsidRDefault="008C26A9" w:rsidP="008E7493">
      <w:pPr>
        <w:pStyle w:val="20"/>
      </w:pPr>
      <w:r>
        <w:t xml:space="preserve">Щелкните по кнопке </w:t>
      </w:r>
      <w:r w:rsidR="00B408DA">
        <w:rPr>
          <w:noProof/>
        </w:rPr>
        <w:drawing>
          <wp:inline distT="0" distB="0" distL="0" distR="0" wp14:anchorId="0A988D73" wp14:editId="7A831797">
            <wp:extent cx="640800" cy="208800"/>
            <wp:effectExtent l="0" t="0" r="698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" cy="2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«Отправить»</w:t>
      </w:r>
      <w:r w:rsidR="00895F7F">
        <w:t xml:space="preserve"> - далее о</w:t>
      </w:r>
      <w:r>
        <w:t>бращение отправл</w:t>
      </w:r>
      <w:r w:rsidR="00895F7F">
        <w:t>яется</w:t>
      </w:r>
      <w:r>
        <w:t xml:space="preserve"> в службу поддержки.</w:t>
      </w:r>
    </w:p>
    <w:p w14:paraId="6682F07F" w14:textId="77777777" w:rsidR="008C26A9" w:rsidRDefault="008C26A9" w:rsidP="008C26A9">
      <w:pPr>
        <w:pStyle w:val="3a"/>
      </w:pPr>
      <w:bookmarkStart w:id="79" w:name="_Ref152150915"/>
      <w:bookmarkStart w:id="80" w:name="_Toc153370778"/>
      <w:bookmarkStart w:id="81" w:name="_Toc157507616"/>
      <w:r>
        <w:t>Просмотр документов</w:t>
      </w:r>
      <w:bookmarkEnd w:id="79"/>
      <w:bookmarkEnd w:id="80"/>
      <w:bookmarkEnd w:id="81"/>
    </w:p>
    <w:p w14:paraId="485122E9" w14:textId="77777777" w:rsidR="008C26A9" w:rsidRDefault="008C26A9" w:rsidP="00950360">
      <w:pPr>
        <w:pStyle w:val="2d"/>
      </w:pPr>
      <w:r>
        <w:t>Чтобы просмотреть страницу с документами, такими как политики или правила:</w:t>
      </w:r>
    </w:p>
    <w:p w14:paraId="1D70B775" w14:textId="73113BB6" w:rsidR="008C26A9" w:rsidRDefault="008C26A9" w:rsidP="006E5BB7">
      <w:pPr>
        <w:pStyle w:val="20"/>
        <w:numPr>
          <w:ilvl w:val="0"/>
          <w:numId w:val="100"/>
        </w:numPr>
      </w:pPr>
      <w:r>
        <w:t xml:space="preserve">Щелкните по пункту «Документы» в главном меню </w:t>
      </w:r>
      <w:r w:rsidR="00950360">
        <w:t>П</w:t>
      </w:r>
      <w:r>
        <w:t>ортала</w:t>
      </w:r>
      <w:r w:rsidR="00950360">
        <w:t xml:space="preserve"> - о</w:t>
      </w:r>
      <w:r>
        <w:t>ткрывается страница со списком документов (</w:t>
      </w:r>
      <w:r w:rsidR="00950360">
        <w:fldChar w:fldCharType="begin"/>
      </w:r>
      <w:r w:rsidR="00950360">
        <w:instrText xml:space="preserve"> REF _Ref153878750 \h </w:instrText>
      </w:r>
      <w:r w:rsidR="00950360">
        <w:fldChar w:fldCharType="separate"/>
      </w:r>
      <w:r w:rsidR="00240460">
        <w:t>Рисунок </w:t>
      </w:r>
      <w:r w:rsidR="00240460">
        <w:rPr>
          <w:noProof/>
        </w:rPr>
        <w:t>18</w:t>
      </w:r>
      <w:r w:rsidR="00950360">
        <w:fldChar w:fldCharType="end"/>
      </w:r>
      <w:r>
        <w:t>).</w:t>
      </w:r>
    </w:p>
    <w:p w14:paraId="3E6DC81D" w14:textId="25858030" w:rsidR="00950360" w:rsidRDefault="00583F53" w:rsidP="009107C3">
      <w:pPr>
        <w:pStyle w:val="313"/>
      </w:pPr>
      <w:r w:rsidRPr="00583F53">
        <w:rPr>
          <w:noProof/>
        </w:rPr>
        <w:drawing>
          <wp:inline distT="0" distB="0" distL="0" distR="0" wp14:anchorId="0D937B65" wp14:editId="7141385F">
            <wp:extent cx="4872021" cy="1412876"/>
            <wp:effectExtent l="0" t="0" r="508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84288" cy="141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AB363" w14:textId="72A1B341" w:rsidR="008C26A9" w:rsidRDefault="00AB1F59" w:rsidP="009107C3">
      <w:pPr>
        <w:pStyle w:val="3f4"/>
      </w:pPr>
      <w:bookmarkStart w:id="82" w:name="_Ref153878750"/>
      <w:r>
        <w:t>Рисунок </w:t>
      </w:r>
      <w:fldSimple w:instr=" SEQ Рисунок \* ARABIC ">
        <w:r w:rsidR="00240460">
          <w:rPr>
            <w:noProof/>
          </w:rPr>
          <w:t>18</w:t>
        </w:r>
      </w:fldSimple>
      <w:bookmarkEnd w:id="82"/>
    </w:p>
    <w:p w14:paraId="6416AC32" w14:textId="77777777" w:rsidR="008C26A9" w:rsidRDefault="008C26A9" w:rsidP="00950360">
      <w:pPr>
        <w:pStyle w:val="20"/>
      </w:pPr>
      <w:r>
        <w:t>Выберите категорию документов для отображения в выпадающем списке категорий. По умолчанию отображаются документы всех категорий.</w:t>
      </w:r>
    </w:p>
    <w:p w14:paraId="54D8DCC5" w14:textId="77777777" w:rsidR="008C26A9" w:rsidRDefault="008C26A9" w:rsidP="00950360">
      <w:pPr>
        <w:pStyle w:val="20"/>
      </w:pPr>
      <w:r>
        <w:t>Щелкните на документе, чтобы загрузить его для просмотра.</w:t>
      </w:r>
    </w:p>
    <w:p w14:paraId="1E9A4CE8" w14:textId="77777777" w:rsidR="008C26A9" w:rsidRPr="00687BD6" w:rsidRDefault="008C26A9" w:rsidP="00950360">
      <w:pPr>
        <w:pStyle w:val="20"/>
      </w:pPr>
      <w:r>
        <w:t>Чтобы отобразить документы всех категорий, выберите в списке значение «Сбросить».</w:t>
      </w:r>
    </w:p>
    <w:p w14:paraId="208523DE" w14:textId="5EBDC831" w:rsidR="008C26A9" w:rsidRDefault="008C26A9" w:rsidP="008C26A9">
      <w:pPr>
        <w:pStyle w:val="3a"/>
      </w:pPr>
      <w:bookmarkStart w:id="83" w:name="_Ref152150867"/>
      <w:bookmarkStart w:id="84" w:name="_Toc153370779"/>
      <w:bookmarkStart w:id="85" w:name="_Toc157507617"/>
      <w:r>
        <w:t xml:space="preserve">Версия </w:t>
      </w:r>
      <w:r w:rsidR="00950360">
        <w:t>П</w:t>
      </w:r>
      <w:r>
        <w:t>ортала, адаптированная для слабовидящих</w:t>
      </w:r>
      <w:bookmarkEnd w:id="83"/>
      <w:bookmarkEnd w:id="84"/>
      <w:bookmarkEnd w:id="85"/>
    </w:p>
    <w:p w14:paraId="16E41C7D" w14:textId="46FB9B23" w:rsidR="00950360" w:rsidRDefault="008C26A9" w:rsidP="00950360">
      <w:pPr>
        <w:pStyle w:val="1c"/>
      </w:pPr>
      <w:r>
        <w:t xml:space="preserve">Вся общедоступная информация на </w:t>
      </w:r>
      <w:r w:rsidR="00950360">
        <w:t>П</w:t>
      </w:r>
      <w:r>
        <w:t xml:space="preserve">ортале доступна для слабовидящих граждан. Для перехода к версии портала, адаптированного для слабовидящих, щелкните по кнопке </w:t>
      </w:r>
      <w:r w:rsidR="00FD6589" w:rsidRPr="00307F5D">
        <w:rPr>
          <w:noProof/>
        </w:rPr>
        <w:lastRenderedPageBreak/>
        <w:drawing>
          <wp:inline distT="0" distB="0" distL="0" distR="0" wp14:anchorId="2C83F198" wp14:editId="5CD82C8F">
            <wp:extent cx="1590676" cy="202673"/>
            <wp:effectExtent l="0" t="0" r="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6430" cy="209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589">
        <w:t xml:space="preserve"> </w:t>
      </w:r>
      <w:r>
        <w:t xml:space="preserve">«Версия для слабовидящих» в шапке страницы. Открывается адаптированная версия </w:t>
      </w:r>
      <w:r w:rsidR="00950360">
        <w:t>П</w:t>
      </w:r>
      <w:r>
        <w:t>ортала, выполненная в контрастных цветах (</w:t>
      </w:r>
      <w:r w:rsidR="00950360">
        <w:fldChar w:fldCharType="begin"/>
      </w:r>
      <w:r w:rsidR="00950360">
        <w:instrText xml:space="preserve"> REF _Ref153878808 \h </w:instrText>
      </w:r>
      <w:r w:rsidR="00950360">
        <w:fldChar w:fldCharType="separate"/>
      </w:r>
      <w:r w:rsidR="00240460">
        <w:t>Рисунок </w:t>
      </w:r>
      <w:r w:rsidR="00240460">
        <w:rPr>
          <w:noProof/>
        </w:rPr>
        <w:t>19</w:t>
      </w:r>
      <w:r w:rsidR="00950360">
        <w:fldChar w:fldCharType="end"/>
      </w:r>
      <w:r>
        <w:t xml:space="preserve">). </w:t>
      </w:r>
    </w:p>
    <w:p w14:paraId="2EBDCF58" w14:textId="42E2A7AD" w:rsidR="008C26A9" w:rsidRDefault="008C26A9" w:rsidP="00950360">
      <w:pPr>
        <w:pStyle w:val="1c"/>
      </w:pPr>
      <w:r>
        <w:t xml:space="preserve">Для возврата к основной версии </w:t>
      </w:r>
      <w:r w:rsidR="00950360">
        <w:t>П</w:t>
      </w:r>
      <w:r>
        <w:t>ортала щелкните на кнопке</w:t>
      </w:r>
      <w:r w:rsidR="00FD6589">
        <w:t xml:space="preserve"> </w:t>
      </w:r>
      <w:r w:rsidR="00FD6589" w:rsidRPr="00FD6589">
        <w:rPr>
          <w:noProof/>
        </w:rPr>
        <w:drawing>
          <wp:inline distT="0" distB="0" distL="0" distR="0" wp14:anchorId="7893C544" wp14:editId="4EA0FB43">
            <wp:extent cx="1047747" cy="167194"/>
            <wp:effectExtent l="0" t="0" r="63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96751" cy="17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FD6589">
        <w:t xml:space="preserve">«Обычная версия» </w:t>
      </w:r>
      <w:r>
        <w:t>в шапке страницы</w:t>
      </w:r>
      <w:r w:rsidR="00FD6589">
        <w:t xml:space="preserve"> (</w:t>
      </w:r>
      <w:r w:rsidR="00FD6589">
        <w:fldChar w:fldCharType="begin"/>
      </w:r>
      <w:r w:rsidR="00FD6589">
        <w:instrText xml:space="preserve"> REF _Ref153878808 \h </w:instrText>
      </w:r>
      <w:r w:rsidR="00FD6589">
        <w:fldChar w:fldCharType="separate"/>
      </w:r>
      <w:r w:rsidR="00240460">
        <w:t>Рисунок </w:t>
      </w:r>
      <w:r w:rsidR="00240460">
        <w:rPr>
          <w:noProof/>
        </w:rPr>
        <w:t>19</w:t>
      </w:r>
      <w:r w:rsidR="00FD6589">
        <w:fldChar w:fldCharType="end"/>
      </w:r>
      <w:r w:rsidR="00FD6589">
        <w:t>)</w:t>
      </w:r>
      <w:r>
        <w:t>.</w:t>
      </w:r>
    </w:p>
    <w:p w14:paraId="77178575" w14:textId="0215DE5B" w:rsidR="00950360" w:rsidRDefault="00583F53" w:rsidP="009107C3">
      <w:pPr>
        <w:pStyle w:val="313"/>
      </w:pPr>
      <w:r w:rsidRPr="00583F53">
        <w:rPr>
          <w:noProof/>
        </w:rPr>
        <w:drawing>
          <wp:inline distT="0" distB="0" distL="0" distR="0" wp14:anchorId="1C0009F3" wp14:editId="4F96FEE7">
            <wp:extent cx="4633188" cy="1894041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48588" cy="190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38B0" w14:textId="5E203CD2" w:rsidR="008C26A9" w:rsidRDefault="00AB1F59" w:rsidP="009107C3">
      <w:pPr>
        <w:pStyle w:val="3f4"/>
      </w:pPr>
      <w:bookmarkStart w:id="86" w:name="_Ref153878808"/>
      <w:r>
        <w:t>Рисунок </w:t>
      </w:r>
      <w:fldSimple w:instr=" SEQ Рисунок \* ARABIC ">
        <w:r w:rsidR="00240460">
          <w:rPr>
            <w:noProof/>
          </w:rPr>
          <w:t>19</w:t>
        </w:r>
      </w:fldSimple>
      <w:bookmarkEnd w:id="86"/>
    </w:p>
    <w:p w14:paraId="52415E6A" w14:textId="0C4C6ED7" w:rsidR="008C26A9" w:rsidRPr="00F27789" w:rsidRDefault="008C26A9" w:rsidP="008C26A9">
      <w:pPr>
        <w:pStyle w:val="29"/>
      </w:pPr>
      <w:bookmarkStart w:id="87" w:name="_Toc153370780"/>
      <w:bookmarkStart w:id="88" w:name="_Toc157507618"/>
      <w:r w:rsidRPr="00A906FC">
        <w:t xml:space="preserve">Работа </w:t>
      </w:r>
      <w:r>
        <w:t xml:space="preserve">в </w:t>
      </w:r>
      <w:r w:rsidR="007876F2">
        <w:t>ЛК</w:t>
      </w:r>
      <w:r w:rsidRPr="00A906FC">
        <w:t xml:space="preserve"> авторизован</w:t>
      </w:r>
      <w:r w:rsidRPr="00F27789">
        <w:t>ного</w:t>
      </w:r>
      <w:r w:rsidRPr="00A906FC">
        <w:t xml:space="preserve"> </w:t>
      </w:r>
      <w:r w:rsidRPr="00F27789">
        <w:t>пользователя</w:t>
      </w:r>
      <w:bookmarkEnd w:id="87"/>
      <w:bookmarkEnd w:id="88"/>
    </w:p>
    <w:p w14:paraId="30CFE87E" w14:textId="659F2062" w:rsidR="008C26A9" w:rsidRDefault="008C26A9" w:rsidP="008C26A9">
      <w:pPr>
        <w:pStyle w:val="3a"/>
      </w:pPr>
      <w:bookmarkStart w:id="89" w:name="_Ref152152238"/>
      <w:bookmarkStart w:id="90" w:name="_Toc153370781"/>
      <w:bookmarkStart w:id="91" w:name="_Ref153896364"/>
      <w:bookmarkStart w:id="92" w:name="_Toc157507619"/>
      <w:r>
        <w:t xml:space="preserve">Регистрация и вход в </w:t>
      </w:r>
      <w:bookmarkEnd w:id="89"/>
      <w:bookmarkEnd w:id="90"/>
      <w:r w:rsidR="007876F2">
        <w:t>ЛК</w:t>
      </w:r>
      <w:bookmarkEnd w:id="91"/>
      <w:bookmarkEnd w:id="92"/>
    </w:p>
    <w:p w14:paraId="3316F766" w14:textId="59906F67" w:rsidR="008C26A9" w:rsidRDefault="008C26A9" w:rsidP="00987A7D">
      <w:pPr>
        <w:pStyle w:val="1c"/>
      </w:pPr>
      <w:r>
        <w:t xml:space="preserve">Для подключения к </w:t>
      </w:r>
      <w:r w:rsidR="008D1B6A">
        <w:t>ЦП КЖ</w:t>
      </w:r>
      <w:r>
        <w:t xml:space="preserve"> </w:t>
      </w:r>
      <w:r w:rsidR="008D1B6A">
        <w:t>БК</w:t>
      </w:r>
      <w:r>
        <w:t xml:space="preserve"> «Мир» и получения возможности воспользоваться предоставляемыми держателям </w:t>
      </w:r>
      <w:r w:rsidR="008D1B6A">
        <w:t>КЖ</w:t>
      </w:r>
      <w:r>
        <w:t xml:space="preserve"> льготами и услугами требуется зарегистрироваться в </w:t>
      </w:r>
      <w:r w:rsidR="008D1B6A">
        <w:t>ЛК</w:t>
      </w:r>
      <w:r>
        <w:t xml:space="preserve"> на </w:t>
      </w:r>
      <w:r w:rsidR="008D1B6A">
        <w:t>П</w:t>
      </w:r>
      <w:r>
        <w:t xml:space="preserve">ортале или </w:t>
      </w:r>
      <w:r w:rsidR="008D1B6A">
        <w:t>клиен</w:t>
      </w:r>
      <w:r w:rsidR="00072156">
        <w:t>т</w:t>
      </w:r>
      <w:r w:rsidR="008D1B6A">
        <w:t>ском</w:t>
      </w:r>
      <w:r>
        <w:t xml:space="preserve"> приложении.</w:t>
      </w:r>
    </w:p>
    <w:p w14:paraId="131DE4CA" w14:textId="4DB71133" w:rsidR="008C26A9" w:rsidRPr="00CD42DD" w:rsidRDefault="008C26A9" w:rsidP="00987A7D">
      <w:pPr>
        <w:pStyle w:val="1c"/>
      </w:pPr>
      <w:r>
        <w:t xml:space="preserve">Регистрация в </w:t>
      </w:r>
      <w:r w:rsidR="00071033">
        <w:t>ЛК</w:t>
      </w:r>
      <w:r>
        <w:t xml:space="preserve"> и вход в него в дальнейшем выполняется с использованием учетной записи ЕСИА (</w:t>
      </w:r>
      <w:r>
        <w:rPr>
          <w:lang w:val="en-US"/>
        </w:rPr>
        <w:t>www</w:t>
      </w:r>
      <w:r w:rsidRPr="00F27789">
        <w:t>.</w:t>
      </w:r>
      <w:proofErr w:type="spellStart"/>
      <w:r>
        <w:rPr>
          <w:lang w:val="en-US"/>
        </w:rPr>
        <w:t>gosuslugi</w:t>
      </w:r>
      <w:proofErr w:type="spellEnd"/>
      <w:r w:rsidRPr="00F27789">
        <w:t>.</w:t>
      </w:r>
      <w:proofErr w:type="spellStart"/>
      <w:r>
        <w:rPr>
          <w:lang w:val="en-US"/>
        </w:rPr>
        <w:t>ru</w:t>
      </w:r>
      <w:proofErr w:type="spellEnd"/>
      <w:r w:rsidRPr="00F27789">
        <w:t>).</w:t>
      </w:r>
      <w:r w:rsidRPr="00CD42DD">
        <w:t xml:space="preserve"> </w:t>
      </w:r>
      <w:r>
        <w:t xml:space="preserve">Если вы еще не имеете учетной записи ЕСИА, вы сможете зарегистрироваться в процессе регистрации </w:t>
      </w:r>
      <w:r w:rsidR="00071033">
        <w:t>ЛК</w:t>
      </w:r>
      <w:r>
        <w:t xml:space="preserve">. Процесс регистрации учетной записи ЕСИА не описан в данном </w:t>
      </w:r>
      <w:r w:rsidR="00071033">
        <w:t>р</w:t>
      </w:r>
      <w:r>
        <w:t>уководстве.</w:t>
      </w:r>
    </w:p>
    <w:p w14:paraId="7CDEDFF6" w14:textId="150EB570" w:rsidR="008C26A9" w:rsidRDefault="008C26A9" w:rsidP="00987A7D">
      <w:pPr>
        <w:pStyle w:val="1c"/>
      </w:pPr>
      <w:r>
        <w:t xml:space="preserve">Вы можете зарегистрироваться в </w:t>
      </w:r>
      <w:r w:rsidR="004C3EC7">
        <w:t>ЛК</w:t>
      </w:r>
      <w:r>
        <w:t xml:space="preserve"> лично, на </w:t>
      </w:r>
      <w:r w:rsidR="004C3EC7">
        <w:t>П</w:t>
      </w:r>
      <w:r>
        <w:t xml:space="preserve">ортале или через </w:t>
      </w:r>
      <w:r w:rsidR="004C3EC7">
        <w:t>клиен</w:t>
      </w:r>
      <w:r w:rsidR="00072156">
        <w:t>т</w:t>
      </w:r>
      <w:r w:rsidR="004C3EC7">
        <w:t>ско</w:t>
      </w:r>
      <w:r>
        <w:t xml:space="preserve">е приложение, либо, обратившись в удобный вам Пункт подключения или в отделение банка-партнера, в котором выпущена </w:t>
      </w:r>
      <w:r w:rsidR="004C3EC7">
        <w:t>БК</w:t>
      </w:r>
      <w:r>
        <w:t>. Ниже описан способ самостоятельной регистрации.</w:t>
      </w:r>
    </w:p>
    <w:p w14:paraId="0D42E49E" w14:textId="01C3C4E7" w:rsidR="008C26A9" w:rsidRDefault="008C26A9" w:rsidP="00987A7D">
      <w:pPr>
        <w:pStyle w:val="2d"/>
      </w:pPr>
      <w:r>
        <w:t xml:space="preserve">Чтобы зарегистрироваться в </w:t>
      </w:r>
      <w:r w:rsidR="004C3EC7">
        <w:t>ЛК самостоятельно</w:t>
      </w:r>
      <w:r>
        <w:t>:</w:t>
      </w:r>
    </w:p>
    <w:p w14:paraId="5A494BCD" w14:textId="29CA96AA" w:rsidR="008C26A9" w:rsidRPr="00F27789" w:rsidRDefault="008C26A9" w:rsidP="006E5BB7">
      <w:pPr>
        <w:pStyle w:val="20"/>
        <w:numPr>
          <w:ilvl w:val="0"/>
          <w:numId w:val="101"/>
        </w:numPr>
      </w:pPr>
      <w:r>
        <w:t xml:space="preserve">Войдите на </w:t>
      </w:r>
      <w:r w:rsidR="004C3EC7">
        <w:t>П</w:t>
      </w:r>
      <w:r>
        <w:t xml:space="preserve">ортал </w:t>
      </w:r>
      <w:r w:rsidR="004C3EC7">
        <w:t>ЦП КЖ</w:t>
      </w:r>
      <w:r>
        <w:t xml:space="preserve"> (п. </w:t>
      </w:r>
      <w:r w:rsidR="004C3EC7">
        <w:fldChar w:fldCharType="begin"/>
      </w:r>
      <w:r w:rsidR="004C3EC7">
        <w:instrText xml:space="preserve"> REF _Ref153879019 \n \h </w:instrText>
      </w:r>
      <w:r w:rsidR="004C3EC7">
        <w:fldChar w:fldCharType="separate"/>
      </w:r>
      <w:r w:rsidR="00240460">
        <w:t>2.2</w:t>
      </w:r>
      <w:r w:rsidR="004C3EC7">
        <w:fldChar w:fldCharType="end"/>
      </w:r>
      <w:r>
        <w:t xml:space="preserve">) и щелкните по кнопке </w:t>
      </w:r>
      <w:r>
        <w:rPr>
          <w:noProof/>
        </w:rPr>
        <w:drawing>
          <wp:inline distT="0" distB="0" distL="0" distR="0" wp14:anchorId="5D544431" wp14:editId="04C8F2FB">
            <wp:extent cx="198120" cy="213360"/>
            <wp:effectExtent l="0" t="0" r="0" b="0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A7D">
        <w:rPr>
          <w:lang w:val="en-US"/>
        </w:rPr>
        <w:t xml:space="preserve"> </w:t>
      </w:r>
      <w:r>
        <w:t>«Личный кабинет» в шапке страницы</w:t>
      </w:r>
      <w:r w:rsidRPr="00987A7D">
        <w:rPr>
          <w:lang w:val="en-US"/>
        </w:rPr>
        <w:t>.</w:t>
      </w:r>
    </w:p>
    <w:p w14:paraId="48EDDF79" w14:textId="4A9C7CEE" w:rsidR="008C26A9" w:rsidRDefault="004C3EC7" w:rsidP="004C3EC7">
      <w:pPr>
        <w:pStyle w:val="1c"/>
      </w:pPr>
      <w:r>
        <w:t>Далее о</w:t>
      </w:r>
      <w:r w:rsidR="008C26A9">
        <w:t xml:space="preserve">ткрывается страница входа в </w:t>
      </w:r>
      <w:r w:rsidR="00EA383E">
        <w:t>ЛК</w:t>
      </w:r>
      <w:r w:rsidR="008C26A9">
        <w:t xml:space="preserve"> (</w:t>
      </w:r>
      <w:r w:rsidR="00EA383E">
        <w:fldChar w:fldCharType="begin"/>
      </w:r>
      <w:r w:rsidR="00EA383E">
        <w:instrText xml:space="preserve"> REF _Ref153879637 \h </w:instrText>
      </w:r>
      <w:r w:rsidR="00EA383E">
        <w:fldChar w:fldCharType="separate"/>
      </w:r>
      <w:r w:rsidR="00240460">
        <w:t>Рисунок </w:t>
      </w:r>
      <w:r w:rsidR="00240460">
        <w:rPr>
          <w:noProof/>
        </w:rPr>
        <w:t>20</w:t>
      </w:r>
      <w:r w:rsidR="00EA383E">
        <w:fldChar w:fldCharType="end"/>
      </w:r>
      <w:r w:rsidR="008C26A9">
        <w:t>). На странице приведены ссылки на политику конфиденциальности и согласие на обработку персональных данных.</w:t>
      </w:r>
    </w:p>
    <w:p w14:paraId="443ABD1C" w14:textId="3BE3E1CD" w:rsidR="009A6C86" w:rsidRPr="009A6C86" w:rsidRDefault="009A6C86" w:rsidP="009A6C86">
      <w:pPr>
        <w:pStyle w:val="313"/>
        <w:rPr>
          <w:lang w:val="en-US"/>
        </w:rPr>
      </w:pPr>
      <w:r w:rsidRPr="009A6C86">
        <w:rPr>
          <w:noProof/>
          <w:lang w:val="en-US"/>
        </w:rPr>
        <w:lastRenderedPageBreak/>
        <w:drawing>
          <wp:inline distT="0" distB="0" distL="0" distR="0" wp14:anchorId="305A4D24" wp14:editId="1779EEA9">
            <wp:extent cx="3615055" cy="2295511"/>
            <wp:effectExtent l="0" t="0" r="4445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625879" cy="230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3034A" w14:textId="0E50D86C" w:rsidR="008C26A9" w:rsidRPr="003D12EE" w:rsidRDefault="00AB1F59" w:rsidP="009A6C86">
      <w:pPr>
        <w:pStyle w:val="3f4"/>
      </w:pPr>
      <w:bookmarkStart w:id="93" w:name="_Ref153879637"/>
      <w:r>
        <w:t>Рисунок </w:t>
      </w:r>
      <w:fldSimple w:instr=" SEQ Рисунок \* ARABIC ">
        <w:r w:rsidR="00240460">
          <w:rPr>
            <w:noProof/>
          </w:rPr>
          <w:t>20</w:t>
        </w:r>
      </w:fldSimple>
      <w:bookmarkEnd w:id="93"/>
    </w:p>
    <w:p w14:paraId="42A0087C" w14:textId="2F06B0DD" w:rsidR="008C26A9" w:rsidRDefault="008C26A9" w:rsidP="00EA383E">
      <w:pPr>
        <w:pStyle w:val="20"/>
      </w:pPr>
      <w:r>
        <w:t>Щелкните по ссылкам политики и согласия, чтобы ознакомиться с содержанием этих документов</w:t>
      </w:r>
      <w:r w:rsidR="00863DBA">
        <w:t xml:space="preserve"> (</w:t>
      </w:r>
      <w:r w:rsidR="00863DBA">
        <w:fldChar w:fldCharType="begin"/>
      </w:r>
      <w:r w:rsidR="00863DBA">
        <w:instrText xml:space="preserve"> REF _Ref153879637 \h </w:instrText>
      </w:r>
      <w:r w:rsidR="00863DBA">
        <w:fldChar w:fldCharType="separate"/>
      </w:r>
      <w:r w:rsidR="00240460">
        <w:t>Рисунок </w:t>
      </w:r>
      <w:r w:rsidR="00240460">
        <w:rPr>
          <w:noProof/>
        </w:rPr>
        <w:t>20</w:t>
      </w:r>
      <w:r w:rsidR="00863DBA">
        <w:fldChar w:fldCharType="end"/>
      </w:r>
      <w:r w:rsidR="00863DBA">
        <w:t>)</w:t>
      </w:r>
      <w:r>
        <w:t>.</w:t>
      </w:r>
    </w:p>
    <w:p w14:paraId="107261C1" w14:textId="77777777" w:rsidR="008C26A9" w:rsidRPr="003D12EE" w:rsidRDefault="008C26A9" w:rsidP="00863DBA">
      <w:pPr>
        <w:pStyle w:val="1c"/>
      </w:pPr>
      <w:r>
        <w:t>Документы открываются в отдельном окне.</w:t>
      </w:r>
    </w:p>
    <w:p w14:paraId="0F1CE163" w14:textId="54C6A063" w:rsidR="008C26A9" w:rsidRDefault="008C26A9" w:rsidP="00EA383E">
      <w:pPr>
        <w:pStyle w:val="20"/>
      </w:pPr>
      <w:r>
        <w:t>Проставьте флаг «Я</w:t>
      </w:r>
      <w:r w:rsidR="00EA383E">
        <w:t> </w:t>
      </w:r>
      <w:r>
        <w:t>подтверждаю, что ознакомился с политикой конфиденциальности и даю свое согласие на обработку персональных данных для дальнейшего входа на Портал»</w:t>
      </w:r>
      <w:r w:rsidR="00863DBA">
        <w:t xml:space="preserve"> (</w:t>
      </w:r>
      <w:r w:rsidR="00FD6589">
        <w:fldChar w:fldCharType="begin"/>
      </w:r>
      <w:r w:rsidR="00FD6589">
        <w:instrText xml:space="preserve"> REF _Ref157174520 \h </w:instrText>
      </w:r>
      <w:r w:rsidR="00FD6589">
        <w:fldChar w:fldCharType="separate"/>
      </w:r>
      <w:r w:rsidR="00240460">
        <w:t>Рисунок </w:t>
      </w:r>
      <w:r w:rsidR="00240460">
        <w:rPr>
          <w:noProof/>
        </w:rPr>
        <w:t>21</w:t>
      </w:r>
      <w:r w:rsidR="00FD6589">
        <w:fldChar w:fldCharType="end"/>
      </w:r>
      <w:r w:rsidR="00863DBA">
        <w:t>)</w:t>
      </w:r>
      <w:r>
        <w:t>.</w:t>
      </w:r>
    </w:p>
    <w:p w14:paraId="61FF5640" w14:textId="36B4E38A" w:rsidR="008C26A9" w:rsidRDefault="008C26A9" w:rsidP="00EA383E">
      <w:pPr>
        <w:pStyle w:val="1c"/>
      </w:pPr>
      <w:r>
        <w:t xml:space="preserve">Активируется кнопка </w:t>
      </w:r>
      <w:r w:rsidR="00FD6589" w:rsidRPr="00FD6589">
        <w:rPr>
          <w:noProof/>
        </w:rPr>
        <w:drawing>
          <wp:inline distT="0" distB="0" distL="0" distR="0" wp14:anchorId="07E6F317" wp14:editId="366FBF2C">
            <wp:extent cx="1638301" cy="292237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05661" cy="30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589" w:rsidRPr="00FD6589">
        <w:t xml:space="preserve"> </w:t>
      </w:r>
      <w:r>
        <w:t>«Войти через Госуслуги»</w:t>
      </w:r>
      <w:r w:rsidR="00863DBA">
        <w:t xml:space="preserve"> (</w:t>
      </w:r>
      <w:r w:rsidR="00FD6589">
        <w:fldChar w:fldCharType="begin"/>
      </w:r>
      <w:r w:rsidR="00FD6589">
        <w:instrText xml:space="preserve"> REF _Ref157174520 \h </w:instrText>
      </w:r>
      <w:r w:rsidR="00FD6589">
        <w:fldChar w:fldCharType="separate"/>
      </w:r>
      <w:r w:rsidR="00240460">
        <w:t>Рисунок </w:t>
      </w:r>
      <w:r w:rsidR="00240460">
        <w:rPr>
          <w:noProof/>
        </w:rPr>
        <w:t>21</w:t>
      </w:r>
      <w:r w:rsidR="00FD6589">
        <w:fldChar w:fldCharType="end"/>
      </w:r>
      <w:r w:rsidR="00863DBA">
        <w:t>)</w:t>
      </w:r>
      <w:r>
        <w:t>.</w:t>
      </w:r>
    </w:p>
    <w:p w14:paraId="47A321E2" w14:textId="77777777" w:rsidR="00FD6589" w:rsidRDefault="00FD6589" w:rsidP="00FD6589">
      <w:pPr>
        <w:pStyle w:val="313"/>
      </w:pPr>
      <w:r w:rsidRPr="00FD6589">
        <w:rPr>
          <w:noProof/>
        </w:rPr>
        <w:drawing>
          <wp:inline distT="0" distB="0" distL="0" distR="0" wp14:anchorId="79B90EE8" wp14:editId="739B601D">
            <wp:extent cx="3230832" cy="2209205"/>
            <wp:effectExtent l="0" t="0" r="8255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241830" cy="221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1A714" w14:textId="4FDFA3DB" w:rsidR="00FD6589" w:rsidRPr="003D12EE" w:rsidRDefault="00FD6589" w:rsidP="00FD6589">
      <w:pPr>
        <w:pStyle w:val="3f4"/>
      </w:pPr>
      <w:bookmarkStart w:id="94" w:name="_Ref157174520"/>
      <w:r>
        <w:t>Рисунок </w:t>
      </w:r>
      <w:fldSimple w:instr=" SEQ Рисунок \* ARABIC ">
        <w:r w:rsidR="00240460">
          <w:rPr>
            <w:noProof/>
          </w:rPr>
          <w:t>21</w:t>
        </w:r>
      </w:fldSimple>
      <w:bookmarkEnd w:id="94"/>
    </w:p>
    <w:p w14:paraId="1B9CB370" w14:textId="61ED3B3A" w:rsidR="008C26A9" w:rsidRDefault="008C26A9" w:rsidP="00EA383E">
      <w:pPr>
        <w:pStyle w:val="20"/>
      </w:pPr>
      <w:r>
        <w:t xml:space="preserve">Щелкните по кнопке </w:t>
      </w:r>
      <w:r w:rsidR="00FD6589" w:rsidRPr="00FD6589">
        <w:rPr>
          <w:noProof/>
        </w:rPr>
        <w:drawing>
          <wp:inline distT="0" distB="0" distL="0" distR="0" wp14:anchorId="0311C9EE" wp14:editId="5C7C50F4">
            <wp:extent cx="1638301" cy="292237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05661" cy="30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589">
        <w:t xml:space="preserve"> </w:t>
      </w:r>
      <w:r>
        <w:t>«Войти через Госуслуги»</w:t>
      </w:r>
      <w:r w:rsidR="00FD6589">
        <w:t xml:space="preserve"> (</w:t>
      </w:r>
      <w:r w:rsidR="00FD6589">
        <w:fldChar w:fldCharType="begin"/>
      </w:r>
      <w:r w:rsidR="00FD6589">
        <w:instrText xml:space="preserve"> REF _Ref157174520 \h </w:instrText>
      </w:r>
      <w:r w:rsidR="00FD6589">
        <w:fldChar w:fldCharType="separate"/>
      </w:r>
      <w:r w:rsidR="00240460">
        <w:t>Рисунок </w:t>
      </w:r>
      <w:r w:rsidR="00240460">
        <w:rPr>
          <w:noProof/>
        </w:rPr>
        <w:t>21</w:t>
      </w:r>
      <w:r w:rsidR="00FD6589">
        <w:fldChar w:fldCharType="end"/>
      </w:r>
      <w:r w:rsidR="00FD6589">
        <w:t>)</w:t>
      </w:r>
      <w:r>
        <w:t>.</w:t>
      </w:r>
    </w:p>
    <w:p w14:paraId="659C8F86" w14:textId="75444B6A" w:rsidR="008C26A9" w:rsidRDefault="008C26A9" w:rsidP="00EA383E">
      <w:pPr>
        <w:pStyle w:val="1c"/>
      </w:pPr>
      <w:r>
        <w:t>Производится перенаправление на сайт</w:t>
      </w:r>
      <w:r w:rsidRPr="00CD42DD">
        <w:t xml:space="preserve"> </w:t>
      </w:r>
      <w:r>
        <w:rPr>
          <w:lang w:val="en-US"/>
        </w:rPr>
        <w:t>www</w:t>
      </w:r>
      <w:r w:rsidRPr="00CD42DD">
        <w:t>.</w:t>
      </w:r>
      <w:proofErr w:type="spellStart"/>
      <w:r>
        <w:rPr>
          <w:lang w:val="en-US"/>
        </w:rPr>
        <w:t>gosuslugi</w:t>
      </w:r>
      <w:proofErr w:type="spellEnd"/>
      <w:r w:rsidRPr="00CD42DD">
        <w:t>.</w:t>
      </w:r>
      <w:proofErr w:type="spellStart"/>
      <w:r>
        <w:rPr>
          <w:lang w:val="en-US"/>
        </w:rPr>
        <w:t>ru</w:t>
      </w:r>
      <w:proofErr w:type="spellEnd"/>
      <w:r>
        <w:t xml:space="preserve"> (</w:t>
      </w:r>
      <w:r w:rsidR="00863DBA">
        <w:fldChar w:fldCharType="begin"/>
      </w:r>
      <w:r w:rsidR="00863DBA">
        <w:instrText xml:space="preserve"> REF _Ref153881572 \h </w:instrText>
      </w:r>
      <w:r w:rsidR="00863DBA">
        <w:fldChar w:fldCharType="separate"/>
      </w:r>
      <w:r w:rsidR="00240460">
        <w:t>Рисунок </w:t>
      </w:r>
      <w:r w:rsidR="00240460">
        <w:rPr>
          <w:noProof/>
        </w:rPr>
        <w:t>22</w:t>
      </w:r>
      <w:r w:rsidR="00863DBA">
        <w:fldChar w:fldCharType="end"/>
      </w:r>
      <w:r>
        <w:t>)</w:t>
      </w:r>
      <w:r w:rsidRPr="00CD42DD">
        <w:t>.</w:t>
      </w:r>
    </w:p>
    <w:p w14:paraId="27D51FD8" w14:textId="2E294480" w:rsidR="006937E0" w:rsidRDefault="009A6C86" w:rsidP="006937E0">
      <w:pPr>
        <w:pStyle w:val="313"/>
      </w:pPr>
      <w:r w:rsidRPr="009A6C86">
        <w:rPr>
          <w:noProof/>
        </w:rPr>
        <w:lastRenderedPageBreak/>
        <w:drawing>
          <wp:inline distT="0" distB="0" distL="0" distR="0" wp14:anchorId="0035B29A" wp14:editId="2055F7EA">
            <wp:extent cx="4415155" cy="4057380"/>
            <wp:effectExtent l="0" t="0" r="4445" b="63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421423" cy="406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AFE97" w14:textId="06255DF7" w:rsidR="008C26A9" w:rsidRDefault="00AB1F59" w:rsidP="006937E0">
      <w:pPr>
        <w:pStyle w:val="3f4"/>
      </w:pPr>
      <w:bookmarkStart w:id="95" w:name="_Ref153881572"/>
      <w:r>
        <w:t>Рисунок </w:t>
      </w:r>
      <w:fldSimple w:instr=" SEQ Рисунок \* ARABIC ">
        <w:r w:rsidR="00240460">
          <w:rPr>
            <w:noProof/>
          </w:rPr>
          <w:t>22</w:t>
        </w:r>
      </w:fldSimple>
      <w:bookmarkEnd w:id="95"/>
    </w:p>
    <w:p w14:paraId="4C824CE0" w14:textId="77777777" w:rsidR="008C26A9" w:rsidRDefault="008C26A9" w:rsidP="00863DBA">
      <w:pPr>
        <w:pStyle w:val="20"/>
      </w:pPr>
      <w:r>
        <w:t xml:space="preserve">Если у вас еще нет учетной записи ЕСИА, зарегистрируйтесь. Процесс регистрации не описан в рамках данного документа, вы можете найти инструкции по регистрации на Госуслугах на сайте </w:t>
      </w:r>
      <w:r>
        <w:rPr>
          <w:lang w:val="en-US"/>
        </w:rPr>
        <w:t>www</w:t>
      </w:r>
      <w:r w:rsidRPr="00CD42DD">
        <w:t>.</w:t>
      </w:r>
      <w:proofErr w:type="spellStart"/>
      <w:r>
        <w:rPr>
          <w:lang w:val="en-US"/>
        </w:rPr>
        <w:t>gosuslugi</w:t>
      </w:r>
      <w:proofErr w:type="spellEnd"/>
      <w:r w:rsidRPr="00CD42DD">
        <w:t>.</w:t>
      </w:r>
      <w:proofErr w:type="spellStart"/>
      <w:r>
        <w:rPr>
          <w:lang w:val="en-US"/>
        </w:rPr>
        <w:t>ru</w:t>
      </w:r>
      <w:proofErr w:type="spellEnd"/>
      <w:r w:rsidRPr="00CD42DD">
        <w:t>.</w:t>
      </w:r>
    </w:p>
    <w:p w14:paraId="3DCC19F2" w14:textId="6A6FEA63" w:rsidR="008C26A9" w:rsidRDefault="008C26A9" w:rsidP="00863DBA">
      <w:pPr>
        <w:pStyle w:val="20"/>
      </w:pPr>
      <w:r>
        <w:t>Если у вас есть учетная запись ЕСИА, укажите логин</w:t>
      </w:r>
      <w:r w:rsidRPr="00CD42DD">
        <w:t xml:space="preserve"> (</w:t>
      </w:r>
      <w:r>
        <w:t xml:space="preserve">номер телефона, СНИЛС или </w:t>
      </w:r>
      <w:r>
        <w:rPr>
          <w:lang w:val="en-US"/>
        </w:rPr>
        <w:t>e</w:t>
      </w:r>
      <w:r w:rsidR="00863DBA">
        <w:t>-</w:t>
      </w:r>
      <w:r>
        <w:rPr>
          <w:lang w:val="en-US"/>
        </w:rPr>
        <w:t>mail</w:t>
      </w:r>
      <w:r w:rsidRPr="00CD42DD">
        <w:t>)</w:t>
      </w:r>
      <w:r>
        <w:t xml:space="preserve"> и пароль в предоставленных полях</w:t>
      </w:r>
      <w:r w:rsidRPr="00CD42DD">
        <w:t xml:space="preserve"> </w:t>
      </w:r>
      <w:r>
        <w:t xml:space="preserve">и щелкните по кнопке </w:t>
      </w:r>
      <w:r w:rsidR="00FD6589">
        <w:rPr>
          <w:noProof/>
        </w:rPr>
        <w:drawing>
          <wp:inline distT="0" distB="0" distL="0" distR="0" wp14:anchorId="14CFEABB" wp14:editId="1238BF96">
            <wp:extent cx="685800" cy="29094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55" cy="29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6589">
        <w:t xml:space="preserve"> </w:t>
      </w:r>
      <w:r>
        <w:t>«Войти»</w:t>
      </w:r>
      <w:r w:rsidR="00FD6589">
        <w:t xml:space="preserve"> (</w:t>
      </w:r>
      <w:r w:rsidR="00FD6589">
        <w:fldChar w:fldCharType="begin"/>
      </w:r>
      <w:r w:rsidR="00FD6589">
        <w:instrText xml:space="preserve"> REF _Ref153881572 \h </w:instrText>
      </w:r>
      <w:r w:rsidR="00FD6589">
        <w:fldChar w:fldCharType="separate"/>
      </w:r>
      <w:r w:rsidR="00240460">
        <w:t>Рисунок </w:t>
      </w:r>
      <w:r w:rsidR="00240460">
        <w:rPr>
          <w:noProof/>
        </w:rPr>
        <w:t>22</w:t>
      </w:r>
      <w:r w:rsidR="00FD6589">
        <w:fldChar w:fldCharType="end"/>
      </w:r>
      <w:r w:rsidR="00FD6589">
        <w:t>)</w:t>
      </w:r>
      <w:r>
        <w:t>. При необходимости подтвердите вход присланным кодом.</w:t>
      </w:r>
    </w:p>
    <w:p w14:paraId="5A0C3A52" w14:textId="72B18B0E" w:rsidR="008C26A9" w:rsidRPr="00F7637C" w:rsidRDefault="008C26A9" w:rsidP="00863DBA">
      <w:pPr>
        <w:pStyle w:val="1c"/>
      </w:pPr>
      <w:r>
        <w:t xml:space="preserve">Если авторизация прошла успешно, создается </w:t>
      </w:r>
      <w:r w:rsidR="00863DBA">
        <w:t>ЛК</w:t>
      </w:r>
      <w:r>
        <w:t xml:space="preserve"> в </w:t>
      </w:r>
      <w:r w:rsidR="00863DBA">
        <w:t>ЦП КЖ</w:t>
      </w:r>
      <w:r>
        <w:t xml:space="preserve">, данные из вашего профиля учетной записи Госуслуг используются для заполнения профиля </w:t>
      </w:r>
      <w:r w:rsidR="00863DBA">
        <w:t>ЛК</w:t>
      </w:r>
      <w:r>
        <w:t xml:space="preserve">. В случае, если в учетной записи ЕСИА нет сведений о вашем номере СНИЛС, эти данные запрашиваются в </w:t>
      </w:r>
      <w:r w:rsidR="00A14922">
        <w:t>социальном фонде России (ранее – пенсионный фонд России)</w:t>
      </w:r>
      <w:r>
        <w:t>.</w:t>
      </w:r>
    </w:p>
    <w:p w14:paraId="22263ABA" w14:textId="5D751CB7" w:rsidR="008C26A9" w:rsidRDefault="00863DBA" w:rsidP="00863DBA">
      <w:pPr>
        <w:pStyle w:val="1c"/>
      </w:pPr>
      <w:r>
        <w:t>Далее о</w:t>
      </w:r>
      <w:r w:rsidR="008C26A9">
        <w:t xml:space="preserve">ткрывается главная страница </w:t>
      </w:r>
      <w:r>
        <w:t>ЛК</w:t>
      </w:r>
      <w:r w:rsidR="008C26A9">
        <w:t xml:space="preserve"> («Мои услуги») (п. </w:t>
      </w:r>
      <w:r>
        <w:fldChar w:fldCharType="begin"/>
      </w:r>
      <w:r>
        <w:instrText xml:space="preserve"> REF _Ref152247951 \n \h </w:instrText>
      </w:r>
      <w:r>
        <w:fldChar w:fldCharType="separate"/>
      </w:r>
      <w:r w:rsidR="00240460">
        <w:t>4.2.3</w:t>
      </w:r>
      <w:r>
        <w:fldChar w:fldCharType="end"/>
      </w:r>
      <w:r w:rsidR="008C26A9">
        <w:t>).</w:t>
      </w:r>
    </w:p>
    <w:p w14:paraId="2FA7AA5E" w14:textId="19D77061" w:rsidR="008C26A9" w:rsidRPr="00F27789" w:rsidRDefault="008C26A9" w:rsidP="00863DBA">
      <w:pPr>
        <w:pStyle w:val="1c"/>
      </w:pPr>
      <w:r>
        <w:t xml:space="preserve">Если у вас уже создан </w:t>
      </w:r>
      <w:r w:rsidR="00863DBA">
        <w:t>ЛК</w:t>
      </w:r>
      <w:r>
        <w:t xml:space="preserve">, вы можете авторизоваться в нем для управления своими </w:t>
      </w:r>
      <w:r w:rsidR="00863DBA">
        <w:t>БК</w:t>
      </w:r>
      <w:r>
        <w:t xml:space="preserve">, услугами, заявками на подключение и т.д., согласно процедуре, описанной выше. При входе в </w:t>
      </w:r>
      <w:r w:rsidR="00863DBA">
        <w:t>ЛК</w:t>
      </w:r>
      <w:r>
        <w:t xml:space="preserve"> осуществляется актуализация данных профиля данными вашей учетной записи в Госуслугах.</w:t>
      </w:r>
    </w:p>
    <w:p w14:paraId="4E3FA5D9" w14:textId="6905EB20" w:rsidR="008C26A9" w:rsidRDefault="008C26A9" w:rsidP="008C26A9">
      <w:pPr>
        <w:pStyle w:val="3a"/>
      </w:pPr>
      <w:bookmarkStart w:id="96" w:name="_Ref152250628"/>
      <w:bookmarkStart w:id="97" w:name="_Toc153370782"/>
      <w:bookmarkStart w:id="98" w:name="_Ref153896643"/>
      <w:bookmarkStart w:id="99" w:name="_Toc157507620"/>
      <w:r>
        <w:lastRenderedPageBreak/>
        <w:t xml:space="preserve">Выход из </w:t>
      </w:r>
      <w:bookmarkEnd w:id="96"/>
      <w:bookmarkEnd w:id="97"/>
      <w:r w:rsidR="00863DBA">
        <w:t>ЛК</w:t>
      </w:r>
      <w:bookmarkEnd w:id="98"/>
      <w:bookmarkEnd w:id="99"/>
    </w:p>
    <w:p w14:paraId="4073133B" w14:textId="2EB79A36" w:rsidR="008C26A9" w:rsidRPr="007972C0" w:rsidRDefault="008C26A9" w:rsidP="00863DBA">
      <w:pPr>
        <w:pStyle w:val="1c"/>
      </w:pPr>
      <w:r>
        <w:t xml:space="preserve">Для выхода из </w:t>
      </w:r>
      <w:r w:rsidR="00863DBA">
        <w:t>ЛК</w:t>
      </w:r>
      <w:r>
        <w:t xml:space="preserve"> щелкните на кнопке </w:t>
      </w:r>
      <w:r>
        <w:rPr>
          <w:noProof/>
        </w:rPr>
        <w:drawing>
          <wp:inline distT="0" distB="0" distL="0" distR="0" wp14:anchorId="648F832D" wp14:editId="70A850C0">
            <wp:extent cx="137160" cy="17526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D6589">
        <w:t xml:space="preserve">«Выход» </w:t>
      </w:r>
      <w:r>
        <w:t>в шапке страницы, справа от своих Ф</w:t>
      </w:r>
      <w:r w:rsidR="00863DBA">
        <w:t>.</w:t>
      </w:r>
      <w:r>
        <w:t>И</w:t>
      </w:r>
      <w:r w:rsidR="00863DBA">
        <w:t>.</w:t>
      </w:r>
      <w:r>
        <w:t>О.</w:t>
      </w:r>
      <w:r w:rsidR="00863DBA">
        <w:t xml:space="preserve"> - о</w:t>
      </w:r>
      <w:r>
        <w:t xml:space="preserve">ткрывается главная страница </w:t>
      </w:r>
      <w:r w:rsidR="00863DBA">
        <w:t>П</w:t>
      </w:r>
      <w:r>
        <w:t>ортала (п. </w:t>
      </w:r>
      <w:r w:rsidR="00863DBA">
        <w:fldChar w:fldCharType="begin"/>
      </w:r>
      <w:r w:rsidR="00863DBA">
        <w:instrText xml:space="preserve"> REF _Ref152150660 \n \h </w:instrText>
      </w:r>
      <w:r w:rsidR="00863DBA">
        <w:fldChar w:fldCharType="separate"/>
      </w:r>
      <w:r w:rsidR="00240460">
        <w:t>4.1.1</w:t>
      </w:r>
      <w:r w:rsidR="00863DBA">
        <w:fldChar w:fldCharType="end"/>
      </w:r>
      <w:r w:rsidR="00863DBA">
        <w:t>)</w:t>
      </w:r>
      <w:r>
        <w:t>.</w:t>
      </w:r>
    </w:p>
    <w:p w14:paraId="19B59CC5" w14:textId="107CEE91" w:rsidR="008C26A9" w:rsidRDefault="008C26A9" w:rsidP="008C26A9">
      <w:pPr>
        <w:pStyle w:val="3a"/>
      </w:pPr>
      <w:bookmarkStart w:id="100" w:name="_Ref152247951"/>
      <w:bookmarkStart w:id="101" w:name="_Ref152258852"/>
      <w:bookmarkStart w:id="102" w:name="_Toc153370783"/>
      <w:bookmarkStart w:id="103" w:name="_Toc157507621"/>
      <w:r>
        <w:t>Просмотр главной страницы (</w:t>
      </w:r>
      <w:r w:rsidR="00863DBA">
        <w:t>«</w:t>
      </w:r>
      <w:r>
        <w:t>Мои услуги</w:t>
      </w:r>
      <w:r w:rsidR="00863DBA">
        <w:t>»</w:t>
      </w:r>
      <w:r>
        <w:t>)</w:t>
      </w:r>
      <w:bookmarkEnd w:id="100"/>
      <w:bookmarkEnd w:id="101"/>
      <w:bookmarkEnd w:id="102"/>
      <w:bookmarkEnd w:id="103"/>
    </w:p>
    <w:p w14:paraId="674BFF57" w14:textId="69F1E359" w:rsidR="008C26A9" w:rsidRDefault="008C26A9" w:rsidP="00863DBA">
      <w:pPr>
        <w:pStyle w:val="1c"/>
      </w:pPr>
      <w:r>
        <w:t xml:space="preserve">После входа в </w:t>
      </w:r>
      <w:r w:rsidR="00863DBA">
        <w:t>ЛК</w:t>
      </w:r>
      <w:r>
        <w:t xml:space="preserve"> открывается главная страница </w:t>
      </w:r>
      <w:r w:rsidR="00863DBA">
        <w:t>ЛК</w:t>
      </w:r>
      <w:r>
        <w:t xml:space="preserve">, имеющая заголовок «Мои услуги» </w:t>
      </w:r>
      <w:r w:rsidR="009A6C86">
        <w:t>(</w:t>
      </w:r>
      <w:r w:rsidR="009A6C86">
        <w:fldChar w:fldCharType="begin"/>
      </w:r>
      <w:r w:rsidR="009A6C86">
        <w:instrText xml:space="preserve"> REF _Ref153812083 \h </w:instrText>
      </w:r>
      <w:r w:rsidR="009A6C86">
        <w:fldChar w:fldCharType="separate"/>
      </w:r>
      <w:r w:rsidR="00240460">
        <w:t>Рисунок </w:t>
      </w:r>
      <w:r w:rsidR="00240460">
        <w:rPr>
          <w:noProof/>
        </w:rPr>
        <w:t>3</w:t>
      </w:r>
      <w:r w:rsidR="009A6C86">
        <w:fldChar w:fldCharType="end"/>
      </w:r>
      <w:r w:rsidR="009A6C86">
        <w:t>)</w:t>
      </w:r>
      <w:r>
        <w:t>.</w:t>
      </w:r>
    </w:p>
    <w:p w14:paraId="698F9B46" w14:textId="6309A0DE" w:rsidR="008C26A9" w:rsidRDefault="008C26A9" w:rsidP="00863DBA">
      <w:pPr>
        <w:pStyle w:val="1c"/>
      </w:pPr>
      <w:r>
        <w:t xml:space="preserve">Вы можете вернуться на эту страницу с других страниц </w:t>
      </w:r>
      <w:r w:rsidR="00863DBA">
        <w:t>ЛК</w:t>
      </w:r>
      <w:r>
        <w:t>, щелкнув по пункту «Главная» в главном меню.</w:t>
      </w:r>
    </w:p>
    <w:p w14:paraId="7782D07F" w14:textId="7BD8B668" w:rsidR="008C26A9" w:rsidRPr="006F43B4" w:rsidRDefault="008C26A9" w:rsidP="00863DBA">
      <w:pPr>
        <w:pStyle w:val="1c"/>
      </w:pPr>
      <w:r w:rsidRPr="00106D62">
        <w:t xml:space="preserve">На главной странице расположены разделы для перехода к льготным услугам, доступным держателям </w:t>
      </w:r>
      <w:r w:rsidR="00863DBA" w:rsidRPr="00106D62">
        <w:t>КЖ</w:t>
      </w:r>
      <w:r w:rsidRPr="00106D62">
        <w:t>. Для перехода к соответствующей услуге щелкните по картинке с ее названием</w:t>
      </w:r>
      <w:r w:rsidR="00863DBA" w:rsidRPr="00106D62">
        <w:t>.</w:t>
      </w:r>
    </w:p>
    <w:p w14:paraId="51D78B9A" w14:textId="5DEBFC19" w:rsidR="008C26A9" w:rsidRDefault="008C26A9" w:rsidP="008C26A9">
      <w:pPr>
        <w:pStyle w:val="3a"/>
      </w:pPr>
      <w:bookmarkStart w:id="104" w:name="_Ref152250642"/>
      <w:bookmarkStart w:id="105" w:name="_Ref152250911"/>
      <w:bookmarkStart w:id="106" w:name="_Toc153370784"/>
      <w:bookmarkStart w:id="107" w:name="_Ref153896726"/>
      <w:bookmarkStart w:id="108" w:name="_Ref153896926"/>
      <w:bookmarkStart w:id="109" w:name="_Toc157507622"/>
      <w:r>
        <w:t xml:space="preserve">Управление профилем </w:t>
      </w:r>
      <w:bookmarkEnd w:id="104"/>
      <w:bookmarkEnd w:id="105"/>
      <w:bookmarkEnd w:id="106"/>
      <w:r w:rsidR="00863DBA">
        <w:t>ЛК</w:t>
      </w:r>
      <w:bookmarkEnd w:id="107"/>
      <w:bookmarkEnd w:id="108"/>
      <w:bookmarkEnd w:id="109"/>
    </w:p>
    <w:p w14:paraId="5513704E" w14:textId="19445FF4" w:rsidR="008C26A9" w:rsidRDefault="008C26A9" w:rsidP="00E676F2">
      <w:pPr>
        <w:pStyle w:val="1c"/>
      </w:pPr>
      <w:r>
        <w:t xml:space="preserve">Вы можете просматривать свой профиль в </w:t>
      </w:r>
      <w:r w:rsidR="00E61B6A">
        <w:t>ЛК</w:t>
      </w:r>
      <w:r>
        <w:t xml:space="preserve">, изменять контактные данные, загружать фотографию. Основная часть данных профиля пользователя запрашивается при входе в </w:t>
      </w:r>
      <w:r w:rsidR="002C0587">
        <w:t>ЛК</w:t>
      </w:r>
      <w:r>
        <w:t xml:space="preserve"> из учетной записи Госуслуг (ЕСИА) и не может быть отредактирована.</w:t>
      </w:r>
    </w:p>
    <w:p w14:paraId="65C8469C" w14:textId="69A47944" w:rsidR="008C26A9" w:rsidRDefault="008C26A9" w:rsidP="00E676F2">
      <w:pPr>
        <w:pStyle w:val="2d"/>
      </w:pPr>
      <w:r>
        <w:t xml:space="preserve">Для просмотра профиля </w:t>
      </w:r>
      <w:r w:rsidR="002C0587">
        <w:t>ЛК</w:t>
      </w:r>
      <w:r>
        <w:t xml:space="preserve"> и изменения доступных для редактирования данных:</w:t>
      </w:r>
    </w:p>
    <w:p w14:paraId="4F49CC8D" w14:textId="78EE00FF" w:rsidR="008C26A9" w:rsidRDefault="008C26A9" w:rsidP="006E5BB7">
      <w:pPr>
        <w:pStyle w:val="20"/>
        <w:numPr>
          <w:ilvl w:val="0"/>
          <w:numId w:val="102"/>
        </w:numPr>
      </w:pPr>
      <w:r>
        <w:t xml:space="preserve">Выполните вход в </w:t>
      </w:r>
      <w:r w:rsidR="00303CEE">
        <w:t>ЛК</w:t>
      </w:r>
      <w:r>
        <w:t xml:space="preserve"> (п. </w:t>
      </w:r>
      <w:r>
        <w:fldChar w:fldCharType="begin"/>
      </w:r>
      <w:r>
        <w:instrText xml:space="preserve"> REF _Ref152152238 \r \h </w:instrText>
      </w:r>
      <w:r w:rsidR="00CF350D">
        <w:instrText xml:space="preserve"> \* MERGEFORMAT </w:instrText>
      </w:r>
      <w:r>
        <w:fldChar w:fldCharType="separate"/>
      </w:r>
      <w:r w:rsidR="00240460">
        <w:t>4.2.1</w:t>
      </w:r>
      <w:r>
        <w:fldChar w:fldCharType="end"/>
      </w:r>
      <w:r>
        <w:t>).</w:t>
      </w:r>
    </w:p>
    <w:p w14:paraId="5D391D0E" w14:textId="77777777" w:rsidR="008C26A9" w:rsidRDefault="008C26A9" w:rsidP="00CF350D">
      <w:pPr>
        <w:pStyle w:val="20"/>
      </w:pPr>
      <w:r>
        <w:t>Щелкните по пункту «Профиль» в главном меню.</w:t>
      </w:r>
    </w:p>
    <w:p w14:paraId="731C8823" w14:textId="3E7A47AF" w:rsidR="008C26A9" w:rsidRDefault="00303CEE" w:rsidP="00CF350D">
      <w:pPr>
        <w:pStyle w:val="1c"/>
      </w:pPr>
      <w:r>
        <w:t>Далее о</w:t>
      </w:r>
      <w:r w:rsidR="008C26A9">
        <w:t>ткрывается страница профиля (</w:t>
      </w:r>
      <w:r>
        <w:fldChar w:fldCharType="begin"/>
      </w:r>
      <w:r>
        <w:instrText xml:space="preserve"> REF _Ref153888492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23</w:t>
      </w:r>
      <w:r>
        <w:fldChar w:fldCharType="end"/>
      </w:r>
      <w:r w:rsidR="008C26A9">
        <w:t>).</w:t>
      </w:r>
    </w:p>
    <w:p w14:paraId="5BAD95A4" w14:textId="5FC7998E" w:rsidR="00CF350D" w:rsidRDefault="003728D3" w:rsidP="00CF350D">
      <w:pPr>
        <w:pStyle w:val="313"/>
      </w:pPr>
      <w:r w:rsidRPr="003728D3">
        <w:rPr>
          <w:noProof/>
        </w:rPr>
        <w:drawing>
          <wp:inline distT="0" distB="0" distL="0" distR="0" wp14:anchorId="075AC45E" wp14:editId="33C6E6ED">
            <wp:extent cx="4710430" cy="3443140"/>
            <wp:effectExtent l="0" t="0" r="0" b="508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713488" cy="3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F8FB1" w14:textId="5B88CCD0" w:rsidR="008C26A9" w:rsidRDefault="00AB1F59" w:rsidP="009107C3">
      <w:pPr>
        <w:pStyle w:val="3f4"/>
      </w:pPr>
      <w:bookmarkStart w:id="110" w:name="_Ref153888492"/>
      <w:r>
        <w:t>Рисунок </w:t>
      </w:r>
      <w:fldSimple w:instr=" SEQ Рисунок \* ARABIC ">
        <w:r w:rsidR="00240460">
          <w:rPr>
            <w:noProof/>
          </w:rPr>
          <w:t>23</w:t>
        </w:r>
      </w:fldSimple>
      <w:bookmarkEnd w:id="110"/>
    </w:p>
    <w:p w14:paraId="5E3BA55E" w14:textId="63809311" w:rsidR="008C26A9" w:rsidRDefault="008C26A9" w:rsidP="008E7493">
      <w:pPr>
        <w:pStyle w:val="20"/>
      </w:pPr>
      <w:r>
        <w:lastRenderedPageBreak/>
        <w:t xml:space="preserve">Чтобы изменить/загрузить фотографию </w:t>
      </w:r>
      <w:r w:rsidR="00776E76">
        <w:t xml:space="preserve">в профиль </w:t>
      </w:r>
      <w:r>
        <w:t>щелкните по изображению</w:t>
      </w:r>
      <w:r w:rsidR="00776E76">
        <w:t xml:space="preserve"> - о</w:t>
      </w:r>
      <w:r>
        <w:t>ткрывается стандартное диалоговое окно выбора файла изображения (</w:t>
      </w:r>
      <w:r w:rsidR="00776E76">
        <w:fldChar w:fldCharType="begin"/>
      </w:r>
      <w:r w:rsidR="00776E76">
        <w:instrText xml:space="preserve"> REF _Ref153888555 \h </w:instrText>
      </w:r>
      <w:r w:rsidR="00776E76">
        <w:fldChar w:fldCharType="separate"/>
      </w:r>
      <w:r w:rsidR="00240460">
        <w:t>Рисунок </w:t>
      </w:r>
      <w:r w:rsidR="00240460">
        <w:rPr>
          <w:noProof/>
        </w:rPr>
        <w:t>24</w:t>
      </w:r>
      <w:r w:rsidR="00776E76">
        <w:fldChar w:fldCharType="end"/>
      </w:r>
      <w:r>
        <w:t>).</w:t>
      </w:r>
    </w:p>
    <w:p w14:paraId="53CEA431" w14:textId="2F41D56C" w:rsidR="00CF350D" w:rsidRDefault="00FD6589" w:rsidP="00CF350D">
      <w:pPr>
        <w:pStyle w:val="313"/>
      </w:pPr>
      <w:r w:rsidRPr="00FD6589">
        <w:rPr>
          <w:noProof/>
        </w:rPr>
        <w:drawing>
          <wp:inline distT="0" distB="0" distL="0" distR="0" wp14:anchorId="0BA55DF0" wp14:editId="7D619916">
            <wp:extent cx="4690120" cy="26574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695016" cy="266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3E2F0" w14:textId="470130E8" w:rsidR="008C26A9" w:rsidRDefault="00AB1F59" w:rsidP="009107C3">
      <w:pPr>
        <w:pStyle w:val="3f4"/>
      </w:pPr>
      <w:bookmarkStart w:id="111" w:name="_Ref153888555"/>
      <w:r>
        <w:t>Рисунок </w:t>
      </w:r>
      <w:fldSimple w:instr=" SEQ Рисунок \* ARABIC ">
        <w:r w:rsidR="00240460">
          <w:rPr>
            <w:noProof/>
          </w:rPr>
          <w:t>24</w:t>
        </w:r>
      </w:fldSimple>
      <w:bookmarkEnd w:id="111"/>
    </w:p>
    <w:p w14:paraId="2224BDAE" w14:textId="1B6942D1" w:rsidR="008C26A9" w:rsidRDefault="008C26A9" w:rsidP="00CF350D">
      <w:pPr>
        <w:pStyle w:val="20"/>
      </w:pPr>
      <w:r>
        <w:t xml:space="preserve">Выберите изображение для загрузки и щелкните по кнопке </w:t>
      </w:r>
      <w:r w:rsidR="00FD6589" w:rsidRPr="00FD6589">
        <w:rPr>
          <w:noProof/>
        </w:rPr>
        <w:drawing>
          <wp:inline distT="0" distB="0" distL="0" distR="0" wp14:anchorId="7C4D1E80" wp14:editId="6D3AE76D">
            <wp:extent cx="561975" cy="166038"/>
            <wp:effectExtent l="0" t="0" r="0" b="571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6670" cy="17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589" w:rsidRPr="00FD6589">
        <w:t xml:space="preserve"> </w:t>
      </w:r>
      <w:r>
        <w:t xml:space="preserve">«Открыть» </w:t>
      </w:r>
      <w:r w:rsidR="00FA3ED6">
        <w:t>(</w:t>
      </w:r>
      <w:r w:rsidR="00FA3ED6">
        <w:fldChar w:fldCharType="begin"/>
      </w:r>
      <w:r w:rsidR="00FA3ED6">
        <w:instrText xml:space="preserve"> REF _Ref153888555 \h </w:instrText>
      </w:r>
      <w:r w:rsidR="00FA3ED6">
        <w:fldChar w:fldCharType="separate"/>
      </w:r>
      <w:r w:rsidR="00240460">
        <w:t>Рисунок </w:t>
      </w:r>
      <w:r w:rsidR="00240460">
        <w:rPr>
          <w:noProof/>
        </w:rPr>
        <w:t>24</w:t>
      </w:r>
      <w:r w:rsidR="00FA3ED6">
        <w:fldChar w:fldCharType="end"/>
      </w:r>
      <w:r w:rsidR="00FA3ED6">
        <w:t>)</w:t>
      </w:r>
      <w:r w:rsidRPr="00A3338E">
        <w:t>.</w:t>
      </w:r>
    </w:p>
    <w:p w14:paraId="768D6DCF" w14:textId="77777777" w:rsidR="008C26A9" w:rsidRDefault="008C26A9" w:rsidP="00CF350D">
      <w:pPr>
        <w:pStyle w:val="20"/>
      </w:pPr>
      <w:r>
        <w:t>Выбранное изображение загружается в качестве фотографии в профиль.</w:t>
      </w:r>
    </w:p>
    <w:p w14:paraId="2ABAA7D8" w14:textId="77777777" w:rsidR="008C26A9" w:rsidRDefault="008C26A9" w:rsidP="00CF350D">
      <w:pPr>
        <w:pStyle w:val="20"/>
      </w:pPr>
      <w:r>
        <w:t>При необходимости отредактируйте контактную информацию:</w:t>
      </w:r>
    </w:p>
    <w:p w14:paraId="55C5D6DE" w14:textId="77777777" w:rsidR="008C26A9" w:rsidRDefault="008C26A9" w:rsidP="006E5BB7">
      <w:pPr>
        <w:pStyle w:val="321231"/>
        <w:numPr>
          <w:ilvl w:val="0"/>
          <w:numId w:val="103"/>
        </w:numPr>
      </w:pPr>
      <w:r>
        <w:t>Укажите адрес фактического проживания в поле «Адрес фактического проживания». Если он совпадает с адресом регистрации, указанным в профиле, вы можете проставить флаг «Совпадает с адресом регистрации».</w:t>
      </w:r>
    </w:p>
    <w:p w14:paraId="21D0F4D7" w14:textId="77777777" w:rsidR="008C26A9" w:rsidRDefault="008C26A9" w:rsidP="00CF350D">
      <w:pPr>
        <w:pStyle w:val="321231"/>
      </w:pPr>
      <w:r>
        <w:t>Укажите телефон для связи в поле «Телефон».</w:t>
      </w:r>
    </w:p>
    <w:p w14:paraId="684DAF0D" w14:textId="77777777" w:rsidR="008C26A9" w:rsidRDefault="008C26A9" w:rsidP="00CF350D">
      <w:pPr>
        <w:pStyle w:val="321231"/>
      </w:pPr>
      <w:r>
        <w:t>Укажите адрес электронной почты в поле «Электронная почта».</w:t>
      </w:r>
    </w:p>
    <w:p w14:paraId="0741627D" w14:textId="0E52BFBA" w:rsidR="008C26A9" w:rsidRDefault="008C26A9" w:rsidP="00CF350D">
      <w:pPr>
        <w:pStyle w:val="20"/>
      </w:pPr>
      <w:r>
        <w:t xml:space="preserve">Щелкните по кнопке </w:t>
      </w:r>
      <w:r w:rsidR="005117B7">
        <w:rPr>
          <w:noProof/>
        </w:rPr>
        <w:drawing>
          <wp:inline distT="0" distB="0" distL="0" distR="0" wp14:anchorId="0EC0F391" wp14:editId="17920290">
            <wp:extent cx="640800" cy="208800"/>
            <wp:effectExtent l="0" t="0" r="6985" b="12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" cy="2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«Сохранить».</w:t>
      </w:r>
    </w:p>
    <w:p w14:paraId="726C03F0" w14:textId="77777777" w:rsidR="008C26A9" w:rsidRPr="00A3338E" w:rsidRDefault="008C26A9" w:rsidP="00CF350D">
      <w:pPr>
        <w:pStyle w:val="1c"/>
      </w:pPr>
      <w:r>
        <w:t>После проверки указанных данных на корректность формата происходит сохранение данных в профиле.</w:t>
      </w:r>
    </w:p>
    <w:p w14:paraId="34E006AC" w14:textId="77777777" w:rsidR="008C26A9" w:rsidRDefault="008C26A9" w:rsidP="008C26A9">
      <w:pPr>
        <w:pStyle w:val="3a"/>
      </w:pPr>
      <w:bookmarkStart w:id="112" w:name="_Ref152165082"/>
      <w:bookmarkStart w:id="113" w:name="_Ref152253552"/>
      <w:bookmarkStart w:id="114" w:name="_Toc153370785"/>
      <w:bookmarkStart w:id="115" w:name="_Toc157507623"/>
      <w:r>
        <w:t>Просмотр списка карт и заявок на подключение карт</w:t>
      </w:r>
      <w:bookmarkEnd w:id="112"/>
      <w:r>
        <w:t xml:space="preserve"> («Мои карты»)</w:t>
      </w:r>
      <w:bookmarkEnd w:id="113"/>
      <w:bookmarkEnd w:id="114"/>
      <w:bookmarkEnd w:id="115"/>
    </w:p>
    <w:p w14:paraId="116CD153" w14:textId="77777777" w:rsidR="008C26A9" w:rsidRDefault="008C26A9" w:rsidP="00CD63D4">
      <w:pPr>
        <w:pStyle w:val="1c"/>
      </w:pPr>
      <w:r>
        <w:t>На странице «Мои карты» вы можете просматривать свои зарегистрированные в Системе банковские карты и выполнять действия с ними. Также, вы можете создать заявку на подключение новой карты и просмотреть статус существующих заявок на подключение.</w:t>
      </w:r>
    </w:p>
    <w:p w14:paraId="16A712A7" w14:textId="77777777" w:rsidR="008C26A9" w:rsidRDefault="008C26A9" w:rsidP="00CD63D4">
      <w:pPr>
        <w:pStyle w:val="2d"/>
      </w:pPr>
      <w:r>
        <w:t>Для просмотра списка карт и заявок:</w:t>
      </w:r>
    </w:p>
    <w:p w14:paraId="22835EAC" w14:textId="7CF49B8D" w:rsidR="008C26A9" w:rsidRDefault="008C26A9" w:rsidP="006D5C7C">
      <w:pPr>
        <w:pStyle w:val="20"/>
        <w:numPr>
          <w:ilvl w:val="0"/>
          <w:numId w:val="114"/>
        </w:numPr>
      </w:pPr>
      <w:r>
        <w:t>Выполните вход в Личный кабинет (</w:t>
      </w:r>
      <w:r w:rsidR="00F64DDA">
        <w:t>п. </w:t>
      </w:r>
      <w:r w:rsidR="00F64DDA">
        <w:fldChar w:fldCharType="begin"/>
      </w:r>
      <w:r w:rsidR="00F64DDA">
        <w:instrText xml:space="preserve"> REF _Ref152152238 \r \h  \* MERGEFORMAT </w:instrText>
      </w:r>
      <w:r w:rsidR="00F64DDA">
        <w:fldChar w:fldCharType="separate"/>
      </w:r>
      <w:r w:rsidR="00240460">
        <w:t>4.2.1</w:t>
      </w:r>
      <w:r w:rsidR="00F64DDA">
        <w:fldChar w:fldCharType="end"/>
      </w:r>
      <w:r>
        <w:t>).</w:t>
      </w:r>
    </w:p>
    <w:p w14:paraId="24D3A355" w14:textId="77777777" w:rsidR="008C26A9" w:rsidRDefault="008C26A9" w:rsidP="006D5C7C">
      <w:pPr>
        <w:pStyle w:val="20"/>
      </w:pPr>
      <w:r>
        <w:t>Щелкните по пункту «Мои карты» в главном меню.</w:t>
      </w:r>
    </w:p>
    <w:p w14:paraId="662DCC38" w14:textId="53147CDD" w:rsidR="008C26A9" w:rsidRDefault="00273897" w:rsidP="00273897">
      <w:pPr>
        <w:pStyle w:val="1c"/>
      </w:pPr>
      <w:r>
        <w:lastRenderedPageBreak/>
        <w:t>Далее о</w:t>
      </w:r>
      <w:r w:rsidR="008C26A9">
        <w:t>ткрывается страница «Мои карты» (</w:t>
      </w:r>
      <w:r>
        <w:fldChar w:fldCharType="begin"/>
      </w:r>
      <w:r>
        <w:instrText xml:space="preserve"> REF _Ref153888694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25</w:t>
      </w:r>
      <w:r>
        <w:fldChar w:fldCharType="end"/>
      </w:r>
      <w:r w:rsidR="008C26A9">
        <w:t xml:space="preserve">). Зарегистрированные в </w:t>
      </w:r>
      <w:r>
        <w:t>ЦП КЖ</w:t>
      </w:r>
      <w:r w:rsidR="008C26A9">
        <w:t xml:space="preserve"> </w:t>
      </w:r>
      <w:r>
        <w:t>БК</w:t>
      </w:r>
      <w:r w:rsidR="008C26A9">
        <w:t xml:space="preserve"> и их статусы отображаются в ленте карт в верхней части рабочей области страницы</w:t>
      </w:r>
      <w:r>
        <w:t xml:space="preserve"> (</w:t>
      </w:r>
      <w:r>
        <w:fldChar w:fldCharType="begin"/>
      </w:r>
      <w:r>
        <w:instrText xml:space="preserve"> REF _Ref153888694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25</w:t>
      </w:r>
      <w:r>
        <w:fldChar w:fldCharType="end"/>
      </w:r>
      <w:r>
        <w:t>)</w:t>
      </w:r>
      <w:r w:rsidR="008C26A9">
        <w:t>.</w:t>
      </w:r>
    </w:p>
    <w:p w14:paraId="737A00F2" w14:textId="2AB3AEC0" w:rsidR="006D5C7C" w:rsidRDefault="006D5C7C" w:rsidP="00273897">
      <w:pPr>
        <w:pStyle w:val="313"/>
      </w:pPr>
      <w:r w:rsidRPr="006D5C7C">
        <w:rPr>
          <w:noProof/>
        </w:rPr>
        <w:drawing>
          <wp:inline distT="0" distB="0" distL="0" distR="0" wp14:anchorId="4A43D67D" wp14:editId="2DD8AEE7">
            <wp:extent cx="5189944" cy="3209925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01223" cy="321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0601B" w14:textId="41A1B513" w:rsidR="008C26A9" w:rsidRDefault="00AB1F59" w:rsidP="009107C3">
      <w:pPr>
        <w:pStyle w:val="3f4"/>
      </w:pPr>
      <w:bookmarkStart w:id="116" w:name="_Ref153888694"/>
      <w:r>
        <w:t>Рисунок </w:t>
      </w:r>
      <w:fldSimple w:instr=" SEQ Рисунок \* ARABIC ">
        <w:r w:rsidR="00240460">
          <w:rPr>
            <w:noProof/>
          </w:rPr>
          <w:t>25</w:t>
        </w:r>
      </w:fldSimple>
      <w:bookmarkEnd w:id="116"/>
    </w:p>
    <w:p w14:paraId="0A7BBC24" w14:textId="56CDF658" w:rsidR="008C26A9" w:rsidRDefault="008C26A9" w:rsidP="00273897">
      <w:pPr>
        <w:pStyle w:val="20"/>
      </w:pPr>
      <w:r>
        <w:t xml:space="preserve">Просмотрите список зарегистрированных </w:t>
      </w:r>
      <w:r w:rsidR="00273897">
        <w:t>БК</w:t>
      </w:r>
      <w:r>
        <w:t>. Для прокрутки ленты используйте полосу прокрутки.</w:t>
      </w:r>
    </w:p>
    <w:p w14:paraId="47ED7689" w14:textId="68E0FE15" w:rsidR="008C26A9" w:rsidRDefault="008C26A9" w:rsidP="00273897">
      <w:pPr>
        <w:pStyle w:val="2d"/>
      </w:pPr>
      <w:r>
        <w:t>Для каждой карты показываются 4</w:t>
      </w:r>
      <w:r w:rsidR="00273897">
        <w:t> </w:t>
      </w:r>
      <w:r>
        <w:t xml:space="preserve">последние цифры номера карты, срок действия и статус в </w:t>
      </w:r>
      <w:r w:rsidR="00273897">
        <w:t>ЦП КЖ</w:t>
      </w:r>
      <w:r>
        <w:t>:</w:t>
      </w:r>
    </w:p>
    <w:p w14:paraId="7BE94E37" w14:textId="14F91A37" w:rsidR="008C26A9" w:rsidRDefault="00273897" w:rsidP="006E5BB7">
      <w:pPr>
        <w:pStyle w:val="321231"/>
        <w:numPr>
          <w:ilvl w:val="0"/>
          <w:numId w:val="105"/>
        </w:numPr>
      </w:pPr>
      <w:r>
        <w:t>П</w:t>
      </w:r>
      <w:r w:rsidR="008C26A9">
        <w:t xml:space="preserve">одключенная в качестве </w:t>
      </w:r>
      <w:r>
        <w:t>КЖ БК</w:t>
      </w:r>
      <w:r w:rsidR="008C26A9">
        <w:t xml:space="preserve"> показывается со статусом «Активная»</w:t>
      </w:r>
      <w:r>
        <w:t>.</w:t>
      </w:r>
    </w:p>
    <w:p w14:paraId="406A9C20" w14:textId="36725856" w:rsidR="008C26A9" w:rsidRDefault="00273897" w:rsidP="00273897">
      <w:pPr>
        <w:pStyle w:val="321231"/>
      </w:pPr>
      <w:r>
        <w:t>О</w:t>
      </w:r>
      <w:r w:rsidR="008C26A9">
        <w:t xml:space="preserve">тключенные </w:t>
      </w:r>
      <w:r>
        <w:t>БК</w:t>
      </w:r>
      <w:r w:rsidR="008C26A9">
        <w:t xml:space="preserve"> показываются со статусом «Карта отключена»</w:t>
      </w:r>
      <w:r>
        <w:t>.</w:t>
      </w:r>
    </w:p>
    <w:p w14:paraId="54F4531D" w14:textId="4794537A" w:rsidR="008C26A9" w:rsidRDefault="00273897" w:rsidP="00273897">
      <w:pPr>
        <w:pStyle w:val="321231"/>
      </w:pPr>
      <w:r>
        <w:t>З</w:t>
      </w:r>
      <w:r w:rsidR="008C26A9">
        <w:t xml:space="preserve">аблокированные </w:t>
      </w:r>
      <w:r>
        <w:t>БК</w:t>
      </w:r>
      <w:r w:rsidR="008C26A9">
        <w:t xml:space="preserve"> показываются со статусом «Заблокирована».</w:t>
      </w:r>
    </w:p>
    <w:p w14:paraId="3C25510F" w14:textId="77777777" w:rsidR="008C26A9" w:rsidRDefault="008C26A9" w:rsidP="00273897">
      <w:pPr>
        <w:pStyle w:val="20"/>
        <w:keepNext/>
      </w:pPr>
      <w:r>
        <w:t>Выберите одно из действий:</w:t>
      </w:r>
    </w:p>
    <w:p w14:paraId="7EA377E6" w14:textId="2F04B0F7" w:rsidR="008C26A9" w:rsidRDefault="00273897" w:rsidP="006E5BB7">
      <w:pPr>
        <w:pStyle w:val="321231"/>
        <w:numPr>
          <w:ilvl w:val="0"/>
          <w:numId w:val="106"/>
        </w:numPr>
      </w:pPr>
      <w:r>
        <w:t>С</w:t>
      </w:r>
      <w:r w:rsidR="008C26A9">
        <w:t xml:space="preserve">оздать заявку на подключение </w:t>
      </w:r>
      <w:r>
        <w:t>БК в качестве КЖ</w:t>
      </w:r>
      <w:r w:rsidR="008C26A9">
        <w:t xml:space="preserve"> (п. </w:t>
      </w:r>
      <w:r w:rsidR="008C26A9">
        <w:fldChar w:fldCharType="begin"/>
      </w:r>
      <w:r w:rsidR="008C26A9">
        <w:instrText xml:space="preserve"> REF _Ref152253353 \r \h </w:instrText>
      </w:r>
      <w:r>
        <w:instrText xml:space="preserve"> \* MERGEFORMAT </w:instrText>
      </w:r>
      <w:r w:rsidR="008C26A9">
        <w:fldChar w:fldCharType="separate"/>
      </w:r>
      <w:r w:rsidR="00240460">
        <w:t>4.2.6</w:t>
      </w:r>
      <w:r w:rsidR="008C26A9">
        <w:fldChar w:fldCharType="end"/>
      </w:r>
      <w:r w:rsidR="008C26A9">
        <w:t>)</w:t>
      </w:r>
      <w:r w:rsidR="00A74D6B">
        <w:t>.</w:t>
      </w:r>
    </w:p>
    <w:p w14:paraId="603BAF62" w14:textId="146FA2EB" w:rsidR="008C26A9" w:rsidRDefault="00273897" w:rsidP="00273897">
      <w:pPr>
        <w:pStyle w:val="321231"/>
      </w:pPr>
      <w:r>
        <w:t>П</w:t>
      </w:r>
      <w:r w:rsidR="008C26A9">
        <w:t>росмотреть статус заявки (п. </w:t>
      </w:r>
      <w:r w:rsidR="008C26A9">
        <w:fldChar w:fldCharType="begin"/>
      </w:r>
      <w:r w:rsidR="008C26A9">
        <w:instrText xml:space="preserve"> REF _Ref152253365 \r \h </w:instrText>
      </w:r>
      <w:r>
        <w:instrText xml:space="preserve"> \* MERGEFORMAT </w:instrText>
      </w:r>
      <w:r w:rsidR="008C26A9">
        <w:fldChar w:fldCharType="separate"/>
      </w:r>
      <w:r w:rsidR="00240460">
        <w:t>4.2.7</w:t>
      </w:r>
      <w:r w:rsidR="008C26A9">
        <w:fldChar w:fldCharType="end"/>
      </w:r>
      <w:r w:rsidR="008C26A9">
        <w:t>)</w:t>
      </w:r>
      <w:r w:rsidR="00A74D6B">
        <w:t>.</w:t>
      </w:r>
    </w:p>
    <w:p w14:paraId="6CC4341E" w14:textId="707F9D3D" w:rsidR="008C26A9" w:rsidRDefault="00273897" w:rsidP="00273897">
      <w:pPr>
        <w:pStyle w:val="321231"/>
      </w:pPr>
      <w:r>
        <w:t>О</w:t>
      </w:r>
      <w:r w:rsidR="008C26A9">
        <w:t xml:space="preserve">тключить активную </w:t>
      </w:r>
      <w:r w:rsidR="008E7493">
        <w:t>карты</w:t>
      </w:r>
      <w:r w:rsidR="008C26A9">
        <w:t xml:space="preserve"> (п. </w:t>
      </w:r>
      <w:r w:rsidR="008C26A9">
        <w:fldChar w:fldCharType="begin"/>
      </w:r>
      <w:r w:rsidR="008C26A9">
        <w:instrText xml:space="preserve"> REF _Ref152253370 \r \h </w:instrText>
      </w:r>
      <w:r>
        <w:instrText xml:space="preserve"> \* MERGEFORMAT </w:instrText>
      </w:r>
      <w:r w:rsidR="008C26A9">
        <w:fldChar w:fldCharType="separate"/>
      </w:r>
      <w:r w:rsidR="00240460">
        <w:t>4.2.8</w:t>
      </w:r>
      <w:r w:rsidR="008C26A9">
        <w:fldChar w:fldCharType="end"/>
      </w:r>
      <w:r w:rsidR="008C26A9">
        <w:t>)</w:t>
      </w:r>
      <w:r w:rsidR="00A74D6B">
        <w:t>.</w:t>
      </w:r>
    </w:p>
    <w:p w14:paraId="3E1043DB" w14:textId="661842E1" w:rsidR="008C26A9" w:rsidRPr="00AC0656" w:rsidRDefault="00273897" w:rsidP="00273897">
      <w:pPr>
        <w:pStyle w:val="321231"/>
      </w:pPr>
      <w:r>
        <w:t>П</w:t>
      </w:r>
      <w:r w:rsidR="008C26A9">
        <w:t xml:space="preserve">овторно подключить ранее отключенную </w:t>
      </w:r>
      <w:r w:rsidR="008E7493">
        <w:t>карту</w:t>
      </w:r>
      <w:r w:rsidR="008C26A9">
        <w:t xml:space="preserve"> (п. </w:t>
      </w:r>
      <w:r w:rsidR="008C26A9">
        <w:fldChar w:fldCharType="begin"/>
      </w:r>
      <w:r w:rsidR="008C26A9">
        <w:instrText xml:space="preserve"> REF _Ref152253374 \r \h </w:instrText>
      </w:r>
      <w:r w:rsidR="008C26A9">
        <w:fldChar w:fldCharType="separate"/>
      </w:r>
      <w:r w:rsidR="00240460">
        <w:t>4.2.9</w:t>
      </w:r>
      <w:r w:rsidR="008C26A9">
        <w:fldChar w:fldCharType="end"/>
      </w:r>
      <w:r w:rsidR="008C26A9">
        <w:t>).</w:t>
      </w:r>
    </w:p>
    <w:p w14:paraId="11080433" w14:textId="2A91210A" w:rsidR="008C26A9" w:rsidRDefault="008C26A9" w:rsidP="008C26A9">
      <w:pPr>
        <w:pStyle w:val="3a"/>
      </w:pPr>
      <w:bookmarkStart w:id="117" w:name="_Ref152253353"/>
      <w:bookmarkStart w:id="118" w:name="_Toc153370786"/>
      <w:bookmarkStart w:id="119" w:name="_Toc157507624"/>
      <w:r>
        <w:t xml:space="preserve">Создание заявки на подключение </w:t>
      </w:r>
      <w:bookmarkEnd w:id="117"/>
      <w:bookmarkEnd w:id="118"/>
      <w:r w:rsidR="009D44A6">
        <w:t>БК в качестве КЖ</w:t>
      </w:r>
      <w:bookmarkEnd w:id="119"/>
    </w:p>
    <w:p w14:paraId="7B95D19F" w14:textId="6CA1BC74" w:rsidR="008C26A9" w:rsidRDefault="008C26A9" w:rsidP="00A74D6B">
      <w:pPr>
        <w:pStyle w:val="1c"/>
      </w:pPr>
      <w:r>
        <w:t xml:space="preserve">Чтобы подключить </w:t>
      </w:r>
      <w:r w:rsidR="009D44A6">
        <w:t>БК</w:t>
      </w:r>
      <w:r>
        <w:t xml:space="preserve"> «Мир» в качестве </w:t>
      </w:r>
      <w:r w:rsidR="009D44A6">
        <w:t>КЖ</w:t>
      </w:r>
      <w:r>
        <w:t xml:space="preserve"> необходимо создать заявку на подключение в </w:t>
      </w:r>
      <w:r w:rsidR="009D44A6">
        <w:t>ЛК</w:t>
      </w:r>
      <w:r>
        <w:t xml:space="preserve">, либо обратиться в Пункт подключения или отделение банка-эмитента </w:t>
      </w:r>
      <w:r w:rsidR="009D44A6">
        <w:t>БК</w:t>
      </w:r>
      <w:r>
        <w:t>, где эту операцию за вас выполнит оператор Пункта подключения или сотрудник банка.</w:t>
      </w:r>
    </w:p>
    <w:p w14:paraId="3D97AA56" w14:textId="6E1D8AAE" w:rsidR="008C26A9" w:rsidRDefault="008C26A9" w:rsidP="00A74D6B">
      <w:pPr>
        <w:pStyle w:val="2d"/>
      </w:pPr>
      <w:r>
        <w:lastRenderedPageBreak/>
        <w:t xml:space="preserve">Чтобы создать заявку на подключение карты через </w:t>
      </w:r>
      <w:r w:rsidR="009D44A6">
        <w:t>ЛК</w:t>
      </w:r>
      <w:r>
        <w:t>:</w:t>
      </w:r>
    </w:p>
    <w:p w14:paraId="7E6E7C88" w14:textId="384A710B" w:rsidR="008C26A9" w:rsidRDefault="008C26A9" w:rsidP="006E5BB7">
      <w:pPr>
        <w:pStyle w:val="20"/>
        <w:numPr>
          <w:ilvl w:val="0"/>
          <w:numId w:val="107"/>
        </w:numPr>
      </w:pPr>
      <w:r>
        <w:t>Перейдите на страницу «Мои карты» (</w:t>
      </w:r>
      <w:r w:rsidR="00A07EAD">
        <w:t>п. </w:t>
      </w:r>
      <w:r>
        <w:fldChar w:fldCharType="begin"/>
      </w:r>
      <w:r>
        <w:instrText xml:space="preserve"> REF _Ref152253552 \r \h </w:instrText>
      </w:r>
      <w:r w:rsidR="00A74D6B">
        <w:instrText xml:space="preserve"> \* MERGEFORMAT </w:instrText>
      </w:r>
      <w:r>
        <w:fldChar w:fldCharType="separate"/>
      </w:r>
      <w:r w:rsidR="00240460">
        <w:t>4.2.5</w:t>
      </w:r>
      <w:r>
        <w:fldChar w:fldCharType="end"/>
      </w:r>
      <w:r>
        <w:t>).</w:t>
      </w:r>
    </w:p>
    <w:p w14:paraId="6FAC5EB2" w14:textId="10E7CF56" w:rsidR="008C26A9" w:rsidRDefault="008C26A9" w:rsidP="009D44A6">
      <w:pPr>
        <w:pStyle w:val="20"/>
      </w:pPr>
      <w:r>
        <w:t xml:space="preserve">В ленте карт щелкните по кнопке </w:t>
      </w:r>
      <w:r w:rsidR="009107C3" w:rsidRPr="006D5C7C">
        <w:rPr>
          <w:noProof/>
        </w:rPr>
        <w:drawing>
          <wp:inline distT="0" distB="0" distL="0" distR="0" wp14:anchorId="39EBC966" wp14:editId="259A3083">
            <wp:extent cx="153912" cy="360045"/>
            <wp:effectExtent l="0" t="0" r="0" b="190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228" cy="39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7C3">
        <w:t xml:space="preserve"> </w:t>
      </w:r>
      <w:r>
        <w:t>«</w:t>
      </w:r>
      <w:r w:rsidR="009107C3">
        <w:t>Добавить</w:t>
      </w:r>
      <w:r>
        <w:t>».</w:t>
      </w:r>
    </w:p>
    <w:p w14:paraId="42B9C514" w14:textId="08A2CDE3" w:rsidR="008C26A9" w:rsidRDefault="00A953D9" w:rsidP="00A953D9">
      <w:pPr>
        <w:pStyle w:val="1c"/>
      </w:pPr>
      <w:r>
        <w:t>Далее о</w:t>
      </w:r>
      <w:r w:rsidR="008C26A9">
        <w:t>ткрывается окно «Заявка на подключение карты» (</w:t>
      </w:r>
      <w:r>
        <w:fldChar w:fldCharType="begin"/>
      </w:r>
      <w:r>
        <w:instrText xml:space="preserve"> REF _Ref153889109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26</w:t>
      </w:r>
      <w:r>
        <w:fldChar w:fldCharType="end"/>
      </w:r>
      <w:r w:rsidR="008C26A9">
        <w:t>). Большая часть полей заявки (Ф</w:t>
      </w:r>
      <w:r>
        <w:t>.</w:t>
      </w:r>
      <w:r w:rsidR="008C26A9">
        <w:t>И</w:t>
      </w:r>
      <w:r>
        <w:t>.</w:t>
      </w:r>
      <w:r w:rsidR="008C26A9">
        <w:t>О</w:t>
      </w:r>
      <w:r>
        <w:t>.</w:t>
      </w:r>
      <w:r w:rsidR="008C26A9">
        <w:t xml:space="preserve">, дата рождения, СНИЛС, данные документа, удостоверяющего личность) заполнены из профиля </w:t>
      </w:r>
      <w:r>
        <w:t>ЛК</w:t>
      </w:r>
      <w:r w:rsidR="008C26A9">
        <w:t xml:space="preserve"> и недоступны для изменения. Если в профиле заполнены поля «Адрес фактического проживания», «Телефон» и «Электронная почта», то данные из этих полей также переносятся в поля заявки, однако они доступны для редактирования.</w:t>
      </w:r>
    </w:p>
    <w:p w14:paraId="6AB81D33" w14:textId="6759045C" w:rsidR="00A953D9" w:rsidRDefault="00303886" w:rsidP="00A953D9">
      <w:pPr>
        <w:pStyle w:val="313"/>
      </w:pPr>
      <w:r w:rsidRPr="00303886">
        <w:rPr>
          <w:noProof/>
        </w:rPr>
        <w:drawing>
          <wp:inline distT="0" distB="0" distL="0" distR="0" wp14:anchorId="5D09384E" wp14:editId="7A0F431F">
            <wp:extent cx="6120130" cy="3246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A7830" w14:textId="7D2D992D" w:rsidR="008C26A9" w:rsidRDefault="00AB1F59" w:rsidP="00A953D9">
      <w:pPr>
        <w:pStyle w:val="3f4"/>
      </w:pPr>
      <w:bookmarkStart w:id="120" w:name="_Ref153889109"/>
      <w:r>
        <w:t>Рисунок </w:t>
      </w:r>
      <w:fldSimple w:instr=" SEQ Рисунок \* ARABIC ">
        <w:r w:rsidR="00240460">
          <w:rPr>
            <w:noProof/>
          </w:rPr>
          <w:t>26</w:t>
        </w:r>
      </w:fldSimple>
      <w:bookmarkEnd w:id="120"/>
    </w:p>
    <w:p w14:paraId="14F28EAC" w14:textId="77777777" w:rsidR="008C26A9" w:rsidRDefault="008C26A9" w:rsidP="00A953D9">
      <w:pPr>
        <w:pStyle w:val="20"/>
      </w:pPr>
      <w:r>
        <w:t>При необходимости заполните или отредактируйте контактные данные «Адрес фактического проживания» (с флагом «Совпадает с адресом регистрации»), «Телефон» и «Электронная почта».</w:t>
      </w:r>
    </w:p>
    <w:p w14:paraId="38580BFD" w14:textId="2B7C4EC4" w:rsidR="008C26A9" w:rsidRDefault="008C26A9" w:rsidP="00A953D9">
      <w:pPr>
        <w:pStyle w:val="20"/>
      </w:pPr>
      <w:r>
        <w:t xml:space="preserve">Укажите номер </w:t>
      </w:r>
      <w:r w:rsidR="00A953D9">
        <w:t>БК</w:t>
      </w:r>
      <w:r>
        <w:t xml:space="preserve"> в поле «Номер банковской карты», а срок действия карты в формате «ММ/ГГ» – в поле «Срок действия карты», так, как указано на лицевой стороне </w:t>
      </w:r>
      <w:r w:rsidR="00A953D9">
        <w:t>БК</w:t>
      </w:r>
      <w:r>
        <w:t>.</w:t>
      </w:r>
    </w:p>
    <w:p w14:paraId="24D0C8E5" w14:textId="699AEA9B" w:rsidR="008C26A9" w:rsidRDefault="008C26A9" w:rsidP="00A953D9">
      <w:pPr>
        <w:pStyle w:val="20"/>
      </w:pPr>
      <w:r>
        <w:t xml:space="preserve">Щелкните по кнопке </w:t>
      </w:r>
      <w:r w:rsidR="005117B7" w:rsidRPr="005117B7">
        <w:rPr>
          <w:noProof/>
        </w:rPr>
        <w:drawing>
          <wp:inline distT="0" distB="0" distL="0" distR="0" wp14:anchorId="0660FBEF" wp14:editId="471AA537">
            <wp:extent cx="871200" cy="208800"/>
            <wp:effectExtent l="0" t="0" r="5715" b="12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71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17B7" w:rsidRPr="005117B7">
        <w:t xml:space="preserve"> </w:t>
      </w:r>
      <w:r>
        <w:t xml:space="preserve">«Отправить заявку». Если вы решили отменить отправку заявки, вы можете щелкнуть по кнопке </w:t>
      </w:r>
      <w:r w:rsidR="005117B7" w:rsidRPr="005117B7">
        <w:rPr>
          <w:noProof/>
        </w:rPr>
        <w:drawing>
          <wp:inline distT="0" distB="0" distL="0" distR="0" wp14:anchorId="1E516D0F" wp14:editId="77273B4F">
            <wp:extent cx="838800" cy="208800"/>
            <wp:effectExtent l="0" t="0" r="0" b="127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388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17B7" w:rsidRPr="005117B7">
        <w:t xml:space="preserve"> </w:t>
      </w:r>
      <w:r>
        <w:t>«Отменить».</w:t>
      </w:r>
    </w:p>
    <w:p w14:paraId="78B7C6D0" w14:textId="57FDAE05" w:rsidR="008C26A9" w:rsidRPr="00305121" w:rsidRDefault="008C26A9" w:rsidP="00A953D9">
      <w:pPr>
        <w:pStyle w:val="1c"/>
      </w:pPr>
      <w:r>
        <w:t xml:space="preserve">Введенные значения проверяются на корректность, номер карты </w:t>
      </w:r>
      <w:proofErr w:type="spellStart"/>
      <w:r>
        <w:t>хэшируется</w:t>
      </w:r>
      <w:proofErr w:type="spellEnd"/>
      <w:r>
        <w:t xml:space="preserve"> (это</w:t>
      </w:r>
      <w:r w:rsidR="00A953D9">
        <w:t> </w:t>
      </w:r>
      <w:r>
        <w:t xml:space="preserve">означает, что номер карты не сохраняется в системе из соображений безопасности, а используется специальным образом преобразованный алгоритмом шифрования номер), и </w:t>
      </w:r>
      <w:r>
        <w:lastRenderedPageBreak/>
        <w:t>созданная заявка отправляется на рассмотрение. Выполняется возврат на страницу «Мои</w:t>
      </w:r>
      <w:r w:rsidR="00A953D9">
        <w:t> </w:t>
      </w:r>
      <w:r>
        <w:t>карты», где можно просмотреть созданную заявку и ее статус (п. </w:t>
      </w:r>
      <w:r>
        <w:fldChar w:fldCharType="begin"/>
      </w:r>
      <w:r>
        <w:instrText xml:space="preserve"> REF _Ref152254082 \r \h </w:instrText>
      </w:r>
      <w:r>
        <w:fldChar w:fldCharType="separate"/>
      </w:r>
      <w:r w:rsidR="00240460">
        <w:t>4.2.7</w:t>
      </w:r>
      <w:r>
        <w:fldChar w:fldCharType="end"/>
      </w:r>
      <w:r>
        <w:t>).</w:t>
      </w:r>
    </w:p>
    <w:p w14:paraId="3D5320A9" w14:textId="77777777" w:rsidR="008C26A9" w:rsidRDefault="008C26A9" w:rsidP="008C26A9">
      <w:pPr>
        <w:pStyle w:val="3a"/>
      </w:pPr>
      <w:bookmarkStart w:id="121" w:name="_Ref152253365"/>
      <w:bookmarkStart w:id="122" w:name="_Ref152254082"/>
      <w:bookmarkStart w:id="123" w:name="_Toc153370787"/>
      <w:bookmarkStart w:id="124" w:name="_Toc157507625"/>
      <w:r>
        <w:t>Просмотр статуса заявок</w:t>
      </w:r>
      <w:bookmarkEnd w:id="121"/>
      <w:bookmarkEnd w:id="122"/>
      <w:bookmarkEnd w:id="123"/>
      <w:bookmarkEnd w:id="124"/>
    </w:p>
    <w:p w14:paraId="3918BA0D" w14:textId="2088726A" w:rsidR="008C26A9" w:rsidRDefault="008C26A9" w:rsidP="00C4318C">
      <w:pPr>
        <w:pStyle w:val="1c"/>
      </w:pPr>
      <w:r>
        <w:t xml:space="preserve">Подключение </w:t>
      </w:r>
      <w:r w:rsidR="00C4318C">
        <w:t>БК</w:t>
      </w:r>
      <w:r>
        <w:t xml:space="preserve"> по созданной заявке происходит после одобрения заявки. Просмотреть текущий статус заявки вы можете на странице «Мои карты» (</w:t>
      </w:r>
      <w:r w:rsidR="00C4318C">
        <w:fldChar w:fldCharType="begin"/>
      </w:r>
      <w:r w:rsidR="00C4318C">
        <w:instrText xml:space="preserve"> REF _Ref153888694 \h </w:instrText>
      </w:r>
      <w:r w:rsidR="00C4318C">
        <w:fldChar w:fldCharType="separate"/>
      </w:r>
      <w:r w:rsidR="00240460">
        <w:t>Рисунок </w:t>
      </w:r>
      <w:r w:rsidR="00240460">
        <w:rPr>
          <w:noProof/>
        </w:rPr>
        <w:t>25</w:t>
      </w:r>
      <w:r w:rsidR="00C4318C">
        <w:fldChar w:fldCharType="end"/>
      </w:r>
      <w:r>
        <w:t>). Также, по адресу электронной почты, указанному в профиле, высылается оповещение о статусе рассмотрения заявки.</w:t>
      </w:r>
    </w:p>
    <w:p w14:paraId="04A66995" w14:textId="1D5D373E" w:rsidR="008C26A9" w:rsidRDefault="008C26A9" w:rsidP="00C4318C">
      <w:pPr>
        <w:pStyle w:val="1c"/>
      </w:pPr>
      <w:r>
        <w:t xml:space="preserve">Чтобы </w:t>
      </w:r>
      <w:r w:rsidRPr="004A024B">
        <w:t>просмотреть</w:t>
      </w:r>
      <w:r>
        <w:t xml:space="preserve"> статус заявок перейдите на страницу «Мои карты» (</w:t>
      </w:r>
      <w:r w:rsidR="00C4318C">
        <w:t>п. </w:t>
      </w:r>
      <w:r>
        <w:fldChar w:fldCharType="begin"/>
      </w:r>
      <w:r>
        <w:instrText xml:space="preserve"> REF _Ref152253552 \r \h </w:instrText>
      </w:r>
      <w:r w:rsidR="00C4318C">
        <w:instrText xml:space="preserve"> \* MERGEFORMAT </w:instrText>
      </w:r>
      <w:r>
        <w:fldChar w:fldCharType="separate"/>
      </w:r>
      <w:r w:rsidR="00240460">
        <w:t>4.2.5</w:t>
      </w:r>
      <w:r>
        <w:fldChar w:fldCharType="end"/>
      </w:r>
      <w:r>
        <w:t>). В</w:t>
      </w:r>
      <w:r w:rsidR="00C4318C">
        <w:t> </w:t>
      </w:r>
      <w:r>
        <w:t xml:space="preserve">разделе «Мои заявки на подключение карт» </w:t>
      </w:r>
      <w:r w:rsidR="00C4318C">
        <w:t>(</w:t>
      </w:r>
      <w:r w:rsidR="00C4318C">
        <w:fldChar w:fldCharType="begin"/>
      </w:r>
      <w:r w:rsidR="00C4318C">
        <w:instrText xml:space="preserve"> REF _Ref153888694 \h </w:instrText>
      </w:r>
      <w:r w:rsidR="00C4318C">
        <w:fldChar w:fldCharType="separate"/>
      </w:r>
      <w:r w:rsidR="00240460">
        <w:t>Рисунок </w:t>
      </w:r>
      <w:r w:rsidR="00240460">
        <w:rPr>
          <w:noProof/>
        </w:rPr>
        <w:t>25</w:t>
      </w:r>
      <w:r w:rsidR="00C4318C">
        <w:fldChar w:fldCharType="end"/>
      </w:r>
      <w:r w:rsidR="00C4318C">
        <w:t xml:space="preserve">) </w:t>
      </w:r>
      <w:r>
        <w:t>отображается список заявок. Для</w:t>
      </w:r>
      <w:r w:rsidR="00C4318C">
        <w:t> </w:t>
      </w:r>
      <w:r>
        <w:t>каждой заявки указана дата подачи заявки, последние 4</w:t>
      </w:r>
      <w:r w:rsidR="00C4318C">
        <w:t> </w:t>
      </w:r>
      <w:proofErr w:type="gramStart"/>
      <w:r>
        <w:t>цифры</w:t>
      </w:r>
      <w:proofErr w:type="gramEnd"/>
      <w:r>
        <w:t xml:space="preserve"> подключаемой по ней </w:t>
      </w:r>
      <w:r w:rsidR="00C4318C">
        <w:t>БК</w:t>
      </w:r>
      <w:r>
        <w:t>, статус заявки. Если заявка уже обработана, то также отображается дата ее обработки. Если же статус заявки – «Отклонена», то отображается причина отклонения.</w:t>
      </w:r>
    </w:p>
    <w:p w14:paraId="7F2D18F8" w14:textId="544EEE74" w:rsidR="008C26A9" w:rsidRDefault="008C26A9" w:rsidP="008C26A9">
      <w:pPr>
        <w:pStyle w:val="3a"/>
      </w:pPr>
      <w:bookmarkStart w:id="125" w:name="_Ref152253370"/>
      <w:bookmarkStart w:id="126" w:name="_Toc153370788"/>
      <w:bookmarkStart w:id="127" w:name="_Toc157507626"/>
      <w:r>
        <w:t xml:space="preserve">Отключение </w:t>
      </w:r>
      <w:bookmarkEnd w:id="125"/>
      <w:bookmarkEnd w:id="126"/>
      <w:r w:rsidR="008E7493">
        <w:t>карты</w:t>
      </w:r>
      <w:bookmarkEnd w:id="127"/>
    </w:p>
    <w:p w14:paraId="0023E9DE" w14:textId="3FCB0F7F" w:rsidR="008C26A9" w:rsidRDefault="008C26A9" w:rsidP="00DE39F9">
      <w:pPr>
        <w:pStyle w:val="1c"/>
      </w:pPr>
      <w:r>
        <w:t xml:space="preserve">Подключенная </w:t>
      </w:r>
      <w:r w:rsidR="008E7493">
        <w:t>БК в качестве КЖ</w:t>
      </w:r>
      <w:r>
        <w:t xml:space="preserve"> отображается в ленте карт со статусом «Активная». Одновременно может быть только одна </w:t>
      </w:r>
      <w:r w:rsidR="00DE39F9">
        <w:t>КЖ</w:t>
      </w:r>
      <w:r>
        <w:t xml:space="preserve"> (активная карта). Вы можете снять статус «Карта жителя» с подключенной </w:t>
      </w:r>
      <w:r w:rsidR="007E0D47">
        <w:t>карты</w:t>
      </w:r>
      <w:r>
        <w:t>.</w:t>
      </w:r>
    </w:p>
    <w:p w14:paraId="7CCFA237" w14:textId="6AFF56A5" w:rsidR="008C26A9" w:rsidRDefault="008C26A9" w:rsidP="00DE39F9">
      <w:pPr>
        <w:pStyle w:val="2d"/>
      </w:pPr>
      <w:r>
        <w:t xml:space="preserve">Чтобы отключить </w:t>
      </w:r>
      <w:r w:rsidR="008E7493">
        <w:t>карту</w:t>
      </w:r>
      <w:r>
        <w:t>:</w:t>
      </w:r>
    </w:p>
    <w:p w14:paraId="448F1D81" w14:textId="1EA60562" w:rsidR="008C26A9" w:rsidRDefault="008C26A9" w:rsidP="006E5BB7">
      <w:pPr>
        <w:pStyle w:val="20"/>
        <w:numPr>
          <w:ilvl w:val="0"/>
          <w:numId w:val="108"/>
        </w:numPr>
      </w:pPr>
      <w:r>
        <w:t>Перейдите на страницу «Мои карты» (</w:t>
      </w:r>
      <w:r w:rsidR="00DE39F9">
        <w:t>п. </w:t>
      </w:r>
      <w:r>
        <w:t xml:space="preserve"> </w:t>
      </w:r>
      <w:r>
        <w:fldChar w:fldCharType="begin"/>
      </w:r>
      <w:r>
        <w:instrText xml:space="preserve"> REF _Ref152253552 \r \h </w:instrText>
      </w:r>
      <w:r w:rsidR="00DE39F9">
        <w:instrText xml:space="preserve"> \* MERGEFORMAT </w:instrText>
      </w:r>
      <w:r>
        <w:fldChar w:fldCharType="separate"/>
      </w:r>
      <w:r w:rsidR="00240460">
        <w:t>4.2.5</w:t>
      </w:r>
      <w:r>
        <w:fldChar w:fldCharType="end"/>
      </w:r>
      <w:r>
        <w:t>).</w:t>
      </w:r>
    </w:p>
    <w:p w14:paraId="416BB9F3" w14:textId="07C45BA4" w:rsidR="008C26A9" w:rsidRDefault="008C26A9" w:rsidP="00DE39F9">
      <w:pPr>
        <w:pStyle w:val="20"/>
      </w:pPr>
      <w:r>
        <w:t xml:space="preserve">В ленте карт найдите подключенную </w:t>
      </w:r>
      <w:r w:rsidR="007E0D47">
        <w:t>карту</w:t>
      </w:r>
      <w:r>
        <w:t xml:space="preserve"> со статусом «Активная» (</w:t>
      </w:r>
      <w:r w:rsidR="00303886">
        <w:fldChar w:fldCharType="begin"/>
      </w:r>
      <w:r w:rsidR="00303886">
        <w:instrText xml:space="preserve"> REF _Ref153888694 \h </w:instrText>
      </w:r>
      <w:r w:rsidR="00303886">
        <w:fldChar w:fldCharType="separate"/>
      </w:r>
      <w:r w:rsidR="00240460">
        <w:t>Рисунок </w:t>
      </w:r>
      <w:r w:rsidR="00240460">
        <w:rPr>
          <w:noProof/>
        </w:rPr>
        <w:t>25</w:t>
      </w:r>
      <w:r w:rsidR="00303886">
        <w:fldChar w:fldCharType="end"/>
      </w:r>
      <w:r>
        <w:t>).</w:t>
      </w:r>
    </w:p>
    <w:p w14:paraId="0119D834" w14:textId="77777777" w:rsidR="008C26A9" w:rsidRDefault="008C26A9" w:rsidP="00DE39F9">
      <w:pPr>
        <w:pStyle w:val="20"/>
      </w:pPr>
      <w:r>
        <w:t>Выключите переключатель «Подключить» у активной карты.</w:t>
      </w:r>
    </w:p>
    <w:p w14:paraId="5787F1B8" w14:textId="77777777" w:rsidR="008C26A9" w:rsidRPr="002B7970" w:rsidRDefault="008C26A9" w:rsidP="00DE39F9">
      <w:pPr>
        <w:pStyle w:val="1c"/>
      </w:pPr>
      <w:r>
        <w:t>Карте присваивается статус «Карта отключена». Получение услуг и льгот по данной карте теперь невозможно.</w:t>
      </w:r>
    </w:p>
    <w:p w14:paraId="15510DD8" w14:textId="77777777" w:rsidR="008C26A9" w:rsidRDefault="008C26A9" w:rsidP="008C26A9">
      <w:pPr>
        <w:pStyle w:val="3a"/>
      </w:pPr>
      <w:bookmarkStart w:id="128" w:name="_Ref152253374"/>
      <w:bookmarkStart w:id="129" w:name="_Toc153370789"/>
      <w:bookmarkStart w:id="130" w:name="_Toc157507627"/>
      <w:r>
        <w:t>Подключение ранее отключенной карты</w:t>
      </w:r>
      <w:bookmarkEnd w:id="128"/>
      <w:bookmarkEnd w:id="129"/>
      <w:bookmarkEnd w:id="130"/>
    </w:p>
    <w:p w14:paraId="618CC8EB" w14:textId="0A31E746" w:rsidR="008C26A9" w:rsidRDefault="008C26A9" w:rsidP="008E7493">
      <w:pPr>
        <w:pStyle w:val="1c"/>
      </w:pPr>
      <w:r>
        <w:t xml:space="preserve">Вы можете подключить ранее отключенную карту, вновь придав ей статус </w:t>
      </w:r>
      <w:r w:rsidR="008E7493">
        <w:t>КЖ</w:t>
      </w:r>
      <w:r>
        <w:t>.</w:t>
      </w:r>
    </w:p>
    <w:p w14:paraId="7104DB13" w14:textId="77777777" w:rsidR="008C26A9" w:rsidRDefault="008C26A9" w:rsidP="008E7493">
      <w:pPr>
        <w:pStyle w:val="2d"/>
      </w:pPr>
      <w:r>
        <w:t>Чтобы подключить карту:</w:t>
      </w:r>
    </w:p>
    <w:p w14:paraId="625563D5" w14:textId="75B1E66D" w:rsidR="008C26A9" w:rsidRDefault="008C26A9" w:rsidP="006E5BB7">
      <w:pPr>
        <w:pStyle w:val="20"/>
        <w:numPr>
          <w:ilvl w:val="0"/>
          <w:numId w:val="109"/>
        </w:numPr>
      </w:pPr>
      <w:r>
        <w:t>Перейдите на страницу «Мои карты» (</w:t>
      </w:r>
      <w:r w:rsidR="008E7493">
        <w:t>п. </w:t>
      </w:r>
      <w:r>
        <w:fldChar w:fldCharType="begin"/>
      </w:r>
      <w:r>
        <w:instrText xml:space="preserve"> REF _Ref152253552 \r \h </w:instrText>
      </w:r>
      <w:r w:rsidR="008E7493">
        <w:instrText xml:space="preserve"> \* MERGEFORMAT </w:instrText>
      </w:r>
      <w:r>
        <w:fldChar w:fldCharType="separate"/>
      </w:r>
      <w:r w:rsidR="00240460">
        <w:t>4.2.5</w:t>
      </w:r>
      <w:r>
        <w:fldChar w:fldCharType="end"/>
      </w:r>
      <w:r>
        <w:t>).</w:t>
      </w:r>
    </w:p>
    <w:p w14:paraId="00E3CD02" w14:textId="59EC8E8A" w:rsidR="008C26A9" w:rsidRDefault="008C26A9" w:rsidP="008E7493">
      <w:pPr>
        <w:pStyle w:val="20"/>
      </w:pPr>
      <w:r>
        <w:t xml:space="preserve">В ленте карт найдите отключенную </w:t>
      </w:r>
      <w:r w:rsidR="007E0D47">
        <w:t>карту</w:t>
      </w:r>
      <w:r>
        <w:t xml:space="preserve"> со статусом «Карта отключена» </w:t>
      </w:r>
      <w:r w:rsidR="00303886">
        <w:t>(</w:t>
      </w:r>
      <w:r w:rsidR="00303886">
        <w:fldChar w:fldCharType="begin"/>
      </w:r>
      <w:r w:rsidR="00303886">
        <w:instrText xml:space="preserve"> REF _Ref153888694 \h </w:instrText>
      </w:r>
      <w:r w:rsidR="00303886">
        <w:fldChar w:fldCharType="separate"/>
      </w:r>
      <w:r w:rsidR="00240460">
        <w:t>Рисунок </w:t>
      </w:r>
      <w:r w:rsidR="00240460">
        <w:rPr>
          <w:noProof/>
        </w:rPr>
        <w:t>25</w:t>
      </w:r>
      <w:r w:rsidR="00303886">
        <w:fldChar w:fldCharType="end"/>
      </w:r>
      <w:r w:rsidR="00303886">
        <w:t>)</w:t>
      </w:r>
      <w:r>
        <w:t>.</w:t>
      </w:r>
    </w:p>
    <w:p w14:paraId="2DFD545B" w14:textId="77675642" w:rsidR="008C26A9" w:rsidRDefault="008C26A9" w:rsidP="008E7493">
      <w:pPr>
        <w:pStyle w:val="20"/>
      </w:pPr>
      <w:r>
        <w:t>Включите переключатель «Подключить» у отключенной карты</w:t>
      </w:r>
      <w:r w:rsidR="008E7493">
        <w:t xml:space="preserve"> - к</w:t>
      </w:r>
      <w:r>
        <w:t>арте присваивается статус «Активная».</w:t>
      </w:r>
    </w:p>
    <w:p w14:paraId="15DA8F16" w14:textId="77777777" w:rsidR="008C26A9" w:rsidRPr="002C0C64" w:rsidRDefault="008C26A9" w:rsidP="008C26A9">
      <w:pPr>
        <w:pStyle w:val="3a"/>
      </w:pPr>
      <w:bookmarkStart w:id="131" w:name="_Ref152250860"/>
      <w:bookmarkStart w:id="132" w:name="_Ref152250897"/>
      <w:bookmarkStart w:id="133" w:name="_Toc153370791"/>
      <w:bookmarkStart w:id="134" w:name="_Toc157507628"/>
      <w:r>
        <w:lastRenderedPageBreak/>
        <w:t>Просмотр информации о льготах и подключенных услугах («Мои льготы»)</w:t>
      </w:r>
      <w:bookmarkEnd w:id="131"/>
      <w:bookmarkEnd w:id="132"/>
      <w:bookmarkEnd w:id="133"/>
      <w:bookmarkEnd w:id="134"/>
    </w:p>
    <w:p w14:paraId="7CAFF4B6" w14:textId="517F6696" w:rsidR="008C26A9" w:rsidRDefault="008C26A9" w:rsidP="004727C9">
      <w:pPr>
        <w:pStyle w:val="1c"/>
      </w:pPr>
      <w:r>
        <w:t xml:space="preserve">На странице «Мои льготы» </w:t>
      </w:r>
      <w:r w:rsidR="00303886">
        <w:t>(</w:t>
      </w:r>
      <w:r w:rsidR="00303886">
        <w:fldChar w:fldCharType="begin"/>
      </w:r>
      <w:r w:rsidR="00303886">
        <w:instrText xml:space="preserve"> REF _Ref153892518 \h </w:instrText>
      </w:r>
      <w:r w:rsidR="00303886">
        <w:fldChar w:fldCharType="separate"/>
      </w:r>
      <w:r w:rsidR="00240460">
        <w:t>Рисунок </w:t>
      </w:r>
      <w:r w:rsidR="00240460">
        <w:rPr>
          <w:noProof/>
        </w:rPr>
        <w:t>27</w:t>
      </w:r>
      <w:r w:rsidR="00303886">
        <w:fldChar w:fldCharType="end"/>
      </w:r>
      <w:r w:rsidR="00303886">
        <w:t xml:space="preserve">) </w:t>
      </w:r>
      <w:r>
        <w:t>вы можете просмотреть информацию о своей льготной категории, доступных для подключения услугах и подключенных услугах.</w:t>
      </w:r>
    </w:p>
    <w:p w14:paraId="6F96857C" w14:textId="73F9D9DC" w:rsidR="00303886" w:rsidRDefault="00303886" w:rsidP="00303886">
      <w:pPr>
        <w:pStyle w:val="313"/>
      </w:pPr>
      <w:r w:rsidRPr="00303886">
        <w:rPr>
          <w:noProof/>
        </w:rPr>
        <w:drawing>
          <wp:inline distT="0" distB="0" distL="0" distR="0" wp14:anchorId="5327C063" wp14:editId="17555B40">
            <wp:extent cx="4348480" cy="180743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353466" cy="180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BC98C" w14:textId="3CA28AE2" w:rsidR="00303886" w:rsidRDefault="00303886" w:rsidP="00303886">
      <w:pPr>
        <w:pStyle w:val="afff6"/>
      </w:pPr>
      <w:bookmarkStart w:id="135" w:name="_Ref153892518"/>
      <w:r>
        <w:t>Рисунок </w:t>
      </w:r>
      <w:fldSimple w:instr=" SEQ Рисунок \* ARABIC ">
        <w:r w:rsidR="00240460">
          <w:rPr>
            <w:noProof/>
          </w:rPr>
          <w:t>27</w:t>
        </w:r>
      </w:fldSimple>
      <w:bookmarkEnd w:id="135"/>
    </w:p>
    <w:p w14:paraId="054BF364" w14:textId="77777777" w:rsidR="008C26A9" w:rsidRDefault="008C26A9" w:rsidP="004727C9">
      <w:pPr>
        <w:pStyle w:val="2d"/>
      </w:pPr>
      <w:r>
        <w:t>Для просмотра информации о льготах и доступных услугах:</w:t>
      </w:r>
    </w:p>
    <w:p w14:paraId="4DC4EDD0" w14:textId="5A630C8F" w:rsidR="008C26A9" w:rsidRDefault="008C26A9" w:rsidP="006E5BB7">
      <w:pPr>
        <w:pStyle w:val="20"/>
        <w:numPr>
          <w:ilvl w:val="0"/>
          <w:numId w:val="110"/>
        </w:numPr>
      </w:pPr>
      <w:r>
        <w:t xml:space="preserve">Выполните вход в </w:t>
      </w:r>
      <w:r w:rsidR="00303886">
        <w:t>ЛК</w:t>
      </w:r>
      <w:r>
        <w:t xml:space="preserve"> (п. </w:t>
      </w:r>
      <w:r>
        <w:fldChar w:fldCharType="begin"/>
      </w:r>
      <w:r>
        <w:instrText xml:space="preserve"> REF _Ref152152238 \r \h </w:instrText>
      </w:r>
      <w:r w:rsidR="004727C9">
        <w:instrText xml:space="preserve"> \* MERGEFORMAT </w:instrText>
      </w:r>
      <w:r>
        <w:fldChar w:fldCharType="separate"/>
      </w:r>
      <w:r w:rsidR="00240460">
        <w:t>4.2.1</w:t>
      </w:r>
      <w:r>
        <w:fldChar w:fldCharType="end"/>
      </w:r>
      <w:r>
        <w:t>).</w:t>
      </w:r>
    </w:p>
    <w:p w14:paraId="16E41E08" w14:textId="77777777" w:rsidR="008C26A9" w:rsidRDefault="008C26A9" w:rsidP="004727C9">
      <w:pPr>
        <w:pStyle w:val="20"/>
      </w:pPr>
      <w:r>
        <w:t xml:space="preserve">Щелкните по пункту «Мои </w:t>
      </w:r>
      <w:r w:rsidRPr="00636C80">
        <w:t>льготы</w:t>
      </w:r>
      <w:r>
        <w:t>» в главном меню.</w:t>
      </w:r>
    </w:p>
    <w:p w14:paraId="4860C7BC" w14:textId="60A588C3" w:rsidR="008C26A9" w:rsidRDefault="004727C9" w:rsidP="004727C9">
      <w:pPr>
        <w:pStyle w:val="1c"/>
      </w:pPr>
      <w:r>
        <w:t>Далее о</w:t>
      </w:r>
      <w:r w:rsidR="008C26A9">
        <w:t xml:space="preserve">ткрывается </w:t>
      </w:r>
      <w:r w:rsidR="008C26A9" w:rsidRPr="00636C80">
        <w:t>страница</w:t>
      </w:r>
      <w:r w:rsidR="008C26A9">
        <w:t xml:space="preserve"> «Мои льготы» (</w:t>
      </w:r>
      <w:r>
        <w:fldChar w:fldCharType="begin"/>
      </w:r>
      <w:r>
        <w:instrText xml:space="preserve"> REF _Ref153892518 \h </w:instrText>
      </w:r>
      <w:r>
        <w:fldChar w:fldCharType="separate"/>
      </w:r>
      <w:r w:rsidR="00240460">
        <w:t>Рисунок </w:t>
      </w:r>
      <w:r w:rsidR="00240460">
        <w:rPr>
          <w:noProof/>
        </w:rPr>
        <w:t>27</w:t>
      </w:r>
      <w:r>
        <w:fldChar w:fldCharType="end"/>
      </w:r>
      <w:r w:rsidR="008C26A9">
        <w:t>).</w:t>
      </w:r>
    </w:p>
    <w:p w14:paraId="20085CF2" w14:textId="77777777" w:rsidR="008C26A9" w:rsidRDefault="008C26A9" w:rsidP="004727C9">
      <w:pPr>
        <w:pStyle w:val="1c"/>
      </w:pPr>
      <w:r>
        <w:t>В блоке «Услуги, которые я могу подключить» приведен список услуг, подключение которых доступно из Личного кабинета (например, услуга льготного проезда).</w:t>
      </w:r>
    </w:p>
    <w:p w14:paraId="38E8EF88" w14:textId="335F58DD" w:rsidR="008C26A9" w:rsidRDefault="008C26A9" w:rsidP="00C55C83">
      <w:pPr>
        <w:pStyle w:val="20"/>
      </w:pPr>
      <w:r>
        <w:t xml:space="preserve">Чтобы просмотреть все доступные услуги щелкните по кнопке </w:t>
      </w:r>
      <w:r w:rsidR="005117B7" w:rsidRPr="005117B7">
        <w:rPr>
          <w:noProof/>
        </w:rPr>
        <w:drawing>
          <wp:inline distT="0" distB="0" distL="0" distR="0" wp14:anchorId="27783AE2" wp14:editId="1A76B466">
            <wp:extent cx="1029600" cy="208800"/>
            <wp:effectExtent l="0" t="0" r="0" b="127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029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17B7" w:rsidRPr="005117B7">
        <w:t xml:space="preserve"> </w:t>
      </w:r>
      <w:r>
        <w:t>«Смотреть все услуги»</w:t>
      </w:r>
      <w:r w:rsidR="00303886">
        <w:t xml:space="preserve"> (</w:t>
      </w:r>
      <w:r w:rsidR="00303886">
        <w:fldChar w:fldCharType="begin"/>
      </w:r>
      <w:r w:rsidR="00303886">
        <w:instrText xml:space="preserve"> REF _Ref153892518 \h </w:instrText>
      </w:r>
      <w:r w:rsidR="00303886">
        <w:fldChar w:fldCharType="separate"/>
      </w:r>
      <w:r w:rsidR="00240460">
        <w:t>Рисунок </w:t>
      </w:r>
      <w:r w:rsidR="00240460">
        <w:rPr>
          <w:noProof/>
        </w:rPr>
        <w:t>27</w:t>
      </w:r>
      <w:r w:rsidR="00303886">
        <w:fldChar w:fldCharType="end"/>
      </w:r>
      <w:r w:rsidR="00303886">
        <w:t xml:space="preserve">) </w:t>
      </w:r>
      <w:r w:rsidR="004727C9">
        <w:t>- о</w:t>
      </w:r>
      <w:r>
        <w:t xml:space="preserve">ткрывается страница «Мои услуги» </w:t>
      </w:r>
      <w:r w:rsidR="00E23553">
        <w:t>(</w:t>
      </w:r>
      <w:r w:rsidR="00E23553">
        <w:fldChar w:fldCharType="begin"/>
      </w:r>
      <w:r w:rsidR="00E23553">
        <w:instrText xml:space="preserve"> REF _Ref153812083 \h </w:instrText>
      </w:r>
      <w:r w:rsidR="00E23553">
        <w:fldChar w:fldCharType="separate"/>
      </w:r>
      <w:r w:rsidR="00240460">
        <w:t>Рисунок </w:t>
      </w:r>
      <w:r w:rsidR="00240460">
        <w:rPr>
          <w:noProof/>
        </w:rPr>
        <w:t>3</w:t>
      </w:r>
      <w:r w:rsidR="00E23553">
        <w:fldChar w:fldCharType="end"/>
      </w:r>
      <w:r w:rsidR="00E23553">
        <w:t>)</w:t>
      </w:r>
      <w:r>
        <w:t>.</w:t>
      </w:r>
    </w:p>
    <w:p w14:paraId="5B3A143D" w14:textId="77777777" w:rsidR="008C26A9" w:rsidRDefault="008C26A9" w:rsidP="008C26A9">
      <w:pPr>
        <w:pStyle w:val="18"/>
      </w:pPr>
      <w:bookmarkStart w:id="136" w:name="_Toc153370792"/>
      <w:bookmarkStart w:id="137" w:name="_Toc157507629"/>
      <w:r>
        <w:lastRenderedPageBreak/>
        <w:t>Аварийные ситуации</w:t>
      </w:r>
      <w:bookmarkEnd w:id="136"/>
      <w:bookmarkEnd w:id="137"/>
    </w:p>
    <w:p w14:paraId="5E274E36" w14:textId="2E3DDAC0" w:rsidR="008C26A9" w:rsidRPr="00605F50" w:rsidRDefault="008C26A9" w:rsidP="00C55C83">
      <w:pPr>
        <w:pStyle w:val="1c"/>
      </w:pPr>
      <w:r w:rsidRPr="00537CF8">
        <w:t xml:space="preserve">В случае возникновения ошибок при работе </w:t>
      </w:r>
      <w:r w:rsidR="00C55C83">
        <w:t>ЦП КЖ</w:t>
      </w:r>
      <w:r w:rsidRPr="00537CF8">
        <w:t xml:space="preserve">, необходимо обращаться </w:t>
      </w:r>
      <w:r>
        <w:t>в службу</w:t>
      </w:r>
      <w:r w:rsidRPr="00537CF8">
        <w:t xml:space="preserve"> технической поддержки</w:t>
      </w:r>
      <w:r>
        <w:t xml:space="preserve"> через форму </w:t>
      </w:r>
      <w:r w:rsidRPr="00605F50">
        <w:t>обратной связи (п. </w:t>
      </w:r>
      <w:r w:rsidRPr="00605F50">
        <w:fldChar w:fldCharType="begin"/>
      </w:r>
      <w:r w:rsidRPr="00605F50">
        <w:instrText xml:space="preserve"> REF _Ref152150754 \r \h </w:instrText>
      </w:r>
      <w:r w:rsidRPr="00605F50">
        <w:fldChar w:fldCharType="separate"/>
      </w:r>
      <w:r w:rsidR="00240460">
        <w:t>4.1.7</w:t>
      </w:r>
      <w:r w:rsidRPr="00605F50">
        <w:fldChar w:fldCharType="end"/>
      </w:r>
      <w:r w:rsidRPr="00605F50">
        <w:t>).</w:t>
      </w:r>
    </w:p>
    <w:p w14:paraId="24F05698" w14:textId="0FDF1844" w:rsidR="008C26A9" w:rsidRDefault="008C26A9" w:rsidP="008C26A9">
      <w:pPr>
        <w:pStyle w:val="18"/>
      </w:pPr>
      <w:bookmarkStart w:id="138" w:name="_Toc153370793"/>
      <w:bookmarkStart w:id="139" w:name="_Toc157507630"/>
      <w:r>
        <w:lastRenderedPageBreak/>
        <w:t>Рекомендации по освоению</w:t>
      </w:r>
      <w:bookmarkEnd w:id="138"/>
      <w:bookmarkEnd w:id="139"/>
    </w:p>
    <w:p w14:paraId="3336CB0E" w14:textId="5288DA02" w:rsidR="008C26A9" w:rsidRDefault="008C26A9" w:rsidP="00C55C83">
      <w:pPr>
        <w:pStyle w:val="1c"/>
      </w:pPr>
      <w:r>
        <w:t xml:space="preserve">Для освоения работы с </w:t>
      </w:r>
      <w:r w:rsidR="00C55C83">
        <w:t>ЦП КЖ</w:t>
      </w:r>
      <w:r>
        <w:t xml:space="preserve"> рекомендуется изучить данное </w:t>
      </w:r>
      <w:r w:rsidR="00C55C83">
        <w:t>р</w:t>
      </w:r>
      <w:r>
        <w:t>уководство.</w:t>
      </w:r>
    </w:p>
    <w:p w14:paraId="7645E2DE" w14:textId="26EBE125" w:rsidR="008C26A9" w:rsidRPr="008C26A9" w:rsidRDefault="008C26A9" w:rsidP="008C26A9">
      <w:pPr>
        <w:pStyle w:val="1c"/>
      </w:pPr>
      <w:r w:rsidRPr="00537CF8">
        <w:t xml:space="preserve">В </w:t>
      </w:r>
      <w:r w:rsidRPr="00605F50">
        <w:t>качестве контрольного примера рекомендуется выполнить операции задачи «Просмотр списка карт и заявок на подключение карт («Мои карты»)»</w:t>
      </w:r>
      <w:r w:rsidR="00C55C83">
        <w:t xml:space="preserve"> (</w:t>
      </w:r>
      <w:r w:rsidRPr="00605F50">
        <w:t>п.</w:t>
      </w:r>
      <w:r w:rsidR="00DF7154">
        <w:rPr>
          <w:lang w:val="en-US"/>
        </w:rPr>
        <w:t> </w:t>
      </w:r>
      <w:r w:rsidRPr="00605F50">
        <w:fldChar w:fldCharType="begin"/>
      </w:r>
      <w:r w:rsidRPr="00605F50">
        <w:instrText xml:space="preserve"> REF _Ref152253552 \r \h </w:instrText>
      </w:r>
      <w:r w:rsidRPr="00605F50">
        <w:fldChar w:fldCharType="separate"/>
      </w:r>
      <w:r w:rsidR="00240460">
        <w:t>4.2.5</w:t>
      </w:r>
      <w:r w:rsidRPr="00605F50">
        <w:fldChar w:fldCharType="end"/>
      </w:r>
      <w:r w:rsidR="00C55C83">
        <w:t>)</w:t>
      </w:r>
      <w:r w:rsidRPr="00605F50">
        <w:t>.</w:t>
      </w:r>
    </w:p>
    <w:sectPr w:rsidR="008C26A9" w:rsidRPr="008C26A9" w:rsidSect="000C2479">
      <w:headerReference w:type="even" r:id="rId63"/>
      <w:pgSz w:w="11907" w:h="16840" w:code="9"/>
      <w:pgMar w:top="851" w:right="851" w:bottom="851" w:left="1418" w:header="720" w:footer="454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8A229B" w16cex:dateUtc="2023-08-18T14:02:00Z"/>
  <w16cex:commentExtensible w16cex:durableId="288781A5" w16cex:dateUtc="2023-08-16T14:11:00Z"/>
  <w16cex:commentExtensible w16cex:durableId="2867CC0A" w16cex:dateUtc="2023-07-23T12:55:00Z"/>
  <w16cex:commentExtensible w16cex:durableId="28699EAB" w16cex:dateUtc="2023-07-24T22:06:00Z"/>
  <w16cex:commentExtensible w16cex:durableId="288A22DB" w16cex:dateUtc="2023-08-18T14:03:00Z"/>
  <w16cex:commentExtensible w16cex:durableId="28699FBE" w16cex:dateUtc="2023-07-24T22:11:00Z"/>
  <w16cex:commentExtensible w16cex:durableId="288782ED" w16cex:dateUtc="2023-08-16T14:16:00Z"/>
  <w16cex:commentExtensible w16cex:durableId="28878356" w16cex:dateUtc="2023-08-16T14:18:00Z"/>
  <w16cex:commentExtensible w16cex:durableId="288783AB" w16cex:dateUtc="2023-08-16T14:19:00Z"/>
  <w16cex:commentExtensible w16cex:durableId="286C3242" w16cex:dateUtc="2023-07-26T21:01:00Z"/>
  <w16cex:commentExtensible w16cex:durableId="288783D9" w16cex:dateUtc="2023-08-16T14:20:00Z"/>
  <w16cex:commentExtensible w16cex:durableId="286C32BA" w16cex:dateUtc="2023-07-26T21:03:00Z"/>
  <w16cex:commentExtensible w16cex:durableId="2888C38C" w16cex:dateUtc="2023-08-17T13:04:00Z"/>
  <w16cex:commentExtensible w16cex:durableId="2888CCA2" w16cex:dateUtc="2023-08-17T13:43:00Z"/>
  <w16cex:commentExtensible w16cex:durableId="2888CD64" w16cex:dateUtc="2023-08-17T13:46:00Z"/>
  <w16cex:commentExtensible w16cex:durableId="2888DE92" w16cex:dateUtc="2023-08-17T14:59:00Z"/>
  <w16cex:commentExtensible w16cex:durableId="286C344F" w16cex:dateUtc="2023-07-26T21:09:00Z"/>
  <w16cex:commentExtensible w16cex:durableId="282ABF43" w16cex:dateUtc="2023-06-07T05:33:00Z"/>
  <w16cex:commentExtensible w16cex:durableId="288A3971" w16cex:dateUtc="2023-08-18T15:39:00Z"/>
  <w16cex:commentExtensible w16cex:durableId="2888E3C4" w16cex:dateUtc="2023-08-17T15:21:00Z"/>
  <w16cex:commentExtensible w16cex:durableId="286C3613" w16cex:dateUtc="2023-07-26T21:17:00Z"/>
  <w16cex:commentExtensible w16cex:durableId="2888E42F" w16cex:dateUtc="2023-08-17T15:23:00Z"/>
  <w16cex:commentExtensible w16cex:durableId="286C3762" w16cex:dateUtc="2023-07-26T21:22:00Z"/>
  <w16cex:commentExtensible w16cex:durableId="282CD09A" w16cex:dateUtc="2023-06-08T19:11:00Z"/>
  <w16cex:commentExtensible w16cex:durableId="286D8F19" w16cex:dateUtc="2023-07-27T21:49:00Z"/>
  <w16cex:commentExtensible w16cex:durableId="282CD25D" w16cex:dateUtc="2023-06-08T19:19:00Z"/>
  <w16cex:commentExtensible w16cex:durableId="286D9202" w16cex:dateUtc="2023-07-27T22:01:00Z"/>
  <w16cex:commentExtensible w16cex:durableId="2888E4AE" w16cex:dateUtc="2023-08-17T15:25:00Z"/>
  <w16cex:commentExtensible w16cex:durableId="286D92B0" w16cex:dateUtc="2023-07-27T22:04:00Z"/>
  <w16cex:commentExtensible w16cex:durableId="286D938B" w16cex:dateUtc="2023-07-27T22:08:00Z"/>
  <w16cex:commentExtensible w16cex:durableId="2888E4E8" w16cex:dateUtc="2023-08-17T15:26:00Z"/>
  <w16cex:commentExtensible w16cex:durableId="282CD66F" w16cex:dateUtc="2023-06-08T19:36:00Z"/>
  <w16cex:commentExtensible w16cex:durableId="286D96B0" w16cex:dateUtc="2023-07-27T22:21:00Z"/>
  <w16cex:commentExtensible w16cex:durableId="2888E523" w16cex:dateUtc="2023-08-17T15:27:00Z"/>
  <w16cex:commentExtensible w16cex:durableId="286D9754" w16cex:dateUtc="2023-07-27T22:24:00Z"/>
  <w16cex:commentExtensible w16cex:durableId="2888E541" w16cex:dateUtc="2023-08-17T15:28:00Z"/>
  <w16cex:commentExtensible w16cex:durableId="282CE06C" w16cex:dateUtc="2023-06-08T20:19:00Z"/>
  <w16cex:commentExtensible w16cex:durableId="2888E5C2" w16cex:dateUtc="2023-08-17T15:30:00Z"/>
  <w16cex:commentExtensible w16cex:durableId="283063BD" w16cex:dateUtc="2023-06-11T12:16:00Z"/>
  <w16cex:commentExtensible w16cex:durableId="2830671C" w16cex:dateUtc="2023-06-11T12:30:00Z"/>
  <w16cex:commentExtensible w16cex:durableId="28306723" w16cex:dateUtc="2023-06-11T12:30:00Z"/>
  <w16cex:commentExtensible w16cex:durableId="28306B61" w16cex:dateUtc="2023-06-11T12:48:00Z"/>
  <w16cex:commentExtensible w16cex:durableId="2830720E" w16cex:dateUtc="2023-06-11T13:17:00Z"/>
  <w16cex:commentExtensible w16cex:durableId="28716822" w16cex:dateUtc="2023-07-30T19:52:00Z"/>
  <w16cex:commentExtensible w16cex:durableId="2871699B" w16cex:dateUtc="2023-07-30T19:58:00Z"/>
  <w16cex:commentExtensible w16cex:durableId="287169DC" w16cex:dateUtc="2023-07-30T19:59:00Z"/>
  <w16cex:commentExtensible w16cex:durableId="2830DBAF" w16cex:dateUtc="2023-06-11T20:47:00Z"/>
  <w16cex:commentExtensible w16cex:durableId="28716AF3" w16cex:dateUtc="2023-07-30T20:04:00Z"/>
  <w16cex:commentExtensible w16cex:durableId="2888E63D" w16cex:dateUtc="2023-08-17T15:32:00Z"/>
  <w16cex:commentExtensible w16cex:durableId="28716D04" w16cex:dateUtc="2023-07-30T20:13:00Z"/>
  <w16cex:commentExtensible w16cex:durableId="284803AE" w16cex:dateUtc="2023-06-29T10:20:00Z"/>
  <w16cex:commentExtensible w16cex:durableId="28567AE0" w16cex:dateUtc="2023-07-10T09:41:00Z"/>
  <w16cex:commentExtensible w16cex:durableId="2888E697" w16cex:dateUtc="2023-08-17T15:33:00Z"/>
  <w16cex:commentExtensible w16cex:durableId="284803F2" w16cex:dateUtc="2023-06-29T10:21:00Z"/>
  <w16cex:commentExtensible w16cex:durableId="28567B99" w16cex:dateUtc="2023-07-10T09:44:00Z"/>
  <w16cex:commentExtensible w16cex:durableId="2874F2DD" w16cex:dateUtc="2023-08-02T12:21:00Z"/>
  <w16cex:commentExtensible w16cex:durableId="28567C6F" w16cex:dateUtc="2023-07-10T09:47:00Z"/>
  <w16cex:commentExtensible w16cex:durableId="2888E6F1" w16cex:dateUtc="2023-08-17T15:35:00Z"/>
  <w16cex:commentExtensible w16cex:durableId="28777D5D" w16cex:dateUtc="2023-08-04T10:36:00Z"/>
  <w16cex:commentExtensible w16cex:durableId="28482746" w16cex:dateUtc="2023-06-29T12:52:00Z"/>
  <w16cex:commentExtensible w16cex:durableId="2856CB79" w16cex:dateUtc="2023-07-10T15:24:00Z"/>
  <w16cex:commentExtensible w16cex:durableId="2888E9C6" w16cex:dateUtc="2023-08-17T15:47:00Z"/>
  <w16cex:commentExtensible w16cex:durableId="2856CC3D" w16cex:dateUtc="2023-07-10T15:28:00Z"/>
  <w16cex:commentExtensible w16cex:durableId="2888E9E7" w16cex:dateUtc="2023-08-17T15:48:00Z"/>
  <w16cex:commentExtensible w16cex:durableId="28777F31" w16cex:dateUtc="2023-08-04T10:44:00Z"/>
  <w16cex:commentExtensible w16cex:durableId="28777F39" w16cex:dateUtc="2023-08-04T10:44:00Z"/>
  <w16cex:commentExtensible w16cex:durableId="28778037" w16cex:dateUtc="2023-08-04T10:48:00Z"/>
  <w16cex:commentExtensible w16cex:durableId="2877803F" w16cex:dateUtc="2023-08-04T10:48:00Z"/>
  <w16cex:commentExtensible w16cex:durableId="2888EA15" w16cex:dateUtc="2023-08-17T15:48:00Z"/>
  <w16cex:commentExtensible w16cex:durableId="2888EA68" w16cex:dateUtc="2023-08-17T15:50:00Z"/>
  <w16cex:commentExtensible w16cex:durableId="28570D11" w16cex:dateUtc="2023-07-10T20:04:00Z"/>
  <w16cex:commentExtensible w16cex:durableId="2888EAAD" w16cex:dateUtc="2023-08-17T15:51:00Z"/>
  <w16cex:commentExtensible w16cex:durableId="28570F56" w16cex:dateUtc="2023-07-10T20:14:00Z"/>
  <w16cex:commentExtensible w16cex:durableId="287780DE" w16cex:dateUtc="2023-08-04T10:51:00Z"/>
  <w16cex:commentExtensible w16cex:durableId="287780F4" w16cex:dateUtc="2023-08-04T10:51:00Z"/>
  <w16cex:commentExtensible w16cex:durableId="2888EAC1" w16cex:dateUtc="2023-08-17T15:51:00Z"/>
  <w16cex:commentExtensible w16cex:durableId="2833864D" w16cex:dateUtc="2023-06-13T21:20:00Z"/>
  <w16cex:commentExtensible w16cex:durableId="2877813E" w16cex:dateUtc="2023-08-04T10:53:00Z"/>
  <w16cex:commentExtensible w16cex:durableId="2877814D" w16cex:dateUtc="2023-08-04T10:53:00Z"/>
  <w16cex:commentExtensible w16cex:durableId="2877815E" w16cex:dateUtc="2023-08-04T10:53:00Z"/>
  <w16cex:commentExtensible w16cex:durableId="2877817F" w16cex:dateUtc="2023-08-04T10:54:00Z"/>
  <w16cex:commentExtensible w16cex:durableId="2877819A" w16cex:dateUtc="2023-08-04T10:54:00Z"/>
  <w16cex:commentExtensible w16cex:durableId="2888EAD6" w16cex:dateUtc="2023-08-17T15:52:00Z"/>
  <w16cex:commentExtensible w16cex:durableId="285905FF" w16cex:dateUtc="2023-07-12T07:59:00Z"/>
  <w16cex:commentExtensible w16cex:durableId="28778AA2" w16cex:dateUtc="2023-08-04T11:33:00Z"/>
  <w16cex:commentExtensible w16cex:durableId="28778AC8" w16cex:dateUtc="2023-08-04T11:33:00Z"/>
  <w16cex:commentExtensible w16cex:durableId="2889B2F3" w16cex:dateUtc="2023-08-18T06:05:00Z"/>
  <w16cex:commentExtensible w16cex:durableId="28590880" w16cex:dateUtc="2023-07-12T08:09:00Z"/>
  <w16cex:commentExtensible w16cex:durableId="28778F03" w16cex:dateUtc="2023-08-04T11:51:00Z"/>
  <w16cex:commentExtensible w16cex:durableId="28778F0B" w16cex:dateUtc="2023-08-04T11:51:00Z"/>
  <w16cex:commentExtensible w16cex:durableId="2889B434" w16cex:dateUtc="2023-08-18T06:11:00Z"/>
  <w16cex:commentExtensible w16cex:durableId="2889B4F7" w16cex:dateUtc="2023-08-18T06:14:00Z"/>
  <w16cex:commentExtensible w16cex:durableId="285908CE" w16cex:dateUtc="2023-07-12T08:11:00Z"/>
  <w16cex:commentExtensible w16cex:durableId="285909DD" w16cex:dateUtc="2023-07-12T08:15:00Z"/>
  <w16cex:commentExtensible w16cex:durableId="28778FA3" w16cex:dateUtc="2023-08-04T11:54:00Z"/>
  <w16cex:commentExtensible w16cex:durableId="28778FB8" w16cex:dateUtc="2023-08-04T11:54:00Z"/>
  <w16cex:commentExtensible w16cex:durableId="2889B520" w16cex:dateUtc="2023-08-18T06:15:00Z"/>
  <w16cex:commentExtensible w16cex:durableId="28778FEF" w16cex:dateUtc="2023-08-04T11:55:00Z"/>
  <w16cex:commentExtensible w16cex:durableId="2877900C" w16cex:dateUtc="2023-08-04T11:56:00Z"/>
  <w16cex:commentExtensible w16cex:durableId="28779065" w16cex:dateUtc="2023-08-04T11:57:00Z"/>
  <w16cex:commentExtensible w16cex:durableId="287790A5" w16cex:dateUtc="2023-08-04T11:58:00Z"/>
  <w16cex:commentExtensible w16cex:durableId="287790AC" w16cex:dateUtc="2023-08-04T11:58:00Z"/>
  <w16cex:commentExtensible w16cex:durableId="2889B5A9" w16cex:dateUtc="2023-08-18T06:17:00Z"/>
  <w16cex:commentExtensible w16cex:durableId="287790C6" w16cex:dateUtc="2023-08-04T11:59:00Z"/>
  <w16cex:commentExtensible w16cex:durableId="2889B5EC" w16cex:dateUtc="2023-08-18T06:18:00Z"/>
  <w16cex:commentExtensible w16cex:durableId="287790FA" w16cex:dateUtc="2023-08-04T12:00:00Z"/>
  <w16cex:commentExtensible w16cex:durableId="2877910D" w16cex:dateUtc="2023-08-04T12:00:00Z"/>
  <w16cex:commentExtensible w16cex:durableId="2877950E" w16cex:dateUtc="2023-08-04T12:17:00Z"/>
  <w16cex:commentExtensible w16cex:durableId="2877955D" w16cex:dateUtc="2023-08-04T12:18:00Z"/>
  <w16cex:commentExtensible w16cex:durableId="2889B6F2" w16cex:dateUtc="2023-08-18T06:22:00Z"/>
  <w16cex:commentExtensible w16cex:durableId="2877A31B" w16cex:dateUtc="2023-08-04T13:17:00Z"/>
  <w16cex:commentExtensible w16cex:durableId="2877A334" w16cex:dateUtc="2023-08-04T13:17:00Z"/>
  <w16cex:commentExtensible w16cex:durableId="2877A35A" w16cex:dateUtc="2023-08-04T13:18:00Z"/>
  <w16cex:commentExtensible w16cex:durableId="2877AC42" w16cex:dateUtc="2023-08-04T13:56:00Z"/>
  <w16cex:commentExtensible w16cex:durableId="2889B73C" w16cex:dateUtc="2023-08-18T06:24:00Z"/>
  <w16cex:commentExtensible w16cex:durableId="2878F257" w16cex:dateUtc="2023-08-05T13:07:00Z"/>
  <w16cex:commentExtensible w16cex:durableId="2878F32F" w16cex:dateUtc="2023-08-05T13:11:00Z"/>
  <w16cex:commentExtensible w16cex:durableId="2889B7CA" w16cex:dateUtc="2023-08-18T06:26:00Z"/>
  <w16cex:commentExtensible w16cex:durableId="2878F58B" w16cex:dateUtc="2023-08-05T13:21:00Z"/>
  <w16cex:commentExtensible w16cex:durableId="2878F5FF" w16cex:dateUtc="2023-08-05T13:23:00Z"/>
  <w16cex:commentExtensible w16cex:durableId="2878F7A3" w16cex:dateUtc="2023-08-05T13:30:00Z"/>
  <w16cex:commentExtensible w16cex:durableId="2878F851" w16cex:dateUtc="2023-08-05T13:33:00Z"/>
  <w16cex:commentExtensible w16cex:durableId="2878F8F7" w16cex:dateUtc="2023-08-05T13:36:00Z"/>
  <w16cex:commentExtensible w16cex:durableId="2878F919" w16cex:dateUtc="2023-08-05T13:36:00Z"/>
  <w16cex:commentExtensible w16cex:durableId="2878F94A" w16cex:dateUtc="2023-08-05T13:37:00Z"/>
  <w16cex:commentExtensible w16cex:durableId="2878F97A" w16cex:dateUtc="2023-08-05T13:38:00Z"/>
  <w16cex:commentExtensible w16cex:durableId="2878F9ED" w16cex:dateUtc="2023-08-05T13:40:00Z"/>
  <w16cex:commentExtensible w16cex:durableId="2889B89C" w16cex:dateUtc="2023-08-18T06:30:00Z"/>
  <w16cex:commentExtensible w16cex:durableId="2878FB84" w16cex:dateUtc="2023-08-05T13:47:00Z"/>
  <w16cex:commentExtensible w16cex:durableId="2878FBD7" w16cex:dateUtc="2023-08-05T13:48:00Z"/>
  <w16cex:commentExtensible w16cex:durableId="2878FC7B" w16cex:dateUtc="2023-08-05T13:51:00Z"/>
  <w16cex:commentExtensible w16cex:durableId="2878FCDC" w16cex:dateUtc="2023-08-05T13:52:00Z"/>
  <w16cex:commentExtensible w16cex:durableId="2889B913" w16cex:dateUtc="2023-08-18T06:32:00Z"/>
  <w16cex:commentExtensible w16cex:durableId="2878FD24" w16cex:dateUtc="2023-08-05T13:53:00Z"/>
  <w16cex:commentExtensible w16cex:durableId="2878FD6C" w16cex:dateUtc="2023-08-05T13:55:00Z"/>
  <w16cex:commentExtensible w16cex:durableId="2878FD87" w16cex:dateUtc="2023-08-05T13:55:00Z"/>
  <w16cex:commentExtensible w16cex:durableId="2878FDE3" w16cex:dateUtc="2023-08-05T13:57:00Z"/>
  <w16cex:commentExtensible w16cex:durableId="2889BB2B" w16cex:dateUtc="2023-08-18T06:40:00Z"/>
  <w16cex:commentExtensible w16cex:durableId="2889BBA0" w16cex:dateUtc="2023-08-18T06:42:00Z"/>
  <w16cex:commentExtensible w16cex:durableId="2878FE10" w16cex:dateUtc="2023-08-05T13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28CF7" w14:textId="77777777" w:rsidR="002019B1" w:rsidRDefault="002019B1" w:rsidP="00A101E0">
      <w:pPr>
        <w:pStyle w:val="62"/>
      </w:pPr>
      <w:r>
        <w:separator/>
      </w:r>
    </w:p>
    <w:p w14:paraId="7556CBC6" w14:textId="77777777" w:rsidR="002019B1" w:rsidRDefault="002019B1"/>
  </w:endnote>
  <w:endnote w:type="continuationSeparator" w:id="0">
    <w:p w14:paraId="78B74DC0" w14:textId="77777777" w:rsidR="002019B1" w:rsidRDefault="002019B1" w:rsidP="00A101E0">
      <w:pPr>
        <w:pStyle w:val="62"/>
      </w:pPr>
      <w:r>
        <w:continuationSeparator/>
      </w:r>
    </w:p>
    <w:p w14:paraId="2B2EC061" w14:textId="77777777" w:rsidR="002019B1" w:rsidRDefault="002019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OST type A">
    <w:altName w:val="Arial"/>
    <w:charset w:val="00"/>
    <w:family w:val="swiss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36A8A" w14:textId="77777777" w:rsidR="002019B1" w:rsidRDefault="002019B1" w:rsidP="00A101E0">
      <w:pPr>
        <w:pStyle w:val="62"/>
      </w:pPr>
      <w:r>
        <w:separator/>
      </w:r>
    </w:p>
    <w:p w14:paraId="65AB1E5A" w14:textId="77777777" w:rsidR="002019B1" w:rsidRDefault="002019B1"/>
  </w:footnote>
  <w:footnote w:type="continuationSeparator" w:id="0">
    <w:p w14:paraId="6813B8A3" w14:textId="77777777" w:rsidR="002019B1" w:rsidRDefault="002019B1" w:rsidP="00A101E0">
      <w:pPr>
        <w:pStyle w:val="62"/>
      </w:pPr>
      <w:r>
        <w:continuationSeparator/>
      </w:r>
    </w:p>
    <w:p w14:paraId="579F2CB1" w14:textId="77777777" w:rsidR="002019B1" w:rsidRDefault="002019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4001167"/>
      <w:docPartObj>
        <w:docPartGallery w:val="Page Numbers (Top of Page)"/>
        <w:docPartUnique/>
      </w:docPartObj>
    </w:sdtPr>
    <w:sdtEndPr/>
    <w:sdtContent>
      <w:p w14:paraId="432C4F93" w14:textId="2779C006" w:rsidR="00FD6589" w:rsidRPr="009B7D7B" w:rsidRDefault="00FD6589" w:rsidP="009B7D7B">
        <w:pPr>
          <w:pStyle w:val="afc"/>
        </w:pPr>
        <w:r w:rsidRPr="00061124">
          <w:fldChar w:fldCharType="begin"/>
        </w:r>
        <w:r w:rsidRPr="00061124">
          <w:instrText>PAGE   \* MERGEFORMAT</w:instrText>
        </w:r>
        <w:r w:rsidRPr="00061124">
          <w:fldChar w:fldCharType="separate"/>
        </w:r>
        <w:r>
          <w:rPr>
            <w:noProof/>
          </w:rPr>
          <w:t>36</w:t>
        </w:r>
        <w:r w:rsidRPr="00061124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00A37" w14:textId="0D00F96E" w:rsidR="00FD6589" w:rsidRDefault="00FD6589" w:rsidP="00F16796">
    <w:pPr>
      <w:pStyle w:val="afc"/>
      <w:jc w:val="lef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7A077D7" wp14:editId="1BC25A17">
          <wp:simplePos x="0" y="0"/>
          <wp:positionH relativeFrom="column">
            <wp:posOffset>1270</wp:posOffset>
          </wp:positionH>
          <wp:positionV relativeFrom="paragraph">
            <wp:posOffset>102870</wp:posOffset>
          </wp:positionV>
          <wp:extent cx="2657475" cy="747867"/>
          <wp:effectExtent l="0" t="0" r="0" b="0"/>
          <wp:wrapNone/>
          <wp:docPr id="38" name="Рисунок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47" name="Рисунок 1005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747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228600" distB="228600" distL="114300" distR="114300" simplePos="0" relativeHeight="251659264" behindDoc="0" locked="0" layoutInCell="1" allowOverlap="0" wp14:anchorId="2CDA1FCA" wp14:editId="7C75124D">
              <wp:simplePos x="0" y="0"/>
              <wp:positionH relativeFrom="margin">
                <wp:posOffset>5593080</wp:posOffset>
              </wp:positionH>
              <wp:positionV relativeFrom="page">
                <wp:posOffset>569595</wp:posOffset>
              </wp:positionV>
              <wp:extent cx="594360" cy="987552"/>
              <wp:effectExtent l="0" t="0" r="0" b="5080"/>
              <wp:wrapTopAndBottom/>
              <wp:docPr id="133" name="Прямоугольник 1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94360" cy="987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7950C9" w14:textId="2D688D0E" w:rsidR="00FD6589" w:rsidRDefault="00FD6589">
                          <w:pPr>
                            <w:pStyle w:val="afc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7600</wp14:pctWidth>
              </wp14:sizeRelH>
              <wp14:sizeRelV relativeFrom="page">
                <wp14:pctHeight>9800</wp14:pctHeight>
              </wp14:sizeRelV>
            </wp:anchor>
          </w:drawing>
        </mc:Choice>
        <mc:Fallback>
          <w:pict>
            <v:rect w14:anchorId="2CDA1FCA" id="Прямоугольник 133" o:spid="_x0000_s1027" style="position:absolute;margin-left:440.4pt;margin-top:44.85pt;width:46.8pt;height:77.75pt;z-index:251659264;visibility:visible;mso-wrap-style:square;mso-width-percent:76;mso-height-percent:98;mso-wrap-distance-left:9pt;mso-wrap-distance-top:18pt;mso-wrap-distance-right:9pt;mso-wrap-distance-bottom:18pt;mso-position-horizontal:absolute;mso-position-horizontal-relative:margin;mso-position-vertical:absolute;mso-position-vertical-relative:page;mso-width-percent:76;mso-height-percent:9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" o:allowoverlap="f" fillcolor="#4f81bd [3204]" stroked="f" strokeweight="2pt">
              <o:lock v:ext="edit" aspectratio="t"/>
              <v:textbox>
                <w:txbxContent>
                  <w:p w14:paraId="177950C9" w14:textId="2D688D0E" w:rsidR="00FD6589" w:rsidRDefault="00FD6589">
                    <w:pPr>
                      <w:pStyle w:val="afc"/>
                      <w:jc w:val="right"/>
                      <w:rPr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topAndBottom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7D6E3" w14:textId="77777777" w:rsidR="00FD6589" w:rsidRDefault="00FD6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BE84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C4DED"/>
    <w:multiLevelType w:val="multilevel"/>
    <w:tmpl w:val="E3C227C8"/>
    <w:lvl w:ilvl="0">
      <w:start w:val="1"/>
      <w:numFmt w:val="decimal"/>
      <w:pStyle w:val="1"/>
      <w:suff w:val="space"/>
      <w:lvlText w:val="Приложение %1"/>
      <w:lvlJc w:val="left"/>
      <w:pPr>
        <w:ind w:left="-2836" w:firstLine="3971"/>
      </w:pPr>
      <w:rPr>
        <w:rFonts w:cs="Times New Roman" w:hint="default"/>
        <w:b w:val="0"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600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1302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5633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."/>
      <w:lvlJc w:val="left"/>
      <w:pPr>
        <w:tabs>
          <w:tab w:val="num" w:pos="6929"/>
        </w:tabs>
        <w:ind w:left="6929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73"/>
        </w:tabs>
        <w:ind w:left="70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17"/>
        </w:tabs>
        <w:ind w:left="7217" w:hanging="1584"/>
      </w:pPr>
      <w:rPr>
        <w:rFonts w:hint="default"/>
      </w:rPr>
    </w:lvl>
  </w:abstractNum>
  <w:abstractNum w:abstractNumId="2" w15:restartNumberingAfterBreak="0">
    <w:nsid w:val="019A2DFA"/>
    <w:multiLevelType w:val="multilevel"/>
    <w:tmpl w:val="5386D646"/>
    <w:lvl w:ilvl="0">
      <w:start w:val="1"/>
      <w:numFmt w:val="bullet"/>
      <w:pStyle w:val="a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1C228E1"/>
    <w:multiLevelType w:val="hybridMultilevel"/>
    <w:tmpl w:val="E618DC60"/>
    <w:styleLink w:val="11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C22CBE"/>
    <w:multiLevelType w:val="multilevel"/>
    <w:tmpl w:val="F502D9CE"/>
    <w:styleLink w:val="111111"/>
    <w:lvl w:ilvl="0">
      <w:start w:val="1"/>
      <w:numFmt w:val="decimal"/>
      <w:pStyle w:val="-"/>
      <w:lvlText w:val="%1)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134" w:hanging="567"/>
      </w:pPr>
      <w:rPr>
        <w:rFonts w:hint="default"/>
      </w:rPr>
    </w:lvl>
  </w:abstractNum>
  <w:abstractNum w:abstractNumId="5" w15:restartNumberingAfterBreak="0">
    <w:nsid w:val="032A05C3"/>
    <w:multiLevelType w:val="hybridMultilevel"/>
    <w:tmpl w:val="40B2451E"/>
    <w:lvl w:ilvl="0" w:tplc="C49E6016">
      <w:start w:val="1"/>
      <w:numFmt w:val="bullet"/>
      <w:pStyle w:val="GOSTMarkListL2"/>
      <w:lvlText w:val=""/>
      <w:lvlJc w:val="left"/>
      <w:pPr>
        <w:tabs>
          <w:tab w:val="num" w:pos="1701"/>
        </w:tabs>
        <w:ind w:left="130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" w15:restartNumberingAfterBreak="0">
    <w:nsid w:val="04363CCE"/>
    <w:multiLevelType w:val="hybridMultilevel"/>
    <w:tmpl w:val="37E0D40E"/>
    <w:lvl w:ilvl="0" w:tplc="EC922998">
      <w:start w:val="1"/>
      <w:numFmt w:val="bullet"/>
      <w:pStyle w:val="GOSTMarkListL1"/>
      <w:lvlText w:val=""/>
      <w:lvlJc w:val="left"/>
      <w:pPr>
        <w:tabs>
          <w:tab w:val="num" w:pos="1021"/>
        </w:tabs>
        <w:ind w:left="1021" w:hanging="31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79E7BA8"/>
    <w:multiLevelType w:val="multilevel"/>
    <w:tmpl w:val="7EDE6F00"/>
    <w:lvl w:ilvl="0">
      <w:start w:val="1"/>
      <w:numFmt w:val="bullet"/>
      <w:pStyle w:val="31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B2656FA"/>
    <w:multiLevelType w:val="multilevel"/>
    <w:tmpl w:val="D2C68B8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BED24CA"/>
    <w:multiLevelType w:val="multilevel"/>
    <w:tmpl w:val="EAB2508A"/>
    <w:lvl w:ilvl="0">
      <w:start w:val="1"/>
      <w:numFmt w:val="decimal"/>
      <w:pStyle w:val="10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0" w15:restartNumberingAfterBreak="0">
    <w:nsid w:val="0DBF140C"/>
    <w:multiLevelType w:val="multilevel"/>
    <w:tmpl w:val="439AB636"/>
    <w:styleLink w:val="a1"/>
    <w:lvl w:ilvl="0">
      <w:start w:val="1"/>
      <w:numFmt w:val="bullet"/>
      <w:suff w:val="space"/>
      <w:lvlText w:val=""/>
      <w:lvlJc w:val="left"/>
      <w:pPr>
        <w:ind w:left="454" w:hanging="17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B527F"/>
    <w:multiLevelType w:val="multilevel"/>
    <w:tmpl w:val="3488D254"/>
    <w:lvl w:ilvl="0">
      <w:start w:val="1"/>
      <w:numFmt w:val="decimal"/>
      <w:pStyle w:val="20"/>
      <w:suff w:val="space"/>
      <w:lvlText w:val="Шаг %1."/>
      <w:lvlJc w:val="left"/>
      <w:pPr>
        <w:ind w:left="0" w:firstLine="709"/>
      </w:pPr>
      <w:rPr>
        <w:rFonts w:ascii="Times New Roman Полужирный" w:hAnsi="Times New Roman Полужирный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E7424F2"/>
    <w:multiLevelType w:val="hybridMultilevel"/>
    <w:tmpl w:val="243EC620"/>
    <w:lvl w:ilvl="0" w:tplc="F216BEBC">
      <w:start w:val="1"/>
      <w:numFmt w:val="bullet"/>
      <w:pStyle w:val="21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72308"/>
    <w:multiLevelType w:val="hybridMultilevel"/>
    <w:tmpl w:val="34C01372"/>
    <w:lvl w:ilvl="0" w:tplc="71367F7E">
      <w:start w:val="1"/>
      <w:numFmt w:val="decimal"/>
      <w:pStyle w:val="a2"/>
      <w:lvlText w:val="%1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E269F6"/>
    <w:multiLevelType w:val="hybridMultilevel"/>
    <w:tmpl w:val="C5BC3266"/>
    <w:lvl w:ilvl="0" w:tplc="ED2E8C84">
      <w:start w:val="1"/>
      <w:numFmt w:val="bullet"/>
      <w:pStyle w:val="12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1F056D9"/>
    <w:multiLevelType w:val="hybridMultilevel"/>
    <w:tmpl w:val="25189642"/>
    <w:lvl w:ilvl="0" w:tplc="286044B0">
      <w:start w:val="1"/>
      <w:numFmt w:val="decimal"/>
      <w:lvlText w:val="%1."/>
      <w:lvlJc w:val="left"/>
      <w:pPr>
        <w:tabs>
          <w:tab w:val="num" w:pos="1548"/>
        </w:tabs>
        <w:ind w:left="1548" w:hanging="414"/>
      </w:pPr>
      <w:rPr>
        <w:rFonts w:hint="default"/>
      </w:rPr>
    </w:lvl>
    <w:lvl w:ilvl="1" w:tplc="9168D318">
      <w:start w:val="1"/>
      <w:numFmt w:val="decimal"/>
      <w:pStyle w:val="a3"/>
      <w:lvlText w:val="%2."/>
      <w:lvlJc w:val="left"/>
      <w:pPr>
        <w:tabs>
          <w:tab w:val="num" w:pos="2214"/>
        </w:tabs>
        <w:ind w:left="2214" w:hanging="41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13B94E15"/>
    <w:multiLevelType w:val="multilevel"/>
    <w:tmpl w:val="E66A1E44"/>
    <w:lvl w:ilvl="0">
      <w:start w:val="1"/>
      <w:numFmt w:val="bullet"/>
      <w:pStyle w:val="a4"/>
      <w:suff w:val="space"/>
      <w:lvlText w:val=""/>
      <w:lvlJc w:val="left"/>
      <w:pPr>
        <w:ind w:left="0" w:firstLine="709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062"/>
        </w:tabs>
        <w:ind w:left="851" w:firstLine="709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913"/>
        </w:tabs>
        <w:ind w:left="1702" w:firstLine="709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4"/>
        </w:tabs>
        <w:ind w:left="2553" w:firstLine="709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4615"/>
        </w:tabs>
        <w:ind w:left="3404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466"/>
        </w:tabs>
        <w:ind w:left="425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317"/>
        </w:tabs>
        <w:ind w:left="5106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68"/>
        </w:tabs>
        <w:ind w:left="5957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019"/>
        </w:tabs>
        <w:ind w:left="6808" w:firstLine="709"/>
      </w:pPr>
      <w:rPr>
        <w:rFonts w:hint="default"/>
      </w:rPr>
    </w:lvl>
  </w:abstractNum>
  <w:abstractNum w:abstractNumId="17" w15:restartNumberingAfterBreak="0">
    <w:nsid w:val="14204850"/>
    <w:multiLevelType w:val="multilevel"/>
    <w:tmpl w:val="04190025"/>
    <w:lvl w:ilvl="0">
      <w:start w:val="1"/>
      <w:numFmt w:val="decimal"/>
      <w:pStyle w:val="a5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4E07A18"/>
    <w:multiLevelType w:val="hybridMultilevel"/>
    <w:tmpl w:val="E1B44F2E"/>
    <w:lvl w:ilvl="0" w:tplc="F570821E">
      <w:start w:val="1"/>
      <w:numFmt w:val="decimal"/>
      <w:pStyle w:val="a6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6D77E21"/>
    <w:multiLevelType w:val="hybridMultilevel"/>
    <w:tmpl w:val="138EA2B2"/>
    <w:lvl w:ilvl="0" w:tplc="3828E432">
      <w:start w:val="1"/>
      <w:numFmt w:val="decimal"/>
      <w:pStyle w:val="22"/>
      <w:lvlText w:val="%1)"/>
      <w:lvlJc w:val="left"/>
      <w:pPr>
        <w:tabs>
          <w:tab w:val="num" w:pos="1702"/>
        </w:tabs>
        <w:ind w:left="1418" w:firstLine="0"/>
      </w:pPr>
      <w:rPr>
        <w:rFonts w:ascii="Times New Roman" w:hAnsi="Times New Roman" w:hint="default"/>
        <w:sz w:val="28"/>
      </w:rPr>
    </w:lvl>
    <w:lvl w:ilvl="1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19AB6CA8"/>
    <w:multiLevelType w:val="multilevel"/>
    <w:tmpl w:val="E7183CD4"/>
    <w:lvl w:ilvl="0">
      <w:start w:val="1"/>
      <w:numFmt w:val="lowerLetter"/>
      <w:pStyle w:val="abc"/>
      <w:lvlText w:val="%1)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061"/>
        </w:tabs>
        <w:ind w:left="851" w:firstLine="85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21" w15:restartNumberingAfterBreak="0">
    <w:nsid w:val="1C3E3469"/>
    <w:multiLevelType w:val="multilevel"/>
    <w:tmpl w:val="BEF09DAA"/>
    <w:lvl w:ilvl="0">
      <w:start w:val="1"/>
      <w:numFmt w:val="bullet"/>
      <w:pStyle w:val="7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9B096C"/>
    <w:multiLevelType w:val="multilevel"/>
    <w:tmpl w:val="95EE7268"/>
    <w:lvl w:ilvl="0">
      <w:start w:val="1"/>
      <w:numFmt w:val="decimal"/>
      <w:pStyle w:val="a7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24477828"/>
    <w:multiLevelType w:val="hybridMultilevel"/>
    <w:tmpl w:val="14545E80"/>
    <w:lvl w:ilvl="0" w:tplc="C032B45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4E06B8A"/>
    <w:multiLevelType w:val="multilevel"/>
    <w:tmpl w:val="600E87E6"/>
    <w:lvl w:ilvl="0">
      <w:start w:val="1"/>
      <w:numFmt w:val="bullet"/>
      <w:pStyle w:val="a9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7F81B6A"/>
    <w:multiLevelType w:val="hybridMultilevel"/>
    <w:tmpl w:val="B484E058"/>
    <w:lvl w:ilvl="0" w:tplc="4F90C0D2">
      <w:start w:val="1"/>
      <w:numFmt w:val="bullet"/>
      <w:pStyle w:val="a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6217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92824D1"/>
    <w:multiLevelType w:val="hybridMultilevel"/>
    <w:tmpl w:val="4150E4E6"/>
    <w:lvl w:ilvl="0" w:tplc="4F90C0D2">
      <w:start w:val="1"/>
      <w:numFmt w:val="bullet"/>
      <w:pStyle w:val="ab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6217B4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7" w15:restartNumberingAfterBreak="0">
    <w:nsid w:val="2A676EB0"/>
    <w:multiLevelType w:val="multilevel"/>
    <w:tmpl w:val="3BD023BE"/>
    <w:lvl w:ilvl="0">
      <w:start w:val="1"/>
      <w:numFmt w:val="decimal"/>
      <w:pStyle w:val="70"/>
      <w:suff w:val="nothing"/>
      <w:lvlText w:val="%1"/>
      <w:lvlJc w:val="center"/>
      <w:pPr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970FB"/>
    <w:multiLevelType w:val="multilevel"/>
    <w:tmpl w:val="3FAC00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pStyle w:val="23"/>
      <w:lvlText w:val="%1.%2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0"/>
      <w:suff w:val="space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0" w:firstLine="0"/>
      </w:pPr>
      <w:rPr>
        <w:rFonts w:cs="Times New Roman" w:hint="default"/>
      </w:rPr>
    </w:lvl>
  </w:abstractNum>
  <w:abstractNum w:abstractNumId="29" w15:restartNumberingAfterBreak="0">
    <w:nsid w:val="2D4570D5"/>
    <w:multiLevelType w:val="multilevel"/>
    <w:tmpl w:val="1F7AF3EE"/>
    <w:lvl w:ilvl="0">
      <w:start w:val="1"/>
      <w:numFmt w:val="bullet"/>
      <w:pStyle w:val="ac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2D6C31B2"/>
    <w:multiLevelType w:val="hybridMultilevel"/>
    <w:tmpl w:val="89E0CF54"/>
    <w:lvl w:ilvl="0" w:tplc="D924E1C8">
      <w:start w:val="1"/>
      <w:numFmt w:val="bullet"/>
      <w:pStyle w:val="a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E3F5105"/>
    <w:multiLevelType w:val="multilevel"/>
    <w:tmpl w:val="2D86D1AC"/>
    <w:lvl w:ilvl="0">
      <w:start w:val="1"/>
      <w:numFmt w:val="decimal"/>
      <w:pStyle w:val="GOSTNomListL1"/>
      <w:lvlText w:val="%1."/>
      <w:lvlJc w:val="left"/>
      <w:pPr>
        <w:tabs>
          <w:tab w:val="num" w:pos="1191"/>
        </w:tabs>
        <w:ind w:left="0" w:firstLine="709"/>
      </w:pPr>
      <w:rPr>
        <w:rFonts w:hint="default"/>
      </w:rPr>
    </w:lvl>
    <w:lvl w:ilvl="1">
      <w:start w:val="1"/>
      <w:numFmt w:val="decimal"/>
      <w:pStyle w:val="GOSTNomListL2"/>
      <w:lvlText w:val="%1.%2."/>
      <w:lvlJc w:val="left"/>
      <w:pPr>
        <w:tabs>
          <w:tab w:val="num" w:pos="1985"/>
        </w:tabs>
        <w:ind w:left="709" w:firstLine="567"/>
      </w:pPr>
      <w:rPr>
        <w:rFonts w:hint="default"/>
      </w:rPr>
    </w:lvl>
    <w:lvl w:ilvl="2">
      <w:start w:val="1"/>
      <w:numFmt w:val="decimal"/>
      <w:pStyle w:val="GOSTNomListL3"/>
      <w:lvlText w:val="%1.%2.%3."/>
      <w:lvlJc w:val="left"/>
      <w:pPr>
        <w:tabs>
          <w:tab w:val="num" w:pos="2835"/>
        </w:tabs>
        <w:ind w:left="1276" w:firstLine="567"/>
      </w:pPr>
      <w:rPr>
        <w:rFonts w:hint="default"/>
      </w:rPr>
    </w:lvl>
    <w:lvl w:ilvl="3">
      <w:start w:val="1"/>
      <w:numFmt w:val="decimal"/>
      <w:pStyle w:val="GOSTNomListL4"/>
      <w:lvlText w:val="%1.%2.%3.%4."/>
      <w:lvlJc w:val="left"/>
      <w:pPr>
        <w:tabs>
          <w:tab w:val="num" w:pos="3515"/>
        </w:tabs>
        <w:ind w:left="1843" w:firstLine="567"/>
      </w:pPr>
      <w:rPr>
        <w:rFonts w:hint="default"/>
      </w:rPr>
    </w:lvl>
    <w:lvl w:ilvl="4">
      <w:start w:val="1"/>
      <w:numFmt w:val="decimal"/>
      <w:pStyle w:val="GOSTNomListL5"/>
      <w:lvlText w:val="%1.%2.%3.%4.%5."/>
      <w:lvlJc w:val="left"/>
      <w:pPr>
        <w:tabs>
          <w:tab w:val="num" w:pos="4366"/>
        </w:tabs>
        <w:ind w:left="241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7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2" w:firstLine="1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2" w:firstLine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firstLine="720"/>
      </w:pPr>
      <w:rPr>
        <w:rFonts w:hint="default"/>
      </w:rPr>
    </w:lvl>
  </w:abstractNum>
  <w:abstractNum w:abstractNumId="32" w15:restartNumberingAfterBreak="0">
    <w:nsid w:val="31E255D5"/>
    <w:multiLevelType w:val="hybridMultilevel"/>
    <w:tmpl w:val="160AEC9A"/>
    <w:lvl w:ilvl="0" w:tplc="9D984C74">
      <w:start w:val="1"/>
      <w:numFmt w:val="decimal"/>
      <w:pStyle w:val="310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3B86917"/>
    <w:multiLevelType w:val="multilevel"/>
    <w:tmpl w:val="A23674DE"/>
    <w:lvl w:ilvl="0">
      <w:start w:val="1"/>
      <w:numFmt w:val="decimal"/>
      <w:pStyle w:val="12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0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111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1111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11111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4D17127"/>
    <w:multiLevelType w:val="multilevel"/>
    <w:tmpl w:val="6590B5FE"/>
    <w:lvl w:ilvl="0">
      <w:start w:val="1"/>
      <w:numFmt w:val="decimal"/>
      <w:pStyle w:val="13"/>
      <w:suff w:val="nothing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24"/>
      <w:suff w:val="nothing"/>
      <w:lvlText w:val="%1.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2"/>
      <w:suff w:val="space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5" w15:restartNumberingAfterBreak="0">
    <w:nsid w:val="3ABF7A79"/>
    <w:multiLevelType w:val="hybridMultilevel"/>
    <w:tmpl w:val="0DF25E3C"/>
    <w:lvl w:ilvl="0" w:tplc="C292E0F4">
      <w:start w:val="1"/>
      <w:numFmt w:val="bullet"/>
      <w:pStyle w:val="ae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EB0366"/>
    <w:multiLevelType w:val="hybridMultilevel"/>
    <w:tmpl w:val="8092DB7C"/>
    <w:lvl w:ilvl="0" w:tplc="D584DF7E">
      <w:start w:val="1"/>
      <w:numFmt w:val="bullet"/>
      <w:pStyle w:val="33"/>
      <w:lvlText w:val=""/>
      <w:lvlJc w:val="left"/>
      <w:pPr>
        <w:tabs>
          <w:tab w:val="num" w:pos="1985"/>
        </w:tabs>
        <w:ind w:left="1985" w:hanging="4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37" w15:restartNumberingAfterBreak="0">
    <w:nsid w:val="3C0D795A"/>
    <w:multiLevelType w:val="multilevel"/>
    <w:tmpl w:val="EDC0A5AE"/>
    <w:lvl w:ilvl="0">
      <w:start w:val="1"/>
      <w:numFmt w:val="decimal"/>
      <w:pStyle w:val="14"/>
      <w:lvlText w:val="%1."/>
      <w:lvlJc w:val="left"/>
      <w:pPr>
        <w:ind w:left="360" w:hanging="360"/>
      </w:pPr>
    </w:lvl>
    <w:lvl w:ilvl="1">
      <w:start w:val="1"/>
      <w:numFmt w:val="decimal"/>
      <w:pStyle w:val="112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D2C74BC"/>
    <w:multiLevelType w:val="multilevel"/>
    <w:tmpl w:val="A80ECA2C"/>
    <w:lvl w:ilvl="0">
      <w:start w:val="1"/>
      <w:numFmt w:val="bullet"/>
      <w:pStyle w:val="15"/>
      <w:suff w:val="space"/>
      <w:lvlText w:val=""/>
      <w:lvlJc w:val="left"/>
      <w:pPr>
        <w:ind w:left="1021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062"/>
        </w:tabs>
        <w:ind w:left="851" w:firstLine="709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913"/>
        </w:tabs>
        <w:ind w:left="1702" w:firstLine="709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4"/>
        </w:tabs>
        <w:ind w:left="2553" w:firstLine="709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4615"/>
        </w:tabs>
        <w:ind w:left="3404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466"/>
        </w:tabs>
        <w:ind w:left="425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317"/>
        </w:tabs>
        <w:ind w:left="5106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68"/>
        </w:tabs>
        <w:ind w:left="5957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019"/>
        </w:tabs>
        <w:ind w:left="6808" w:firstLine="709"/>
      </w:pPr>
      <w:rPr>
        <w:rFonts w:hint="default"/>
      </w:rPr>
    </w:lvl>
  </w:abstractNum>
  <w:abstractNum w:abstractNumId="39" w15:restartNumberingAfterBreak="0">
    <w:nsid w:val="3D884E57"/>
    <w:multiLevelType w:val="multilevel"/>
    <w:tmpl w:val="D578D840"/>
    <w:lvl w:ilvl="0">
      <w:start w:val="1"/>
      <w:numFmt w:val="russianLower"/>
      <w:pStyle w:val="af"/>
      <w:lvlText w:val="%1)"/>
      <w:lvlJc w:val="left"/>
      <w:pPr>
        <w:tabs>
          <w:tab w:val="num" w:pos="119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851" w:firstLine="85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40437D5B"/>
    <w:multiLevelType w:val="multilevel"/>
    <w:tmpl w:val="FF9C97E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55" w:hanging="737"/>
      </w:pPr>
      <w:rPr>
        <w:rFonts w:hint="default"/>
      </w:rPr>
    </w:lvl>
    <w:lvl w:ilvl="3">
      <w:start w:val="1"/>
      <w:numFmt w:val="decimal"/>
      <w:pStyle w:val="321234"/>
      <w:suff w:val="space"/>
      <w:lvlText w:val="%1.%2.%3.%4."/>
      <w:lvlJc w:val="left"/>
      <w:pPr>
        <w:ind w:left="2948" w:hanging="963"/>
      </w:pPr>
      <w:rPr>
        <w:rFonts w:hint="default"/>
      </w:rPr>
    </w:lvl>
    <w:lvl w:ilvl="4">
      <w:start w:val="1"/>
      <w:numFmt w:val="decimal"/>
      <w:pStyle w:val="32123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45687ADF"/>
    <w:multiLevelType w:val="hybridMultilevel"/>
    <w:tmpl w:val="AF4C8DAC"/>
    <w:lvl w:ilvl="0" w:tplc="9A40F0DC">
      <w:start w:val="1"/>
      <w:numFmt w:val="decimal"/>
      <w:pStyle w:val="25"/>
      <w:lvlText w:val="%1."/>
      <w:lvlJc w:val="left"/>
      <w:pPr>
        <w:tabs>
          <w:tab w:val="num" w:pos="1134"/>
        </w:tabs>
        <w:ind w:left="1134" w:hanging="567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8BA3BA1"/>
    <w:multiLevelType w:val="multilevel"/>
    <w:tmpl w:val="74741966"/>
    <w:lvl w:ilvl="0">
      <w:start w:val="1"/>
      <w:numFmt w:val="bullet"/>
      <w:pStyle w:val="312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48BA5A60"/>
    <w:multiLevelType w:val="multilevel"/>
    <w:tmpl w:val="4D80C0F8"/>
    <w:lvl w:ilvl="0">
      <w:start w:val="1"/>
      <w:numFmt w:val="decimal"/>
      <w:pStyle w:val="af0"/>
      <w:lvlText w:val="%1."/>
      <w:lvlJc w:val="left"/>
      <w:pPr>
        <w:tabs>
          <w:tab w:val="num" w:pos="1095"/>
        </w:tabs>
        <w:ind w:left="-152" w:firstLine="72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44" w15:restartNumberingAfterBreak="0">
    <w:nsid w:val="4E7E0742"/>
    <w:multiLevelType w:val="multilevel"/>
    <w:tmpl w:val="FCDC4B60"/>
    <w:lvl w:ilvl="0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decimal"/>
      <w:pStyle w:val="26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pStyle w:val="34"/>
      <w:lvlText w:val="%1.%2.%3."/>
      <w:lvlJc w:val="left"/>
      <w:pPr>
        <w:tabs>
          <w:tab w:val="num" w:pos="1701"/>
        </w:tabs>
        <w:ind w:left="567" w:firstLine="0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701"/>
        </w:tabs>
        <w:ind w:left="567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567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firstLine="0"/>
      </w:pPr>
      <w:rPr>
        <w:rFonts w:hint="default"/>
      </w:rPr>
    </w:lvl>
  </w:abstractNum>
  <w:abstractNum w:abstractNumId="45" w15:restartNumberingAfterBreak="0">
    <w:nsid w:val="4E817739"/>
    <w:multiLevelType w:val="hybridMultilevel"/>
    <w:tmpl w:val="FE40A6C2"/>
    <w:lvl w:ilvl="0" w:tplc="F4A03762">
      <w:start w:val="1"/>
      <w:numFmt w:val="bullet"/>
      <w:pStyle w:val="35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1522DD"/>
    <w:multiLevelType w:val="multilevel"/>
    <w:tmpl w:val="0C8A60B8"/>
    <w:lvl w:ilvl="0">
      <w:start w:val="1"/>
      <w:numFmt w:val="decimal"/>
      <w:pStyle w:val="GOSTH1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GOSTH2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GOSTH3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pStyle w:val="GOSTH4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GOSTH5"/>
      <w:suff w:val="space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pStyle w:val="GOSTH6"/>
      <w:suff w:val="space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pStyle w:val="GOSTH7"/>
      <w:suff w:val="space"/>
      <w:lvlText w:val="%1.%2.%3.%4.%5.%6.%7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pStyle w:val="GOSTH8"/>
      <w:suff w:val="space"/>
      <w:lvlText w:val="%1.%2.%3.%4.%5.%6.%7.%8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709"/>
      </w:pPr>
      <w:rPr>
        <w:rFonts w:hint="default"/>
      </w:rPr>
    </w:lvl>
  </w:abstractNum>
  <w:abstractNum w:abstractNumId="47" w15:restartNumberingAfterBreak="0">
    <w:nsid w:val="51141FDE"/>
    <w:multiLevelType w:val="hybridMultilevel"/>
    <w:tmpl w:val="5D120416"/>
    <w:lvl w:ilvl="0" w:tplc="50A423EC">
      <w:start w:val="1"/>
      <w:numFmt w:val="decimal"/>
      <w:pStyle w:val="GOSTAnnexOfAnnex"/>
      <w:lvlText w:val="Приложение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45591E"/>
    <w:multiLevelType w:val="multilevel"/>
    <w:tmpl w:val="42B8D72C"/>
    <w:lvl w:ilvl="0">
      <w:start w:val="1"/>
      <w:numFmt w:val="bullet"/>
      <w:pStyle w:val="311"/>
      <w:suff w:val="space"/>
      <w:lvlText w:val=""/>
      <w:lvlJc w:val="left"/>
      <w:pPr>
        <w:ind w:left="5747" w:hanging="360"/>
      </w:pPr>
      <w:rPr>
        <w:rFonts w:ascii="Symbol" w:hAnsi="Symbol" w:hint="default"/>
        <w:lang w:val="ru-RU"/>
      </w:rPr>
    </w:lvl>
    <w:lvl w:ilvl="1">
      <w:start w:val="1"/>
      <w:numFmt w:val="bullet"/>
      <w:pStyle w:val="36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49" w15:restartNumberingAfterBreak="0">
    <w:nsid w:val="52E44665"/>
    <w:multiLevelType w:val="hybridMultilevel"/>
    <w:tmpl w:val="5FA8044C"/>
    <w:lvl w:ilvl="0" w:tplc="C44AD5B0">
      <w:start w:val="1"/>
      <w:numFmt w:val="bullet"/>
      <w:pStyle w:val="37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53326824"/>
    <w:multiLevelType w:val="hybridMultilevel"/>
    <w:tmpl w:val="04F45AAE"/>
    <w:lvl w:ilvl="0" w:tplc="3148FF7E">
      <w:start w:val="1"/>
      <w:numFmt w:val="decimal"/>
      <w:pStyle w:val="123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1" w15:restartNumberingAfterBreak="0">
    <w:nsid w:val="53536167"/>
    <w:multiLevelType w:val="multilevel"/>
    <w:tmpl w:val="62C820A4"/>
    <w:lvl w:ilvl="0">
      <w:start w:val="1"/>
      <w:numFmt w:val="decimal"/>
      <w:pStyle w:val="16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1"/>
        </w:tabs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1"/>
        </w:tabs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1"/>
        </w:tabs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1"/>
        </w:tabs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1"/>
        </w:tabs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1"/>
        </w:tabs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31"/>
        </w:tabs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1"/>
        </w:tabs>
        <w:ind w:left="5171" w:hanging="1440"/>
      </w:pPr>
      <w:rPr>
        <w:rFonts w:hint="default"/>
      </w:rPr>
    </w:lvl>
  </w:abstractNum>
  <w:abstractNum w:abstractNumId="52" w15:restartNumberingAfterBreak="0">
    <w:nsid w:val="57B15E68"/>
    <w:multiLevelType w:val="multilevel"/>
    <w:tmpl w:val="45CE4CDE"/>
    <w:lvl w:ilvl="0">
      <w:start w:val="1"/>
      <w:numFmt w:val="decimal"/>
      <w:pStyle w:val="321231"/>
      <w:suff w:val="space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321232"/>
      <w:suff w:val="space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21233"/>
      <w:suff w:val="space"/>
      <w:lvlText w:val="%1.%2.%3."/>
      <w:lvlJc w:val="left"/>
      <w:pPr>
        <w:ind w:left="1418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59C054E8"/>
    <w:multiLevelType w:val="multilevel"/>
    <w:tmpl w:val="45E0EEB8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Theme="majorEastAsia" w:hAnsi="Times New Roman" w:cstheme="majorBidi"/>
      </w:rPr>
    </w:lvl>
    <w:lvl w:ilvl="1">
      <w:start w:val="1"/>
      <w:numFmt w:val="decimal"/>
      <w:pStyle w:val="27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pStyle w:val="38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pStyle w:val="39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54" w15:restartNumberingAfterBreak="0">
    <w:nsid w:val="5C6D7FF2"/>
    <w:multiLevelType w:val="hybridMultilevel"/>
    <w:tmpl w:val="4BF21AB8"/>
    <w:lvl w:ilvl="0" w:tplc="66A06FBA">
      <w:start w:val="1"/>
      <w:numFmt w:val="bullet"/>
      <w:pStyle w:val="GOSTMarkListL3"/>
      <w:lvlText w:val=""/>
      <w:lvlJc w:val="left"/>
      <w:pPr>
        <w:tabs>
          <w:tab w:val="num" w:pos="2268"/>
        </w:tabs>
        <w:ind w:left="1871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55" w15:restartNumberingAfterBreak="0">
    <w:nsid w:val="5CDE6E27"/>
    <w:multiLevelType w:val="hybridMultilevel"/>
    <w:tmpl w:val="499A0AC4"/>
    <w:lvl w:ilvl="0" w:tplc="56D24498">
      <w:start w:val="1"/>
      <w:numFmt w:val="bullet"/>
      <w:pStyle w:val="17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5CE753EF"/>
    <w:multiLevelType w:val="hybridMultilevel"/>
    <w:tmpl w:val="A296FD34"/>
    <w:lvl w:ilvl="0" w:tplc="EDDA5226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bullet"/>
      <w:lvlText w:val=""/>
      <w:lvlJc w:val="left"/>
      <w:pPr>
        <w:tabs>
          <w:tab w:val="num" w:pos="2160"/>
        </w:tabs>
        <w:ind w:left="2101" w:hanging="301"/>
      </w:pPr>
      <w:rPr>
        <w:rFonts w:ascii="Symbol" w:hAnsi="Symbol" w:hint="default"/>
      </w:rPr>
    </w:lvl>
    <w:lvl w:ilvl="2" w:tplc="0419001B">
      <w:start w:val="1"/>
      <w:numFmt w:val="decimal"/>
      <w:pStyle w:val="af1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7" w15:restartNumberingAfterBreak="0">
    <w:nsid w:val="5D705534"/>
    <w:multiLevelType w:val="hybridMultilevel"/>
    <w:tmpl w:val="D6C2843C"/>
    <w:styleLink w:val="120"/>
    <w:lvl w:ilvl="0" w:tplc="C876CF50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5F93624E"/>
    <w:multiLevelType w:val="multilevel"/>
    <w:tmpl w:val="E7100390"/>
    <w:styleLink w:val="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ascii="Times New Roman" w:hAnsi="Times New Roman" w:cs="Times New Roman" w:hint="default"/>
        <w:kern w:val="24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59" w15:restartNumberingAfterBreak="0">
    <w:nsid w:val="603A5B4D"/>
    <w:multiLevelType w:val="hybridMultilevel"/>
    <w:tmpl w:val="3CC6EAA0"/>
    <w:lvl w:ilvl="0" w:tplc="B2AE4BCE">
      <w:start w:val="1"/>
      <w:numFmt w:val="bullet"/>
      <w:pStyle w:val="af3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61361738"/>
    <w:multiLevelType w:val="hybridMultilevel"/>
    <w:tmpl w:val="D3B45074"/>
    <w:lvl w:ilvl="0" w:tplc="EDDA522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pStyle w:val="28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1E96FE6"/>
    <w:multiLevelType w:val="multilevel"/>
    <w:tmpl w:val="8752CFF2"/>
    <w:lvl w:ilvl="0">
      <w:start w:val="1"/>
      <w:numFmt w:val="decimal"/>
      <w:pStyle w:val="18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29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3a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41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0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pStyle w:val="60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pStyle w:val="71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62" w15:restartNumberingAfterBreak="0">
    <w:nsid w:val="63B900ED"/>
    <w:multiLevelType w:val="multilevel"/>
    <w:tmpl w:val="30AA6822"/>
    <w:lvl w:ilvl="0">
      <w:start w:val="1"/>
      <w:numFmt w:val="decimal"/>
      <w:pStyle w:val="19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567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567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firstLine="0"/>
      </w:pPr>
      <w:rPr>
        <w:rFonts w:hint="default"/>
      </w:rPr>
    </w:lvl>
  </w:abstractNum>
  <w:abstractNum w:abstractNumId="63" w15:restartNumberingAfterBreak="0">
    <w:nsid w:val="679B648D"/>
    <w:multiLevelType w:val="multilevel"/>
    <w:tmpl w:val="506E1918"/>
    <w:lvl w:ilvl="0">
      <w:start w:val="1"/>
      <w:numFmt w:val="decimal"/>
      <w:pStyle w:val="1a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a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b"/>
      <w:lvlText w:val="%1.%2.%3."/>
      <w:lvlJc w:val="left"/>
      <w:pPr>
        <w:ind w:left="1713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2"/>
      <w:lvlText w:val="%1.%2.%3.%4."/>
      <w:lvlJc w:val="left"/>
      <w:pPr>
        <w:ind w:left="2141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  <w:lang w:val="en-US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4" w15:restartNumberingAfterBreak="0">
    <w:nsid w:val="6AAA3F63"/>
    <w:multiLevelType w:val="multilevel"/>
    <w:tmpl w:val="8416B2F0"/>
    <w:styleLink w:val="g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"/>
      <w:lvlJc w:val="left"/>
      <w:pPr>
        <w:ind w:left="1276" w:hanging="284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5" w15:restartNumberingAfterBreak="0">
    <w:nsid w:val="6B045146"/>
    <w:multiLevelType w:val="hybridMultilevel"/>
    <w:tmpl w:val="4468BADE"/>
    <w:lvl w:ilvl="0" w:tplc="616274BC">
      <w:start w:val="1"/>
      <w:numFmt w:val="decimal"/>
      <w:pStyle w:val="3c"/>
      <w:lvlText w:val="%1."/>
      <w:lvlJc w:val="left"/>
      <w:pPr>
        <w:tabs>
          <w:tab w:val="num" w:pos="1701"/>
        </w:tabs>
        <w:ind w:left="1701" w:hanging="567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B1F448B"/>
    <w:multiLevelType w:val="hybridMultilevel"/>
    <w:tmpl w:val="1C4294BC"/>
    <w:lvl w:ilvl="0" w:tplc="97E0E4C6">
      <w:start w:val="1"/>
      <w:numFmt w:val="decimal"/>
      <w:pStyle w:val="GOSTPicName"/>
      <w:lvlText w:val="Рисунок 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5B4A5B"/>
    <w:multiLevelType w:val="hybridMultilevel"/>
    <w:tmpl w:val="6EC883A0"/>
    <w:lvl w:ilvl="0" w:tplc="7C66B76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D81081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103208" w:tentative="1">
      <w:start w:val="1"/>
      <w:numFmt w:val="bullet"/>
      <w:pStyle w:val="3d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16E9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EED0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06E6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CA33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C457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882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743800"/>
    <w:multiLevelType w:val="hybridMultilevel"/>
    <w:tmpl w:val="4808C79C"/>
    <w:lvl w:ilvl="0" w:tplc="616274BC">
      <w:start w:val="1"/>
      <w:numFmt w:val="none"/>
      <w:pStyle w:val="43"/>
      <w:lvlText w:val="4)"/>
      <w:lvlJc w:val="left"/>
      <w:pPr>
        <w:tabs>
          <w:tab w:val="num" w:pos="3113"/>
        </w:tabs>
        <w:ind w:left="3005" w:firstLine="114"/>
      </w:pPr>
      <w:rPr>
        <w:rFonts w:ascii="Arial" w:hAnsi="Arial" w:cs="Times New Roman" w:hint="default"/>
        <w:b/>
        <w:i w:val="0"/>
        <w:spacing w:val="20"/>
        <w:sz w:val="1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E79757B"/>
    <w:multiLevelType w:val="multilevel"/>
    <w:tmpl w:val="A65A7060"/>
    <w:lvl w:ilvl="0">
      <w:start w:val="1"/>
      <w:numFmt w:val="bullet"/>
      <w:pStyle w:val="af4"/>
      <w:lvlText w:val=""/>
      <w:lvlJc w:val="left"/>
      <w:pPr>
        <w:tabs>
          <w:tab w:val="num" w:pos="1211"/>
        </w:tabs>
        <w:ind w:firstLine="851"/>
      </w:pPr>
      <w:rPr>
        <w:rFonts w:ascii="Symbol" w:hAnsi="Symbol" w:hint="default"/>
        <w:color w:val="auto"/>
      </w:rPr>
    </w:lvl>
    <w:lvl w:ilvl="1">
      <w:start w:val="1"/>
      <w:numFmt w:val="bullet"/>
      <w:pStyle w:val="222"/>
      <w:lvlText w:val=""/>
      <w:lvlJc w:val="left"/>
      <w:pPr>
        <w:tabs>
          <w:tab w:val="num" w:pos="2061"/>
        </w:tabs>
        <w:ind w:left="851" w:firstLine="850"/>
      </w:pPr>
      <w:rPr>
        <w:rFonts w:ascii="Symbol" w:hAnsi="Symbol" w:hint="default"/>
        <w:color w:val="auto"/>
      </w:rPr>
    </w:lvl>
    <w:lvl w:ilvl="2">
      <w:start w:val="1"/>
      <w:numFmt w:val="bullet"/>
      <w:pStyle w:val="333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0" w15:restartNumberingAfterBreak="0">
    <w:nsid w:val="720C7D03"/>
    <w:multiLevelType w:val="multilevel"/>
    <w:tmpl w:val="734A80A0"/>
    <w:styleLink w:val="1ai"/>
    <w:lvl w:ilvl="0">
      <w:start w:val="1"/>
      <w:numFmt w:val="decimal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 w15:restartNumberingAfterBreak="0">
    <w:nsid w:val="72557A38"/>
    <w:multiLevelType w:val="multilevel"/>
    <w:tmpl w:val="ABA6AEFE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-283" w:firstLine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0"/>
      <w:suff w:val="space"/>
      <w:lvlText w:val="%1.%2.%3"/>
      <w:lvlJc w:val="left"/>
      <w:pPr>
        <w:ind w:left="-141" w:firstLine="851"/>
      </w:pPr>
      <w:rPr>
        <w:rFonts w:ascii="Times New Roman" w:hAnsi="Times New Roman" w:cs="Times New Roman" w:hint="default"/>
        <w:b/>
        <w:bCs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-283" w:firstLine="851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Restart w:val="0"/>
      <w:suff w:val="space"/>
      <w:lvlText w:val="Рисунок %8 –"/>
      <w:lvlJc w:val="left"/>
      <w:pPr>
        <w:ind w:left="0" w:firstLine="0"/>
      </w:pPr>
      <w:rPr>
        <w:rFonts w:ascii="Arial" w:hAnsi="Arial" w:cs="Times New Roman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0"/>
      <w:suff w:val="space"/>
      <w:lvlText w:val="Таблица %9 –"/>
      <w:lvlJc w:val="left"/>
      <w:pPr>
        <w:ind w:left="0" w:firstLine="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2" w15:restartNumberingAfterBreak="0">
    <w:nsid w:val="73194A18"/>
    <w:multiLevelType w:val="multilevel"/>
    <w:tmpl w:val="0444F8DE"/>
    <w:lvl w:ilvl="0">
      <w:start w:val="1"/>
      <w:numFmt w:val="decimal"/>
      <w:pStyle w:val="1230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color w:val="auto"/>
      </w:rPr>
    </w:lvl>
    <w:lvl w:ilvl="2">
      <w:start w:val="1"/>
      <w:numFmt w:val="bullet"/>
      <w:lvlText w:val="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1267"/>
        </w:tabs>
        <w:ind w:left="1134" w:hanging="22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74EA0A1F"/>
    <w:multiLevelType w:val="hybridMultilevel"/>
    <w:tmpl w:val="FA38EFDC"/>
    <w:name w:val="24"/>
    <w:lvl w:ilvl="0" w:tplc="616274BC">
      <w:start w:val="1"/>
      <w:numFmt w:val="bullet"/>
      <w:lvlText w:val="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4" w15:restartNumberingAfterBreak="0">
    <w:nsid w:val="77C64AEF"/>
    <w:multiLevelType w:val="multilevel"/>
    <w:tmpl w:val="DA9079FC"/>
    <w:lvl w:ilvl="0">
      <w:start w:val="1"/>
      <w:numFmt w:val="decimal"/>
      <w:pStyle w:val="af5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5" w15:restartNumberingAfterBreak="0">
    <w:nsid w:val="7B2F19C2"/>
    <w:multiLevelType w:val="hybridMultilevel"/>
    <w:tmpl w:val="18D85EB4"/>
    <w:lvl w:ilvl="0" w:tplc="7BB67F10">
      <w:start w:val="1"/>
      <w:numFmt w:val="bullet"/>
      <w:pStyle w:val="af6"/>
      <w:lvlText w:val="−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 w15:restartNumberingAfterBreak="0">
    <w:nsid w:val="7B391920"/>
    <w:multiLevelType w:val="multilevel"/>
    <w:tmpl w:val="C3E241D6"/>
    <w:styleLink w:val="1b"/>
    <w:lvl w:ilvl="0">
      <w:start w:val="1"/>
      <w:numFmt w:val="bullet"/>
      <w:lvlText w:val=""/>
      <w:lvlJc w:val="left"/>
      <w:pPr>
        <w:tabs>
          <w:tab w:val="num" w:pos="1400"/>
        </w:tabs>
        <w:ind w:left="1060" w:firstLine="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7D376798"/>
    <w:multiLevelType w:val="hybridMultilevel"/>
    <w:tmpl w:val="21AC3ECE"/>
    <w:lvl w:ilvl="0" w:tplc="56D24498">
      <w:start w:val="1"/>
      <w:numFmt w:val="bullet"/>
      <w:pStyle w:val="af7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D9750C3"/>
    <w:multiLevelType w:val="hybridMultilevel"/>
    <w:tmpl w:val="1A62A4D6"/>
    <w:lvl w:ilvl="0" w:tplc="823A7824">
      <w:start w:val="1"/>
      <w:numFmt w:val="bullet"/>
      <w:pStyle w:val="3e"/>
      <w:lvlText w:val=""/>
      <w:lvlJc w:val="left"/>
      <w:pPr>
        <w:tabs>
          <w:tab w:val="num" w:pos="2515"/>
        </w:tabs>
        <w:ind w:left="1701" w:firstLine="45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20"/>
  </w:num>
  <w:num w:numId="3">
    <w:abstractNumId w:val="1"/>
  </w:num>
  <w:num w:numId="4">
    <w:abstractNumId w:val="22"/>
  </w:num>
  <w:num w:numId="5">
    <w:abstractNumId w:val="16"/>
  </w:num>
  <w:num w:numId="6">
    <w:abstractNumId w:val="72"/>
  </w:num>
  <w:num w:numId="7">
    <w:abstractNumId w:val="2"/>
  </w:num>
  <w:num w:numId="8">
    <w:abstractNumId w:val="39"/>
  </w:num>
  <w:num w:numId="9">
    <w:abstractNumId w:val="8"/>
  </w:num>
  <w:num w:numId="10">
    <w:abstractNumId w:val="69"/>
  </w:num>
  <w:num w:numId="11">
    <w:abstractNumId w:val="49"/>
  </w:num>
  <w:num w:numId="12">
    <w:abstractNumId w:val="13"/>
  </w:num>
  <w:num w:numId="13">
    <w:abstractNumId w:val="48"/>
  </w:num>
  <w:num w:numId="14">
    <w:abstractNumId w:val="18"/>
  </w:num>
  <w:num w:numId="15">
    <w:abstractNumId w:val="9"/>
  </w:num>
  <w:num w:numId="16">
    <w:abstractNumId w:val="50"/>
  </w:num>
  <w:num w:numId="17">
    <w:abstractNumId w:val="14"/>
  </w:num>
  <w:num w:numId="18">
    <w:abstractNumId w:val="38"/>
  </w:num>
  <w:num w:numId="19">
    <w:abstractNumId w:val="59"/>
  </w:num>
  <w:num w:numId="20">
    <w:abstractNumId w:val="40"/>
  </w:num>
  <w:num w:numId="21">
    <w:abstractNumId w:val="64"/>
  </w:num>
  <w:num w:numId="22">
    <w:abstractNumId w:val="40"/>
    <w:lvlOverride w:ilvl="0">
      <w:lvl w:ilvl="0">
        <w:start w:val="1"/>
        <w:numFmt w:val="decimal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kern w:val="0"/>
          <w:position w:val="0"/>
          <w:sz w:val="24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1701" w:hanging="567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2155" w:hanging="737"/>
        </w:pPr>
        <w:rPr>
          <w:rFonts w:hint="default"/>
        </w:rPr>
      </w:lvl>
    </w:lvlOverride>
    <w:lvlOverride w:ilvl="3">
      <w:lvl w:ilvl="3">
        <w:start w:val="1"/>
        <w:numFmt w:val="decimal"/>
        <w:pStyle w:val="321234"/>
        <w:suff w:val="space"/>
        <w:lvlText w:val="%1.%2.%3.%4."/>
        <w:lvlJc w:val="left"/>
        <w:pPr>
          <w:ind w:left="2892" w:hanging="907"/>
        </w:pPr>
        <w:rPr>
          <w:rFonts w:hint="default"/>
        </w:rPr>
      </w:lvl>
    </w:lvlOverride>
    <w:lvlOverride w:ilvl="4">
      <w:lvl w:ilvl="4">
        <w:start w:val="1"/>
        <w:numFmt w:val="decimal"/>
        <w:pStyle w:val="321235"/>
        <w:suff w:val="space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>
    <w:abstractNumId w:val="7"/>
  </w:num>
  <w:num w:numId="24">
    <w:abstractNumId w:val="29"/>
  </w:num>
  <w:num w:numId="25">
    <w:abstractNumId w:val="71"/>
  </w:num>
  <w:num w:numId="26">
    <w:abstractNumId w:val="33"/>
  </w:num>
  <w:num w:numId="27">
    <w:abstractNumId w:val="75"/>
  </w:num>
  <w:num w:numId="28">
    <w:abstractNumId w:val="57"/>
  </w:num>
  <w:num w:numId="29">
    <w:abstractNumId w:val="4"/>
  </w:num>
  <w:num w:numId="30">
    <w:abstractNumId w:val="17"/>
  </w:num>
  <w:num w:numId="31">
    <w:abstractNumId w:val="51"/>
  </w:num>
  <w:num w:numId="32">
    <w:abstractNumId w:val="63"/>
  </w:num>
  <w:num w:numId="33">
    <w:abstractNumId w:val="26"/>
  </w:num>
  <w:num w:numId="34">
    <w:abstractNumId w:val="77"/>
  </w:num>
  <w:num w:numId="35">
    <w:abstractNumId w:val="55"/>
  </w:num>
  <w:num w:numId="36">
    <w:abstractNumId w:val="3"/>
  </w:num>
  <w:num w:numId="37">
    <w:abstractNumId w:val="30"/>
  </w:num>
  <w:num w:numId="38">
    <w:abstractNumId w:val="25"/>
  </w:num>
  <w:num w:numId="39">
    <w:abstractNumId w:val="60"/>
  </w:num>
  <w:num w:numId="40">
    <w:abstractNumId w:val="67"/>
  </w:num>
  <w:num w:numId="41">
    <w:abstractNumId w:val="74"/>
  </w:num>
  <w:num w:numId="42">
    <w:abstractNumId w:val="56"/>
  </w:num>
  <w:num w:numId="43">
    <w:abstractNumId w:val="37"/>
  </w:num>
  <w:num w:numId="44">
    <w:abstractNumId w:val="70"/>
  </w:num>
  <w:num w:numId="45">
    <w:abstractNumId w:val="28"/>
  </w:num>
  <w:num w:numId="46">
    <w:abstractNumId w:val="34"/>
  </w:num>
  <w:num w:numId="47">
    <w:abstractNumId w:val="44"/>
  </w:num>
  <w:num w:numId="48">
    <w:abstractNumId w:val="62"/>
  </w:num>
  <w:num w:numId="49">
    <w:abstractNumId w:val="10"/>
  </w:num>
  <w:num w:numId="50">
    <w:abstractNumId w:val="43"/>
  </w:num>
  <w:num w:numId="51">
    <w:abstractNumId w:val="15"/>
  </w:num>
  <w:num w:numId="52">
    <w:abstractNumId w:val="76"/>
  </w:num>
  <w:num w:numId="53">
    <w:abstractNumId w:val="32"/>
  </w:num>
  <w:num w:numId="54">
    <w:abstractNumId w:val="12"/>
  </w:num>
  <w:num w:numId="55">
    <w:abstractNumId w:val="45"/>
  </w:num>
  <w:num w:numId="5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8"/>
  </w:num>
  <w:num w:numId="58">
    <w:abstractNumId w:val="35"/>
  </w:num>
  <w:num w:numId="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8"/>
  </w:num>
  <w:num w:numId="63">
    <w:abstractNumId w:val="53"/>
  </w:num>
  <w:num w:numId="64">
    <w:abstractNumId w:val="27"/>
  </w:num>
  <w:num w:numId="65">
    <w:abstractNumId w:val="21"/>
  </w:num>
  <w:num w:numId="66">
    <w:abstractNumId w:val="24"/>
  </w:num>
  <w:num w:numId="67">
    <w:abstractNumId w:val="52"/>
  </w:num>
  <w:num w:numId="68">
    <w:abstractNumId w:val="11"/>
  </w:num>
  <w:num w:numId="69">
    <w:abstractNumId w:val="36"/>
  </w:num>
  <w:num w:numId="70">
    <w:abstractNumId w:val="42"/>
  </w:num>
  <w:num w:numId="7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9"/>
  </w:num>
  <w:num w:numId="7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6"/>
  </w:num>
  <w:num w:numId="78">
    <w:abstractNumId w:val="6"/>
  </w:num>
  <w:num w:numId="79">
    <w:abstractNumId w:val="5"/>
  </w:num>
  <w:num w:numId="80">
    <w:abstractNumId w:val="31"/>
  </w:num>
  <w:num w:numId="81">
    <w:abstractNumId w:val="66"/>
  </w:num>
  <w:num w:numId="82">
    <w:abstractNumId w:val="47"/>
  </w:num>
  <w:num w:numId="83">
    <w:abstractNumId w:val="54"/>
  </w:num>
  <w:num w:numId="8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0"/>
  </w:num>
  <w:num w:numId="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6"/>
  <w:drawingGridVerticalSpacing w:val="6"/>
  <w:displayHorizontalDrawingGridEvery w:val="0"/>
  <w:displayVerticalDrawingGridEvery w:val="0"/>
  <w:noPunctuationKerning/>
  <w:characterSpacingControl w:val="doNotCompress"/>
  <w:hdrShapeDefaults>
    <o:shapedefaults v:ext="edit" spidmax="2049" fillcolor="white">
      <v:fill color="white"/>
      <v:stroke startarrowwidth="narrow" startarrowlength="short" endarrowwidth="narrow" endarrowlength="short" weight="1.1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E4"/>
    <w:rsid w:val="000004B8"/>
    <w:rsid w:val="00000A54"/>
    <w:rsid w:val="0000164E"/>
    <w:rsid w:val="000016DC"/>
    <w:rsid w:val="000019F1"/>
    <w:rsid w:val="00002385"/>
    <w:rsid w:val="0000264C"/>
    <w:rsid w:val="000029A8"/>
    <w:rsid w:val="00002EE8"/>
    <w:rsid w:val="00002F2B"/>
    <w:rsid w:val="00003A3C"/>
    <w:rsid w:val="00004426"/>
    <w:rsid w:val="00004855"/>
    <w:rsid w:val="00004E39"/>
    <w:rsid w:val="000051A3"/>
    <w:rsid w:val="00005842"/>
    <w:rsid w:val="00005910"/>
    <w:rsid w:val="00005DA0"/>
    <w:rsid w:val="000062B5"/>
    <w:rsid w:val="0000690F"/>
    <w:rsid w:val="0000724B"/>
    <w:rsid w:val="000075EC"/>
    <w:rsid w:val="000079C8"/>
    <w:rsid w:val="00007B68"/>
    <w:rsid w:val="00010A65"/>
    <w:rsid w:val="00010EB0"/>
    <w:rsid w:val="00011439"/>
    <w:rsid w:val="000120E5"/>
    <w:rsid w:val="000125E5"/>
    <w:rsid w:val="00012731"/>
    <w:rsid w:val="00012804"/>
    <w:rsid w:val="00012B7C"/>
    <w:rsid w:val="00012DB7"/>
    <w:rsid w:val="00013014"/>
    <w:rsid w:val="00013319"/>
    <w:rsid w:val="000136F1"/>
    <w:rsid w:val="0001379D"/>
    <w:rsid w:val="00013FE3"/>
    <w:rsid w:val="00014237"/>
    <w:rsid w:val="00014315"/>
    <w:rsid w:val="00014449"/>
    <w:rsid w:val="000147FD"/>
    <w:rsid w:val="00015A85"/>
    <w:rsid w:val="000163EF"/>
    <w:rsid w:val="000164B7"/>
    <w:rsid w:val="00016738"/>
    <w:rsid w:val="00016E00"/>
    <w:rsid w:val="00016E3B"/>
    <w:rsid w:val="00017413"/>
    <w:rsid w:val="00017594"/>
    <w:rsid w:val="00017896"/>
    <w:rsid w:val="00017C1F"/>
    <w:rsid w:val="000204B9"/>
    <w:rsid w:val="00020A21"/>
    <w:rsid w:val="000213A1"/>
    <w:rsid w:val="0002152E"/>
    <w:rsid w:val="000218C1"/>
    <w:rsid w:val="00022255"/>
    <w:rsid w:val="00022838"/>
    <w:rsid w:val="00022A95"/>
    <w:rsid w:val="00022C6B"/>
    <w:rsid w:val="00022E68"/>
    <w:rsid w:val="000235E0"/>
    <w:rsid w:val="0002370E"/>
    <w:rsid w:val="0002444D"/>
    <w:rsid w:val="00024552"/>
    <w:rsid w:val="000248A2"/>
    <w:rsid w:val="00024A76"/>
    <w:rsid w:val="00024C12"/>
    <w:rsid w:val="00024D06"/>
    <w:rsid w:val="00024EE6"/>
    <w:rsid w:val="00025BE8"/>
    <w:rsid w:val="00025D21"/>
    <w:rsid w:val="0002637B"/>
    <w:rsid w:val="00026396"/>
    <w:rsid w:val="0002641A"/>
    <w:rsid w:val="00026539"/>
    <w:rsid w:val="0002653B"/>
    <w:rsid w:val="0002658E"/>
    <w:rsid w:val="00026692"/>
    <w:rsid w:val="000269D8"/>
    <w:rsid w:val="000270B9"/>
    <w:rsid w:val="000278B2"/>
    <w:rsid w:val="00027CF8"/>
    <w:rsid w:val="00030DDE"/>
    <w:rsid w:val="00031372"/>
    <w:rsid w:val="00031488"/>
    <w:rsid w:val="000319BE"/>
    <w:rsid w:val="00031CD8"/>
    <w:rsid w:val="00032A7B"/>
    <w:rsid w:val="00032E91"/>
    <w:rsid w:val="0003322B"/>
    <w:rsid w:val="00033319"/>
    <w:rsid w:val="00033417"/>
    <w:rsid w:val="0003342C"/>
    <w:rsid w:val="00033793"/>
    <w:rsid w:val="00034D01"/>
    <w:rsid w:val="00035AAF"/>
    <w:rsid w:val="00035E38"/>
    <w:rsid w:val="00036257"/>
    <w:rsid w:val="000363C9"/>
    <w:rsid w:val="00036A42"/>
    <w:rsid w:val="00036EC7"/>
    <w:rsid w:val="0003770F"/>
    <w:rsid w:val="00037A28"/>
    <w:rsid w:val="00040A96"/>
    <w:rsid w:val="00040F10"/>
    <w:rsid w:val="0004120B"/>
    <w:rsid w:val="000412A4"/>
    <w:rsid w:val="00041427"/>
    <w:rsid w:val="000415D5"/>
    <w:rsid w:val="000418BD"/>
    <w:rsid w:val="000419FB"/>
    <w:rsid w:val="00041D75"/>
    <w:rsid w:val="00041E6D"/>
    <w:rsid w:val="00041EC9"/>
    <w:rsid w:val="000422C4"/>
    <w:rsid w:val="00042676"/>
    <w:rsid w:val="00042976"/>
    <w:rsid w:val="00043259"/>
    <w:rsid w:val="0004336B"/>
    <w:rsid w:val="000437FD"/>
    <w:rsid w:val="00043BB6"/>
    <w:rsid w:val="00043DDF"/>
    <w:rsid w:val="0004458A"/>
    <w:rsid w:val="000445FA"/>
    <w:rsid w:val="00044689"/>
    <w:rsid w:val="000447E2"/>
    <w:rsid w:val="00044CDB"/>
    <w:rsid w:val="00044DE8"/>
    <w:rsid w:val="000452F1"/>
    <w:rsid w:val="0004554A"/>
    <w:rsid w:val="0004573F"/>
    <w:rsid w:val="00046C28"/>
    <w:rsid w:val="00046C5D"/>
    <w:rsid w:val="00047528"/>
    <w:rsid w:val="00047802"/>
    <w:rsid w:val="000503EE"/>
    <w:rsid w:val="00050E9B"/>
    <w:rsid w:val="00051127"/>
    <w:rsid w:val="0005135E"/>
    <w:rsid w:val="000518F7"/>
    <w:rsid w:val="00051E1E"/>
    <w:rsid w:val="00051E3A"/>
    <w:rsid w:val="00051F73"/>
    <w:rsid w:val="0005233F"/>
    <w:rsid w:val="00052778"/>
    <w:rsid w:val="00052BA8"/>
    <w:rsid w:val="00053872"/>
    <w:rsid w:val="00053F3D"/>
    <w:rsid w:val="00054134"/>
    <w:rsid w:val="000542CC"/>
    <w:rsid w:val="00054B95"/>
    <w:rsid w:val="00054F0D"/>
    <w:rsid w:val="00055155"/>
    <w:rsid w:val="00055193"/>
    <w:rsid w:val="000553CC"/>
    <w:rsid w:val="0005547C"/>
    <w:rsid w:val="0005597D"/>
    <w:rsid w:val="00055D7B"/>
    <w:rsid w:val="000560FD"/>
    <w:rsid w:val="000566BC"/>
    <w:rsid w:val="000567B4"/>
    <w:rsid w:val="00056D3C"/>
    <w:rsid w:val="0005742C"/>
    <w:rsid w:val="00057550"/>
    <w:rsid w:val="000575B0"/>
    <w:rsid w:val="000578F6"/>
    <w:rsid w:val="00057F33"/>
    <w:rsid w:val="000600EB"/>
    <w:rsid w:val="00060387"/>
    <w:rsid w:val="00060566"/>
    <w:rsid w:val="0006080D"/>
    <w:rsid w:val="000609FA"/>
    <w:rsid w:val="00060F4D"/>
    <w:rsid w:val="00061044"/>
    <w:rsid w:val="00061124"/>
    <w:rsid w:val="00061253"/>
    <w:rsid w:val="00061418"/>
    <w:rsid w:val="000614B1"/>
    <w:rsid w:val="00061A35"/>
    <w:rsid w:val="00061C79"/>
    <w:rsid w:val="00062994"/>
    <w:rsid w:val="000629B1"/>
    <w:rsid w:val="00062B75"/>
    <w:rsid w:val="00062E13"/>
    <w:rsid w:val="000633D4"/>
    <w:rsid w:val="000634E4"/>
    <w:rsid w:val="00063AC5"/>
    <w:rsid w:val="000640CB"/>
    <w:rsid w:val="000645A6"/>
    <w:rsid w:val="0006471E"/>
    <w:rsid w:val="00064C8E"/>
    <w:rsid w:val="00064E72"/>
    <w:rsid w:val="00064F1A"/>
    <w:rsid w:val="00065341"/>
    <w:rsid w:val="000653D8"/>
    <w:rsid w:val="0006599E"/>
    <w:rsid w:val="00066FE9"/>
    <w:rsid w:val="00067197"/>
    <w:rsid w:val="000672B1"/>
    <w:rsid w:val="0006742F"/>
    <w:rsid w:val="00067967"/>
    <w:rsid w:val="00067BE1"/>
    <w:rsid w:val="00070E55"/>
    <w:rsid w:val="00071033"/>
    <w:rsid w:val="000712C9"/>
    <w:rsid w:val="00071386"/>
    <w:rsid w:val="00071625"/>
    <w:rsid w:val="000717E8"/>
    <w:rsid w:val="00071B0E"/>
    <w:rsid w:val="00071EEF"/>
    <w:rsid w:val="00072011"/>
    <w:rsid w:val="00072156"/>
    <w:rsid w:val="00072389"/>
    <w:rsid w:val="000726C1"/>
    <w:rsid w:val="000728F7"/>
    <w:rsid w:val="00072BB5"/>
    <w:rsid w:val="00072FFF"/>
    <w:rsid w:val="000731C0"/>
    <w:rsid w:val="00073D44"/>
    <w:rsid w:val="00073E2C"/>
    <w:rsid w:val="0007400D"/>
    <w:rsid w:val="00074041"/>
    <w:rsid w:val="00074157"/>
    <w:rsid w:val="000743F9"/>
    <w:rsid w:val="0007463F"/>
    <w:rsid w:val="0007480B"/>
    <w:rsid w:val="00075623"/>
    <w:rsid w:val="0007592A"/>
    <w:rsid w:val="00075F54"/>
    <w:rsid w:val="0007604E"/>
    <w:rsid w:val="000765B2"/>
    <w:rsid w:val="00077068"/>
    <w:rsid w:val="000770A5"/>
    <w:rsid w:val="000778E9"/>
    <w:rsid w:val="00077C9E"/>
    <w:rsid w:val="00077EC9"/>
    <w:rsid w:val="00080398"/>
    <w:rsid w:val="0008062A"/>
    <w:rsid w:val="00080BEF"/>
    <w:rsid w:val="00080E48"/>
    <w:rsid w:val="00081407"/>
    <w:rsid w:val="00081993"/>
    <w:rsid w:val="0008200A"/>
    <w:rsid w:val="0008203C"/>
    <w:rsid w:val="000821BE"/>
    <w:rsid w:val="000823E2"/>
    <w:rsid w:val="00082D0B"/>
    <w:rsid w:val="000831A6"/>
    <w:rsid w:val="00083A1D"/>
    <w:rsid w:val="00083C2C"/>
    <w:rsid w:val="0008476B"/>
    <w:rsid w:val="00084D3D"/>
    <w:rsid w:val="00084E01"/>
    <w:rsid w:val="00085439"/>
    <w:rsid w:val="000855E1"/>
    <w:rsid w:val="00085875"/>
    <w:rsid w:val="0008589A"/>
    <w:rsid w:val="00085F85"/>
    <w:rsid w:val="00086085"/>
    <w:rsid w:val="000868D2"/>
    <w:rsid w:val="00086A5A"/>
    <w:rsid w:val="00086AE1"/>
    <w:rsid w:val="00087F67"/>
    <w:rsid w:val="0009034D"/>
    <w:rsid w:val="00090719"/>
    <w:rsid w:val="00090848"/>
    <w:rsid w:val="000910BE"/>
    <w:rsid w:val="0009120F"/>
    <w:rsid w:val="00091E54"/>
    <w:rsid w:val="000920BC"/>
    <w:rsid w:val="000922AD"/>
    <w:rsid w:val="000925CF"/>
    <w:rsid w:val="00092A0F"/>
    <w:rsid w:val="00092CC4"/>
    <w:rsid w:val="00092F2C"/>
    <w:rsid w:val="000934C2"/>
    <w:rsid w:val="0009379F"/>
    <w:rsid w:val="00093CED"/>
    <w:rsid w:val="00093EE9"/>
    <w:rsid w:val="0009467B"/>
    <w:rsid w:val="000947E9"/>
    <w:rsid w:val="00094A56"/>
    <w:rsid w:val="00094AE8"/>
    <w:rsid w:val="0009508C"/>
    <w:rsid w:val="000950C3"/>
    <w:rsid w:val="000950D7"/>
    <w:rsid w:val="00095652"/>
    <w:rsid w:val="00095D9E"/>
    <w:rsid w:val="0009680D"/>
    <w:rsid w:val="00096B84"/>
    <w:rsid w:val="00096C7E"/>
    <w:rsid w:val="00096DDD"/>
    <w:rsid w:val="000972AF"/>
    <w:rsid w:val="000976EC"/>
    <w:rsid w:val="0009774B"/>
    <w:rsid w:val="0009789C"/>
    <w:rsid w:val="00097D34"/>
    <w:rsid w:val="00097E69"/>
    <w:rsid w:val="00097F04"/>
    <w:rsid w:val="000A0CAC"/>
    <w:rsid w:val="000A12D9"/>
    <w:rsid w:val="000A15A6"/>
    <w:rsid w:val="000A169D"/>
    <w:rsid w:val="000A22DE"/>
    <w:rsid w:val="000A26CE"/>
    <w:rsid w:val="000A289D"/>
    <w:rsid w:val="000A2C2C"/>
    <w:rsid w:val="000A2D2E"/>
    <w:rsid w:val="000A3189"/>
    <w:rsid w:val="000A369D"/>
    <w:rsid w:val="000A38E5"/>
    <w:rsid w:val="000A399C"/>
    <w:rsid w:val="000A4CFE"/>
    <w:rsid w:val="000A5479"/>
    <w:rsid w:val="000A5594"/>
    <w:rsid w:val="000A5B88"/>
    <w:rsid w:val="000A5C64"/>
    <w:rsid w:val="000A6080"/>
    <w:rsid w:val="000A6399"/>
    <w:rsid w:val="000A654A"/>
    <w:rsid w:val="000A69A4"/>
    <w:rsid w:val="000A6C60"/>
    <w:rsid w:val="000A70AB"/>
    <w:rsid w:val="000A71D8"/>
    <w:rsid w:val="000A7FEC"/>
    <w:rsid w:val="000B0402"/>
    <w:rsid w:val="000B0404"/>
    <w:rsid w:val="000B093B"/>
    <w:rsid w:val="000B0981"/>
    <w:rsid w:val="000B0B07"/>
    <w:rsid w:val="000B11C8"/>
    <w:rsid w:val="000B11F5"/>
    <w:rsid w:val="000B1714"/>
    <w:rsid w:val="000B173F"/>
    <w:rsid w:val="000B1B81"/>
    <w:rsid w:val="000B1BA6"/>
    <w:rsid w:val="000B1BCD"/>
    <w:rsid w:val="000B28EC"/>
    <w:rsid w:val="000B2B30"/>
    <w:rsid w:val="000B2D19"/>
    <w:rsid w:val="000B2DF2"/>
    <w:rsid w:val="000B3DA8"/>
    <w:rsid w:val="000B4716"/>
    <w:rsid w:val="000B49A1"/>
    <w:rsid w:val="000B4E80"/>
    <w:rsid w:val="000B549F"/>
    <w:rsid w:val="000B5782"/>
    <w:rsid w:val="000B76FE"/>
    <w:rsid w:val="000B7A3A"/>
    <w:rsid w:val="000B7F7C"/>
    <w:rsid w:val="000C042D"/>
    <w:rsid w:val="000C05D4"/>
    <w:rsid w:val="000C0872"/>
    <w:rsid w:val="000C0B1D"/>
    <w:rsid w:val="000C0B53"/>
    <w:rsid w:val="000C0FEA"/>
    <w:rsid w:val="000C1869"/>
    <w:rsid w:val="000C18C7"/>
    <w:rsid w:val="000C2479"/>
    <w:rsid w:val="000C2643"/>
    <w:rsid w:val="000C2860"/>
    <w:rsid w:val="000C2B53"/>
    <w:rsid w:val="000C375E"/>
    <w:rsid w:val="000C3C0A"/>
    <w:rsid w:val="000C4013"/>
    <w:rsid w:val="000C4288"/>
    <w:rsid w:val="000C449E"/>
    <w:rsid w:val="000C4FA8"/>
    <w:rsid w:val="000C511F"/>
    <w:rsid w:val="000C60DD"/>
    <w:rsid w:val="000C61B4"/>
    <w:rsid w:val="000C635B"/>
    <w:rsid w:val="000C65D6"/>
    <w:rsid w:val="000C6914"/>
    <w:rsid w:val="000C6921"/>
    <w:rsid w:val="000C6D19"/>
    <w:rsid w:val="000C6F0D"/>
    <w:rsid w:val="000C6FE8"/>
    <w:rsid w:val="000C7070"/>
    <w:rsid w:val="000C710E"/>
    <w:rsid w:val="000C73F6"/>
    <w:rsid w:val="000C774F"/>
    <w:rsid w:val="000C795E"/>
    <w:rsid w:val="000C7CFE"/>
    <w:rsid w:val="000C7E93"/>
    <w:rsid w:val="000D00B0"/>
    <w:rsid w:val="000D0268"/>
    <w:rsid w:val="000D08FF"/>
    <w:rsid w:val="000D0A56"/>
    <w:rsid w:val="000D0E96"/>
    <w:rsid w:val="000D1082"/>
    <w:rsid w:val="000D177F"/>
    <w:rsid w:val="000D1C66"/>
    <w:rsid w:val="000D1CD8"/>
    <w:rsid w:val="000D2223"/>
    <w:rsid w:val="000D2347"/>
    <w:rsid w:val="000D2A22"/>
    <w:rsid w:val="000D2AB5"/>
    <w:rsid w:val="000D2F74"/>
    <w:rsid w:val="000D3285"/>
    <w:rsid w:val="000D3631"/>
    <w:rsid w:val="000D3B0A"/>
    <w:rsid w:val="000D5153"/>
    <w:rsid w:val="000D5F6F"/>
    <w:rsid w:val="000D6270"/>
    <w:rsid w:val="000D6486"/>
    <w:rsid w:val="000D689A"/>
    <w:rsid w:val="000D6ABA"/>
    <w:rsid w:val="000D6EBA"/>
    <w:rsid w:val="000D747B"/>
    <w:rsid w:val="000D74C5"/>
    <w:rsid w:val="000E017D"/>
    <w:rsid w:val="000E1044"/>
    <w:rsid w:val="000E1051"/>
    <w:rsid w:val="000E1477"/>
    <w:rsid w:val="000E1572"/>
    <w:rsid w:val="000E1824"/>
    <w:rsid w:val="000E19AE"/>
    <w:rsid w:val="000E1BBE"/>
    <w:rsid w:val="000E1C41"/>
    <w:rsid w:val="000E217C"/>
    <w:rsid w:val="000E2901"/>
    <w:rsid w:val="000E2A9E"/>
    <w:rsid w:val="000E2DB7"/>
    <w:rsid w:val="000E2E3A"/>
    <w:rsid w:val="000E2FC5"/>
    <w:rsid w:val="000E3580"/>
    <w:rsid w:val="000E3682"/>
    <w:rsid w:val="000E37A4"/>
    <w:rsid w:val="000E3A8C"/>
    <w:rsid w:val="000E3D98"/>
    <w:rsid w:val="000E3DDB"/>
    <w:rsid w:val="000E3F6E"/>
    <w:rsid w:val="000E4362"/>
    <w:rsid w:val="000E4897"/>
    <w:rsid w:val="000E4B30"/>
    <w:rsid w:val="000E51F3"/>
    <w:rsid w:val="000E5A7A"/>
    <w:rsid w:val="000E5ACD"/>
    <w:rsid w:val="000E5DCA"/>
    <w:rsid w:val="000E5EC3"/>
    <w:rsid w:val="000E5EC8"/>
    <w:rsid w:val="000E5F12"/>
    <w:rsid w:val="000E607E"/>
    <w:rsid w:val="000E61B2"/>
    <w:rsid w:val="000E6388"/>
    <w:rsid w:val="000E65A2"/>
    <w:rsid w:val="000E683F"/>
    <w:rsid w:val="000E6A23"/>
    <w:rsid w:val="000E6E14"/>
    <w:rsid w:val="000E7770"/>
    <w:rsid w:val="000E7DC7"/>
    <w:rsid w:val="000F03A8"/>
    <w:rsid w:val="000F0B12"/>
    <w:rsid w:val="000F0C52"/>
    <w:rsid w:val="000F0DF8"/>
    <w:rsid w:val="000F112F"/>
    <w:rsid w:val="000F1347"/>
    <w:rsid w:val="000F15CF"/>
    <w:rsid w:val="000F1B6F"/>
    <w:rsid w:val="000F234A"/>
    <w:rsid w:val="000F24A6"/>
    <w:rsid w:val="000F2573"/>
    <w:rsid w:val="000F2874"/>
    <w:rsid w:val="000F298A"/>
    <w:rsid w:val="000F2BDE"/>
    <w:rsid w:val="000F2C68"/>
    <w:rsid w:val="000F2E8F"/>
    <w:rsid w:val="000F3000"/>
    <w:rsid w:val="000F339A"/>
    <w:rsid w:val="000F3796"/>
    <w:rsid w:val="000F38D8"/>
    <w:rsid w:val="000F3CE4"/>
    <w:rsid w:val="000F3E9B"/>
    <w:rsid w:val="000F50DD"/>
    <w:rsid w:val="000F5694"/>
    <w:rsid w:val="000F6CA0"/>
    <w:rsid w:val="000F6F0B"/>
    <w:rsid w:val="000F70FF"/>
    <w:rsid w:val="000F78FB"/>
    <w:rsid w:val="000F7DAB"/>
    <w:rsid w:val="001006EA"/>
    <w:rsid w:val="0010075B"/>
    <w:rsid w:val="00100A45"/>
    <w:rsid w:val="00100B9F"/>
    <w:rsid w:val="001011DF"/>
    <w:rsid w:val="00101204"/>
    <w:rsid w:val="00101831"/>
    <w:rsid w:val="00101C38"/>
    <w:rsid w:val="00102112"/>
    <w:rsid w:val="001024BE"/>
    <w:rsid w:val="00102702"/>
    <w:rsid w:val="001027A5"/>
    <w:rsid w:val="00102B54"/>
    <w:rsid w:val="00102CE2"/>
    <w:rsid w:val="00102E08"/>
    <w:rsid w:val="00103ADF"/>
    <w:rsid w:val="00104147"/>
    <w:rsid w:val="001042EF"/>
    <w:rsid w:val="0010452F"/>
    <w:rsid w:val="0010499F"/>
    <w:rsid w:val="00104CBD"/>
    <w:rsid w:val="00105232"/>
    <w:rsid w:val="00105461"/>
    <w:rsid w:val="00105E1A"/>
    <w:rsid w:val="00106321"/>
    <w:rsid w:val="001068EA"/>
    <w:rsid w:val="00106AF8"/>
    <w:rsid w:val="00106D62"/>
    <w:rsid w:val="00106FE8"/>
    <w:rsid w:val="001070A5"/>
    <w:rsid w:val="001072B4"/>
    <w:rsid w:val="00107F41"/>
    <w:rsid w:val="001104CD"/>
    <w:rsid w:val="00110702"/>
    <w:rsid w:val="00110A13"/>
    <w:rsid w:val="00110D03"/>
    <w:rsid w:val="00110E22"/>
    <w:rsid w:val="00110EE7"/>
    <w:rsid w:val="00111372"/>
    <w:rsid w:val="00111F69"/>
    <w:rsid w:val="00112354"/>
    <w:rsid w:val="00112710"/>
    <w:rsid w:val="00112897"/>
    <w:rsid w:val="00113059"/>
    <w:rsid w:val="00113265"/>
    <w:rsid w:val="0011381A"/>
    <w:rsid w:val="00113B38"/>
    <w:rsid w:val="0011477D"/>
    <w:rsid w:val="00114F1A"/>
    <w:rsid w:val="001155FA"/>
    <w:rsid w:val="00115CAF"/>
    <w:rsid w:val="00115CFC"/>
    <w:rsid w:val="00116116"/>
    <w:rsid w:val="001162D0"/>
    <w:rsid w:val="0011630B"/>
    <w:rsid w:val="00116613"/>
    <w:rsid w:val="00116A56"/>
    <w:rsid w:val="00116B49"/>
    <w:rsid w:val="00116E33"/>
    <w:rsid w:val="0011713F"/>
    <w:rsid w:val="00117246"/>
    <w:rsid w:val="00117285"/>
    <w:rsid w:val="001172F3"/>
    <w:rsid w:val="00117799"/>
    <w:rsid w:val="00117F4F"/>
    <w:rsid w:val="00117FC4"/>
    <w:rsid w:val="00120C1E"/>
    <w:rsid w:val="00120D0D"/>
    <w:rsid w:val="00120E00"/>
    <w:rsid w:val="00120E5E"/>
    <w:rsid w:val="001213AB"/>
    <w:rsid w:val="001213B5"/>
    <w:rsid w:val="001214F5"/>
    <w:rsid w:val="00121733"/>
    <w:rsid w:val="00121BB3"/>
    <w:rsid w:val="00121E47"/>
    <w:rsid w:val="00122446"/>
    <w:rsid w:val="00122B55"/>
    <w:rsid w:val="00122F8D"/>
    <w:rsid w:val="00123001"/>
    <w:rsid w:val="00123475"/>
    <w:rsid w:val="00123684"/>
    <w:rsid w:val="0012377F"/>
    <w:rsid w:val="00123F60"/>
    <w:rsid w:val="0012459A"/>
    <w:rsid w:val="001246CE"/>
    <w:rsid w:val="00124B83"/>
    <w:rsid w:val="00124DD0"/>
    <w:rsid w:val="001250A3"/>
    <w:rsid w:val="001255AB"/>
    <w:rsid w:val="0012576B"/>
    <w:rsid w:val="001257D2"/>
    <w:rsid w:val="0012582E"/>
    <w:rsid w:val="00125CEA"/>
    <w:rsid w:val="00126518"/>
    <w:rsid w:val="00126581"/>
    <w:rsid w:val="001266CD"/>
    <w:rsid w:val="001266E5"/>
    <w:rsid w:val="00126879"/>
    <w:rsid w:val="00126B95"/>
    <w:rsid w:val="00126E72"/>
    <w:rsid w:val="00127148"/>
    <w:rsid w:val="00127471"/>
    <w:rsid w:val="00127912"/>
    <w:rsid w:val="00127A6C"/>
    <w:rsid w:val="00127B3F"/>
    <w:rsid w:val="00127D75"/>
    <w:rsid w:val="00127DBC"/>
    <w:rsid w:val="00130696"/>
    <w:rsid w:val="001306EC"/>
    <w:rsid w:val="00131AB2"/>
    <w:rsid w:val="00131B72"/>
    <w:rsid w:val="00131E02"/>
    <w:rsid w:val="00131E52"/>
    <w:rsid w:val="001326DE"/>
    <w:rsid w:val="00132CE2"/>
    <w:rsid w:val="001331FB"/>
    <w:rsid w:val="001340C1"/>
    <w:rsid w:val="00134172"/>
    <w:rsid w:val="001344AB"/>
    <w:rsid w:val="00134ACA"/>
    <w:rsid w:val="00134ACC"/>
    <w:rsid w:val="00134DEF"/>
    <w:rsid w:val="001350B9"/>
    <w:rsid w:val="0013587E"/>
    <w:rsid w:val="001358E0"/>
    <w:rsid w:val="00135930"/>
    <w:rsid w:val="00135A2B"/>
    <w:rsid w:val="00135C28"/>
    <w:rsid w:val="00136C4B"/>
    <w:rsid w:val="001370B8"/>
    <w:rsid w:val="001374A2"/>
    <w:rsid w:val="00137C7C"/>
    <w:rsid w:val="00137DC7"/>
    <w:rsid w:val="0014067D"/>
    <w:rsid w:val="00140929"/>
    <w:rsid w:val="00140BF0"/>
    <w:rsid w:val="001411FD"/>
    <w:rsid w:val="0014154F"/>
    <w:rsid w:val="0014172C"/>
    <w:rsid w:val="00141765"/>
    <w:rsid w:val="00141F29"/>
    <w:rsid w:val="00141F81"/>
    <w:rsid w:val="00142990"/>
    <w:rsid w:val="00142B5C"/>
    <w:rsid w:val="00142C35"/>
    <w:rsid w:val="00142F90"/>
    <w:rsid w:val="00142F91"/>
    <w:rsid w:val="00143033"/>
    <w:rsid w:val="00143130"/>
    <w:rsid w:val="001438CB"/>
    <w:rsid w:val="00143C50"/>
    <w:rsid w:val="001444DA"/>
    <w:rsid w:val="00144584"/>
    <w:rsid w:val="00144F09"/>
    <w:rsid w:val="00144FD9"/>
    <w:rsid w:val="00144FF6"/>
    <w:rsid w:val="00145123"/>
    <w:rsid w:val="00145279"/>
    <w:rsid w:val="0014560A"/>
    <w:rsid w:val="001456B3"/>
    <w:rsid w:val="00145A2B"/>
    <w:rsid w:val="00145EA8"/>
    <w:rsid w:val="00146650"/>
    <w:rsid w:val="001469A6"/>
    <w:rsid w:val="00146A06"/>
    <w:rsid w:val="00146AA8"/>
    <w:rsid w:val="0014725F"/>
    <w:rsid w:val="00147ABE"/>
    <w:rsid w:val="00147D2B"/>
    <w:rsid w:val="00150536"/>
    <w:rsid w:val="0015109E"/>
    <w:rsid w:val="001513BF"/>
    <w:rsid w:val="00151716"/>
    <w:rsid w:val="00152116"/>
    <w:rsid w:val="00152198"/>
    <w:rsid w:val="0015228E"/>
    <w:rsid w:val="001534EC"/>
    <w:rsid w:val="00153FAA"/>
    <w:rsid w:val="0015413A"/>
    <w:rsid w:val="00154987"/>
    <w:rsid w:val="00154EFA"/>
    <w:rsid w:val="00154F1F"/>
    <w:rsid w:val="00155B0E"/>
    <w:rsid w:val="00155B83"/>
    <w:rsid w:val="00156746"/>
    <w:rsid w:val="00156779"/>
    <w:rsid w:val="001569DE"/>
    <w:rsid w:val="00156B14"/>
    <w:rsid w:val="00156E84"/>
    <w:rsid w:val="00156EC4"/>
    <w:rsid w:val="00156FE3"/>
    <w:rsid w:val="001571B4"/>
    <w:rsid w:val="001575DD"/>
    <w:rsid w:val="00157992"/>
    <w:rsid w:val="001579BB"/>
    <w:rsid w:val="00160069"/>
    <w:rsid w:val="001609F6"/>
    <w:rsid w:val="00160D7F"/>
    <w:rsid w:val="001616F6"/>
    <w:rsid w:val="00161C3D"/>
    <w:rsid w:val="0016201D"/>
    <w:rsid w:val="00162035"/>
    <w:rsid w:val="001621C4"/>
    <w:rsid w:val="001623C4"/>
    <w:rsid w:val="00163FC4"/>
    <w:rsid w:val="001645F4"/>
    <w:rsid w:val="00164729"/>
    <w:rsid w:val="0016477D"/>
    <w:rsid w:val="00165494"/>
    <w:rsid w:val="001654EE"/>
    <w:rsid w:val="00165586"/>
    <w:rsid w:val="00165DA4"/>
    <w:rsid w:val="0016621A"/>
    <w:rsid w:val="00166AA8"/>
    <w:rsid w:val="00166DEE"/>
    <w:rsid w:val="00166DF5"/>
    <w:rsid w:val="001670A3"/>
    <w:rsid w:val="001673A1"/>
    <w:rsid w:val="0016754D"/>
    <w:rsid w:val="00167E37"/>
    <w:rsid w:val="001700F5"/>
    <w:rsid w:val="0017017B"/>
    <w:rsid w:val="001706B4"/>
    <w:rsid w:val="00170785"/>
    <w:rsid w:val="0017078D"/>
    <w:rsid w:val="001712A7"/>
    <w:rsid w:val="00171F59"/>
    <w:rsid w:val="0017264F"/>
    <w:rsid w:val="001726F0"/>
    <w:rsid w:val="00172A30"/>
    <w:rsid w:val="001734F5"/>
    <w:rsid w:val="001737F9"/>
    <w:rsid w:val="00173B2A"/>
    <w:rsid w:val="00173B72"/>
    <w:rsid w:val="00173ED7"/>
    <w:rsid w:val="001742CF"/>
    <w:rsid w:val="0017440C"/>
    <w:rsid w:val="00174892"/>
    <w:rsid w:val="00174A95"/>
    <w:rsid w:val="001752B6"/>
    <w:rsid w:val="00175B80"/>
    <w:rsid w:val="00175ECB"/>
    <w:rsid w:val="00176101"/>
    <w:rsid w:val="00176348"/>
    <w:rsid w:val="00176AF7"/>
    <w:rsid w:val="00176CCA"/>
    <w:rsid w:val="00176E0F"/>
    <w:rsid w:val="00176EAC"/>
    <w:rsid w:val="00176F56"/>
    <w:rsid w:val="0018056D"/>
    <w:rsid w:val="0018092D"/>
    <w:rsid w:val="00180B9F"/>
    <w:rsid w:val="0018116D"/>
    <w:rsid w:val="001813F8"/>
    <w:rsid w:val="00181443"/>
    <w:rsid w:val="001818D2"/>
    <w:rsid w:val="001818F1"/>
    <w:rsid w:val="001819DB"/>
    <w:rsid w:val="00181F31"/>
    <w:rsid w:val="00182979"/>
    <w:rsid w:val="001829F4"/>
    <w:rsid w:val="00182B43"/>
    <w:rsid w:val="00183027"/>
    <w:rsid w:val="001832AC"/>
    <w:rsid w:val="001836A3"/>
    <w:rsid w:val="00183F3E"/>
    <w:rsid w:val="001840D9"/>
    <w:rsid w:val="001843F1"/>
    <w:rsid w:val="0018443D"/>
    <w:rsid w:val="0018446F"/>
    <w:rsid w:val="001846CB"/>
    <w:rsid w:val="00184810"/>
    <w:rsid w:val="00184C75"/>
    <w:rsid w:val="00184DA9"/>
    <w:rsid w:val="00184E13"/>
    <w:rsid w:val="001850EB"/>
    <w:rsid w:val="0018516E"/>
    <w:rsid w:val="00185573"/>
    <w:rsid w:val="001859D8"/>
    <w:rsid w:val="001860C6"/>
    <w:rsid w:val="001860E2"/>
    <w:rsid w:val="001862AA"/>
    <w:rsid w:val="00186C91"/>
    <w:rsid w:val="00186E6F"/>
    <w:rsid w:val="00187F83"/>
    <w:rsid w:val="00187FB5"/>
    <w:rsid w:val="001903B4"/>
    <w:rsid w:val="001905A7"/>
    <w:rsid w:val="00190AAD"/>
    <w:rsid w:val="00190B61"/>
    <w:rsid w:val="001912FD"/>
    <w:rsid w:val="001914EC"/>
    <w:rsid w:val="00191A29"/>
    <w:rsid w:val="00191B22"/>
    <w:rsid w:val="00191E74"/>
    <w:rsid w:val="00191F72"/>
    <w:rsid w:val="001921EC"/>
    <w:rsid w:val="00192274"/>
    <w:rsid w:val="0019232A"/>
    <w:rsid w:val="00192570"/>
    <w:rsid w:val="0019307A"/>
    <w:rsid w:val="001930C5"/>
    <w:rsid w:val="00193CE7"/>
    <w:rsid w:val="00193FD9"/>
    <w:rsid w:val="001940D2"/>
    <w:rsid w:val="00194B35"/>
    <w:rsid w:val="00194F0F"/>
    <w:rsid w:val="0019501C"/>
    <w:rsid w:val="00195CB7"/>
    <w:rsid w:val="00195F8A"/>
    <w:rsid w:val="001962D9"/>
    <w:rsid w:val="001963C2"/>
    <w:rsid w:val="00196C46"/>
    <w:rsid w:val="00196FE1"/>
    <w:rsid w:val="00197439"/>
    <w:rsid w:val="0019761A"/>
    <w:rsid w:val="0019776C"/>
    <w:rsid w:val="001A012A"/>
    <w:rsid w:val="001A01D7"/>
    <w:rsid w:val="001A0441"/>
    <w:rsid w:val="001A059E"/>
    <w:rsid w:val="001A0743"/>
    <w:rsid w:val="001A0A73"/>
    <w:rsid w:val="001A0B0B"/>
    <w:rsid w:val="001A0FDB"/>
    <w:rsid w:val="001A1315"/>
    <w:rsid w:val="001A15DB"/>
    <w:rsid w:val="001A17B1"/>
    <w:rsid w:val="001A1EE6"/>
    <w:rsid w:val="001A2C70"/>
    <w:rsid w:val="001A3063"/>
    <w:rsid w:val="001A3456"/>
    <w:rsid w:val="001A5132"/>
    <w:rsid w:val="001A5274"/>
    <w:rsid w:val="001A5557"/>
    <w:rsid w:val="001A56F8"/>
    <w:rsid w:val="001A5749"/>
    <w:rsid w:val="001A5ACB"/>
    <w:rsid w:val="001A5CB6"/>
    <w:rsid w:val="001A5CC5"/>
    <w:rsid w:val="001A5E64"/>
    <w:rsid w:val="001A6212"/>
    <w:rsid w:val="001A632C"/>
    <w:rsid w:val="001A6692"/>
    <w:rsid w:val="001A6CE3"/>
    <w:rsid w:val="001A725F"/>
    <w:rsid w:val="001A7A58"/>
    <w:rsid w:val="001A7F22"/>
    <w:rsid w:val="001B04E4"/>
    <w:rsid w:val="001B09DE"/>
    <w:rsid w:val="001B1234"/>
    <w:rsid w:val="001B126E"/>
    <w:rsid w:val="001B12BE"/>
    <w:rsid w:val="001B1657"/>
    <w:rsid w:val="001B1702"/>
    <w:rsid w:val="001B1C08"/>
    <w:rsid w:val="001B1D07"/>
    <w:rsid w:val="001B20E0"/>
    <w:rsid w:val="001B2679"/>
    <w:rsid w:val="001B271E"/>
    <w:rsid w:val="001B2ECC"/>
    <w:rsid w:val="001B3A00"/>
    <w:rsid w:val="001B3CE2"/>
    <w:rsid w:val="001B45D9"/>
    <w:rsid w:val="001B491B"/>
    <w:rsid w:val="001B4AB3"/>
    <w:rsid w:val="001B5233"/>
    <w:rsid w:val="001B52E2"/>
    <w:rsid w:val="001B57BA"/>
    <w:rsid w:val="001B57C2"/>
    <w:rsid w:val="001B57C4"/>
    <w:rsid w:val="001B591C"/>
    <w:rsid w:val="001B5B52"/>
    <w:rsid w:val="001B5F76"/>
    <w:rsid w:val="001B61DD"/>
    <w:rsid w:val="001B64F9"/>
    <w:rsid w:val="001B651D"/>
    <w:rsid w:val="001B6FAC"/>
    <w:rsid w:val="001B6FFE"/>
    <w:rsid w:val="001B7417"/>
    <w:rsid w:val="001B7757"/>
    <w:rsid w:val="001B7798"/>
    <w:rsid w:val="001B7AB2"/>
    <w:rsid w:val="001B7CAE"/>
    <w:rsid w:val="001B7D25"/>
    <w:rsid w:val="001B7E7A"/>
    <w:rsid w:val="001C0C96"/>
    <w:rsid w:val="001C1836"/>
    <w:rsid w:val="001C18F8"/>
    <w:rsid w:val="001C1977"/>
    <w:rsid w:val="001C1C41"/>
    <w:rsid w:val="001C1CFD"/>
    <w:rsid w:val="001C1E9E"/>
    <w:rsid w:val="001C20C2"/>
    <w:rsid w:val="001C2282"/>
    <w:rsid w:val="001C3007"/>
    <w:rsid w:val="001C311E"/>
    <w:rsid w:val="001C3229"/>
    <w:rsid w:val="001C4003"/>
    <w:rsid w:val="001C4747"/>
    <w:rsid w:val="001C4884"/>
    <w:rsid w:val="001C4BAB"/>
    <w:rsid w:val="001C4C1A"/>
    <w:rsid w:val="001C4E94"/>
    <w:rsid w:val="001C50C7"/>
    <w:rsid w:val="001C5305"/>
    <w:rsid w:val="001C5499"/>
    <w:rsid w:val="001C61F2"/>
    <w:rsid w:val="001C626A"/>
    <w:rsid w:val="001C6350"/>
    <w:rsid w:val="001C6605"/>
    <w:rsid w:val="001C6758"/>
    <w:rsid w:val="001C6C43"/>
    <w:rsid w:val="001C6CE2"/>
    <w:rsid w:val="001C7237"/>
    <w:rsid w:val="001C7B1C"/>
    <w:rsid w:val="001C7FDE"/>
    <w:rsid w:val="001D0326"/>
    <w:rsid w:val="001D0465"/>
    <w:rsid w:val="001D0553"/>
    <w:rsid w:val="001D0571"/>
    <w:rsid w:val="001D07C3"/>
    <w:rsid w:val="001D0978"/>
    <w:rsid w:val="001D0B59"/>
    <w:rsid w:val="001D0BCA"/>
    <w:rsid w:val="001D0D21"/>
    <w:rsid w:val="001D0E87"/>
    <w:rsid w:val="001D10BF"/>
    <w:rsid w:val="001D1715"/>
    <w:rsid w:val="001D1AE5"/>
    <w:rsid w:val="001D1AF6"/>
    <w:rsid w:val="001D28B4"/>
    <w:rsid w:val="001D2B0C"/>
    <w:rsid w:val="001D2BD9"/>
    <w:rsid w:val="001D3555"/>
    <w:rsid w:val="001D3607"/>
    <w:rsid w:val="001D3BC6"/>
    <w:rsid w:val="001D4FCC"/>
    <w:rsid w:val="001D56B8"/>
    <w:rsid w:val="001D5D16"/>
    <w:rsid w:val="001D5EAA"/>
    <w:rsid w:val="001D5F31"/>
    <w:rsid w:val="001D61D5"/>
    <w:rsid w:val="001D64E2"/>
    <w:rsid w:val="001D6833"/>
    <w:rsid w:val="001D6ED7"/>
    <w:rsid w:val="001D6EEB"/>
    <w:rsid w:val="001D6F01"/>
    <w:rsid w:val="001D6F2B"/>
    <w:rsid w:val="001D7705"/>
    <w:rsid w:val="001D776C"/>
    <w:rsid w:val="001D7BE3"/>
    <w:rsid w:val="001D7C7E"/>
    <w:rsid w:val="001D7CD5"/>
    <w:rsid w:val="001D7CF8"/>
    <w:rsid w:val="001D7D0C"/>
    <w:rsid w:val="001E008E"/>
    <w:rsid w:val="001E02A1"/>
    <w:rsid w:val="001E06D6"/>
    <w:rsid w:val="001E09F8"/>
    <w:rsid w:val="001E0C6F"/>
    <w:rsid w:val="001E0E5B"/>
    <w:rsid w:val="001E18C8"/>
    <w:rsid w:val="001E1B44"/>
    <w:rsid w:val="001E1B94"/>
    <w:rsid w:val="001E2200"/>
    <w:rsid w:val="001E282F"/>
    <w:rsid w:val="001E28F4"/>
    <w:rsid w:val="001E2C98"/>
    <w:rsid w:val="001E2E80"/>
    <w:rsid w:val="001E36B0"/>
    <w:rsid w:val="001E3D08"/>
    <w:rsid w:val="001E3D42"/>
    <w:rsid w:val="001E3EB5"/>
    <w:rsid w:val="001E3FFF"/>
    <w:rsid w:val="001E40FD"/>
    <w:rsid w:val="001E4389"/>
    <w:rsid w:val="001E44ED"/>
    <w:rsid w:val="001E47AA"/>
    <w:rsid w:val="001E485F"/>
    <w:rsid w:val="001E4A1D"/>
    <w:rsid w:val="001E4AF4"/>
    <w:rsid w:val="001E4C4F"/>
    <w:rsid w:val="001E4D38"/>
    <w:rsid w:val="001E6C0C"/>
    <w:rsid w:val="001E6C77"/>
    <w:rsid w:val="001E71B1"/>
    <w:rsid w:val="001E7356"/>
    <w:rsid w:val="001E75CF"/>
    <w:rsid w:val="001E7A57"/>
    <w:rsid w:val="001E7B43"/>
    <w:rsid w:val="001E7FCA"/>
    <w:rsid w:val="001F174D"/>
    <w:rsid w:val="001F1755"/>
    <w:rsid w:val="001F1B92"/>
    <w:rsid w:val="001F1D8C"/>
    <w:rsid w:val="001F1D8F"/>
    <w:rsid w:val="001F2215"/>
    <w:rsid w:val="001F28DF"/>
    <w:rsid w:val="001F28E2"/>
    <w:rsid w:val="001F2E32"/>
    <w:rsid w:val="001F3515"/>
    <w:rsid w:val="001F37EC"/>
    <w:rsid w:val="001F3932"/>
    <w:rsid w:val="001F3B98"/>
    <w:rsid w:val="001F3F31"/>
    <w:rsid w:val="001F46D5"/>
    <w:rsid w:val="001F470B"/>
    <w:rsid w:val="001F4D71"/>
    <w:rsid w:val="001F4EF7"/>
    <w:rsid w:val="001F51DF"/>
    <w:rsid w:val="001F58B4"/>
    <w:rsid w:val="001F668D"/>
    <w:rsid w:val="001F6ADD"/>
    <w:rsid w:val="001F6AE8"/>
    <w:rsid w:val="001F6E02"/>
    <w:rsid w:val="001F7429"/>
    <w:rsid w:val="001F75DE"/>
    <w:rsid w:val="001F7B32"/>
    <w:rsid w:val="00200115"/>
    <w:rsid w:val="00200231"/>
    <w:rsid w:val="0020049F"/>
    <w:rsid w:val="0020085B"/>
    <w:rsid w:val="0020096C"/>
    <w:rsid w:val="00200D76"/>
    <w:rsid w:val="00200E2B"/>
    <w:rsid w:val="00200F25"/>
    <w:rsid w:val="00200F7F"/>
    <w:rsid w:val="00201340"/>
    <w:rsid w:val="002019B1"/>
    <w:rsid w:val="00201CB6"/>
    <w:rsid w:val="00201D5B"/>
    <w:rsid w:val="002025B8"/>
    <w:rsid w:val="00202CCD"/>
    <w:rsid w:val="00202F2F"/>
    <w:rsid w:val="00202F8C"/>
    <w:rsid w:val="00202FA5"/>
    <w:rsid w:val="00202FE7"/>
    <w:rsid w:val="00203834"/>
    <w:rsid w:val="002038D5"/>
    <w:rsid w:val="002038F9"/>
    <w:rsid w:val="00203D42"/>
    <w:rsid w:val="00203DAE"/>
    <w:rsid w:val="00203FAF"/>
    <w:rsid w:val="0020414F"/>
    <w:rsid w:val="00204481"/>
    <w:rsid w:val="00204605"/>
    <w:rsid w:val="00204B70"/>
    <w:rsid w:val="00204C66"/>
    <w:rsid w:val="00204CB2"/>
    <w:rsid w:val="00204E75"/>
    <w:rsid w:val="002050DF"/>
    <w:rsid w:val="002055C2"/>
    <w:rsid w:val="0020566E"/>
    <w:rsid w:val="00205805"/>
    <w:rsid w:val="00205900"/>
    <w:rsid w:val="0020591D"/>
    <w:rsid w:val="00205CFA"/>
    <w:rsid w:val="00205D07"/>
    <w:rsid w:val="00205D19"/>
    <w:rsid w:val="00205DB8"/>
    <w:rsid w:val="00205F2C"/>
    <w:rsid w:val="00205F72"/>
    <w:rsid w:val="002060C4"/>
    <w:rsid w:val="002060E3"/>
    <w:rsid w:val="00206964"/>
    <w:rsid w:val="00206A36"/>
    <w:rsid w:val="0020701B"/>
    <w:rsid w:val="00207F40"/>
    <w:rsid w:val="00207F57"/>
    <w:rsid w:val="0021010C"/>
    <w:rsid w:val="002101BB"/>
    <w:rsid w:val="0021080B"/>
    <w:rsid w:val="00210964"/>
    <w:rsid w:val="00210D92"/>
    <w:rsid w:val="00210DA0"/>
    <w:rsid w:val="00210E80"/>
    <w:rsid w:val="002116CF"/>
    <w:rsid w:val="002118AB"/>
    <w:rsid w:val="00211986"/>
    <w:rsid w:val="00211A46"/>
    <w:rsid w:val="00211F52"/>
    <w:rsid w:val="002124CA"/>
    <w:rsid w:val="0021281F"/>
    <w:rsid w:val="002128CC"/>
    <w:rsid w:val="00212A88"/>
    <w:rsid w:val="00212AB5"/>
    <w:rsid w:val="00212D43"/>
    <w:rsid w:val="00212F45"/>
    <w:rsid w:val="0021319F"/>
    <w:rsid w:val="002131E0"/>
    <w:rsid w:val="0021362F"/>
    <w:rsid w:val="0021370A"/>
    <w:rsid w:val="00213A15"/>
    <w:rsid w:val="00213F4A"/>
    <w:rsid w:val="00214FC4"/>
    <w:rsid w:val="002157DC"/>
    <w:rsid w:val="00216777"/>
    <w:rsid w:val="00216939"/>
    <w:rsid w:val="00216BAF"/>
    <w:rsid w:val="00220468"/>
    <w:rsid w:val="0022057F"/>
    <w:rsid w:val="002212C7"/>
    <w:rsid w:val="0022161A"/>
    <w:rsid w:val="0022181E"/>
    <w:rsid w:val="00221C0B"/>
    <w:rsid w:val="00221C45"/>
    <w:rsid w:val="00221D4D"/>
    <w:rsid w:val="002225DA"/>
    <w:rsid w:val="00222942"/>
    <w:rsid w:val="002229EC"/>
    <w:rsid w:val="00222C58"/>
    <w:rsid w:val="0022307A"/>
    <w:rsid w:val="0022394F"/>
    <w:rsid w:val="002244E5"/>
    <w:rsid w:val="002250E7"/>
    <w:rsid w:val="002250FE"/>
    <w:rsid w:val="00225179"/>
    <w:rsid w:val="0022530A"/>
    <w:rsid w:val="00225438"/>
    <w:rsid w:val="00225674"/>
    <w:rsid w:val="00225689"/>
    <w:rsid w:val="00226296"/>
    <w:rsid w:val="002262EF"/>
    <w:rsid w:val="0022662B"/>
    <w:rsid w:val="00226ABB"/>
    <w:rsid w:val="002270B1"/>
    <w:rsid w:val="0022721C"/>
    <w:rsid w:val="002273F6"/>
    <w:rsid w:val="00227401"/>
    <w:rsid w:val="00227463"/>
    <w:rsid w:val="00227752"/>
    <w:rsid w:val="002277A3"/>
    <w:rsid w:val="00227C0D"/>
    <w:rsid w:val="00227D94"/>
    <w:rsid w:val="00227E17"/>
    <w:rsid w:val="00230A63"/>
    <w:rsid w:val="00230ACA"/>
    <w:rsid w:val="00230DFA"/>
    <w:rsid w:val="00231211"/>
    <w:rsid w:val="00231D14"/>
    <w:rsid w:val="00231E16"/>
    <w:rsid w:val="00231F3D"/>
    <w:rsid w:val="00232ECD"/>
    <w:rsid w:val="00233622"/>
    <w:rsid w:val="00234FA8"/>
    <w:rsid w:val="00234FBB"/>
    <w:rsid w:val="0023513E"/>
    <w:rsid w:val="0023553F"/>
    <w:rsid w:val="0023567D"/>
    <w:rsid w:val="002357BE"/>
    <w:rsid w:val="002365F3"/>
    <w:rsid w:val="002371F1"/>
    <w:rsid w:val="00237BC0"/>
    <w:rsid w:val="00237D60"/>
    <w:rsid w:val="002402A7"/>
    <w:rsid w:val="00240460"/>
    <w:rsid w:val="00240717"/>
    <w:rsid w:val="00240A52"/>
    <w:rsid w:val="00240D8E"/>
    <w:rsid w:val="00241249"/>
    <w:rsid w:val="002412CA"/>
    <w:rsid w:val="00241540"/>
    <w:rsid w:val="00241D60"/>
    <w:rsid w:val="00242348"/>
    <w:rsid w:val="002424C3"/>
    <w:rsid w:val="0024298E"/>
    <w:rsid w:val="0024305D"/>
    <w:rsid w:val="002432BE"/>
    <w:rsid w:val="00243540"/>
    <w:rsid w:val="002435CB"/>
    <w:rsid w:val="002439F1"/>
    <w:rsid w:val="00243A77"/>
    <w:rsid w:val="00243A9E"/>
    <w:rsid w:val="00243CBA"/>
    <w:rsid w:val="00244061"/>
    <w:rsid w:val="002447AC"/>
    <w:rsid w:val="00244F15"/>
    <w:rsid w:val="00244F3E"/>
    <w:rsid w:val="00245134"/>
    <w:rsid w:val="002459EE"/>
    <w:rsid w:val="00245D9A"/>
    <w:rsid w:val="00245FD0"/>
    <w:rsid w:val="002463FF"/>
    <w:rsid w:val="0024663A"/>
    <w:rsid w:val="00247500"/>
    <w:rsid w:val="00247620"/>
    <w:rsid w:val="0024787D"/>
    <w:rsid w:val="00247CB0"/>
    <w:rsid w:val="00247D4A"/>
    <w:rsid w:val="00247FC1"/>
    <w:rsid w:val="00247FDC"/>
    <w:rsid w:val="0025044A"/>
    <w:rsid w:val="00250A8A"/>
    <w:rsid w:val="00250ED5"/>
    <w:rsid w:val="002510AD"/>
    <w:rsid w:val="00251756"/>
    <w:rsid w:val="00251E26"/>
    <w:rsid w:val="0025202C"/>
    <w:rsid w:val="00252806"/>
    <w:rsid w:val="0025283E"/>
    <w:rsid w:val="00252CD8"/>
    <w:rsid w:val="00254028"/>
    <w:rsid w:val="00254084"/>
    <w:rsid w:val="002543F5"/>
    <w:rsid w:val="002547AA"/>
    <w:rsid w:val="0025488D"/>
    <w:rsid w:val="00254E5D"/>
    <w:rsid w:val="0025505E"/>
    <w:rsid w:val="002552F5"/>
    <w:rsid w:val="002554C5"/>
    <w:rsid w:val="00255517"/>
    <w:rsid w:val="002555A1"/>
    <w:rsid w:val="002556F4"/>
    <w:rsid w:val="00255ACF"/>
    <w:rsid w:val="00256098"/>
    <w:rsid w:val="00256428"/>
    <w:rsid w:val="00256A71"/>
    <w:rsid w:val="00256BBD"/>
    <w:rsid w:val="00257031"/>
    <w:rsid w:val="002575F6"/>
    <w:rsid w:val="00257861"/>
    <w:rsid w:val="00257D9F"/>
    <w:rsid w:val="00260137"/>
    <w:rsid w:val="00260498"/>
    <w:rsid w:val="002609DD"/>
    <w:rsid w:val="00260A3E"/>
    <w:rsid w:val="00261308"/>
    <w:rsid w:val="002617ED"/>
    <w:rsid w:val="002624B7"/>
    <w:rsid w:val="002624C3"/>
    <w:rsid w:val="00262D67"/>
    <w:rsid w:val="002633E2"/>
    <w:rsid w:val="00263A4E"/>
    <w:rsid w:val="00263FB9"/>
    <w:rsid w:val="0026477E"/>
    <w:rsid w:val="00264E5E"/>
    <w:rsid w:val="00265259"/>
    <w:rsid w:val="00265906"/>
    <w:rsid w:val="00265C44"/>
    <w:rsid w:val="00265E5C"/>
    <w:rsid w:val="002664FC"/>
    <w:rsid w:val="0026664F"/>
    <w:rsid w:val="0026682F"/>
    <w:rsid w:val="00266BBE"/>
    <w:rsid w:val="00266CC1"/>
    <w:rsid w:val="0026725D"/>
    <w:rsid w:val="00267733"/>
    <w:rsid w:val="00267D6E"/>
    <w:rsid w:val="00270140"/>
    <w:rsid w:val="00270A90"/>
    <w:rsid w:val="002718F1"/>
    <w:rsid w:val="00271AC3"/>
    <w:rsid w:val="0027271E"/>
    <w:rsid w:val="00272C90"/>
    <w:rsid w:val="002732E3"/>
    <w:rsid w:val="0027357C"/>
    <w:rsid w:val="00273628"/>
    <w:rsid w:val="0027363B"/>
    <w:rsid w:val="00273897"/>
    <w:rsid w:val="00274375"/>
    <w:rsid w:val="00274439"/>
    <w:rsid w:val="002749E1"/>
    <w:rsid w:val="00274D62"/>
    <w:rsid w:val="002755E0"/>
    <w:rsid w:val="002758C5"/>
    <w:rsid w:val="002758D4"/>
    <w:rsid w:val="00275988"/>
    <w:rsid w:val="00275F81"/>
    <w:rsid w:val="002761FB"/>
    <w:rsid w:val="002768B6"/>
    <w:rsid w:val="002769EA"/>
    <w:rsid w:val="00276C63"/>
    <w:rsid w:val="00276FB5"/>
    <w:rsid w:val="002777BB"/>
    <w:rsid w:val="00277C17"/>
    <w:rsid w:val="00277C97"/>
    <w:rsid w:val="002801F0"/>
    <w:rsid w:val="002805F3"/>
    <w:rsid w:val="00280A05"/>
    <w:rsid w:val="00280D10"/>
    <w:rsid w:val="00281087"/>
    <w:rsid w:val="0028131D"/>
    <w:rsid w:val="00281346"/>
    <w:rsid w:val="002815D4"/>
    <w:rsid w:val="0028179E"/>
    <w:rsid w:val="00282696"/>
    <w:rsid w:val="00282B45"/>
    <w:rsid w:val="002837E5"/>
    <w:rsid w:val="00283845"/>
    <w:rsid w:val="00283C76"/>
    <w:rsid w:val="00283E81"/>
    <w:rsid w:val="0028458D"/>
    <w:rsid w:val="00284720"/>
    <w:rsid w:val="00284974"/>
    <w:rsid w:val="00284E9F"/>
    <w:rsid w:val="00284F7C"/>
    <w:rsid w:val="00285C3F"/>
    <w:rsid w:val="00285DB4"/>
    <w:rsid w:val="00285DCC"/>
    <w:rsid w:val="00285EEA"/>
    <w:rsid w:val="00286251"/>
    <w:rsid w:val="002864B6"/>
    <w:rsid w:val="00286935"/>
    <w:rsid w:val="00286A7C"/>
    <w:rsid w:val="00286B52"/>
    <w:rsid w:val="00287DEB"/>
    <w:rsid w:val="00287F05"/>
    <w:rsid w:val="00291011"/>
    <w:rsid w:val="002911C9"/>
    <w:rsid w:val="00291334"/>
    <w:rsid w:val="0029209D"/>
    <w:rsid w:val="00293302"/>
    <w:rsid w:val="00293386"/>
    <w:rsid w:val="002933F7"/>
    <w:rsid w:val="002937AD"/>
    <w:rsid w:val="0029390D"/>
    <w:rsid w:val="00293D8D"/>
    <w:rsid w:val="0029401A"/>
    <w:rsid w:val="0029445C"/>
    <w:rsid w:val="0029520C"/>
    <w:rsid w:val="0029531F"/>
    <w:rsid w:val="00295A3E"/>
    <w:rsid w:val="0029630C"/>
    <w:rsid w:val="002966D5"/>
    <w:rsid w:val="00296820"/>
    <w:rsid w:val="00296DAC"/>
    <w:rsid w:val="00296E69"/>
    <w:rsid w:val="00296EE3"/>
    <w:rsid w:val="002970E1"/>
    <w:rsid w:val="002A0680"/>
    <w:rsid w:val="002A081A"/>
    <w:rsid w:val="002A0ADE"/>
    <w:rsid w:val="002A0F17"/>
    <w:rsid w:val="002A101A"/>
    <w:rsid w:val="002A1198"/>
    <w:rsid w:val="002A1251"/>
    <w:rsid w:val="002A14CE"/>
    <w:rsid w:val="002A178C"/>
    <w:rsid w:val="002A1E10"/>
    <w:rsid w:val="002A1F54"/>
    <w:rsid w:val="002A2AE7"/>
    <w:rsid w:val="002A2DB6"/>
    <w:rsid w:val="002A31E3"/>
    <w:rsid w:val="002A3285"/>
    <w:rsid w:val="002A3576"/>
    <w:rsid w:val="002A3BF0"/>
    <w:rsid w:val="002A3F25"/>
    <w:rsid w:val="002A499D"/>
    <w:rsid w:val="002A4D17"/>
    <w:rsid w:val="002A5EE0"/>
    <w:rsid w:val="002A5F62"/>
    <w:rsid w:val="002A61E3"/>
    <w:rsid w:val="002A636C"/>
    <w:rsid w:val="002A66A2"/>
    <w:rsid w:val="002A6BA0"/>
    <w:rsid w:val="002A6D98"/>
    <w:rsid w:val="002A6D9F"/>
    <w:rsid w:val="002A6DE4"/>
    <w:rsid w:val="002A78FE"/>
    <w:rsid w:val="002A7CCE"/>
    <w:rsid w:val="002A7F3D"/>
    <w:rsid w:val="002B0030"/>
    <w:rsid w:val="002B07EE"/>
    <w:rsid w:val="002B0C17"/>
    <w:rsid w:val="002B0D80"/>
    <w:rsid w:val="002B16AC"/>
    <w:rsid w:val="002B16EA"/>
    <w:rsid w:val="002B1929"/>
    <w:rsid w:val="002B2DE1"/>
    <w:rsid w:val="002B334A"/>
    <w:rsid w:val="002B34C2"/>
    <w:rsid w:val="002B3811"/>
    <w:rsid w:val="002B3A1A"/>
    <w:rsid w:val="002B3CE1"/>
    <w:rsid w:val="002B3ED0"/>
    <w:rsid w:val="002B41CD"/>
    <w:rsid w:val="002B4426"/>
    <w:rsid w:val="002B4BDC"/>
    <w:rsid w:val="002B4D39"/>
    <w:rsid w:val="002B4E51"/>
    <w:rsid w:val="002B4F4B"/>
    <w:rsid w:val="002B545F"/>
    <w:rsid w:val="002B54E9"/>
    <w:rsid w:val="002B57F8"/>
    <w:rsid w:val="002B5FCD"/>
    <w:rsid w:val="002B60B8"/>
    <w:rsid w:val="002B6156"/>
    <w:rsid w:val="002B632E"/>
    <w:rsid w:val="002B656D"/>
    <w:rsid w:val="002B78F9"/>
    <w:rsid w:val="002B7A97"/>
    <w:rsid w:val="002B7DEE"/>
    <w:rsid w:val="002C00AF"/>
    <w:rsid w:val="002C04B9"/>
    <w:rsid w:val="002C0587"/>
    <w:rsid w:val="002C0694"/>
    <w:rsid w:val="002C0726"/>
    <w:rsid w:val="002C102A"/>
    <w:rsid w:val="002C153E"/>
    <w:rsid w:val="002C1B4E"/>
    <w:rsid w:val="002C1D51"/>
    <w:rsid w:val="002C1DB2"/>
    <w:rsid w:val="002C29CB"/>
    <w:rsid w:val="002C2BBE"/>
    <w:rsid w:val="002C3487"/>
    <w:rsid w:val="002C36DB"/>
    <w:rsid w:val="002C37EB"/>
    <w:rsid w:val="002C4715"/>
    <w:rsid w:val="002C52ED"/>
    <w:rsid w:val="002C53D5"/>
    <w:rsid w:val="002C5623"/>
    <w:rsid w:val="002C5A90"/>
    <w:rsid w:val="002C5BAF"/>
    <w:rsid w:val="002C60DE"/>
    <w:rsid w:val="002C6516"/>
    <w:rsid w:val="002C67BF"/>
    <w:rsid w:val="002C69AB"/>
    <w:rsid w:val="002C6CDC"/>
    <w:rsid w:val="002C6EF1"/>
    <w:rsid w:val="002C79F9"/>
    <w:rsid w:val="002D07DD"/>
    <w:rsid w:val="002D0E2A"/>
    <w:rsid w:val="002D1132"/>
    <w:rsid w:val="002D1219"/>
    <w:rsid w:val="002D1579"/>
    <w:rsid w:val="002D1618"/>
    <w:rsid w:val="002D18E1"/>
    <w:rsid w:val="002D194C"/>
    <w:rsid w:val="002D1BA0"/>
    <w:rsid w:val="002D2091"/>
    <w:rsid w:val="002D21AE"/>
    <w:rsid w:val="002D2505"/>
    <w:rsid w:val="002D251D"/>
    <w:rsid w:val="002D2616"/>
    <w:rsid w:val="002D29EF"/>
    <w:rsid w:val="002D2ADA"/>
    <w:rsid w:val="002D2BAD"/>
    <w:rsid w:val="002D2D53"/>
    <w:rsid w:val="002D38D5"/>
    <w:rsid w:val="002D43A2"/>
    <w:rsid w:val="002D4DCC"/>
    <w:rsid w:val="002D502E"/>
    <w:rsid w:val="002D5184"/>
    <w:rsid w:val="002D54CA"/>
    <w:rsid w:val="002D5CD2"/>
    <w:rsid w:val="002D5D2B"/>
    <w:rsid w:val="002D642B"/>
    <w:rsid w:val="002D65D2"/>
    <w:rsid w:val="002D686D"/>
    <w:rsid w:val="002D6D29"/>
    <w:rsid w:val="002D6FBA"/>
    <w:rsid w:val="002D7215"/>
    <w:rsid w:val="002D7578"/>
    <w:rsid w:val="002D7982"/>
    <w:rsid w:val="002D7D14"/>
    <w:rsid w:val="002E03D6"/>
    <w:rsid w:val="002E0843"/>
    <w:rsid w:val="002E0883"/>
    <w:rsid w:val="002E1132"/>
    <w:rsid w:val="002E137A"/>
    <w:rsid w:val="002E1A5E"/>
    <w:rsid w:val="002E1AEE"/>
    <w:rsid w:val="002E2022"/>
    <w:rsid w:val="002E2782"/>
    <w:rsid w:val="002E33A9"/>
    <w:rsid w:val="002E340C"/>
    <w:rsid w:val="002E3521"/>
    <w:rsid w:val="002E3E89"/>
    <w:rsid w:val="002E400B"/>
    <w:rsid w:val="002E405F"/>
    <w:rsid w:val="002E441E"/>
    <w:rsid w:val="002E4841"/>
    <w:rsid w:val="002E4ACC"/>
    <w:rsid w:val="002E4AEF"/>
    <w:rsid w:val="002E5019"/>
    <w:rsid w:val="002E5513"/>
    <w:rsid w:val="002E598C"/>
    <w:rsid w:val="002E61D1"/>
    <w:rsid w:val="002E68E1"/>
    <w:rsid w:val="002E6E56"/>
    <w:rsid w:val="002E7472"/>
    <w:rsid w:val="002E7561"/>
    <w:rsid w:val="002E7B6F"/>
    <w:rsid w:val="002E7CDC"/>
    <w:rsid w:val="002E7E4F"/>
    <w:rsid w:val="002E7E64"/>
    <w:rsid w:val="002F0223"/>
    <w:rsid w:val="002F0782"/>
    <w:rsid w:val="002F0C5C"/>
    <w:rsid w:val="002F0E05"/>
    <w:rsid w:val="002F157A"/>
    <w:rsid w:val="002F1701"/>
    <w:rsid w:val="002F19C5"/>
    <w:rsid w:val="002F1A3A"/>
    <w:rsid w:val="002F1C86"/>
    <w:rsid w:val="002F1D03"/>
    <w:rsid w:val="002F1FEB"/>
    <w:rsid w:val="002F224F"/>
    <w:rsid w:val="002F26FF"/>
    <w:rsid w:val="002F33A9"/>
    <w:rsid w:val="002F41EC"/>
    <w:rsid w:val="002F446E"/>
    <w:rsid w:val="002F473D"/>
    <w:rsid w:val="002F4E2A"/>
    <w:rsid w:val="002F4FC2"/>
    <w:rsid w:val="002F54A1"/>
    <w:rsid w:val="002F55EC"/>
    <w:rsid w:val="002F56F1"/>
    <w:rsid w:val="002F5930"/>
    <w:rsid w:val="002F5A5A"/>
    <w:rsid w:val="002F5F5D"/>
    <w:rsid w:val="002F6121"/>
    <w:rsid w:val="002F6141"/>
    <w:rsid w:val="002F64FA"/>
    <w:rsid w:val="002F65CA"/>
    <w:rsid w:val="002F6722"/>
    <w:rsid w:val="002F6DCB"/>
    <w:rsid w:val="002F71F6"/>
    <w:rsid w:val="002F71FE"/>
    <w:rsid w:val="002F72FF"/>
    <w:rsid w:val="002F75CB"/>
    <w:rsid w:val="002F7C0D"/>
    <w:rsid w:val="0030024B"/>
    <w:rsid w:val="00300F66"/>
    <w:rsid w:val="003017F1"/>
    <w:rsid w:val="00301E80"/>
    <w:rsid w:val="00302959"/>
    <w:rsid w:val="0030297A"/>
    <w:rsid w:val="00302E5A"/>
    <w:rsid w:val="00302E77"/>
    <w:rsid w:val="00303275"/>
    <w:rsid w:val="003032EA"/>
    <w:rsid w:val="00303886"/>
    <w:rsid w:val="003038E4"/>
    <w:rsid w:val="00303A82"/>
    <w:rsid w:val="00303B8B"/>
    <w:rsid w:val="00303CEE"/>
    <w:rsid w:val="00304394"/>
    <w:rsid w:val="0030440C"/>
    <w:rsid w:val="00304B6C"/>
    <w:rsid w:val="00304C1F"/>
    <w:rsid w:val="00304CD9"/>
    <w:rsid w:val="00304DF3"/>
    <w:rsid w:val="00305889"/>
    <w:rsid w:val="00305ACD"/>
    <w:rsid w:val="00305BB8"/>
    <w:rsid w:val="00306D1A"/>
    <w:rsid w:val="00307F5D"/>
    <w:rsid w:val="00310BBE"/>
    <w:rsid w:val="00310BC6"/>
    <w:rsid w:val="00311055"/>
    <w:rsid w:val="003111D6"/>
    <w:rsid w:val="0031159C"/>
    <w:rsid w:val="00311757"/>
    <w:rsid w:val="0031184F"/>
    <w:rsid w:val="00312672"/>
    <w:rsid w:val="00312725"/>
    <w:rsid w:val="00312D28"/>
    <w:rsid w:val="003130C4"/>
    <w:rsid w:val="003140DD"/>
    <w:rsid w:val="00314D7C"/>
    <w:rsid w:val="00315696"/>
    <w:rsid w:val="00315793"/>
    <w:rsid w:val="003157B9"/>
    <w:rsid w:val="003158E6"/>
    <w:rsid w:val="00315B81"/>
    <w:rsid w:val="00315BD4"/>
    <w:rsid w:val="00315D7B"/>
    <w:rsid w:val="00316216"/>
    <w:rsid w:val="00316648"/>
    <w:rsid w:val="00316A03"/>
    <w:rsid w:val="00316B8C"/>
    <w:rsid w:val="0031735B"/>
    <w:rsid w:val="003177B9"/>
    <w:rsid w:val="00317C41"/>
    <w:rsid w:val="00317E78"/>
    <w:rsid w:val="00317EC7"/>
    <w:rsid w:val="00320042"/>
    <w:rsid w:val="003207FF"/>
    <w:rsid w:val="00320950"/>
    <w:rsid w:val="00320BAC"/>
    <w:rsid w:val="00321728"/>
    <w:rsid w:val="00322A53"/>
    <w:rsid w:val="00322E47"/>
    <w:rsid w:val="0032317E"/>
    <w:rsid w:val="00323411"/>
    <w:rsid w:val="00323790"/>
    <w:rsid w:val="00323990"/>
    <w:rsid w:val="003239E9"/>
    <w:rsid w:val="00323A3D"/>
    <w:rsid w:val="00323B60"/>
    <w:rsid w:val="00324125"/>
    <w:rsid w:val="0032438E"/>
    <w:rsid w:val="003245CE"/>
    <w:rsid w:val="0032482C"/>
    <w:rsid w:val="003248D6"/>
    <w:rsid w:val="0032527F"/>
    <w:rsid w:val="00325296"/>
    <w:rsid w:val="003254D8"/>
    <w:rsid w:val="00325EB8"/>
    <w:rsid w:val="00325F24"/>
    <w:rsid w:val="003261F2"/>
    <w:rsid w:val="003266E9"/>
    <w:rsid w:val="00326765"/>
    <w:rsid w:val="00327083"/>
    <w:rsid w:val="00327598"/>
    <w:rsid w:val="00327822"/>
    <w:rsid w:val="00327986"/>
    <w:rsid w:val="00327D16"/>
    <w:rsid w:val="00327D87"/>
    <w:rsid w:val="003305C8"/>
    <w:rsid w:val="00330C2E"/>
    <w:rsid w:val="00331013"/>
    <w:rsid w:val="003312AC"/>
    <w:rsid w:val="003317A4"/>
    <w:rsid w:val="00331E67"/>
    <w:rsid w:val="00331F68"/>
    <w:rsid w:val="003328E7"/>
    <w:rsid w:val="00332B4B"/>
    <w:rsid w:val="00332B93"/>
    <w:rsid w:val="00332E1B"/>
    <w:rsid w:val="00332F8B"/>
    <w:rsid w:val="00332FB8"/>
    <w:rsid w:val="00333876"/>
    <w:rsid w:val="00333DF9"/>
    <w:rsid w:val="00333E40"/>
    <w:rsid w:val="003345FA"/>
    <w:rsid w:val="003349FF"/>
    <w:rsid w:val="003352A3"/>
    <w:rsid w:val="003356C4"/>
    <w:rsid w:val="00335D56"/>
    <w:rsid w:val="00336027"/>
    <w:rsid w:val="003360ED"/>
    <w:rsid w:val="00336627"/>
    <w:rsid w:val="00337403"/>
    <w:rsid w:val="00337502"/>
    <w:rsid w:val="00337529"/>
    <w:rsid w:val="003377B4"/>
    <w:rsid w:val="0033797B"/>
    <w:rsid w:val="003404AE"/>
    <w:rsid w:val="00340634"/>
    <w:rsid w:val="00340B5A"/>
    <w:rsid w:val="00340F24"/>
    <w:rsid w:val="003412FA"/>
    <w:rsid w:val="003416E3"/>
    <w:rsid w:val="003418D9"/>
    <w:rsid w:val="003427B8"/>
    <w:rsid w:val="00342DBB"/>
    <w:rsid w:val="00343908"/>
    <w:rsid w:val="003442D9"/>
    <w:rsid w:val="00344F0A"/>
    <w:rsid w:val="00345274"/>
    <w:rsid w:val="00345354"/>
    <w:rsid w:val="0034563D"/>
    <w:rsid w:val="003458D7"/>
    <w:rsid w:val="00345AEA"/>
    <w:rsid w:val="00345E5E"/>
    <w:rsid w:val="0034605B"/>
    <w:rsid w:val="003466F8"/>
    <w:rsid w:val="003472F9"/>
    <w:rsid w:val="003478CF"/>
    <w:rsid w:val="00347F4D"/>
    <w:rsid w:val="003506D0"/>
    <w:rsid w:val="00350974"/>
    <w:rsid w:val="00350C9F"/>
    <w:rsid w:val="00351264"/>
    <w:rsid w:val="0035199B"/>
    <w:rsid w:val="00351AB1"/>
    <w:rsid w:val="00352773"/>
    <w:rsid w:val="00352AAA"/>
    <w:rsid w:val="00352CA5"/>
    <w:rsid w:val="00352D09"/>
    <w:rsid w:val="00352EF1"/>
    <w:rsid w:val="003530F5"/>
    <w:rsid w:val="00353C8E"/>
    <w:rsid w:val="003541BE"/>
    <w:rsid w:val="00354AEC"/>
    <w:rsid w:val="00354E25"/>
    <w:rsid w:val="00355045"/>
    <w:rsid w:val="003555FB"/>
    <w:rsid w:val="00355885"/>
    <w:rsid w:val="00355D23"/>
    <w:rsid w:val="00355E93"/>
    <w:rsid w:val="003562B2"/>
    <w:rsid w:val="003568DB"/>
    <w:rsid w:val="00356DD2"/>
    <w:rsid w:val="00356FB2"/>
    <w:rsid w:val="0035724B"/>
    <w:rsid w:val="00357449"/>
    <w:rsid w:val="00357603"/>
    <w:rsid w:val="00357AA5"/>
    <w:rsid w:val="00357E32"/>
    <w:rsid w:val="0036005C"/>
    <w:rsid w:val="00360892"/>
    <w:rsid w:val="00360AFA"/>
    <w:rsid w:val="0036115F"/>
    <w:rsid w:val="00361657"/>
    <w:rsid w:val="003618B7"/>
    <w:rsid w:val="0036194B"/>
    <w:rsid w:val="00361BC5"/>
    <w:rsid w:val="0036252F"/>
    <w:rsid w:val="00362A95"/>
    <w:rsid w:val="00363202"/>
    <w:rsid w:val="00363762"/>
    <w:rsid w:val="003637A7"/>
    <w:rsid w:val="00363894"/>
    <w:rsid w:val="003646FD"/>
    <w:rsid w:val="003649B1"/>
    <w:rsid w:val="003655DC"/>
    <w:rsid w:val="003657B5"/>
    <w:rsid w:val="00365E0A"/>
    <w:rsid w:val="00366B82"/>
    <w:rsid w:val="00366D66"/>
    <w:rsid w:val="00367650"/>
    <w:rsid w:val="003703EC"/>
    <w:rsid w:val="00370421"/>
    <w:rsid w:val="00370643"/>
    <w:rsid w:val="003717AC"/>
    <w:rsid w:val="00371AAD"/>
    <w:rsid w:val="0037273C"/>
    <w:rsid w:val="003728D3"/>
    <w:rsid w:val="00373267"/>
    <w:rsid w:val="00373663"/>
    <w:rsid w:val="003739E3"/>
    <w:rsid w:val="00374060"/>
    <w:rsid w:val="0037460F"/>
    <w:rsid w:val="00374AD9"/>
    <w:rsid w:val="00374CA8"/>
    <w:rsid w:val="00374EEC"/>
    <w:rsid w:val="00374F32"/>
    <w:rsid w:val="00375502"/>
    <w:rsid w:val="00375797"/>
    <w:rsid w:val="00375A97"/>
    <w:rsid w:val="00376582"/>
    <w:rsid w:val="003767B5"/>
    <w:rsid w:val="003767DA"/>
    <w:rsid w:val="0037683A"/>
    <w:rsid w:val="00376C41"/>
    <w:rsid w:val="00376F94"/>
    <w:rsid w:val="00377199"/>
    <w:rsid w:val="0037786F"/>
    <w:rsid w:val="00377CBA"/>
    <w:rsid w:val="00377FA4"/>
    <w:rsid w:val="00377FA7"/>
    <w:rsid w:val="003802D2"/>
    <w:rsid w:val="00380332"/>
    <w:rsid w:val="0038098A"/>
    <w:rsid w:val="00380B2A"/>
    <w:rsid w:val="00381AA6"/>
    <w:rsid w:val="00381F6F"/>
    <w:rsid w:val="003821A0"/>
    <w:rsid w:val="00382B0E"/>
    <w:rsid w:val="003833D9"/>
    <w:rsid w:val="00383A34"/>
    <w:rsid w:val="00384122"/>
    <w:rsid w:val="003841A0"/>
    <w:rsid w:val="0038486C"/>
    <w:rsid w:val="00384A57"/>
    <w:rsid w:val="00385201"/>
    <w:rsid w:val="00385228"/>
    <w:rsid w:val="003854A2"/>
    <w:rsid w:val="00385630"/>
    <w:rsid w:val="00385CA3"/>
    <w:rsid w:val="00385D2B"/>
    <w:rsid w:val="00386433"/>
    <w:rsid w:val="003872D8"/>
    <w:rsid w:val="0038762D"/>
    <w:rsid w:val="003877C9"/>
    <w:rsid w:val="00387CCA"/>
    <w:rsid w:val="00387CD2"/>
    <w:rsid w:val="00387EDA"/>
    <w:rsid w:val="00390418"/>
    <w:rsid w:val="003904EF"/>
    <w:rsid w:val="00390E05"/>
    <w:rsid w:val="003911DD"/>
    <w:rsid w:val="0039126A"/>
    <w:rsid w:val="00391334"/>
    <w:rsid w:val="00391A56"/>
    <w:rsid w:val="003920A7"/>
    <w:rsid w:val="003923D7"/>
    <w:rsid w:val="00392946"/>
    <w:rsid w:val="00392F86"/>
    <w:rsid w:val="003933A2"/>
    <w:rsid w:val="0039346C"/>
    <w:rsid w:val="00393B55"/>
    <w:rsid w:val="00393F27"/>
    <w:rsid w:val="00394064"/>
    <w:rsid w:val="0039468F"/>
    <w:rsid w:val="003947BA"/>
    <w:rsid w:val="00394DEB"/>
    <w:rsid w:val="00394E7E"/>
    <w:rsid w:val="00395360"/>
    <w:rsid w:val="0039563E"/>
    <w:rsid w:val="00395F53"/>
    <w:rsid w:val="00395FF3"/>
    <w:rsid w:val="0039607B"/>
    <w:rsid w:val="0039668F"/>
    <w:rsid w:val="00396AF8"/>
    <w:rsid w:val="00396E09"/>
    <w:rsid w:val="003978A4"/>
    <w:rsid w:val="00397D36"/>
    <w:rsid w:val="00397F13"/>
    <w:rsid w:val="003A1041"/>
    <w:rsid w:val="003A108F"/>
    <w:rsid w:val="003A12BE"/>
    <w:rsid w:val="003A1C17"/>
    <w:rsid w:val="003A287A"/>
    <w:rsid w:val="003A29FC"/>
    <w:rsid w:val="003A2A03"/>
    <w:rsid w:val="003A374D"/>
    <w:rsid w:val="003A38AF"/>
    <w:rsid w:val="003A415B"/>
    <w:rsid w:val="003A4207"/>
    <w:rsid w:val="003A443E"/>
    <w:rsid w:val="003A4540"/>
    <w:rsid w:val="003A4BDD"/>
    <w:rsid w:val="003A4C69"/>
    <w:rsid w:val="003A5056"/>
    <w:rsid w:val="003A584E"/>
    <w:rsid w:val="003A5872"/>
    <w:rsid w:val="003A5A83"/>
    <w:rsid w:val="003A5A95"/>
    <w:rsid w:val="003A67E0"/>
    <w:rsid w:val="003A69F0"/>
    <w:rsid w:val="003A6BC2"/>
    <w:rsid w:val="003A6E9E"/>
    <w:rsid w:val="003A6F9C"/>
    <w:rsid w:val="003A7117"/>
    <w:rsid w:val="003A73C8"/>
    <w:rsid w:val="003A7AF7"/>
    <w:rsid w:val="003A7B56"/>
    <w:rsid w:val="003A7DFD"/>
    <w:rsid w:val="003B0202"/>
    <w:rsid w:val="003B0340"/>
    <w:rsid w:val="003B0563"/>
    <w:rsid w:val="003B0765"/>
    <w:rsid w:val="003B0BC5"/>
    <w:rsid w:val="003B18C2"/>
    <w:rsid w:val="003B1985"/>
    <w:rsid w:val="003B1C5C"/>
    <w:rsid w:val="003B1C7F"/>
    <w:rsid w:val="003B1CCC"/>
    <w:rsid w:val="003B2632"/>
    <w:rsid w:val="003B344C"/>
    <w:rsid w:val="003B35F9"/>
    <w:rsid w:val="003B3B41"/>
    <w:rsid w:val="003B3EA4"/>
    <w:rsid w:val="003B4245"/>
    <w:rsid w:val="003B44D0"/>
    <w:rsid w:val="003B4A8D"/>
    <w:rsid w:val="003B551D"/>
    <w:rsid w:val="003B5E63"/>
    <w:rsid w:val="003B625B"/>
    <w:rsid w:val="003B68E6"/>
    <w:rsid w:val="003B79C8"/>
    <w:rsid w:val="003B7BA8"/>
    <w:rsid w:val="003B7F02"/>
    <w:rsid w:val="003C0296"/>
    <w:rsid w:val="003C0A81"/>
    <w:rsid w:val="003C0E84"/>
    <w:rsid w:val="003C116A"/>
    <w:rsid w:val="003C12A1"/>
    <w:rsid w:val="003C14CC"/>
    <w:rsid w:val="003C15C6"/>
    <w:rsid w:val="003C293A"/>
    <w:rsid w:val="003C2AF7"/>
    <w:rsid w:val="003C2DC0"/>
    <w:rsid w:val="003C2FD9"/>
    <w:rsid w:val="003C3231"/>
    <w:rsid w:val="003C36F9"/>
    <w:rsid w:val="003C39BD"/>
    <w:rsid w:val="003C3A68"/>
    <w:rsid w:val="003C44AF"/>
    <w:rsid w:val="003C45F2"/>
    <w:rsid w:val="003C48C5"/>
    <w:rsid w:val="003C4A81"/>
    <w:rsid w:val="003C5A61"/>
    <w:rsid w:val="003C6115"/>
    <w:rsid w:val="003C6478"/>
    <w:rsid w:val="003C6741"/>
    <w:rsid w:val="003C6868"/>
    <w:rsid w:val="003C6BFB"/>
    <w:rsid w:val="003C74D3"/>
    <w:rsid w:val="003C7554"/>
    <w:rsid w:val="003C7A66"/>
    <w:rsid w:val="003C7B7E"/>
    <w:rsid w:val="003C7E77"/>
    <w:rsid w:val="003C7F4F"/>
    <w:rsid w:val="003D02C4"/>
    <w:rsid w:val="003D04E9"/>
    <w:rsid w:val="003D0527"/>
    <w:rsid w:val="003D0E1D"/>
    <w:rsid w:val="003D1111"/>
    <w:rsid w:val="003D12C7"/>
    <w:rsid w:val="003D1464"/>
    <w:rsid w:val="003D151C"/>
    <w:rsid w:val="003D1F64"/>
    <w:rsid w:val="003D2995"/>
    <w:rsid w:val="003D2A7D"/>
    <w:rsid w:val="003D2BCA"/>
    <w:rsid w:val="003D2F89"/>
    <w:rsid w:val="003D3230"/>
    <w:rsid w:val="003D3816"/>
    <w:rsid w:val="003D3831"/>
    <w:rsid w:val="003D4498"/>
    <w:rsid w:val="003D46F4"/>
    <w:rsid w:val="003D475D"/>
    <w:rsid w:val="003D4809"/>
    <w:rsid w:val="003D4896"/>
    <w:rsid w:val="003D4CFC"/>
    <w:rsid w:val="003D512A"/>
    <w:rsid w:val="003D543D"/>
    <w:rsid w:val="003D5861"/>
    <w:rsid w:val="003D5A97"/>
    <w:rsid w:val="003D660C"/>
    <w:rsid w:val="003D68C4"/>
    <w:rsid w:val="003D6969"/>
    <w:rsid w:val="003D6F6E"/>
    <w:rsid w:val="003D7679"/>
    <w:rsid w:val="003D7E1F"/>
    <w:rsid w:val="003E066E"/>
    <w:rsid w:val="003E06D2"/>
    <w:rsid w:val="003E0B70"/>
    <w:rsid w:val="003E0F9E"/>
    <w:rsid w:val="003E140F"/>
    <w:rsid w:val="003E14D0"/>
    <w:rsid w:val="003E1F16"/>
    <w:rsid w:val="003E345E"/>
    <w:rsid w:val="003E34A0"/>
    <w:rsid w:val="003E38B5"/>
    <w:rsid w:val="003E3ACF"/>
    <w:rsid w:val="003E4597"/>
    <w:rsid w:val="003E4623"/>
    <w:rsid w:val="003E499B"/>
    <w:rsid w:val="003E4B8C"/>
    <w:rsid w:val="003E507D"/>
    <w:rsid w:val="003E508C"/>
    <w:rsid w:val="003E54CE"/>
    <w:rsid w:val="003E67EF"/>
    <w:rsid w:val="003E6984"/>
    <w:rsid w:val="003E6AFE"/>
    <w:rsid w:val="003E731E"/>
    <w:rsid w:val="003E76A4"/>
    <w:rsid w:val="003E7891"/>
    <w:rsid w:val="003E7905"/>
    <w:rsid w:val="003E792D"/>
    <w:rsid w:val="003E7A9E"/>
    <w:rsid w:val="003E7BC5"/>
    <w:rsid w:val="003F00B3"/>
    <w:rsid w:val="003F0679"/>
    <w:rsid w:val="003F08D4"/>
    <w:rsid w:val="003F12CA"/>
    <w:rsid w:val="003F152D"/>
    <w:rsid w:val="003F156F"/>
    <w:rsid w:val="003F171C"/>
    <w:rsid w:val="003F1A9F"/>
    <w:rsid w:val="003F1DC7"/>
    <w:rsid w:val="003F2716"/>
    <w:rsid w:val="003F277A"/>
    <w:rsid w:val="003F3540"/>
    <w:rsid w:val="003F3A36"/>
    <w:rsid w:val="003F3CFD"/>
    <w:rsid w:val="003F3EB5"/>
    <w:rsid w:val="003F4104"/>
    <w:rsid w:val="003F41CB"/>
    <w:rsid w:val="003F42B2"/>
    <w:rsid w:val="003F4C02"/>
    <w:rsid w:val="003F55F1"/>
    <w:rsid w:val="003F580A"/>
    <w:rsid w:val="003F661F"/>
    <w:rsid w:val="003F6C25"/>
    <w:rsid w:val="003F715E"/>
    <w:rsid w:val="003F7AE0"/>
    <w:rsid w:val="003F7C3A"/>
    <w:rsid w:val="0040033B"/>
    <w:rsid w:val="00400414"/>
    <w:rsid w:val="00400925"/>
    <w:rsid w:val="004009BD"/>
    <w:rsid w:val="00401330"/>
    <w:rsid w:val="00401467"/>
    <w:rsid w:val="004018CA"/>
    <w:rsid w:val="00401BB6"/>
    <w:rsid w:val="00401D30"/>
    <w:rsid w:val="00401DFB"/>
    <w:rsid w:val="004020B7"/>
    <w:rsid w:val="004024D8"/>
    <w:rsid w:val="00402852"/>
    <w:rsid w:val="00402F65"/>
    <w:rsid w:val="00403105"/>
    <w:rsid w:val="004032C7"/>
    <w:rsid w:val="004037DB"/>
    <w:rsid w:val="004038E7"/>
    <w:rsid w:val="00403E29"/>
    <w:rsid w:val="00403E50"/>
    <w:rsid w:val="0040418D"/>
    <w:rsid w:val="00404251"/>
    <w:rsid w:val="004044F5"/>
    <w:rsid w:val="004045E6"/>
    <w:rsid w:val="00404818"/>
    <w:rsid w:val="00404FF4"/>
    <w:rsid w:val="0040640B"/>
    <w:rsid w:val="00406583"/>
    <w:rsid w:val="00406D25"/>
    <w:rsid w:val="00406F0A"/>
    <w:rsid w:val="004074C0"/>
    <w:rsid w:val="0040771B"/>
    <w:rsid w:val="0041000E"/>
    <w:rsid w:val="00410754"/>
    <w:rsid w:val="00410A22"/>
    <w:rsid w:val="0041193F"/>
    <w:rsid w:val="00411A06"/>
    <w:rsid w:val="00411CAE"/>
    <w:rsid w:val="00411CBE"/>
    <w:rsid w:val="0041206D"/>
    <w:rsid w:val="00412281"/>
    <w:rsid w:val="004128A2"/>
    <w:rsid w:val="00413AD1"/>
    <w:rsid w:val="00413D44"/>
    <w:rsid w:val="00413DFD"/>
    <w:rsid w:val="00413FE3"/>
    <w:rsid w:val="00414080"/>
    <w:rsid w:val="00414551"/>
    <w:rsid w:val="00415540"/>
    <w:rsid w:val="004163DC"/>
    <w:rsid w:val="00416B2D"/>
    <w:rsid w:val="00416C4B"/>
    <w:rsid w:val="004177BE"/>
    <w:rsid w:val="004177D3"/>
    <w:rsid w:val="00417833"/>
    <w:rsid w:val="00417A67"/>
    <w:rsid w:val="00417ABF"/>
    <w:rsid w:val="00420514"/>
    <w:rsid w:val="00420C1A"/>
    <w:rsid w:val="00421363"/>
    <w:rsid w:val="004216A0"/>
    <w:rsid w:val="00421CC3"/>
    <w:rsid w:val="00421CF9"/>
    <w:rsid w:val="00422E14"/>
    <w:rsid w:val="0042335C"/>
    <w:rsid w:val="004237BB"/>
    <w:rsid w:val="00423A9B"/>
    <w:rsid w:val="00423E90"/>
    <w:rsid w:val="0042556B"/>
    <w:rsid w:val="00426336"/>
    <w:rsid w:val="00426F1B"/>
    <w:rsid w:val="0042791C"/>
    <w:rsid w:val="00427AAE"/>
    <w:rsid w:val="00427C28"/>
    <w:rsid w:val="00427C85"/>
    <w:rsid w:val="00427E84"/>
    <w:rsid w:val="00430382"/>
    <w:rsid w:val="0043044B"/>
    <w:rsid w:val="00430A65"/>
    <w:rsid w:val="004314E2"/>
    <w:rsid w:val="00431D20"/>
    <w:rsid w:val="00431DEF"/>
    <w:rsid w:val="00431FA4"/>
    <w:rsid w:val="00432224"/>
    <w:rsid w:val="0043234C"/>
    <w:rsid w:val="00432825"/>
    <w:rsid w:val="00432A20"/>
    <w:rsid w:val="00432FBE"/>
    <w:rsid w:val="00432FD2"/>
    <w:rsid w:val="00433918"/>
    <w:rsid w:val="00433EA1"/>
    <w:rsid w:val="00434952"/>
    <w:rsid w:val="00434D7A"/>
    <w:rsid w:val="0043516B"/>
    <w:rsid w:val="004353DF"/>
    <w:rsid w:val="00435985"/>
    <w:rsid w:val="00435E96"/>
    <w:rsid w:val="00435F9F"/>
    <w:rsid w:val="0043638A"/>
    <w:rsid w:val="0043674F"/>
    <w:rsid w:val="00436917"/>
    <w:rsid w:val="00436DA2"/>
    <w:rsid w:val="00437500"/>
    <w:rsid w:val="004379D9"/>
    <w:rsid w:val="00437B78"/>
    <w:rsid w:val="00437D8A"/>
    <w:rsid w:val="004406CA"/>
    <w:rsid w:val="00440741"/>
    <w:rsid w:val="00440D4E"/>
    <w:rsid w:val="004411DF"/>
    <w:rsid w:val="00441495"/>
    <w:rsid w:val="00441E65"/>
    <w:rsid w:val="00442058"/>
    <w:rsid w:val="004426DA"/>
    <w:rsid w:val="00442DF6"/>
    <w:rsid w:val="00442FAA"/>
    <w:rsid w:val="0044315D"/>
    <w:rsid w:val="0044333F"/>
    <w:rsid w:val="004436CC"/>
    <w:rsid w:val="00444346"/>
    <w:rsid w:val="00444AA1"/>
    <w:rsid w:val="00444B02"/>
    <w:rsid w:val="00444ED1"/>
    <w:rsid w:val="004450BD"/>
    <w:rsid w:val="00445479"/>
    <w:rsid w:val="00445803"/>
    <w:rsid w:val="00445A0D"/>
    <w:rsid w:val="00445E5C"/>
    <w:rsid w:val="00445FDE"/>
    <w:rsid w:val="00446079"/>
    <w:rsid w:val="004466DD"/>
    <w:rsid w:val="00447013"/>
    <w:rsid w:val="004479A7"/>
    <w:rsid w:val="00447C23"/>
    <w:rsid w:val="00447C29"/>
    <w:rsid w:val="00447DCC"/>
    <w:rsid w:val="00447EE6"/>
    <w:rsid w:val="004506FD"/>
    <w:rsid w:val="00450922"/>
    <w:rsid w:val="00450A00"/>
    <w:rsid w:val="00450AE1"/>
    <w:rsid w:val="00450ECB"/>
    <w:rsid w:val="00451A24"/>
    <w:rsid w:val="00451EFC"/>
    <w:rsid w:val="00453054"/>
    <w:rsid w:val="0045376F"/>
    <w:rsid w:val="0045480D"/>
    <w:rsid w:val="004552ED"/>
    <w:rsid w:val="00455307"/>
    <w:rsid w:val="00455C8E"/>
    <w:rsid w:val="00456076"/>
    <w:rsid w:val="004560B8"/>
    <w:rsid w:val="004560D9"/>
    <w:rsid w:val="004562F4"/>
    <w:rsid w:val="004564EE"/>
    <w:rsid w:val="004569A2"/>
    <w:rsid w:val="00456A09"/>
    <w:rsid w:val="004571C2"/>
    <w:rsid w:val="00457234"/>
    <w:rsid w:val="00457653"/>
    <w:rsid w:val="004576EE"/>
    <w:rsid w:val="0045774C"/>
    <w:rsid w:val="0046073E"/>
    <w:rsid w:val="00460AB6"/>
    <w:rsid w:val="00461714"/>
    <w:rsid w:val="0046251F"/>
    <w:rsid w:val="0046286E"/>
    <w:rsid w:val="00463126"/>
    <w:rsid w:val="00463573"/>
    <w:rsid w:val="004635E2"/>
    <w:rsid w:val="0046413B"/>
    <w:rsid w:val="00464ADC"/>
    <w:rsid w:val="00466D26"/>
    <w:rsid w:val="00466E63"/>
    <w:rsid w:val="00466EB8"/>
    <w:rsid w:val="0046739C"/>
    <w:rsid w:val="004678F1"/>
    <w:rsid w:val="00467BFA"/>
    <w:rsid w:val="00467E60"/>
    <w:rsid w:val="00470444"/>
    <w:rsid w:val="00470676"/>
    <w:rsid w:val="0047078B"/>
    <w:rsid w:val="00470798"/>
    <w:rsid w:val="00470921"/>
    <w:rsid w:val="0047214A"/>
    <w:rsid w:val="00472337"/>
    <w:rsid w:val="0047240D"/>
    <w:rsid w:val="004727C9"/>
    <w:rsid w:val="00472EAE"/>
    <w:rsid w:val="00473A1B"/>
    <w:rsid w:val="00473D0A"/>
    <w:rsid w:val="00474017"/>
    <w:rsid w:val="00474359"/>
    <w:rsid w:val="00474751"/>
    <w:rsid w:val="004750A0"/>
    <w:rsid w:val="0047532D"/>
    <w:rsid w:val="00475D60"/>
    <w:rsid w:val="00475EE9"/>
    <w:rsid w:val="00476256"/>
    <w:rsid w:val="0047658A"/>
    <w:rsid w:val="00476618"/>
    <w:rsid w:val="00476AAB"/>
    <w:rsid w:val="00476B3C"/>
    <w:rsid w:val="00476B4F"/>
    <w:rsid w:val="00476C1E"/>
    <w:rsid w:val="00476DB5"/>
    <w:rsid w:val="00476EBC"/>
    <w:rsid w:val="00477349"/>
    <w:rsid w:val="00480E5B"/>
    <w:rsid w:val="00481581"/>
    <w:rsid w:val="0048191D"/>
    <w:rsid w:val="004819F6"/>
    <w:rsid w:val="00481B98"/>
    <w:rsid w:val="00482032"/>
    <w:rsid w:val="0048220D"/>
    <w:rsid w:val="00482AFA"/>
    <w:rsid w:val="00482B8A"/>
    <w:rsid w:val="0048327D"/>
    <w:rsid w:val="00483C93"/>
    <w:rsid w:val="00484354"/>
    <w:rsid w:val="00484879"/>
    <w:rsid w:val="004848FD"/>
    <w:rsid w:val="00484BAE"/>
    <w:rsid w:val="00484CC0"/>
    <w:rsid w:val="0048594A"/>
    <w:rsid w:val="004859C5"/>
    <w:rsid w:val="00485CE4"/>
    <w:rsid w:val="00485E32"/>
    <w:rsid w:val="0048662B"/>
    <w:rsid w:val="00486968"/>
    <w:rsid w:val="00486F5F"/>
    <w:rsid w:val="00490670"/>
    <w:rsid w:val="00491033"/>
    <w:rsid w:val="0049164A"/>
    <w:rsid w:val="00491A2C"/>
    <w:rsid w:val="00491ABA"/>
    <w:rsid w:val="00491D3E"/>
    <w:rsid w:val="00491E67"/>
    <w:rsid w:val="00492581"/>
    <w:rsid w:val="0049274C"/>
    <w:rsid w:val="004927FA"/>
    <w:rsid w:val="004929E2"/>
    <w:rsid w:val="00492A73"/>
    <w:rsid w:val="00492ACB"/>
    <w:rsid w:val="00493134"/>
    <w:rsid w:val="004934DF"/>
    <w:rsid w:val="0049353F"/>
    <w:rsid w:val="004938E1"/>
    <w:rsid w:val="00493AC9"/>
    <w:rsid w:val="004945E2"/>
    <w:rsid w:val="0049521C"/>
    <w:rsid w:val="0049541C"/>
    <w:rsid w:val="00495FB9"/>
    <w:rsid w:val="00496578"/>
    <w:rsid w:val="00496B9C"/>
    <w:rsid w:val="00496C86"/>
    <w:rsid w:val="00496CD1"/>
    <w:rsid w:val="00497765"/>
    <w:rsid w:val="00497A3B"/>
    <w:rsid w:val="004A04C1"/>
    <w:rsid w:val="004A10A2"/>
    <w:rsid w:val="004A156D"/>
    <w:rsid w:val="004A2483"/>
    <w:rsid w:val="004A2682"/>
    <w:rsid w:val="004A2864"/>
    <w:rsid w:val="004A2B01"/>
    <w:rsid w:val="004A3209"/>
    <w:rsid w:val="004A3529"/>
    <w:rsid w:val="004A398A"/>
    <w:rsid w:val="004A3A2A"/>
    <w:rsid w:val="004A3FEB"/>
    <w:rsid w:val="004A4FC9"/>
    <w:rsid w:val="004A549E"/>
    <w:rsid w:val="004A55A8"/>
    <w:rsid w:val="004A691A"/>
    <w:rsid w:val="004A73D6"/>
    <w:rsid w:val="004A7634"/>
    <w:rsid w:val="004B0209"/>
    <w:rsid w:val="004B06AF"/>
    <w:rsid w:val="004B086F"/>
    <w:rsid w:val="004B0FE8"/>
    <w:rsid w:val="004B20AC"/>
    <w:rsid w:val="004B20DC"/>
    <w:rsid w:val="004B22CF"/>
    <w:rsid w:val="004B22DB"/>
    <w:rsid w:val="004B23AB"/>
    <w:rsid w:val="004B2764"/>
    <w:rsid w:val="004B27A9"/>
    <w:rsid w:val="004B287D"/>
    <w:rsid w:val="004B2905"/>
    <w:rsid w:val="004B29F0"/>
    <w:rsid w:val="004B2DEA"/>
    <w:rsid w:val="004B3159"/>
    <w:rsid w:val="004B3542"/>
    <w:rsid w:val="004B37D0"/>
    <w:rsid w:val="004B3A0B"/>
    <w:rsid w:val="004B3FA4"/>
    <w:rsid w:val="004B415E"/>
    <w:rsid w:val="004B46A7"/>
    <w:rsid w:val="004B4F82"/>
    <w:rsid w:val="004B50BD"/>
    <w:rsid w:val="004B558F"/>
    <w:rsid w:val="004B5E1A"/>
    <w:rsid w:val="004B5EDA"/>
    <w:rsid w:val="004B5FCF"/>
    <w:rsid w:val="004B664B"/>
    <w:rsid w:val="004B6E83"/>
    <w:rsid w:val="004B7308"/>
    <w:rsid w:val="004B73A5"/>
    <w:rsid w:val="004B7511"/>
    <w:rsid w:val="004B7620"/>
    <w:rsid w:val="004B79E0"/>
    <w:rsid w:val="004C005A"/>
    <w:rsid w:val="004C028F"/>
    <w:rsid w:val="004C068B"/>
    <w:rsid w:val="004C06A5"/>
    <w:rsid w:val="004C06F0"/>
    <w:rsid w:val="004C0714"/>
    <w:rsid w:val="004C0933"/>
    <w:rsid w:val="004C0AC1"/>
    <w:rsid w:val="004C0BEA"/>
    <w:rsid w:val="004C12F5"/>
    <w:rsid w:val="004C166B"/>
    <w:rsid w:val="004C1898"/>
    <w:rsid w:val="004C18E2"/>
    <w:rsid w:val="004C1B87"/>
    <w:rsid w:val="004C1DC5"/>
    <w:rsid w:val="004C1DCB"/>
    <w:rsid w:val="004C1F03"/>
    <w:rsid w:val="004C227C"/>
    <w:rsid w:val="004C245D"/>
    <w:rsid w:val="004C296D"/>
    <w:rsid w:val="004C2DD5"/>
    <w:rsid w:val="004C300F"/>
    <w:rsid w:val="004C3534"/>
    <w:rsid w:val="004C3736"/>
    <w:rsid w:val="004C3A6E"/>
    <w:rsid w:val="004C3EC7"/>
    <w:rsid w:val="004C4019"/>
    <w:rsid w:val="004C4E80"/>
    <w:rsid w:val="004C53E9"/>
    <w:rsid w:val="004C5B87"/>
    <w:rsid w:val="004C5F1F"/>
    <w:rsid w:val="004C63F3"/>
    <w:rsid w:val="004C66AB"/>
    <w:rsid w:val="004C79CD"/>
    <w:rsid w:val="004C7C9A"/>
    <w:rsid w:val="004D02A7"/>
    <w:rsid w:val="004D0460"/>
    <w:rsid w:val="004D051D"/>
    <w:rsid w:val="004D0684"/>
    <w:rsid w:val="004D1152"/>
    <w:rsid w:val="004D1292"/>
    <w:rsid w:val="004D23D8"/>
    <w:rsid w:val="004D27E5"/>
    <w:rsid w:val="004D29A6"/>
    <w:rsid w:val="004D2D72"/>
    <w:rsid w:val="004D2EF5"/>
    <w:rsid w:val="004D3D2C"/>
    <w:rsid w:val="004D3D5C"/>
    <w:rsid w:val="004D3FEF"/>
    <w:rsid w:val="004D4213"/>
    <w:rsid w:val="004D4343"/>
    <w:rsid w:val="004D443B"/>
    <w:rsid w:val="004D4CDB"/>
    <w:rsid w:val="004D4DA3"/>
    <w:rsid w:val="004D50D8"/>
    <w:rsid w:val="004D55DA"/>
    <w:rsid w:val="004D59B4"/>
    <w:rsid w:val="004D5FB8"/>
    <w:rsid w:val="004D68C0"/>
    <w:rsid w:val="004D6FD8"/>
    <w:rsid w:val="004D7045"/>
    <w:rsid w:val="004D7222"/>
    <w:rsid w:val="004D74A5"/>
    <w:rsid w:val="004D79D3"/>
    <w:rsid w:val="004D7E2D"/>
    <w:rsid w:val="004D7EB5"/>
    <w:rsid w:val="004D7F8E"/>
    <w:rsid w:val="004E0506"/>
    <w:rsid w:val="004E0C81"/>
    <w:rsid w:val="004E0CD8"/>
    <w:rsid w:val="004E1693"/>
    <w:rsid w:val="004E18C7"/>
    <w:rsid w:val="004E1D0B"/>
    <w:rsid w:val="004E244C"/>
    <w:rsid w:val="004E2D52"/>
    <w:rsid w:val="004E3016"/>
    <w:rsid w:val="004E31AD"/>
    <w:rsid w:val="004E33A6"/>
    <w:rsid w:val="004E33E7"/>
    <w:rsid w:val="004E3D14"/>
    <w:rsid w:val="004E4278"/>
    <w:rsid w:val="004E46BC"/>
    <w:rsid w:val="004E4DD2"/>
    <w:rsid w:val="004E520A"/>
    <w:rsid w:val="004E53B8"/>
    <w:rsid w:val="004E5497"/>
    <w:rsid w:val="004E5A0C"/>
    <w:rsid w:val="004E5C4A"/>
    <w:rsid w:val="004E5C88"/>
    <w:rsid w:val="004E6091"/>
    <w:rsid w:val="004E634B"/>
    <w:rsid w:val="004E6DC7"/>
    <w:rsid w:val="004F014F"/>
    <w:rsid w:val="004F0201"/>
    <w:rsid w:val="004F02AF"/>
    <w:rsid w:val="004F0589"/>
    <w:rsid w:val="004F07E5"/>
    <w:rsid w:val="004F0C77"/>
    <w:rsid w:val="004F1403"/>
    <w:rsid w:val="004F1967"/>
    <w:rsid w:val="004F2019"/>
    <w:rsid w:val="004F2E4C"/>
    <w:rsid w:val="004F30C8"/>
    <w:rsid w:val="004F376D"/>
    <w:rsid w:val="004F3A0B"/>
    <w:rsid w:val="004F3A86"/>
    <w:rsid w:val="004F3C32"/>
    <w:rsid w:val="004F45FA"/>
    <w:rsid w:val="004F49A0"/>
    <w:rsid w:val="004F4A1A"/>
    <w:rsid w:val="004F4CEA"/>
    <w:rsid w:val="004F5157"/>
    <w:rsid w:val="004F5BB0"/>
    <w:rsid w:val="004F60A8"/>
    <w:rsid w:val="004F60C7"/>
    <w:rsid w:val="004F6139"/>
    <w:rsid w:val="004F67F7"/>
    <w:rsid w:val="004F6EAA"/>
    <w:rsid w:val="004F785B"/>
    <w:rsid w:val="004F79B9"/>
    <w:rsid w:val="0050070A"/>
    <w:rsid w:val="00501032"/>
    <w:rsid w:val="00501587"/>
    <w:rsid w:val="005015D0"/>
    <w:rsid w:val="00501CD1"/>
    <w:rsid w:val="005023DF"/>
    <w:rsid w:val="005028D3"/>
    <w:rsid w:val="005029D8"/>
    <w:rsid w:val="00503012"/>
    <w:rsid w:val="00503899"/>
    <w:rsid w:val="00503AB7"/>
    <w:rsid w:val="005046B7"/>
    <w:rsid w:val="00504A48"/>
    <w:rsid w:val="00505348"/>
    <w:rsid w:val="005054C1"/>
    <w:rsid w:val="00505CFE"/>
    <w:rsid w:val="00505F1E"/>
    <w:rsid w:val="0050622A"/>
    <w:rsid w:val="005069C8"/>
    <w:rsid w:val="00506B88"/>
    <w:rsid w:val="00506C91"/>
    <w:rsid w:val="00506DBD"/>
    <w:rsid w:val="00507195"/>
    <w:rsid w:val="00507324"/>
    <w:rsid w:val="00507402"/>
    <w:rsid w:val="0050746C"/>
    <w:rsid w:val="0050786F"/>
    <w:rsid w:val="0051015A"/>
    <w:rsid w:val="005101BC"/>
    <w:rsid w:val="0051036D"/>
    <w:rsid w:val="005105EB"/>
    <w:rsid w:val="00510A43"/>
    <w:rsid w:val="00510BFC"/>
    <w:rsid w:val="0051104A"/>
    <w:rsid w:val="005114AB"/>
    <w:rsid w:val="005114F6"/>
    <w:rsid w:val="005117B7"/>
    <w:rsid w:val="0051198C"/>
    <w:rsid w:val="00511E76"/>
    <w:rsid w:val="00511F4B"/>
    <w:rsid w:val="00512393"/>
    <w:rsid w:val="00512796"/>
    <w:rsid w:val="005128A5"/>
    <w:rsid w:val="00512942"/>
    <w:rsid w:val="00512AB0"/>
    <w:rsid w:val="005130ED"/>
    <w:rsid w:val="005132E8"/>
    <w:rsid w:val="0051359B"/>
    <w:rsid w:val="00513AEE"/>
    <w:rsid w:val="0051405C"/>
    <w:rsid w:val="005140F1"/>
    <w:rsid w:val="005144E8"/>
    <w:rsid w:val="00514863"/>
    <w:rsid w:val="00515301"/>
    <w:rsid w:val="00515463"/>
    <w:rsid w:val="005157E7"/>
    <w:rsid w:val="00515B31"/>
    <w:rsid w:val="00516997"/>
    <w:rsid w:val="00516A24"/>
    <w:rsid w:val="00516AEF"/>
    <w:rsid w:val="0051783E"/>
    <w:rsid w:val="005201F4"/>
    <w:rsid w:val="00520490"/>
    <w:rsid w:val="005206BD"/>
    <w:rsid w:val="00520708"/>
    <w:rsid w:val="00520A98"/>
    <w:rsid w:val="00520BCC"/>
    <w:rsid w:val="00520E4B"/>
    <w:rsid w:val="00520F50"/>
    <w:rsid w:val="005216CB"/>
    <w:rsid w:val="005217F7"/>
    <w:rsid w:val="00521A24"/>
    <w:rsid w:val="00521A8F"/>
    <w:rsid w:val="00521F41"/>
    <w:rsid w:val="005221C6"/>
    <w:rsid w:val="005227CB"/>
    <w:rsid w:val="005228B5"/>
    <w:rsid w:val="00522ED4"/>
    <w:rsid w:val="00523822"/>
    <w:rsid w:val="00523B8D"/>
    <w:rsid w:val="00524258"/>
    <w:rsid w:val="0052431F"/>
    <w:rsid w:val="00524C5B"/>
    <w:rsid w:val="00524EFA"/>
    <w:rsid w:val="00525149"/>
    <w:rsid w:val="0052535B"/>
    <w:rsid w:val="005255B2"/>
    <w:rsid w:val="005256E4"/>
    <w:rsid w:val="0052593C"/>
    <w:rsid w:val="00525A5E"/>
    <w:rsid w:val="00525A74"/>
    <w:rsid w:val="0052602D"/>
    <w:rsid w:val="0052612F"/>
    <w:rsid w:val="00526270"/>
    <w:rsid w:val="0052630F"/>
    <w:rsid w:val="00526357"/>
    <w:rsid w:val="0052651E"/>
    <w:rsid w:val="00526607"/>
    <w:rsid w:val="00526BDB"/>
    <w:rsid w:val="00526D81"/>
    <w:rsid w:val="00526DB2"/>
    <w:rsid w:val="005273AE"/>
    <w:rsid w:val="005275DC"/>
    <w:rsid w:val="00527ABB"/>
    <w:rsid w:val="00527E5E"/>
    <w:rsid w:val="00530984"/>
    <w:rsid w:val="00530B71"/>
    <w:rsid w:val="00530DE5"/>
    <w:rsid w:val="00531568"/>
    <w:rsid w:val="0053191F"/>
    <w:rsid w:val="00531A10"/>
    <w:rsid w:val="00531DCD"/>
    <w:rsid w:val="00532472"/>
    <w:rsid w:val="0053283B"/>
    <w:rsid w:val="00532A9F"/>
    <w:rsid w:val="0053313D"/>
    <w:rsid w:val="005332F0"/>
    <w:rsid w:val="0053354D"/>
    <w:rsid w:val="005336A0"/>
    <w:rsid w:val="00533A84"/>
    <w:rsid w:val="005341AB"/>
    <w:rsid w:val="005343A1"/>
    <w:rsid w:val="00535156"/>
    <w:rsid w:val="005353BA"/>
    <w:rsid w:val="005353E6"/>
    <w:rsid w:val="0053541B"/>
    <w:rsid w:val="005356A5"/>
    <w:rsid w:val="0053594D"/>
    <w:rsid w:val="00535C0B"/>
    <w:rsid w:val="00535D35"/>
    <w:rsid w:val="00535D42"/>
    <w:rsid w:val="00535EE5"/>
    <w:rsid w:val="00535F39"/>
    <w:rsid w:val="00536320"/>
    <w:rsid w:val="005365EE"/>
    <w:rsid w:val="00536644"/>
    <w:rsid w:val="00536985"/>
    <w:rsid w:val="0053768F"/>
    <w:rsid w:val="0053773F"/>
    <w:rsid w:val="00537966"/>
    <w:rsid w:val="00537B42"/>
    <w:rsid w:val="00537EA7"/>
    <w:rsid w:val="005403A3"/>
    <w:rsid w:val="005407E4"/>
    <w:rsid w:val="00541729"/>
    <w:rsid w:val="00541E3F"/>
    <w:rsid w:val="005420A0"/>
    <w:rsid w:val="005422E8"/>
    <w:rsid w:val="00542938"/>
    <w:rsid w:val="005429D4"/>
    <w:rsid w:val="00542D62"/>
    <w:rsid w:val="00543185"/>
    <w:rsid w:val="005431F4"/>
    <w:rsid w:val="00543626"/>
    <w:rsid w:val="00543669"/>
    <w:rsid w:val="00543EBB"/>
    <w:rsid w:val="0054407F"/>
    <w:rsid w:val="00544469"/>
    <w:rsid w:val="005448F7"/>
    <w:rsid w:val="00544945"/>
    <w:rsid w:val="005449E9"/>
    <w:rsid w:val="00544E10"/>
    <w:rsid w:val="00544F08"/>
    <w:rsid w:val="0054561F"/>
    <w:rsid w:val="00545BCB"/>
    <w:rsid w:val="00546625"/>
    <w:rsid w:val="00546743"/>
    <w:rsid w:val="00546A86"/>
    <w:rsid w:val="00546D60"/>
    <w:rsid w:val="0054728E"/>
    <w:rsid w:val="005476B8"/>
    <w:rsid w:val="005478B2"/>
    <w:rsid w:val="0055029E"/>
    <w:rsid w:val="005503A1"/>
    <w:rsid w:val="005507CA"/>
    <w:rsid w:val="005507FC"/>
    <w:rsid w:val="00550B0B"/>
    <w:rsid w:val="00551920"/>
    <w:rsid w:val="00551ACA"/>
    <w:rsid w:val="00551B24"/>
    <w:rsid w:val="00551B78"/>
    <w:rsid w:val="00552054"/>
    <w:rsid w:val="0055241D"/>
    <w:rsid w:val="00552DB3"/>
    <w:rsid w:val="00552F82"/>
    <w:rsid w:val="0055320B"/>
    <w:rsid w:val="00553659"/>
    <w:rsid w:val="00553A88"/>
    <w:rsid w:val="00554257"/>
    <w:rsid w:val="00554541"/>
    <w:rsid w:val="00554555"/>
    <w:rsid w:val="0055471A"/>
    <w:rsid w:val="00554C4B"/>
    <w:rsid w:val="00554C86"/>
    <w:rsid w:val="00554F1A"/>
    <w:rsid w:val="00555245"/>
    <w:rsid w:val="005553FC"/>
    <w:rsid w:val="0055587C"/>
    <w:rsid w:val="00555A9B"/>
    <w:rsid w:val="00555E8E"/>
    <w:rsid w:val="00556580"/>
    <w:rsid w:val="00556A65"/>
    <w:rsid w:val="00556B58"/>
    <w:rsid w:val="0055725C"/>
    <w:rsid w:val="00557BA1"/>
    <w:rsid w:val="0056018D"/>
    <w:rsid w:val="005605B6"/>
    <w:rsid w:val="00560908"/>
    <w:rsid w:val="00560F2D"/>
    <w:rsid w:val="00560F44"/>
    <w:rsid w:val="00561354"/>
    <w:rsid w:val="00561619"/>
    <w:rsid w:val="00561E22"/>
    <w:rsid w:val="005628A5"/>
    <w:rsid w:val="00562900"/>
    <w:rsid w:val="00562CE5"/>
    <w:rsid w:val="00562CF9"/>
    <w:rsid w:val="00562FFD"/>
    <w:rsid w:val="005634C6"/>
    <w:rsid w:val="00563FAC"/>
    <w:rsid w:val="0056504B"/>
    <w:rsid w:val="0056546D"/>
    <w:rsid w:val="00565E3A"/>
    <w:rsid w:val="00565F23"/>
    <w:rsid w:val="005663AB"/>
    <w:rsid w:val="0056691E"/>
    <w:rsid w:val="005669F7"/>
    <w:rsid w:val="00566C36"/>
    <w:rsid w:val="00566CE3"/>
    <w:rsid w:val="00566D00"/>
    <w:rsid w:val="005670D8"/>
    <w:rsid w:val="00567106"/>
    <w:rsid w:val="005672A1"/>
    <w:rsid w:val="00567AF7"/>
    <w:rsid w:val="005704FA"/>
    <w:rsid w:val="00570687"/>
    <w:rsid w:val="005707CF"/>
    <w:rsid w:val="0057093A"/>
    <w:rsid w:val="00570975"/>
    <w:rsid w:val="00571224"/>
    <w:rsid w:val="0057139E"/>
    <w:rsid w:val="00571415"/>
    <w:rsid w:val="00571631"/>
    <w:rsid w:val="0057167D"/>
    <w:rsid w:val="00571E6C"/>
    <w:rsid w:val="00571ECB"/>
    <w:rsid w:val="0057243D"/>
    <w:rsid w:val="0057253B"/>
    <w:rsid w:val="00572798"/>
    <w:rsid w:val="00572DBD"/>
    <w:rsid w:val="00572FA2"/>
    <w:rsid w:val="00573155"/>
    <w:rsid w:val="005733CF"/>
    <w:rsid w:val="0057370B"/>
    <w:rsid w:val="00573EF1"/>
    <w:rsid w:val="00574539"/>
    <w:rsid w:val="00574B0A"/>
    <w:rsid w:val="00574DE1"/>
    <w:rsid w:val="005750F5"/>
    <w:rsid w:val="00575276"/>
    <w:rsid w:val="005752AB"/>
    <w:rsid w:val="005755E8"/>
    <w:rsid w:val="00575B2D"/>
    <w:rsid w:val="00575E36"/>
    <w:rsid w:val="00576352"/>
    <w:rsid w:val="00577365"/>
    <w:rsid w:val="00577864"/>
    <w:rsid w:val="00577A60"/>
    <w:rsid w:val="00577AF0"/>
    <w:rsid w:val="00577EAF"/>
    <w:rsid w:val="00577F08"/>
    <w:rsid w:val="00580053"/>
    <w:rsid w:val="00580B0C"/>
    <w:rsid w:val="00581182"/>
    <w:rsid w:val="00581422"/>
    <w:rsid w:val="00581C08"/>
    <w:rsid w:val="00581E8C"/>
    <w:rsid w:val="00581EBA"/>
    <w:rsid w:val="00581F0E"/>
    <w:rsid w:val="00581FDB"/>
    <w:rsid w:val="00582151"/>
    <w:rsid w:val="00582223"/>
    <w:rsid w:val="005824B5"/>
    <w:rsid w:val="005825FA"/>
    <w:rsid w:val="00582EB1"/>
    <w:rsid w:val="005832A2"/>
    <w:rsid w:val="00583AD2"/>
    <w:rsid w:val="00583B73"/>
    <w:rsid w:val="00583CA1"/>
    <w:rsid w:val="00583DB4"/>
    <w:rsid w:val="00583F53"/>
    <w:rsid w:val="00584654"/>
    <w:rsid w:val="00584F35"/>
    <w:rsid w:val="0058517B"/>
    <w:rsid w:val="005853A0"/>
    <w:rsid w:val="0058550B"/>
    <w:rsid w:val="005857DD"/>
    <w:rsid w:val="00585C79"/>
    <w:rsid w:val="00586117"/>
    <w:rsid w:val="005864B0"/>
    <w:rsid w:val="00586DBC"/>
    <w:rsid w:val="0058700E"/>
    <w:rsid w:val="00587298"/>
    <w:rsid w:val="00587500"/>
    <w:rsid w:val="005878E8"/>
    <w:rsid w:val="0059013C"/>
    <w:rsid w:val="0059029E"/>
    <w:rsid w:val="0059056F"/>
    <w:rsid w:val="00590A73"/>
    <w:rsid w:val="0059109E"/>
    <w:rsid w:val="00591757"/>
    <w:rsid w:val="00591F26"/>
    <w:rsid w:val="00592C66"/>
    <w:rsid w:val="00592DE2"/>
    <w:rsid w:val="00593364"/>
    <w:rsid w:val="00593704"/>
    <w:rsid w:val="00593C78"/>
    <w:rsid w:val="00593E7F"/>
    <w:rsid w:val="005943F1"/>
    <w:rsid w:val="0059445A"/>
    <w:rsid w:val="00594F22"/>
    <w:rsid w:val="00594FF1"/>
    <w:rsid w:val="00595123"/>
    <w:rsid w:val="005955AF"/>
    <w:rsid w:val="00595AF0"/>
    <w:rsid w:val="00595DDD"/>
    <w:rsid w:val="00595F38"/>
    <w:rsid w:val="00595F87"/>
    <w:rsid w:val="00596976"/>
    <w:rsid w:val="00596E97"/>
    <w:rsid w:val="005A040C"/>
    <w:rsid w:val="005A1B29"/>
    <w:rsid w:val="005A1B43"/>
    <w:rsid w:val="005A2214"/>
    <w:rsid w:val="005A225C"/>
    <w:rsid w:val="005A2C02"/>
    <w:rsid w:val="005A2CD4"/>
    <w:rsid w:val="005A3F0E"/>
    <w:rsid w:val="005A4160"/>
    <w:rsid w:val="005A48BB"/>
    <w:rsid w:val="005A4E0E"/>
    <w:rsid w:val="005A579B"/>
    <w:rsid w:val="005A62C5"/>
    <w:rsid w:val="005A64E8"/>
    <w:rsid w:val="005A660D"/>
    <w:rsid w:val="005A6776"/>
    <w:rsid w:val="005A6ED8"/>
    <w:rsid w:val="005A734D"/>
    <w:rsid w:val="005A7DF8"/>
    <w:rsid w:val="005A7E7B"/>
    <w:rsid w:val="005B05CF"/>
    <w:rsid w:val="005B09CB"/>
    <w:rsid w:val="005B1C74"/>
    <w:rsid w:val="005B1DF9"/>
    <w:rsid w:val="005B2502"/>
    <w:rsid w:val="005B29F8"/>
    <w:rsid w:val="005B2AAE"/>
    <w:rsid w:val="005B2B4F"/>
    <w:rsid w:val="005B2F32"/>
    <w:rsid w:val="005B3024"/>
    <w:rsid w:val="005B3041"/>
    <w:rsid w:val="005B34FB"/>
    <w:rsid w:val="005B382C"/>
    <w:rsid w:val="005B3966"/>
    <w:rsid w:val="005B3AAA"/>
    <w:rsid w:val="005B3FE5"/>
    <w:rsid w:val="005B4545"/>
    <w:rsid w:val="005B4632"/>
    <w:rsid w:val="005B467D"/>
    <w:rsid w:val="005B46DD"/>
    <w:rsid w:val="005B4CCD"/>
    <w:rsid w:val="005B57EE"/>
    <w:rsid w:val="005B6576"/>
    <w:rsid w:val="005B67BB"/>
    <w:rsid w:val="005B6F32"/>
    <w:rsid w:val="005B7ACA"/>
    <w:rsid w:val="005B7BE2"/>
    <w:rsid w:val="005B7FAC"/>
    <w:rsid w:val="005C00FD"/>
    <w:rsid w:val="005C0124"/>
    <w:rsid w:val="005C02D5"/>
    <w:rsid w:val="005C0838"/>
    <w:rsid w:val="005C1A36"/>
    <w:rsid w:val="005C1E2C"/>
    <w:rsid w:val="005C2136"/>
    <w:rsid w:val="005C21FD"/>
    <w:rsid w:val="005C23A3"/>
    <w:rsid w:val="005C23BA"/>
    <w:rsid w:val="005C2706"/>
    <w:rsid w:val="005C2713"/>
    <w:rsid w:val="005C2DD4"/>
    <w:rsid w:val="005C3014"/>
    <w:rsid w:val="005C31DD"/>
    <w:rsid w:val="005C3AB8"/>
    <w:rsid w:val="005C3F61"/>
    <w:rsid w:val="005C40FC"/>
    <w:rsid w:val="005C41E7"/>
    <w:rsid w:val="005C4512"/>
    <w:rsid w:val="005C4F1F"/>
    <w:rsid w:val="005C5802"/>
    <w:rsid w:val="005C58DA"/>
    <w:rsid w:val="005C699A"/>
    <w:rsid w:val="005C72C2"/>
    <w:rsid w:val="005C78A4"/>
    <w:rsid w:val="005C7A00"/>
    <w:rsid w:val="005C7AB0"/>
    <w:rsid w:val="005C7E07"/>
    <w:rsid w:val="005D057D"/>
    <w:rsid w:val="005D08F9"/>
    <w:rsid w:val="005D1498"/>
    <w:rsid w:val="005D18DE"/>
    <w:rsid w:val="005D193C"/>
    <w:rsid w:val="005D1AEE"/>
    <w:rsid w:val="005D20FB"/>
    <w:rsid w:val="005D21BC"/>
    <w:rsid w:val="005D227F"/>
    <w:rsid w:val="005D26AD"/>
    <w:rsid w:val="005D27A6"/>
    <w:rsid w:val="005D281E"/>
    <w:rsid w:val="005D29EF"/>
    <w:rsid w:val="005D2CF8"/>
    <w:rsid w:val="005D35C9"/>
    <w:rsid w:val="005D3B00"/>
    <w:rsid w:val="005D3C17"/>
    <w:rsid w:val="005D3CC8"/>
    <w:rsid w:val="005D3DDC"/>
    <w:rsid w:val="005D414E"/>
    <w:rsid w:val="005D4596"/>
    <w:rsid w:val="005D49C4"/>
    <w:rsid w:val="005D4C05"/>
    <w:rsid w:val="005D54B3"/>
    <w:rsid w:val="005D5573"/>
    <w:rsid w:val="005D5DF4"/>
    <w:rsid w:val="005D5E00"/>
    <w:rsid w:val="005D6690"/>
    <w:rsid w:val="005D6E1F"/>
    <w:rsid w:val="005D7347"/>
    <w:rsid w:val="005D7348"/>
    <w:rsid w:val="005D75C8"/>
    <w:rsid w:val="005D7869"/>
    <w:rsid w:val="005D7A61"/>
    <w:rsid w:val="005E078D"/>
    <w:rsid w:val="005E16AA"/>
    <w:rsid w:val="005E1A0E"/>
    <w:rsid w:val="005E2786"/>
    <w:rsid w:val="005E31EB"/>
    <w:rsid w:val="005E3267"/>
    <w:rsid w:val="005E3DDE"/>
    <w:rsid w:val="005E3ECF"/>
    <w:rsid w:val="005E3F38"/>
    <w:rsid w:val="005E44FE"/>
    <w:rsid w:val="005E46A7"/>
    <w:rsid w:val="005E4753"/>
    <w:rsid w:val="005E4A05"/>
    <w:rsid w:val="005E4A89"/>
    <w:rsid w:val="005E58E7"/>
    <w:rsid w:val="005E5999"/>
    <w:rsid w:val="005E64A4"/>
    <w:rsid w:val="005E6524"/>
    <w:rsid w:val="005E6F7F"/>
    <w:rsid w:val="005E72E1"/>
    <w:rsid w:val="005E78F2"/>
    <w:rsid w:val="005E7DEE"/>
    <w:rsid w:val="005F0107"/>
    <w:rsid w:val="005F0593"/>
    <w:rsid w:val="005F05A0"/>
    <w:rsid w:val="005F0A4D"/>
    <w:rsid w:val="005F0C31"/>
    <w:rsid w:val="005F10C3"/>
    <w:rsid w:val="005F123C"/>
    <w:rsid w:val="005F1820"/>
    <w:rsid w:val="005F1C61"/>
    <w:rsid w:val="005F1E42"/>
    <w:rsid w:val="005F1E49"/>
    <w:rsid w:val="005F1E66"/>
    <w:rsid w:val="005F250A"/>
    <w:rsid w:val="005F27DE"/>
    <w:rsid w:val="005F2823"/>
    <w:rsid w:val="005F2A63"/>
    <w:rsid w:val="005F2A94"/>
    <w:rsid w:val="005F2FEA"/>
    <w:rsid w:val="005F3067"/>
    <w:rsid w:val="005F3751"/>
    <w:rsid w:val="005F3FDB"/>
    <w:rsid w:val="005F41DA"/>
    <w:rsid w:val="005F420F"/>
    <w:rsid w:val="005F44B6"/>
    <w:rsid w:val="005F4826"/>
    <w:rsid w:val="005F4B4F"/>
    <w:rsid w:val="005F4D37"/>
    <w:rsid w:val="005F4FC1"/>
    <w:rsid w:val="005F51EA"/>
    <w:rsid w:val="005F5531"/>
    <w:rsid w:val="005F58AB"/>
    <w:rsid w:val="005F5CBD"/>
    <w:rsid w:val="005F5FA1"/>
    <w:rsid w:val="005F6128"/>
    <w:rsid w:val="005F6716"/>
    <w:rsid w:val="005F6B04"/>
    <w:rsid w:val="005F6E09"/>
    <w:rsid w:val="005F7FAB"/>
    <w:rsid w:val="00600748"/>
    <w:rsid w:val="00600A9C"/>
    <w:rsid w:val="00601585"/>
    <w:rsid w:val="006015C0"/>
    <w:rsid w:val="006016F8"/>
    <w:rsid w:val="00601B8F"/>
    <w:rsid w:val="00601C2A"/>
    <w:rsid w:val="00602135"/>
    <w:rsid w:val="00602675"/>
    <w:rsid w:val="0060283A"/>
    <w:rsid w:val="00602F5F"/>
    <w:rsid w:val="0060303E"/>
    <w:rsid w:val="0060321C"/>
    <w:rsid w:val="0060336D"/>
    <w:rsid w:val="00603874"/>
    <w:rsid w:val="00603B2A"/>
    <w:rsid w:val="00603EB5"/>
    <w:rsid w:val="00603F89"/>
    <w:rsid w:val="006046A2"/>
    <w:rsid w:val="0060472A"/>
    <w:rsid w:val="006048CB"/>
    <w:rsid w:val="00604A6B"/>
    <w:rsid w:val="00604B6D"/>
    <w:rsid w:val="00604DAC"/>
    <w:rsid w:val="006051DE"/>
    <w:rsid w:val="0060575E"/>
    <w:rsid w:val="006057EA"/>
    <w:rsid w:val="006058B0"/>
    <w:rsid w:val="00605A66"/>
    <w:rsid w:val="00606272"/>
    <w:rsid w:val="00606C9B"/>
    <w:rsid w:val="00606CD5"/>
    <w:rsid w:val="00606FEF"/>
    <w:rsid w:val="006072C7"/>
    <w:rsid w:val="006073D7"/>
    <w:rsid w:val="00607693"/>
    <w:rsid w:val="00607AB3"/>
    <w:rsid w:val="00607C1A"/>
    <w:rsid w:val="00607E5A"/>
    <w:rsid w:val="00610483"/>
    <w:rsid w:val="006108E9"/>
    <w:rsid w:val="0061094F"/>
    <w:rsid w:val="0061154D"/>
    <w:rsid w:val="006115DA"/>
    <w:rsid w:val="00611A26"/>
    <w:rsid w:val="00611A62"/>
    <w:rsid w:val="00611F53"/>
    <w:rsid w:val="00611F5D"/>
    <w:rsid w:val="00612C34"/>
    <w:rsid w:val="00612CDB"/>
    <w:rsid w:val="006132E7"/>
    <w:rsid w:val="0061371F"/>
    <w:rsid w:val="006138EF"/>
    <w:rsid w:val="00613B73"/>
    <w:rsid w:val="00613CEA"/>
    <w:rsid w:val="00614555"/>
    <w:rsid w:val="006154F7"/>
    <w:rsid w:val="006155B3"/>
    <w:rsid w:val="006157A0"/>
    <w:rsid w:val="006159F6"/>
    <w:rsid w:val="00615CAE"/>
    <w:rsid w:val="006166DB"/>
    <w:rsid w:val="00616AD7"/>
    <w:rsid w:val="00616EF5"/>
    <w:rsid w:val="006175EC"/>
    <w:rsid w:val="00617CBC"/>
    <w:rsid w:val="00617EAE"/>
    <w:rsid w:val="006205EB"/>
    <w:rsid w:val="0062061A"/>
    <w:rsid w:val="00620CDE"/>
    <w:rsid w:val="00620E93"/>
    <w:rsid w:val="00621026"/>
    <w:rsid w:val="00621027"/>
    <w:rsid w:val="00621558"/>
    <w:rsid w:val="00621A51"/>
    <w:rsid w:val="00621C8C"/>
    <w:rsid w:val="00621DD4"/>
    <w:rsid w:val="0062221D"/>
    <w:rsid w:val="00622A8C"/>
    <w:rsid w:val="0062334E"/>
    <w:rsid w:val="00623A5A"/>
    <w:rsid w:val="00623DD5"/>
    <w:rsid w:val="00623E51"/>
    <w:rsid w:val="00624E1D"/>
    <w:rsid w:val="00624E3F"/>
    <w:rsid w:val="00625242"/>
    <w:rsid w:val="006252DF"/>
    <w:rsid w:val="0062585F"/>
    <w:rsid w:val="00625CBA"/>
    <w:rsid w:val="00626865"/>
    <w:rsid w:val="00626E61"/>
    <w:rsid w:val="00627095"/>
    <w:rsid w:val="00630054"/>
    <w:rsid w:val="00630656"/>
    <w:rsid w:val="0063086E"/>
    <w:rsid w:val="00630983"/>
    <w:rsid w:val="006310D8"/>
    <w:rsid w:val="00631109"/>
    <w:rsid w:val="00631525"/>
    <w:rsid w:val="0063176B"/>
    <w:rsid w:val="00631EA6"/>
    <w:rsid w:val="00632192"/>
    <w:rsid w:val="0063238E"/>
    <w:rsid w:val="00632BC1"/>
    <w:rsid w:val="00632BD1"/>
    <w:rsid w:val="00632E64"/>
    <w:rsid w:val="00632F97"/>
    <w:rsid w:val="0063321E"/>
    <w:rsid w:val="006335BA"/>
    <w:rsid w:val="00633AD3"/>
    <w:rsid w:val="00633C15"/>
    <w:rsid w:val="00633CEB"/>
    <w:rsid w:val="00634209"/>
    <w:rsid w:val="00634ABF"/>
    <w:rsid w:val="00634E8C"/>
    <w:rsid w:val="00634ECF"/>
    <w:rsid w:val="006351EC"/>
    <w:rsid w:val="0063533E"/>
    <w:rsid w:val="0063555E"/>
    <w:rsid w:val="00635611"/>
    <w:rsid w:val="00635799"/>
    <w:rsid w:val="00635E9B"/>
    <w:rsid w:val="006360F8"/>
    <w:rsid w:val="006363A3"/>
    <w:rsid w:val="006366C2"/>
    <w:rsid w:val="00636B1D"/>
    <w:rsid w:val="00636B91"/>
    <w:rsid w:val="00636E26"/>
    <w:rsid w:val="00636F00"/>
    <w:rsid w:val="0063726E"/>
    <w:rsid w:val="006400F6"/>
    <w:rsid w:val="00640456"/>
    <w:rsid w:val="00640B0C"/>
    <w:rsid w:val="00640BB2"/>
    <w:rsid w:val="00640E0A"/>
    <w:rsid w:val="00640E90"/>
    <w:rsid w:val="00641125"/>
    <w:rsid w:val="0064173D"/>
    <w:rsid w:val="00641E18"/>
    <w:rsid w:val="0064269B"/>
    <w:rsid w:val="0064280B"/>
    <w:rsid w:val="00642901"/>
    <w:rsid w:val="006429EB"/>
    <w:rsid w:val="00643413"/>
    <w:rsid w:val="0064391D"/>
    <w:rsid w:val="00643C18"/>
    <w:rsid w:val="00643DFF"/>
    <w:rsid w:val="00644C9A"/>
    <w:rsid w:val="006461E0"/>
    <w:rsid w:val="006467DD"/>
    <w:rsid w:val="00646E56"/>
    <w:rsid w:val="0064727E"/>
    <w:rsid w:val="0064751C"/>
    <w:rsid w:val="00647B05"/>
    <w:rsid w:val="00647FA0"/>
    <w:rsid w:val="00650D37"/>
    <w:rsid w:val="00651274"/>
    <w:rsid w:val="00651A9C"/>
    <w:rsid w:val="00651C9B"/>
    <w:rsid w:val="00651D38"/>
    <w:rsid w:val="006521BB"/>
    <w:rsid w:val="006526FE"/>
    <w:rsid w:val="00652CF1"/>
    <w:rsid w:val="00653396"/>
    <w:rsid w:val="0065339C"/>
    <w:rsid w:val="00653A5E"/>
    <w:rsid w:val="00654309"/>
    <w:rsid w:val="00654E2D"/>
    <w:rsid w:val="00655816"/>
    <w:rsid w:val="00655AF8"/>
    <w:rsid w:val="00655C8B"/>
    <w:rsid w:val="00655F51"/>
    <w:rsid w:val="006563E1"/>
    <w:rsid w:val="006566AD"/>
    <w:rsid w:val="00656D3D"/>
    <w:rsid w:val="00656F22"/>
    <w:rsid w:val="00657004"/>
    <w:rsid w:val="00657A45"/>
    <w:rsid w:val="00657B0B"/>
    <w:rsid w:val="00657D34"/>
    <w:rsid w:val="00657EE0"/>
    <w:rsid w:val="0066014B"/>
    <w:rsid w:val="0066027A"/>
    <w:rsid w:val="00660FD8"/>
    <w:rsid w:val="006610F4"/>
    <w:rsid w:val="00661CFA"/>
    <w:rsid w:val="00661D70"/>
    <w:rsid w:val="00661E42"/>
    <w:rsid w:val="00661ED7"/>
    <w:rsid w:val="00661F9D"/>
    <w:rsid w:val="0066249B"/>
    <w:rsid w:val="0066293C"/>
    <w:rsid w:val="00662B96"/>
    <w:rsid w:val="00662D82"/>
    <w:rsid w:val="006638D9"/>
    <w:rsid w:val="00663B9B"/>
    <w:rsid w:val="00663EF9"/>
    <w:rsid w:val="00664162"/>
    <w:rsid w:val="00664ECF"/>
    <w:rsid w:val="006651E9"/>
    <w:rsid w:val="00665423"/>
    <w:rsid w:val="00665815"/>
    <w:rsid w:val="00665973"/>
    <w:rsid w:val="00665BEA"/>
    <w:rsid w:val="00665CA4"/>
    <w:rsid w:val="00665D38"/>
    <w:rsid w:val="00665EFC"/>
    <w:rsid w:val="00665F14"/>
    <w:rsid w:val="0066653A"/>
    <w:rsid w:val="00666FB3"/>
    <w:rsid w:val="006670A2"/>
    <w:rsid w:val="006673B0"/>
    <w:rsid w:val="00667674"/>
    <w:rsid w:val="0066784A"/>
    <w:rsid w:val="00667FA8"/>
    <w:rsid w:val="0067031F"/>
    <w:rsid w:val="0067078C"/>
    <w:rsid w:val="0067080B"/>
    <w:rsid w:val="00670E0B"/>
    <w:rsid w:val="00670F4A"/>
    <w:rsid w:val="00671796"/>
    <w:rsid w:val="00671FA9"/>
    <w:rsid w:val="00671FD2"/>
    <w:rsid w:val="006720A7"/>
    <w:rsid w:val="00672431"/>
    <w:rsid w:val="006724AC"/>
    <w:rsid w:val="006729EE"/>
    <w:rsid w:val="00672B6F"/>
    <w:rsid w:val="00672BFF"/>
    <w:rsid w:val="00672FDE"/>
    <w:rsid w:val="00673658"/>
    <w:rsid w:val="006739D0"/>
    <w:rsid w:val="006739DE"/>
    <w:rsid w:val="00673BBD"/>
    <w:rsid w:val="00674AD7"/>
    <w:rsid w:val="00674C56"/>
    <w:rsid w:val="006750B8"/>
    <w:rsid w:val="0067522B"/>
    <w:rsid w:val="00675C17"/>
    <w:rsid w:val="00675FD9"/>
    <w:rsid w:val="0067616E"/>
    <w:rsid w:val="00676817"/>
    <w:rsid w:val="0067696B"/>
    <w:rsid w:val="00676BF1"/>
    <w:rsid w:val="00676F55"/>
    <w:rsid w:val="00677164"/>
    <w:rsid w:val="00677187"/>
    <w:rsid w:val="006779BC"/>
    <w:rsid w:val="00677DEA"/>
    <w:rsid w:val="00680165"/>
    <w:rsid w:val="00680174"/>
    <w:rsid w:val="006804C1"/>
    <w:rsid w:val="0068068E"/>
    <w:rsid w:val="00680934"/>
    <w:rsid w:val="00681354"/>
    <w:rsid w:val="00681532"/>
    <w:rsid w:val="006815E9"/>
    <w:rsid w:val="00681639"/>
    <w:rsid w:val="00681B29"/>
    <w:rsid w:val="00681E3E"/>
    <w:rsid w:val="00681E7C"/>
    <w:rsid w:val="00682643"/>
    <w:rsid w:val="00682D69"/>
    <w:rsid w:val="00682E7A"/>
    <w:rsid w:val="00682F02"/>
    <w:rsid w:val="006834DA"/>
    <w:rsid w:val="006835C4"/>
    <w:rsid w:val="00683C80"/>
    <w:rsid w:val="00683C9B"/>
    <w:rsid w:val="00683DCF"/>
    <w:rsid w:val="00683E9C"/>
    <w:rsid w:val="00683F3C"/>
    <w:rsid w:val="00684669"/>
    <w:rsid w:val="00684C19"/>
    <w:rsid w:val="00684F99"/>
    <w:rsid w:val="00685655"/>
    <w:rsid w:val="00685AD7"/>
    <w:rsid w:val="00685AF5"/>
    <w:rsid w:val="0068650E"/>
    <w:rsid w:val="006868EC"/>
    <w:rsid w:val="00686A2A"/>
    <w:rsid w:val="00686A40"/>
    <w:rsid w:val="00686BDC"/>
    <w:rsid w:val="00686E93"/>
    <w:rsid w:val="00687254"/>
    <w:rsid w:val="006874C4"/>
    <w:rsid w:val="006879FD"/>
    <w:rsid w:val="0069017B"/>
    <w:rsid w:val="00690547"/>
    <w:rsid w:val="0069093E"/>
    <w:rsid w:val="00690F08"/>
    <w:rsid w:val="00690FC5"/>
    <w:rsid w:val="00691085"/>
    <w:rsid w:val="006912F9"/>
    <w:rsid w:val="00691856"/>
    <w:rsid w:val="00691E47"/>
    <w:rsid w:val="00691F28"/>
    <w:rsid w:val="00692A19"/>
    <w:rsid w:val="00692A8F"/>
    <w:rsid w:val="00692AB2"/>
    <w:rsid w:val="006930C7"/>
    <w:rsid w:val="0069336F"/>
    <w:rsid w:val="00693516"/>
    <w:rsid w:val="00693790"/>
    <w:rsid w:val="006937E0"/>
    <w:rsid w:val="006939A3"/>
    <w:rsid w:val="00694717"/>
    <w:rsid w:val="00694AF7"/>
    <w:rsid w:val="006954BD"/>
    <w:rsid w:val="0069554B"/>
    <w:rsid w:val="00695FB9"/>
    <w:rsid w:val="006964BB"/>
    <w:rsid w:val="006966EA"/>
    <w:rsid w:val="00696DF2"/>
    <w:rsid w:val="00697122"/>
    <w:rsid w:val="006972C3"/>
    <w:rsid w:val="00697511"/>
    <w:rsid w:val="006976F1"/>
    <w:rsid w:val="006979EA"/>
    <w:rsid w:val="00697A0D"/>
    <w:rsid w:val="006A015B"/>
    <w:rsid w:val="006A01D3"/>
    <w:rsid w:val="006A022C"/>
    <w:rsid w:val="006A03A9"/>
    <w:rsid w:val="006A0D34"/>
    <w:rsid w:val="006A12DD"/>
    <w:rsid w:val="006A13FF"/>
    <w:rsid w:val="006A155F"/>
    <w:rsid w:val="006A1D3D"/>
    <w:rsid w:val="006A2A05"/>
    <w:rsid w:val="006A2A84"/>
    <w:rsid w:val="006A2FB5"/>
    <w:rsid w:val="006A3414"/>
    <w:rsid w:val="006A3993"/>
    <w:rsid w:val="006A3A7D"/>
    <w:rsid w:val="006A3E03"/>
    <w:rsid w:val="006A4119"/>
    <w:rsid w:val="006A4606"/>
    <w:rsid w:val="006A4820"/>
    <w:rsid w:val="006A4872"/>
    <w:rsid w:val="006A4B84"/>
    <w:rsid w:val="006A4E89"/>
    <w:rsid w:val="006A50C0"/>
    <w:rsid w:val="006A5378"/>
    <w:rsid w:val="006A55A9"/>
    <w:rsid w:val="006A5820"/>
    <w:rsid w:val="006A5A33"/>
    <w:rsid w:val="006A5CDF"/>
    <w:rsid w:val="006A6069"/>
    <w:rsid w:val="006A60E6"/>
    <w:rsid w:val="006A61C3"/>
    <w:rsid w:val="006A662D"/>
    <w:rsid w:val="006A665E"/>
    <w:rsid w:val="006A669D"/>
    <w:rsid w:val="006A6983"/>
    <w:rsid w:val="006A7341"/>
    <w:rsid w:val="006A7B94"/>
    <w:rsid w:val="006A7F80"/>
    <w:rsid w:val="006B02E5"/>
    <w:rsid w:val="006B03E8"/>
    <w:rsid w:val="006B055B"/>
    <w:rsid w:val="006B0B87"/>
    <w:rsid w:val="006B0CBB"/>
    <w:rsid w:val="006B0EA8"/>
    <w:rsid w:val="006B10A9"/>
    <w:rsid w:val="006B11A2"/>
    <w:rsid w:val="006B1C99"/>
    <w:rsid w:val="006B207A"/>
    <w:rsid w:val="006B20AB"/>
    <w:rsid w:val="006B2727"/>
    <w:rsid w:val="006B2826"/>
    <w:rsid w:val="006B284F"/>
    <w:rsid w:val="006B34AA"/>
    <w:rsid w:val="006B3762"/>
    <w:rsid w:val="006B3776"/>
    <w:rsid w:val="006B4156"/>
    <w:rsid w:val="006B4276"/>
    <w:rsid w:val="006B4433"/>
    <w:rsid w:val="006B4483"/>
    <w:rsid w:val="006B4A19"/>
    <w:rsid w:val="006B4DAB"/>
    <w:rsid w:val="006B4DCD"/>
    <w:rsid w:val="006B5898"/>
    <w:rsid w:val="006B5B90"/>
    <w:rsid w:val="006B65A5"/>
    <w:rsid w:val="006B66B1"/>
    <w:rsid w:val="006B6BA1"/>
    <w:rsid w:val="006B74F3"/>
    <w:rsid w:val="006B7A77"/>
    <w:rsid w:val="006B7E45"/>
    <w:rsid w:val="006C07B1"/>
    <w:rsid w:val="006C0D16"/>
    <w:rsid w:val="006C12AA"/>
    <w:rsid w:val="006C1A8F"/>
    <w:rsid w:val="006C1D28"/>
    <w:rsid w:val="006C2D88"/>
    <w:rsid w:val="006C2F51"/>
    <w:rsid w:val="006C30C7"/>
    <w:rsid w:val="006C30E6"/>
    <w:rsid w:val="006C3496"/>
    <w:rsid w:val="006C35E0"/>
    <w:rsid w:val="006C36B1"/>
    <w:rsid w:val="006C38DE"/>
    <w:rsid w:val="006C3F49"/>
    <w:rsid w:val="006C4593"/>
    <w:rsid w:val="006C47A7"/>
    <w:rsid w:val="006C4DF2"/>
    <w:rsid w:val="006C5097"/>
    <w:rsid w:val="006C519A"/>
    <w:rsid w:val="006C5874"/>
    <w:rsid w:val="006C63C2"/>
    <w:rsid w:val="006C6D25"/>
    <w:rsid w:val="006C728F"/>
    <w:rsid w:val="006C7B00"/>
    <w:rsid w:val="006D02B6"/>
    <w:rsid w:val="006D045D"/>
    <w:rsid w:val="006D05F3"/>
    <w:rsid w:val="006D07E0"/>
    <w:rsid w:val="006D0DB0"/>
    <w:rsid w:val="006D0FBE"/>
    <w:rsid w:val="006D1321"/>
    <w:rsid w:val="006D13F6"/>
    <w:rsid w:val="006D14B5"/>
    <w:rsid w:val="006D14DC"/>
    <w:rsid w:val="006D14F5"/>
    <w:rsid w:val="006D1727"/>
    <w:rsid w:val="006D186B"/>
    <w:rsid w:val="006D24FB"/>
    <w:rsid w:val="006D2677"/>
    <w:rsid w:val="006D27BB"/>
    <w:rsid w:val="006D282F"/>
    <w:rsid w:val="006D2A84"/>
    <w:rsid w:val="006D2FCF"/>
    <w:rsid w:val="006D34D7"/>
    <w:rsid w:val="006D3D3F"/>
    <w:rsid w:val="006D4900"/>
    <w:rsid w:val="006D4A67"/>
    <w:rsid w:val="006D4CA1"/>
    <w:rsid w:val="006D537A"/>
    <w:rsid w:val="006D5679"/>
    <w:rsid w:val="006D5C7C"/>
    <w:rsid w:val="006D5E44"/>
    <w:rsid w:val="006D62C0"/>
    <w:rsid w:val="006D6C59"/>
    <w:rsid w:val="006D6CE4"/>
    <w:rsid w:val="006D7353"/>
    <w:rsid w:val="006D76D5"/>
    <w:rsid w:val="006D7A47"/>
    <w:rsid w:val="006D7C39"/>
    <w:rsid w:val="006D7D66"/>
    <w:rsid w:val="006D7EF9"/>
    <w:rsid w:val="006D7F1B"/>
    <w:rsid w:val="006E0029"/>
    <w:rsid w:val="006E0280"/>
    <w:rsid w:val="006E0D4A"/>
    <w:rsid w:val="006E0E7F"/>
    <w:rsid w:val="006E10F8"/>
    <w:rsid w:val="006E12DB"/>
    <w:rsid w:val="006E1531"/>
    <w:rsid w:val="006E160D"/>
    <w:rsid w:val="006E1BD1"/>
    <w:rsid w:val="006E2519"/>
    <w:rsid w:val="006E2840"/>
    <w:rsid w:val="006E2975"/>
    <w:rsid w:val="006E2A60"/>
    <w:rsid w:val="006E2DDB"/>
    <w:rsid w:val="006E3114"/>
    <w:rsid w:val="006E4296"/>
    <w:rsid w:val="006E4EF5"/>
    <w:rsid w:val="006E5017"/>
    <w:rsid w:val="006E519C"/>
    <w:rsid w:val="006E5684"/>
    <w:rsid w:val="006E5B04"/>
    <w:rsid w:val="006E5BB7"/>
    <w:rsid w:val="006E5F63"/>
    <w:rsid w:val="006E6550"/>
    <w:rsid w:val="006E6843"/>
    <w:rsid w:val="006E70A7"/>
    <w:rsid w:val="006E72A6"/>
    <w:rsid w:val="006E759D"/>
    <w:rsid w:val="006E782A"/>
    <w:rsid w:val="006E7D2F"/>
    <w:rsid w:val="006F01E3"/>
    <w:rsid w:val="006F0290"/>
    <w:rsid w:val="006F029A"/>
    <w:rsid w:val="006F0DBC"/>
    <w:rsid w:val="006F1BAF"/>
    <w:rsid w:val="006F1D03"/>
    <w:rsid w:val="006F2030"/>
    <w:rsid w:val="006F24A4"/>
    <w:rsid w:val="006F2A2D"/>
    <w:rsid w:val="006F2D1C"/>
    <w:rsid w:val="006F3000"/>
    <w:rsid w:val="006F3C44"/>
    <w:rsid w:val="006F405F"/>
    <w:rsid w:val="006F4337"/>
    <w:rsid w:val="006F4DE1"/>
    <w:rsid w:val="006F4E8C"/>
    <w:rsid w:val="006F52BF"/>
    <w:rsid w:val="006F52CB"/>
    <w:rsid w:val="006F5DDD"/>
    <w:rsid w:val="006F6694"/>
    <w:rsid w:val="006F748A"/>
    <w:rsid w:val="006F790B"/>
    <w:rsid w:val="006F7CDB"/>
    <w:rsid w:val="006F7DD6"/>
    <w:rsid w:val="0070081C"/>
    <w:rsid w:val="00700B9A"/>
    <w:rsid w:val="00701495"/>
    <w:rsid w:val="00701607"/>
    <w:rsid w:val="00701822"/>
    <w:rsid w:val="00701BF3"/>
    <w:rsid w:val="00701DCB"/>
    <w:rsid w:val="007033B4"/>
    <w:rsid w:val="0070408A"/>
    <w:rsid w:val="0070472F"/>
    <w:rsid w:val="007047D8"/>
    <w:rsid w:val="00704EBA"/>
    <w:rsid w:val="00705B67"/>
    <w:rsid w:val="00705D30"/>
    <w:rsid w:val="0070682A"/>
    <w:rsid w:val="00706FC2"/>
    <w:rsid w:val="0070746F"/>
    <w:rsid w:val="007074A2"/>
    <w:rsid w:val="00710176"/>
    <w:rsid w:val="00710964"/>
    <w:rsid w:val="00710A3B"/>
    <w:rsid w:val="00710A70"/>
    <w:rsid w:val="00710C8A"/>
    <w:rsid w:val="00711043"/>
    <w:rsid w:val="007114EA"/>
    <w:rsid w:val="00711956"/>
    <w:rsid w:val="00712C29"/>
    <w:rsid w:val="007133DB"/>
    <w:rsid w:val="0071359C"/>
    <w:rsid w:val="0071371F"/>
    <w:rsid w:val="007138C1"/>
    <w:rsid w:val="00713A9D"/>
    <w:rsid w:val="00713CF6"/>
    <w:rsid w:val="00713DC4"/>
    <w:rsid w:val="007141F5"/>
    <w:rsid w:val="00714360"/>
    <w:rsid w:val="0071455C"/>
    <w:rsid w:val="00714CF9"/>
    <w:rsid w:val="00714D3E"/>
    <w:rsid w:val="0071595B"/>
    <w:rsid w:val="0071693D"/>
    <w:rsid w:val="00716A49"/>
    <w:rsid w:val="00716EEA"/>
    <w:rsid w:val="007175ED"/>
    <w:rsid w:val="007177C0"/>
    <w:rsid w:val="0071784E"/>
    <w:rsid w:val="00717C7B"/>
    <w:rsid w:val="00720CBB"/>
    <w:rsid w:val="00720DA8"/>
    <w:rsid w:val="007214FB"/>
    <w:rsid w:val="007215DC"/>
    <w:rsid w:val="007219C3"/>
    <w:rsid w:val="00721B22"/>
    <w:rsid w:val="00721D4D"/>
    <w:rsid w:val="00721FBC"/>
    <w:rsid w:val="00722565"/>
    <w:rsid w:val="00722DC5"/>
    <w:rsid w:val="00723009"/>
    <w:rsid w:val="0072301E"/>
    <w:rsid w:val="00723062"/>
    <w:rsid w:val="007238ED"/>
    <w:rsid w:val="00723A45"/>
    <w:rsid w:val="00723C5B"/>
    <w:rsid w:val="00723F57"/>
    <w:rsid w:val="00723FB3"/>
    <w:rsid w:val="0072419E"/>
    <w:rsid w:val="00724217"/>
    <w:rsid w:val="007246F3"/>
    <w:rsid w:val="0072474C"/>
    <w:rsid w:val="00725297"/>
    <w:rsid w:val="007259FA"/>
    <w:rsid w:val="00725CA2"/>
    <w:rsid w:val="00725DF2"/>
    <w:rsid w:val="00725E43"/>
    <w:rsid w:val="00725E59"/>
    <w:rsid w:val="00725EE0"/>
    <w:rsid w:val="007263C2"/>
    <w:rsid w:val="00726A93"/>
    <w:rsid w:val="00726EB1"/>
    <w:rsid w:val="00727154"/>
    <w:rsid w:val="00727255"/>
    <w:rsid w:val="0072775C"/>
    <w:rsid w:val="007277BA"/>
    <w:rsid w:val="00727ED8"/>
    <w:rsid w:val="00727FE3"/>
    <w:rsid w:val="007306C8"/>
    <w:rsid w:val="00730B45"/>
    <w:rsid w:val="00731116"/>
    <w:rsid w:val="0073174D"/>
    <w:rsid w:val="007317AC"/>
    <w:rsid w:val="00731F3C"/>
    <w:rsid w:val="00731F97"/>
    <w:rsid w:val="00732027"/>
    <w:rsid w:val="007325AC"/>
    <w:rsid w:val="007325CB"/>
    <w:rsid w:val="00732B87"/>
    <w:rsid w:val="00732BDA"/>
    <w:rsid w:val="00732E3F"/>
    <w:rsid w:val="0073318D"/>
    <w:rsid w:val="00733223"/>
    <w:rsid w:val="00733C4B"/>
    <w:rsid w:val="00734005"/>
    <w:rsid w:val="00734484"/>
    <w:rsid w:val="00734E2B"/>
    <w:rsid w:val="00734EFC"/>
    <w:rsid w:val="007351E6"/>
    <w:rsid w:val="00735813"/>
    <w:rsid w:val="00735A0B"/>
    <w:rsid w:val="00735D92"/>
    <w:rsid w:val="00735FE9"/>
    <w:rsid w:val="00736289"/>
    <w:rsid w:val="007362DD"/>
    <w:rsid w:val="00736890"/>
    <w:rsid w:val="00736E84"/>
    <w:rsid w:val="0073745E"/>
    <w:rsid w:val="0073783B"/>
    <w:rsid w:val="007378EE"/>
    <w:rsid w:val="0074001C"/>
    <w:rsid w:val="007401CE"/>
    <w:rsid w:val="00740D89"/>
    <w:rsid w:val="007410AB"/>
    <w:rsid w:val="0074140B"/>
    <w:rsid w:val="007416E4"/>
    <w:rsid w:val="00741C2E"/>
    <w:rsid w:val="00742330"/>
    <w:rsid w:val="00742602"/>
    <w:rsid w:val="0074294F"/>
    <w:rsid w:val="00742984"/>
    <w:rsid w:val="00742E55"/>
    <w:rsid w:val="00743A07"/>
    <w:rsid w:val="00745033"/>
    <w:rsid w:val="007453F3"/>
    <w:rsid w:val="0074547A"/>
    <w:rsid w:val="00745660"/>
    <w:rsid w:val="0074583F"/>
    <w:rsid w:val="0074735F"/>
    <w:rsid w:val="00747C81"/>
    <w:rsid w:val="00747DE6"/>
    <w:rsid w:val="007500C7"/>
    <w:rsid w:val="007501B6"/>
    <w:rsid w:val="00750CF7"/>
    <w:rsid w:val="00750D70"/>
    <w:rsid w:val="00751038"/>
    <w:rsid w:val="00751408"/>
    <w:rsid w:val="007518A1"/>
    <w:rsid w:val="00751E3F"/>
    <w:rsid w:val="0075210C"/>
    <w:rsid w:val="0075246C"/>
    <w:rsid w:val="007524C8"/>
    <w:rsid w:val="007525E4"/>
    <w:rsid w:val="007526F3"/>
    <w:rsid w:val="00753772"/>
    <w:rsid w:val="007543A7"/>
    <w:rsid w:val="0075499B"/>
    <w:rsid w:val="007549B3"/>
    <w:rsid w:val="007554FD"/>
    <w:rsid w:val="00756023"/>
    <w:rsid w:val="00756039"/>
    <w:rsid w:val="0075618E"/>
    <w:rsid w:val="00756242"/>
    <w:rsid w:val="007562A6"/>
    <w:rsid w:val="007562C0"/>
    <w:rsid w:val="00756B1D"/>
    <w:rsid w:val="00756F4A"/>
    <w:rsid w:val="0075741F"/>
    <w:rsid w:val="007579C4"/>
    <w:rsid w:val="00757CE8"/>
    <w:rsid w:val="00761B04"/>
    <w:rsid w:val="00761F5A"/>
    <w:rsid w:val="00762384"/>
    <w:rsid w:val="007623B2"/>
    <w:rsid w:val="00762BC1"/>
    <w:rsid w:val="007633CE"/>
    <w:rsid w:val="007636FB"/>
    <w:rsid w:val="00763917"/>
    <w:rsid w:val="007639DA"/>
    <w:rsid w:val="007640B6"/>
    <w:rsid w:val="0076434B"/>
    <w:rsid w:val="00764378"/>
    <w:rsid w:val="00764AE0"/>
    <w:rsid w:val="00764BC6"/>
    <w:rsid w:val="00764DAD"/>
    <w:rsid w:val="007652E6"/>
    <w:rsid w:val="00765325"/>
    <w:rsid w:val="0076590F"/>
    <w:rsid w:val="00765B95"/>
    <w:rsid w:val="00765D3D"/>
    <w:rsid w:val="00765FE0"/>
    <w:rsid w:val="0076639D"/>
    <w:rsid w:val="007663E5"/>
    <w:rsid w:val="00766719"/>
    <w:rsid w:val="00766AB3"/>
    <w:rsid w:val="007675E7"/>
    <w:rsid w:val="00767633"/>
    <w:rsid w:val="00767AC0"/>
    <w:rsid w:val="00767F25"/>
    <w:rsid w:val="00770888"/>
    <w:rsid w:val="00770923"/>
    <w:rsid w:val="00770970"/>
    <w:rsid w:val="00770A56"/>
    <w:rsid w:val="00770F45"/>
    <w:rsid w:val="00771125"/>
    <w:rsid w:val="0077232E"/>
    <w:rsid w:val="00772446"/>
    <w:rsid w:val="00772B3B"/>
    <w:rsid w:val="007730F1"/>
    <w:rsid w:val="00773544"/>
    <w:rsid w:val="00773F9B"/>
    <w:rsid w:val="00774A62"/>
    <w:rsid w:val="00774BEE"/>
    <w:rsid w:val="00775594"/>
    <w:rsid w:val="0077574E"/>
    <w:rsid w:val="007758F5"/>
    <w:rsid w:val="00775C5B"/>
    <w:rsid w:val="00775DB1"/>
    <w:rsid w:val="00775F39"/>
    <w:rsid w:val="00776335"/>
    <w:rsid w:val="00776337"/>
    <w:rsid w:val="007763C5"/>
    <w:rsid w:val="007763F9"/>
    <w:rsid w:val="007765C1"/>
    <w:rsid w:val="007768B9"/>
    <w:rsid w:val="00776AE3"/>
    <w:rsid w:val="00776E76"/>
    <w:rsid w:val="00776EDA"/>
    <w:rsid w:val="00776F55"/>
    <w:rsid w:val="00777378"/>
    <w:rsid w:val="007776F2"/>
    <w:rsid w:val="007779BF"/>
    <w:rsid w:val="00777BFA"/>
    <w:rsid w:val="00777CC8"/>
    <w:rsid w:val="00777FAD"/>
    <w:rsid w:val="00780F2F"/>
    <w:rsid w:val="00781EEE"/>
    <w:rsid w:val="0078235C"/>
    <w:rsid w:val="007827C3"/>
    <w:rsid w:val="00782809"/>
    <w:rsid w:val="007828FF"/>
    <w:rsid w:val="00782B4E"/>
    <w:rsid w:val="00782CC4"/>
    <w:rsid w:val="00783096"/>
    <w:rsid w:val="007837B9"/>
    <w:rsid w:val="007839C6"/>
    <w:rsid w:val="00784067"/>
    <w:rsid w:val="007841E3"/>
    <w:rsid w:val="00784208"/>
    <w:rsid w:val="00785587"/>
    <w:rsid w:val="00785818"/>
    <w:rsid w:val="00785A2C"/>
    <w:rsid w:val="0078645C"/>
    <w:rsid w:val="00786680"/>
    <w:rsid w:val="00786EA6"/>
    <w:rsid w:val="00787665"/>
    <w:rsid w:val="00787692"/>
    <w:rsid w:val="007876F2"/>
    <w:rsid w:val="00787A79"/>
    <w:rsid w:val="00787ACB"/>
    <w:rsid w:val="00787F89"/>
    <w:rsid w:val="00790668"/>
    <w:rsid w:val="00790AF0"/>
    <w:rsid w:val="00790EB8"/>
    <w:rsid w:val="00791584"/>
    <w:rsid w:val="0079172B"/>
    <w:rsid w:val="007920D4"/>
    <w:rsid w:val="00792A29"/>
    <w:rsid w:val="0079303F"/>
    <w:rsid w:val="00793562"/>
    <w:rsid w:val="00793FB1"/>
    <w:rsid w:val="00794166"/>
    <w:rsid w:val="0079471A"/>
    <w:rsid w:val="00794850"/>
    <w:rsid w:val="00794888"/>
    <w:rsid w:val="00794C44"/>
    <w:rsid w:val="00794F66"/>
    <w:rsid w:val="00795086"/>
    <w:rsid w:val="007955B6"/>
    <w:rsid w:val="00795672"/>
    <w:rsid w:val="00795B27"/>
    <w:rsid w:val="00795EEE"/>
    <w:rsid w:val="007961F1"/>
    <w:rsid w:val="00796B1C"/>
    <w:rsid w:val="00796F9A"/>
    <w:rsid w:val="0079720B"/>
    <w:rsid w:val="00797282"/>
    <w:rsid w:val="00797497"/>
    <w:rsid w:val="0079762D"/>
    <w:rsid w:val="00797718"/>
    <w:rsid w:val="007978F5"/>
    <w:rsid w:val="00797B54"/>
    <w:rsid w:val="00797E97"/>
    <w:rsid w:val="00797F2B"/>
    <w:rsid w:val="007A042A"/>
    <w:rsid w:val="007A099A"/>
    <w:rsid w:val="007A0C55"/>
    <w:rsid w:val="007A0C6B"/>
    <w:rsid w:val="007A1D19"/>
    <w:rsid w:val="007A1D9D"/>
    <w:rsid w:val="007A229D"/>
    <w:rsid w:val="007A2539"/>
    <w:rsid w:val="007A2714"/>
    <w:rsid w:val="007A2E5D"/>
    <w:rsid w:val="007A31D1"/>
    <w:rsid w:val="007A3353"/>
    <w:rsid w:val="007A37EB"/>
    <w:rsid w:val="007A39D4"/>
    <w:rsid w:val="007A40B6"/>
    <w:rsid w:val="007A40C8"/>
    <w:rsid w:val="007A412C"/>
    <w:rsid w:val="007A625A"/>
    <w:rsid w:val="007A65F2"/>
    <w:rsid w:val="007A6724"/>
    <w:rsid w:val="007A6EF5"/>
    <w:rsid w:val="007A6FFB"/>
    <w:rsid w:val="007A7FC5"/>
    <w:rsid w:val="007B099E"/>
    <w:rsid w:val="007B10C9"/>
    <w:rsid w:val="007B19CC"/>
    <w:rsid w:val="007B1C62"/>
    <w:rsid w:val="007B216B"/>
    <w:rsid w:val="007B226C"/>
    <w:rsid w:val="007B2812"/>
    <w:rsid w:val="007B2DBB"/>
    <w:rsid w:val="007B2FA0"/>
    <w:rsid w:val="007B35A2"/>
    <w:rsid w:val="007B3A29"/>
    <w:rsid w:val="007B3FA2"/>
    <w:rsid w:val="007B422A"/>
    <w:rsid w:val="007B45B1"/>
    <w:rsid w:val="007B4D05"/>
    <w:rsid w:val="007B5164"/>
    <w:rsid w:val="007B517D"/>
    <w:rsid w:val="007B5444"/>
    <w:rsid w:val="007B60D9"/>
    <w:rsid w:val="007B61D1"/>
    <w:rsid w:val="007B61D7"/>
    <w:rsid w:val="007B66C8"/>
    <w:rsid w:val="007B6831"/>
    <w:rsid w:val="007B6A40"/>
    <w:rsid w:val="007B7649"/>
    <w:rsid w:val="007B7A5A"/>
    <w:rsid w:val="007C081F"/>
    <w:rsid w:val="007C0D84"/>
    <w:rsid w:val="007C0F4A"/>
    <w:rsid w:val="007C11D5"/>
    <w:rsid w:val="007C1599"/>
    <w:rsid w:val="007C1A89"/>
    <w:rsid w:val="007C1CA6"/>
    <w:rsid w:val="007C1F44"/>
    <w:rsid w:val="007C1F8D"/>
    <w:rsid w:val="007C219F"/>
    <w:rsid w:val="007C239A"/>
    <w:rsid w:val="007C2A17"/>
    <w:rsid w:val="007C3185"/>
    <w:rsid w:val="007C3C48"/>
    <w:rsid w:val="007C4231"/>
    <w:rsid w:val="007C4B3F"/>
    <w:rsid w:val="007C4CF0"/>
    <w:rsid w:val="007C5005"/>
    <w:rsid w:val="007C511F"/>
    <w:rsid w:val="007C532F"/>
    <w:rsid w:val="007C54C8"/>
    <w:rsid w:val="007C58F5"/>
    <w:rsid w:val="007C5A1F"/>
    <w:rsid w:val="007C6097"/>
    <w:rsid w:val="007C6187"/>
    <w:rsid w:val="007C62C6"/>
    <w:rsid w:val="007C68B3"/>
    <w:rsid w:val="007C6C18"/>
    <w:rsid w:val="007C73A5"/>
    <w:rsid w:val="007C73AC"/>
    <w:rsid w:val="007C762C"/>
    <w:rsid w:val="007C7D6E"/>
    <w:rsid w:val="007C7FE5"/>
    <w:rsid w:val="007D1B4B"/>
    <w:rsid w:val="007D2065"/>
    <w:rsid w:val="007D235C"/>
    <w:rsid w:val="007D266A"/>
    <w:rsid w:val="007D2BE3"/>
    <w:rsid w:val="007D2EBB"/>
    <w:rsid w:val="007D3353"/>
    <w:rsid w:val="007D347E"/>
    <w:rsid w:val="007D3733"/>
    <w:rsid w:val="007D37F0"/>
    <w:rsid w:val="007D3AF6"/>
    <w:rsid w:val="007D3BBB"/>
    <w:rsid w:val="007D3C51"/>
    <w:rsid w:val="007D3E11"/>
    <w:rsid w:val="007D45BB"/>
    <w:rsid w:val="007D47CC"/>
    <w:rsid w:val="007D4A3A"/>
    <w:rsid w:val="007D4D3B"/>
    <w:rsid w:val="007D527E"/>
    <w:rsid w:val="007D5377"/>
    <w:rsid w:val="007D5623"/>
    <w:rsid w:val="007D5C8E"/>
    <w:rsid w:val="007D6142"/>
    <w:rsid w:val="007D620A"/>
    <w:rsid w:val="007D6738"/>
    <w:rsid w:val="007D67D6"/>
    <w:rsid w:val="007D697E"/>
    <w:rsid w:val="007D73CE"/>
    <w:rsid w:val="007D74E6"/>
    <w:rsid w:val="007D7678"/>
    <w:rsid w:val="007D7AC0"/>
    <w:rsid w:val="007D7CA6"/>
    <w:rsid w:val="007E01FC"/>
    <w:rsid w:val="007E0A4D"/>
    <w:rsid w:val="007E0C9E"/>
    <w:rsid w:val="007E0D47"/>
    <w:rsid w:val="007E1017"/>
    <w:rsid w:val="007E1A19"/>
    <w:rsid w:val="007E1C19"/>
    <w:rsid w:val="007E2767"/>
    <w:rsid w:val="007E2771"/>
    <w:rsid w:val="007E282A"/>
    <w:rsid w:val="007E2D4A"/>
    <w:rsid w:val="007E2E7A"/>
    <w:rsid w:val="007E34D1"/>
    <w:rsid w:val="007E3874"/>
    <w:rsid w:val="007E450C"/>
    <w:rsid w:val="007E47BF"/>
    <w:rsid w:val="007E4A90"/>
    <w:rsid w:val="007E4B95"/>
    <w:rsid w:val="007E4C8E"/>
    <w:rsid w:val="007E52B6"/>
    <w:rsid w:val="007E56FF"/>
    <w:rsid w:val="007E5A79"/>
    <w:rsid w:val="007E5CC9"/>
    <w:rsid w:val="007E6718"/>
    <w:rsid w:val="007E6BEB"/>
    <w:rsid w:val="007E6E36"/>
    <w:rsid w:val="007E7085"/>
    <w:rsid w:val="007E7198"/>
    <w:rsid w:val="007E7CD7"/>
    <w:rsid w:val="007E7EB9"/>
    <w:rsid w:val="007F08A3"/>
    <w:rsid w:val="007F0A71"/>
    <w:rsid w:val="007F0EA3"/>
    <w:rsid w:val="007F0F46"/>
    <w:rsid w:val="007F19E6"/>
    <w:rsid w:val="007F1AAF"/>
    <w:rsid w:val="007F1BE8"/>
    <w:rsid w:val="007F1D90"/>
    <w:rsid w:val="007F2797"/>
    <w:rsid w:val="007F2D4E"/>
    <w:rsid w:val="007F2DD9"/>
    <w:rsid w:val="007F2FE5"/>
    <w:rsid w:val="007F42F8"/>
    <w:rsid w:val="007F489B"/>
    <w:rsid w:val="007F54D8"/>
    <w:rsid w:val="007F5BDC"/>
    <w:rsid w:val="007F5D6C"/>
    <w:rsid w:val="007F5DEB"/>
    <w:rsid w:val="007F606B"/>
    <w:rsid w:val="007F638F"/>
    <w:rsid w:val="007F66A8"/>
    <w:rsid w:val="007F6830"/>
    <w:rsid w:val="007F6E9B"/>
    <w:rsid w:val="007F7288"/>
    <w:rsid w:val="007F76FE"/>
    <w:rsid w:val="00800152"/>
    <w:rsid w:val="00800F5E"/>
    <w:rsid w:val="00800F6C"/>
    <w:rsid w:val="008013BD"/>
    <w:rsid w:val="0080175A"/>
    <w:rsid w:val="00801A4B"/>
    <w:rsid w:val="00801B8A"/>
    <w:rsid w:val="0080217A"/>
    <w:rsid w:val="008021B4"/>
    <w:rsid w:val="00802583"/>
    <w:rsid w:val="008027E9"/>
    <w:rsid w:val="008029D2"/>
    <w:rsid w:val="00802CAE"/>
    <w:rsid w:val="00802ED4"/>
    <w:rsid w:val="0080314B"/>
    <w:rsid w:val="00803696"/>
    <w:rsid w:val="00803BC7"/>
    <w:rsid w:val="008044A3"/>
    <w:rsid w:val="00804A19"/>
    <w:rsid w:val="00804F75"/>
    <w:rsid w:val="008054EA"/>
    <w:rsid w:val="00805613"/>
    <w:rsid w:val="008058FA"/>
    <w:rsid w:val="00805AAE"/>
    <w:rsid w:val="00805D6B"/>
    <w:rsid w:val="00805E12"/>
    <w:rsid w:val="00805F78"/>
    <w:rsid w:val="0080626C"/>
    <w:rsid w:val="00806646"/>
    <w:rsid w:val="00806847"/>
    <w:rsid w:val="00806A23"/>
    <w:rsid w:val="00806A8E"/>
    <w:rsid w:val="00806CD4"/>
    <w:rsid w:val="00806E0E"/>
    <w:rsid w:val="0080714E"/>
    <w:rsid w:val="008079CB"/>
    <w:rsid w:val="00807CB2"/>
    <w:rsid w:val="008103F4"/>
    <w:rsid w:val="008109C9"/>
    <w:rsid w:val="00810B44"/>
    <w:rsid w:val="00810E45"/>
    <w:rsid w:val="00811242"/>
    <w:rsid w:val="008114C5"/>
    <w:rsid w:val="008117BC"/>
    <w:rsid w:val="00812B94"/>
    <w:rsid w:val="00812FEB"/>
    <w:rsid w:val="00813177"/>
    <w:rsid w:val="00813B36"/>
    <w:rsid w:val="00813B84"/>
    <w:rsid w:val="00813B8C"/>
    <w:rsid w:val="00814138"/>
    <w:rsid w:val="00814416"/>
    <w:rsid w:val="00814620"/>
    <w:rsid w:val="00814752"/>
    <w:rsid w:val="00814AD2"/>
    <w:rsid w:val="00814C64"/>
    <w:rsid w:val="00814DC9"/>
    <w:rsid w:val="0081539A"/>
    <w:rsid w:val="008153F7"/>
    <w:rsid w:val="00816147"/>
    <w:rsid w:val="00816283"/>
    <w:rsid w:val="00816CA2"/>
    <w:rsid w:val="00816F53"/>
    <w:rsid w:val="00816FD1"/>
    <w:rsid w:val="008200BE"/>
    <w:rsid w:val="008203D2"/>
    <w:rsid w:val="00820805"/>
    <w:rsid w:val="00820C9A"/>
    <w:rsid w:val="00821055"/>
    <w:rsid w:val="008215F0"/>
    <w:rsid w:val="0082179B"/>
    <w:rsid w:val="00821BF9"/>
    <w:rsid w:val="00821CE1"/>
    <w:rsid w:val="00821E74"/>
    <w:rsid w:val="00822183"/>
    <w:rsid w:val="00822781"/>
    <w:rsid w:val="008228A7"/>
    <w:rsid w:val="00823FA5"/>
    <w:rsid w:val="0082422B"/>
    <w:rsid w:val="008247CD"/>
    <w:rsid w:val="00824C15"/>
    <w:rsid w:val="00825241"/>
    <w:rsid w:val="00825937"/>
    <w:rsid w:val="00825E00"/>
    <w:rsid w:val="00825F86"/>
    <w:rsid w:val="0082630E"/>
    <w:rsid w:val="0082634A"/>
    <w:rsid w:val="00826806"/>
    <w:rsid w:val="008268CD"/>
    <w:rsid w:val="00826B5C"/>
    <w:rsid w:val="00826CEF"/>
    <w:rsid w:val="00826DA8"/>
    <w:rsid w:val="00827545"/>
    <w:rsid w:val="00827776"/>
    <w:rsid w:val="0083030F"/>
    <w:rsid w:val="00830485"/>
    <w:rsid w:val="00830636"/>
    <w:rsid w:val="008306D4"/>
    <w:rsid w:val="00830CBB"/>
    <w:rsid w:val="00830DF0"/>
    <w:rsid w:val="00830E3E"/>
    <w:rsid w:val="00830E43"/>
    <w:rsid w:val="00831016"/>
    <w:rsid w:val="00831558"/>
    <w:rsid w:val="0083196C"/>
    <w:rsid w:val="00831B7F"/>
    <w:rsid w:val="0083272C"/>
    <w:rsid w:val="00832802"/>
    <w:rsid w:val="00832DE6"/>
    <w:rsid w:val="008330E7"/>
    <w:rsid w:val="00833F51"/>
    <w:rsid w:val="00835145"/>
    <w:rsid w:val="008352B9"/>
    <w:rsid w:val="0083537B"/>
    <w:rsid w:val="008356C0"/>
    <w:rsid w:val="00835C5B"/>
    <w:rsid w:val="00835C72"/>
    <w:rsid w:val="00835CE1"/>
    <w:rsid w:val="00836057"/>
    <w:rsid w:val="008361F9"/>
    <w:rsid w:val="008363FE"/>
    <w:rsid w:val="00836E20"/>
    <w:rsid w:val="008377AB"/>
    <w:rsid w:val="00840021"/>
    <w:rsid w:val="00840301"/>
    <w:rsid w:val="0084060F"/>
    <w:rsid w:val="00841099"/>
    <w:rsid w:val="008410D1"/>
    <w:rsid w:val="00841374"/>
    <w:rsid w:val="0084155F"/>
    <w:rsid w:val="00841E5C"/>
    <w:rsid w:val="0084204D"/>
    <w:rsid w:val="00842279"/>
    <w:rsid w:val="008425A3"/>
    <w:rsid w:val="008429A2"/>
    <w:rsid w:val="00842A10"/>
    <w:rsid w:val="008430E1"/>
    <w:rsid w:val="00843CEC"/>
    <w:rsid w:val="00843CFA"/>
    <w:rsid w:val="00843D76"/>
    <w:rsid w:val="00843F85"/>
    <w:rsid w:val="00844548"/>
    <w:rsid w:val="00844AEB"/>
    <w:rsid w:val="00844D83"/>
    <w:rsid w:val="00844EAB"/>
    <w:rsid w:val="00844F54"/>
    <w:rsid w:val="00844FF9"/>
    <w:rsid w:val="008450FB"/>
    <w:rsid w:val="0084513D"/>
    <w:rsid w:val="0084522E"/>
    <w:rsid w:val="00845CEE"/>
    <w:rsid w:val="00845F2D"/>
    <w:rsid w:val="00846087"/>
    <w:rsid w:val="008463E5"/>
    <w:rsid w:val="00846AB4"/>
    <w:rsid w:val="00846FC4"/>
    <w:rsid w:val="008471A8"/>
    <w:rsid w:val="00847BF0"/>
    <w:rsid w:val="00847EBF"/>
    <w:rsid w:val="00850E8D"/>
    <w:rsid w:val="0085112F"/>
    <w:rsid w:val="008517F7"/>
    <w:rsid w:val="00851854"/>
    <w:rsid w:val="00851999"/>
    <w:rsid w:val="00851B7D"/>
    <w:rsid w:val="00852BAD"/>
    <w:rsid w:val="00852E11"/>
    <w:rsid w:val="00852EA5"/>
    <w:rsid w:val="0085359D"/>
    <w:rsid w:val="0085416F"/>
    <w:rsid w:val="008545C0"/>
    <w:rsid w:val="00854670"/>
    <w:rsid w:val="008548AF"/>
    <w:rsid w:val="00854C06"/>
    <w:rsid w:val="00854E45"/>
    <w:rsid w:val="008551AC"/>
    <w:rsid w:val="00855423"/>
    <w:rsid w:val="00855991"/>
    <w:rsid w:val="0085649B"/>
    <w:rsid w:val="0085670D"/>
    <w:rsid w:val="00856834"/>
    <w:rsid w:val="00856B75"/>
    <w:rsid w:val="00856F78"/>
    <w:rsid w:val="0085727F"/>
    <w:rsid w:val="00857751"/>
    <w:rsid w:val="008577CB"/>
    <w:rsid w:val="00857AB6"/>
    <w:rsid w:val="00857C36"/>
    <w:rsid w:val="008601B8"/>
    <w:rsid w:val="00860709"/>
    <w:rsid w:val="00860AB9"/>
    <w:rsid w:val="00860FCF"/>
    <w:rsid w:val="0086114D"/>
    <w:rsid w:val="00861864"/>
    <w:rsid w:val="0086199C"/>
    <w:rsid w:val="00861DD2"/>
    <w:rsid w:val="00861FE8"/>
    <w:rsid w:val="008624E5"/>
    <w:rsid w:val="00862B2A"/>
    <w:rsid w:val="00862C2E"/>
    <w:rsid w:val="00862CE7"/>
    <w:rsid w:val="008633DF"/>
    <w:rsid w:val="00863416"/>
    <w:rsid w:val="00863958"/>
    <w:rsid w:val="00863DBA"/>
    <w:rsid w:val="008645C5"/>
    <w:rsid w:val="0086467D"/>
    <w:rsid w:val="00865BC1"/>
    <w:rsid w:val="00865CD2"/>
    <w:rsid w:val="008666D9"/>
    <w:rsid w:val="00866732"/>
    <w:rsid w:val="00867238"/>
    <w:rsid w:val="008674D7"/>
    <w:rsid w:val="00870890"/>
    <w:rsid w:val="00870AB9"/>
    <w:rsid w:val="00870AE3"/>
    <w:rsid w:val="00870B12"/>
    <w:rsid w:val="00870B86"/>
    <w:rsid w:val="0087122D"/>
    <w:rsid w:val="0087150D"/>
    <w:rsid w:val="0087172E"/>
    <w:rsid w:val="0087174E"/>
    <w:rsid w:val="00871B73"/>
    <w:rsid w:val="00871D29"/>
    <w:rsid w:val="00872A55"/>
    <w:rsid w:val="00872AB2"/>
    <w:rsid w:val="00872EC3"/>
    <w:rsid w:val="008732A0"/>
    <w:rsid w:val="008739F8"/>
    <w:rsid w:val="0087475D"/>
    <w:rsid w:val="00874A11"/>
    <w:rsid w:val="0087528E"/>
    <w:rsid w:val="00875702"/>
    <w:rsid w:val="008759DA"/>
    <w:rsid w:val="008765A7"/>
    <w:rsid w:val="00876804"/>
    <w:rsid w:val="008768F4"/>
    <w:rsid w:val="00877A72"/>
    <w:rsid w:val="00880607"/>
    <w:rsid w:val="00881C94"/>
    <w:rsid w:val="00882800"/>
    <w:rsid w:val="00882CCD"/>
    <w:rsid w:val="00882DDD"/>
    <w:rsid w:val="00882F60"/>
    <w:rsid w:val="00882F78"/>
    <w:rsid w:val="0088331D"/>
    <w:rsid w:val="008833D2"/>
    <w:rsid w:val="008837E8"/>
    <w:rsid w:val="00883A26"/>
    <w:rsid w:val="00883C98"/>
    <w:rsid w:val="00883D44"/>
    <w:rsid w:val="00883FF7"/>
    <w:rsid w:val="0088424B"/>
    <w:rsid w:val="00884277"/>
    <w:rsid w:val="008843C0"/>
    <w:rsid w:val="00884477"/>
    <w:rsid w:val="00884488"/>
    <w:rsid w:val="00884855"/>
    <w:rsid w:val="0088485C"/>
    <w:rsid w:val="00884934"/>
    <w:rsid w:val="00885012"/>
    <w:rsid w:val="00885247"/>
    <w:rsid w:val="0088544B"/>
    <w:rsid w:val="00885C4E"/>
    <w:rsid w:val="00885DFA"/>
    <w:rsid w:val="00885FE1"/>
    <w:rsid w:val="00886D22"/>
    <w:rsid w:val="00886E0B"/>
    <w:rsid w:val="008873ED"/>
    <w:rsid w:val="00887748"/>
    <w:rsid w:val="00887BD3"/>
    <w:rsid w:val="008904B9"/>
    <w:rsid w:val="0089061B"/>
    <w:rsid w:val="00891DCB"/>
    <w:rsid w:val="00891ECB"/>
    <w:rsid w:val="00891FF4"/>
    <w:rsid w:val="00892122"/>
    <w:rsid w:val="00892647"/>
    <w:rsid w:val="0089286A"/>
    <w:rsid w:val="00892DFD"/>
    <w:rsid w:val="00892E95"/>
    <w:rsid w:val="00893142"/>
    <w:rsid w:val="008931A5"/>
    <w:rsid w:val="008933CA"/>
    <w:rsid w:val="00893486"/>
    <w:rsid w:val="008934CA"/>
    <w:rsid w:val="00893746"/>
    <w:rsid w:val="00894151"/>
    <w:rsid w:val="008942C8"/>
    <w:rsid w:val="008949B5"/>
    <w:rsid w:val="00894BBA"/>
    <w:rsid w:val="00894D40"/>
    <w:rsid w:val="00894FCE"/>
    <w:rsid w:val="00895170"/>
    <w:rsid w:val="008953B5"/>
    <w:rsid w:val="00895448"/>
    <w:rsid w:val="00895898"/>
    <w:rsid w:val="00895F32"/>
    <w:rsid w:val="00895F7F"/>
    <w:rsid w:val="008966F1"/>
    <w:rsid w:val="00896963"/>
    <w:rsid w:val="0089739B"/>
    <w:rsid w:val="008A0D96"/>
    <w:rsid w:val="008A0E32"/>
    <w:rsid w:val="008A0E81"/>
    <w:rsid w:val="008A109C"/>
    <w:rsid w:val="008A138D"/>
    <w:rsid w:val="008A14AD"/>
    <w:rsid w:val="008A1C12"/>
    <w:rsid w:val="008A21D8"/>
    <w:rsid w:val="008A2706"/>
    <w:rsid w:val="008A2B62"/>
    <w:rsid w:val="008A2C1C"/>
    <w:rsid w:val="008A2D2F"/>
    <w:rsid w:val="008A2E91"/>
    <w:rsid w:val="008A2EE5"/>
    <w:rsid w:val="008A2FEA"/>
    <w:rsid w:val="008A3197"/>
    <w:rsid w:val="008A325B"/>
    <w:rsid w:val="008A3263"/>
    <w:rsid w:val="008A3351"/>
    <w:rsid w:val="008A3A1C"/>
    <w:rsid w:val="008A3F5D"/>
    <w:rsid w:val="008A3FA4"/>
    <w:rsid w:val="008A41E4"/>
    <w:rsid w:val="008A4415"/>
    <w:rsid w:val="008A4605"/>
    <w:rsid w:val="008A4A72"/>
    <w:rsid w:val="008A4EA4"/>
    <w:rsid w:val="008A52EC"/>
    <w:rsid w:val="008A61AA"/>
    <w:rsid w:val="008A6274"/>
    <w:rsid w:val="008A6A42"/>
    <w:rsid w:val="008A6BC2"/>
    <w:rsid w:val="008A6DED"/>
    <w:rsid w:val="008A6FDD"/>
    <w:rsid w:val="008A7334"/>
    <w:rsid w:val="008A7584"/>
    <w:rsid w:val="008A79D0"/>
    <w:rsid w:val="008A79D7"/>
    <w:rsid w:val="008A7A0E"/>
    <w:rsid w:val="008B0168"/>
    <w:rsid w:val="008B0558"/>
    <w:rsid w:val="008B0C9E"/>
    <w:rsid w:val="008B0CF5"/>
    <w:rsid w:val="008B136E"/>
    <w:rsid w:val="008B15DB"/>
    <w:rsid w:val="008B1CC1"/>
    <w:rsid w:val="008B1DEB"/>
    <w:rsid w:val="008B2195"/>
    <w:rsid w:val="008B272E"/>
    <w:rsid w:val="008B27D8"/>
    <w:rsid w:val="008B36FD"/>
    <w:rsid w:val="008B39BA"/>
    <w:rsid w:val="008B3A50"/>
    <w:rsid w:val="008B4086"/>
    <w:rsid w:val="008B4141"/>
    <w:rsid w:val="008B416A"/>
    <w:rsid w:val="008B4C48"/>
    <w:rsid w:val="008B4E46"/>
    <w:rsid w:val="008B5015"/>
    <w:rsid w:val="008B567D"/>
    <w:rsid w:val="008B56C0"/>
    <w:rsid w:val="008B5814"/>
    <w:rsid w:val="008B5901"/>
    <w:rsid w:val="008B5B8E"/>
    <w:rsid w:val="008B5BDB"/>
    <w:rsid w:val="008B5BF7"/>
    <w:rsid w:val="008B6638"/>
    <w:rsid w:val="008B75BD"/>
    <w:rsid w:val="008B7F44"/>
    <w:rsid w:val="008C07DD"/>
    <w:rsid w:val="008C0B77"/>
    <w:rsid w:val="008C0C92"/>
    <w:rsid w:val="008C0D02"/>
    <w:rsid w:val="008C0D60"/>
    <w:rsid w:val="008C1139"/>
    <w:rsid w:val="008C14C8"/>
    <w:rsid w:val="008C16AD"/>
    <w:rsid w:val="008C1729"/>
    <w:rsid w:val="008C26A9"/>
    <w:rsid w:val="008C29D8"/>
    <w:rsid w:val="008C2D08"/>
    <w:rsid w:val="008C2F9D"/>
    <w:rsid w:val="008C32A2"/>
    <w:rsid w:val="008C338A"/>
    <w:rsid w:val="008C42D2"/>
    <w:rsid w:val="008C4494"/>
    <w:rsid w:val="008C449C"/>
    <w:rsid w:val="008C5252"/>
    <w:rsid w:val="008C530F"/>
    <w:rsid w:val="008C57EF"/>
    <w:rsid w:val="008C5CA3"/>
    <w:rsid w:val="008C5EC0"/>
    <w:rsid w:val="008C6004"/>
    <w:rsid w:val="008C6118"/>
    <w:rsid w:val="008C68E5"/>
    <w:rsid w:val="008C68F1"/>
    <w:rsid w:val="008C6C5A"/>
    <w:rsid w:val="008C70FE"/>
    <w:rsid w:val="008C719F"/>
    <w:rsid w:val="008C7E82"/>
    <w:rsid w:val="008D0CC3"/>
    <w:rsid w:val="008D0D5F"/>
    <w:rsid w:val="008D0FB7"/>
    <w:rsid w:val="008D1151"/>
    <w:rsid w:val="008D1A92"/>
    <w:rsid w:val="008D1AB0"/>
    <w:rsid w:val="008D1B6A"/>
    <w:rsid w:val="008D2743"/>
    <w:rsid w:val="008D2744"/>
    <w:rsid w:val="008D274E"/>
    <w:rsid w:val="008D2C53"/>
    <w:rsid w:val="008D2C9E"/>
    <w:rsid w:val="008D3AB3"/>
    <w:rsid w:val="008D3F11"/>
    <w:rsid w:val="008D41FA"/>
    <w:rsid w:val="008D49BF"/>
    <w:rsid w:val="008D571F"/>
    <w:rsid w:val="008D5825"/>
    <w:rsid w:val="008D5E11"/>
    <w:rsid w:val="008D5EA6"/>
    <w:rsid w:val="008D5FCC"/>
    <w:rsid w:val="008D611A"/>
    <w:rsid w:val="008D6D69"/>
    <w:rsid w:val="008D7125"/>
    <w:rsid w:val="008D77D0"/>
    <w:rsid w:val="008E00C2"/>
    <w:rsid w:val="008E00C4"/>
    <w:rsid w:val="008E03A5"/>
    <w:rsid w:val="008E05E1"/>
    <w:rsid w:val="008E0825"/>
    <w:rsid w:val="008E0849"/>
    <w:rsid w:val="008E0FBA"/>
    <w:rsid w:val="008E100E"/>
    <w:rsid w:val="008E15C8"/>
    <w:rsid w:val="008E1680"/>
    <w:rsid w:val="008E22AC"/>
    <w:rsid w:val="008E26AF"/>
    <w:rsid w:val="008E3660"/>
    <w:rsid w:val="008E391F"/>
    <w:rsid w:val="008E3DC0"/>
    <w:rsid w:val="008E3DFB"/>
    <w:rsid w:val="008E4280"/>
    <w:rsid w:val="008E4511"/>
    <w:rsid w:val="008E47A9"/>
    <w:rsid w:val="008E4D5C"/>
    <w:rsid w:val="008E5330"/>
    <w:rsid w:val="008E5596"/>
    <w:rsid w:val="008E56A4"/>
    <w:rsid w:val="008E5806"/>
    <w:rsid w:val="008E5913"/>
    <w:rsid w:val="008E5B0D"/>
    <w:rsid w:val="008E5B68"/>
    <w:rsid w:val="008E678D"/>
    <w:rsid w:val="008E6B1C"/>
    <w:rsid w:val="008E7102"/>
    <w:rsid w:val="008E744B"/>
    <w:rsid w:val="008E7493"/>
    <w:rsid w:val="008E75CB"/>
    <w:rsid w:val="008E7A2C"/>
    <w:rsid w:val="008E7B8F"/>
    <w:rsid w:val="008E7C0B"/>
    <w:rsid w:val="008E7CA6"/>
    <w:rsid w:val="008E7D7A"/>
    <w:rsid w:val="008F01CD"/>
    <w:rsid w:val="008F0215"/>
    <w:rsid w:val="008F103A"/>
    <w:rsid w:val="008F10E0"/>
    <w:rsid w:val="008F11A9"/>
    <w:rsid w:val="008F152F"/>
    <w:rsid w:val="008F16ED"/>
    <w:rsid w:val="008F182D"/>
    <w:rsid w:val="008F1DB0"/>
    <w:rsid w:val="008F1F8C"/>
    <w:rsid w:val="008F2310"/>
    <w:rsid w:val="008F2D16"/>
    <w:rsid w:val="008F2E4D"/>
    <w:rsid w:val="008F3709"/>
    <w:rsid w:val="008F386E"/>
    <w:rsid w:val="008F3A41"/>
    <w:rsid w:val="008F417B"/>
    <w:rsid w:val="008F4246"/>
    <w:rsid w:val="008F44A2"/>
    <w:rsid w:val="008F45AE"/>
    <w:rsid w:val="008F512D"/>
    <w:rsid w:val="008F5954"/>
    <w:rsid w:val="008F607E"/>
    <w:rsid w:val="008F609A"/>
    <w:rsid w:val="008F67DC"/>
    <w:rsid w:val="008F6DAF"/>
    <w:rsid w:val="008F6E5E"/>
    <w:rsid w:val="008F7379"/>
    <w:rsid w:val="008F7518"/>
    <w:rsid w:val="008F7690"/>
    <w:rsid w:val="008F7A85"/>
    <w:rsid w:val="008F7B5E"/>
    <w:rsid w:val="008F7BC0"/>
    <w:rsid w:val="008F7BCB"/>
    <w:rsid w:val="008F7C9E"/>
    <w:rsid w:val="008F7CE8"/>
    <w:rsid w:val="0090003E"/>
    <w:rsid w:val="0090082D"/>
    <w:rsid w:val="00900DF2"/>
    <w:rsid w:val="00901B0F"/>
    <w:rsid w:val="00901F63"/>
    <w:rsid w:val="00903363"/>
    <w:rsid w:val="009039BF"/>
    <w:rsid w:val="0090443A"/>
    <w:rsid w:val="009045D0"/>
    <w:rsid w:val="009048B9"/>
    <w:rsid w:val="00904B40"/>
    <w:rsid w:val="00904ED5"/>
    <w:rsid w:val="00905363"/>
    <w:rsid w:val="00905B7A"/>
    <w:rsid w:val="00906113"/>
    <w:rsid w:val="00906E81"/>
    <w:rsid w:val="009076AE"/>
    <w:rsid w:val="00907766"/>
    <w:rsid w:val="00907787"/>
    <w:rsid w:val="009078C4"/>
    <w:rsid w:val="00907A5C"/>
    <w:rsid w:val="00907D09"/>
    <w:rsid w:val="00907F20"/>
    <w:rsid w:val="00907F94"/>
    <w:rsid w:val="009104B6"/>
    <w:rsid w:val="009107C3"/>
    <w:rsid w:val="00910F47"/>
    <w:rsid w:val="00911254"/>
    <w:rsid w:val="0091165E"/>
    <w:rsid w:val="009123DF"/>
    <w:rsid w:val="00912ADF"/>
    <w:rsid w:val="009134C0"/>
    <w:rsid w:val="00913AC5"/>
    <w:rsid w:val="00913BD0"/>
    <w:rsid w:val="00913E07"/>
    <w:rsid w:val="00913E1D"/>
    <w:rsid w:val="009149F6"/>
    <w:rsid w:val="00914C2D"/>
    <w:rsid w:val="00914D72"/>
    <w:rsid w:val="009151B6"/>
    <w:rsid w:val="00915364"/>
    <w:rsid w:val="009156B3"/>
    <w:rsid w:val="00915A75"/>
    <w:rsid w:val="00916286"/>
    <w:rsid w:val="00916798"/>
    <w:rsid w:val="00917399"/>
    <w:rsid w:val="00917811"/>
    <w:rsid w:val="00917B1C"/>
    <w:rsid w:val="00917B42"/>
    <w:rsid w:val="00920297"/>
    <w:rsid w:val="009210C1"/>
    <w:rsid w:val="009212A4"/>
    <w:rsid w:val="00921BF5"/>
    <w:rsid w:val="00922883"/>
    <w:rsid w:val="009230E9"/>
    <w:rsid w:val="00923336"/>
    <w:rsid w:val="009236A9"/>
    <w:rsid w:val="00923E84"/>
    <w:rsid w:val="00923F95"/>
    <w:rsid w:val="00924212"/>
    <w:rsid w:val="00924F05"/>
    <w:rsid w:val="009255E2"/>
    <w:rsid w:val="00925660"/>
    <w:rsid w:val="009257B2"/>
    <w:rsid w:val="00925B69"/>
    <w:rsid w:val="00925B70"/>
    <w:rsid w:val="00925EF6"/>
    <w:rsid w:val="0092646E"/>
    <w:rsid w:val="009265DB"/>
    <w:rsid w:val="0092671B"/>
    <w:rsid w:val="00927041"/>
    <w:rsid w:val="00927223"/>
    <w:rsid w:val="00927859"/>
    <w:rsid w:val="009303BA"/>
    <w:rsid w:val="00930693"/>
    <w:rsid w:val="00930811"/>
    <w:rsid w:val="00930B19"/>
    <w:rsid w:val="00930D35"/>
    <w:rsid w:val="0093105F"/>
    <w:rsid w:val="00933126"/>
    <w:rsid w:val="00933409"/>
    <w:rsid w:val="0093461B"/>
    <w:rsid w:val="00934C55"/>
    <w:rsid w:val="00934CA2"/>
    <w:rsid w:val="009350A8"/>
    <w:rsid w:val="009356B5"/>
    <w:rsid w:val="0093587D"/>
    <w:rsid w:val="009365DB"/>
    <w:rsid w:val="00936B8E"/>
    <w:rsid w:val="0093722D"/>
    <w:rsid w:val="00937276"/>
    <w:rsid w:val="0093753A"/>
    <w:rsid w:val="00937AC6"/>
    <w:rsid w:val="00937C75"/>
    <w:rsid w:val="00940FE5"/>
    <w:rsid w:val="00941228"/>
    <w:rsid w:val="00942B34"/>
    <w:rsid w:val="00943066"/>
    <w:rsid w:val="00943388"/>
    <w:rsid w:val="0094356B"/>
    <w:rsid w:val="00943662"/>
    <w:rsid w:val="009440D7"/>
    <w:rsid w:val="009443DC"/>
    <w:rsid w:val="00944690"/>
    <w:rsid w:val="00944967"/>
    <w:rsid w:val="00944A45"/>
    <w:rsid w:val="0094513C"/>
    <w:rsid w:val="00945168"/>
    <w:rsid w:val="009452D1"/>
    <w:rsid w:val="0094584F"/>
    <w:rsid w:val="00945F3C"/>
    <w:rsid w:val="0094632E"/>
    <w:rsid w:val="00946783"/>
    <w:rsid w:val="00946910"/>
    <w:rsid w:val="009472EA"/>
    <w:rsid w:val="009473D9"/>
    <w:rsid w:val="00947C9E"/>
    <w:rsid w:val="00947CC5"/>
    <w:rsid w:val="00947F03"/>
    <w:rsid w:val="009502FE"/>
    <w:rsid w:val="00950360"/>
    <w:rsid w:val="00950603"/>
    <w:rsid w:val="009508F6"/>
    <w:rsid w:val="0095192E"/>
    <w:rsid w:val="00951ECD"/>
    <w:rsid w:val="00951F81"/>
    <w:rsid w:val="009520F7"/>
    <w:rsid w:val="00952419"/>
    <w:rsid w:val="00952BB2"/>
    <w:rsid w:val="00953232"/>
    <w:rsid w:val="009533C9"/>
    <w:rsid w:val="009539B9"/>
    <w:rsid w:val="00953C41"/>
    <w:rsid w:val="009540B0"/>
    <w:rsid w:val="0095435A"/>
    <w:rsid w:val="00954635"/>
    <w:rsid w:val="00954A15"/>
    <w:rsid w:val="00955593"/>
    <w:rsid w:val="00955902"/>
    <w:rsid w:val="00955A24"/>
    <w:rsid w:val="00955EB9"/>
    <w:rsid w:val="00956407"/>
    <w:rsid w:val="00956506"/>
    <w:rsid w:val="00956C1E"/>
    <w:rsid w:val="00956DA1"/>
    <w:rsid w:val="00956E94"/>
    <w:rsid w:val="00957DFE"/>
    <w:rsid w:val="00957E41"/>
    <w:rsid w:val="00957EEE"/>
    <w:rsid w:val="00960233"/>
    <w:rsid w:val="00960714"/>
    <w:rsid w:val="009608A0"/>
    <w:rsid w:val="00960BAC"/>
    <w:rsid w:val="00960DFE"/>
    <w:rsid w:val="00960F97"/>
    <w:rsid w:val="00961A63"/>
    <w:rsid w:val="00961BC8"/>
    <w:rsid w:val="00961D4C"/>
    <w:rsid w:val="00962B37"/>
    <w:rsid w:val="00962E44"/>
    <w:rsid w:val="00962F16"/>
    <w:rsid w:val="009635A7"/>
    <w:rsid w:val="009636AD"/>
    <w:rsid w:val="00963DE6"/>
    <w:rsid w:val="009641BD"/>
    <w:rsid w:val="0096471D"/>
    <w:rsid w:val="00964753"/>
    <w:rsid w:val="0096491B"/>
    <w:rsid w:val="009655C5"/>
    <w:rsid w:val="009655DF"/>
    <w:rsid w:val="00965B3B"/>
    <w:rsid w:val="00965BA5"/>
    <w:rsid w:val="00965D56"/>
    <w:rsid w:val="009660EA"/>
    <w:rsid w:val="009669A7"/>
    <w:rsid w:val="00966E56"/>
    <w:rsid w:val="00967116"/>
    <w:rsid w:val="009671DF"/>
    <w:rsid w:val="0096772F"/>
    <w:rsid w:val="0096786C"/>
    <w:rsid w:val="009678A7"/>
    <w:rsid w:val="00967904"/>
    <w:rsid w:val="00967C4D"/>
    <w:rsid w:val="00967F2B"/>
    <w:rsid w:val="0097045E"/>
    <w:rsid w:val="009704CE"/>
    <w:rsid w:val="0097087F"/>
    <w:rsid w:val="009713AC"/>
    <w:rsid w:val="00971788"/>
    <w:rsid w:val="009719F5"/>
    <w:rsid w:val="0097236F"/>
    <w:rsid w:val="0097252A"/>
    <w:rsid w:val="00972C2C"/>
    <w:rsid w:val="00972D82"/>
    <w:rsid w:val="009735D0"/>
    <w:rsid w:val="009748BE"/>
    <w:rsid w:val="00974915"/>
    <w:rsid w:val="00974A6F"/>
    <w:rsid w:val="00974C8C"/>
    <w:rsid w:val="00974D3C"/>
    <w:rsid w:val="00974DBB"/>
    <w:rsid w:val="00975003"/>
    <w:rsid w:val="00975194"/>
    <w:rsid w:val="0097558F"/>
    <w:rsid w:val="009758DC"/>
    <w:rsid w:val="00975A0C"/>
    <w:rsid w:val="00975ABD"/>
    <w:rsid w:val="00975BE8"/>
    <w:rsid w:val="009763C7"/>
    <w:rsid w:val="00976481"/>
    <w:rsid w:val="00976ADE"/>
    <w:rsid w:val="009770C1"/>
    <w:rsid w:val="009777E3"/>
    <w:rsid w:val="00977F09"/>
    <w:rsid w:val="00980416"/>
    <w:rsid w:val="009807F8"/>
    <w:rsid w:val="00980969"/>
    <w:rsid w:val="00980A40"/>
    <w:rsid w:val="00980C65"/>
    <w:rsid w:val="00981434"/>
    <w:rsid w:val="00981FCB"/>
    <w:rsid w:val="00982162"/>
    <w:rsid w:val="0098217C"/>
    <w:rsid w:val="0098285E"/>
    <w:rsid w:val="0098286F"/>
    <w:rsid w:val="0098295A"/>
    <w:rsid w:val="00982AAA"/>
    <w:rsid w:val="00982F36"/>
    <w:rsid w:val="009837FD"/>
    <w:rsid w:val="009838C3"/>
    <w:rsid w:val="00983B6B"/>
    <w:rsid w:val="00983E91"/>
    <w:rsid w:val="009848AB"/>
    <w:rsid w:val="00984DB6"/>
    <w:rsid w:val="00985122"/>
    <w:rsid w:val="0098525D"/>
    <w:rsid w:val="00985521"/>
    <w:rsid w:val="00985B1D"/>
    <w:rsid w:val="00985B2B"/>
    <w:rsid w:val="00985D57"/>
    <w:rsid w:val="009868BB"/>
    <w:rsid w:val="00986E62"/>
    <w:rsid w:val="009873CB"/>
    <w:rsid w:val="00987A7D"/>
    <w:rsid w:val="00990179"/>
    <w:rsid w:val="00990C33"/>
    <w:rsid w:val="0099148A"/>
    <w:rsid w:val="009914CF"/>
    <w:rsid w:val="00991541"/>
    <w:rsid w:val="00991C2B"/>
    <w:rsid w:val="00991D96"/>
    <w:rsid w:val="00992029"/>
    <w:rsid w:val="0099280F"/>
    <w:rsid w:val="00992940"/>
    <w:rsid w:val="00992AFE"/>
    <w:rsid w:val="00992D52"/>
    <w:rsid w:val="0099393B"/>
    <w:rsid w:val="009940EE"/>
    <w:rsid w:val="00994A14"/>
    <w:rsid w:val="00994C95"/>
    <w:rsid w:val="00994EF1"/>
    <w:rsid w:val="00995022"/>
    <w:rsid w:val="0099530B"/>
    <w:rsid w:val="0099534A"/>
    <w:rsid w:val="00995965"/>
    <w:rsid w:val="0099630A"/>
    <w:rsid w:val="009966F5"/>
    <w:rsid w:val="00996F15"/>
    <w:rsid w:val="009A02A6"/>
    <w:rsid w:val="009A03D0"/>
    <w:rsid w:val="009A0DC4"/>
    <w:rsid w:val="009A1A27"/>
    <w:rsid w:val="009A1AB1"/>
    <w:rsid w:val="009A1BA2"/>
    <w:rsid w:val="009A1F74"/>
    <w:rsid w:val="009A23C4"/>
    <w:rsid w:val="009A2D18"/>
    <w:rsid w:val="009A2E6C"/>
    <w:rsid w:val="009A2FAA"/>
    <w:rsid w:val="009A3526"/>
    <w:rsid w:val="009A3565"/>
    <w:rsid w:val="009A3B7B"/>
    <w:rsid w:val="009A41E9"/>
    <w:rsid w:val="009A42F0"/>
    <w:rsid w:val="009A443E"/>
    <w:rsid w:val="009A4B7F"/>
    <w:rsid w:val="009A4CBE"/>
    <w:rsid w:val="009A4D1B"/>
    <w:rsid w:val="009A4E7E"/>
    <w:rsid w:val="009A4FB3"/>
    <w:rsid w:val="009A50A4"/>
    <w:rsid w:val="009A50E9"/>
    <w:rsid w:val="009A5226"/>
    <w:rsid w:val="009A5267"/>
    <w:rsid w:val="009A566B"/>
    <w:rsid w:val="009A5E9C"/>
    <w:rsid w:val="009A6695"/>
    <w:rsid w:val="009A6698"/>
    <w:rsid w:val="009A6C4F"/>
    <w:rsid w:val="009A6C86"/>
    <w:rsid w:val="009A7009"/>
    <w:rsid w:val="009A796D"/>
    <w:rsid w:val="009B0620"/>
    <w:rsid w:val="009B09B8"/>
    <w:rsid w:val="009B0CCB"/>
    <w:rsid w:val="009B20A4"/>
    <w:rsid w:val="009B2381"/>
    <w:rsid w:val="009B2964"/>
    <w:rsid w:val="009B2E33"/>
    <w:rsid w:val="009B321A"/>
    <w:rsid w:val="009B3244"/>
    <w:rsid w:val="009B36B2"/>
    <w:rsid w:val="009B3B78"/>
    <w:rsid w:val="009B3B9E"/>
    <w:rsid w:val="009B3BE1"/>
    <w:rsid w:val="009B44DC"/>
    <w:rsid w:val="009B44EC"/>
    <w:rsid w:val="009B50A6"/>
    <w:rsid w:val="009B5922"/>
    <w:rsid w:val="009B5E56"/>
    <w:rsid w:val="009B673C"/>
    <w:rsid w:val="009B6E3C"/>
    <w:rsid w:val="009B72AD"/>
    <w:rsid w:val="009B7341"/>
    <w:rsid w:val="009B73BD"/>
    <w:rsid w:val="009B7407"/>
    <w:rsid w:val="009B778B"/>
    <w:rsid w:val="009B7BA7"/>
    <w:rsid w:val="009B7D0D"/>
    <w:rsid w:val="009B7D7B"/>
    <w:rsid w:val="009B7DAB"/>
    <w:rsid w:val="009C001C"/>
    <w:rsid w:val="009C0908"/>
    <w:rsid w:val="009C0C8D"/>
    <w:rsid w:val="009C0F8E"/>
    <w:rsid w:val="009C156B"/>
    <w:rsid w:val="009C1767"/>
    <w:rsid w:val="009C2606"/>
    <w:rsid w:val="009C26FA"/>
    <w:rsid w:val="009C274B"/>
    <w:rsid w:val="009C33FC"/>
    <w:rsid w:val="009C356F"/>
    <w:rsid w:val="009C35C5"/>
    <w:rsid w:val="009C3723"/>
    <w:rsid w:val="009C3863"/>
    <w:rsid w:val="009C38A8"/>
    <w:rsid w:val="009C3909"/>
    <w:rsid w:val="009C3C63"/>
    <w:rsid w:val="009C3C6E"/>
    <w:rsid w:val="009C3E86"/>
    <w:rsid w:val="009C4294"/>
    <w:rsid w:val="009C4338"/>
    <w:rsid w:val="009C4483"/>
    <w:rsid w:val="009C4676"/>
    <w:rsid w:val="009C4EDC"/>
    <w:rsid w:val="009C5206"/>
    <w:rsid w:val="009C5D7D"/>
    <w:rsid w:val="009C6147"/>
    <w:rsid w:val="009C6610"/>
    <w:rsid w:val="009C6BC9"/>
    <w:rsid w:val="009C6E08"/>
    <w:rsid w:val="009C6F47"/>
    <w:rsid w:val="009C71DE"/>
    <w:rsid w:val="009C7423"/>
    <w:rsid w:val="009D1011"/>
    <w:rsid w:val="009D1073"/>
    <w:rsid w:val="009D1251"/>
    <w:rsid w:val="009D18A5"/>
    <w:rsid w:val="009D1A75"/>
    <w:rsid w:val="009D1C26"/>
    <w:rsid w:val="009D213D"/>
    <w:rsid w:val="009D2222"/>
    <w:rsid w:val="009D263C"/>
    <w:rsid w:val="009D2D65"/>
    <w:rsid w:val="009D2E31"/>
    <w:rsid w:val="009D308B"/>
    <w:rsid w:val="009D34C9"/>
    <w:rsid w:val="009D4328"/>
    <w:rsid w:val="009D435B"/>
    <w:rsid w:val="009D44A6"/>
    <w:rsid w:val="009D4A2E"/>
    <w:rsid w:val="009D4DDA"/>
    <w:rsid w:val="009D5664"/>
    <w:rsid w:val="009D5B9B"/>
    <w:rsid w:val="009D5BD1"/>
    <w:rsid w:val="009D5E71"/>
    <w:rsid w:val="009D6460"/>
    <w:rsid w:val="009D682E"/>
    <w:rsid w:val="009D6854"/>
    <w:rsid w:val="009D7050"/>
    <w:rsid w:val="009D70F9"/>
    <w:rsid w:val="009D776A"/>
    <w:rsid w:val="009E0258"/>
    <w:rsid w:val="009E1079"/>
    <w:rsid w:val="009E1543"/>
    <w:rsid w:val="009E26B5"/>
    <w:rsid w:val="009E284D"/>
    <w:rsid w:val="009E2CFC"/>
    <w:rsid w:val="009E36E1"/>
    <w:rsid w:val="009E3CEF"/>
    <w:rsid w:val="009E41C5"/>
    <w:rsid w:val="009E466D"/>
    <w:rsid w:val="009E4863"/>
    <w:rsid w:val="009E4968"/>
    <w:rsid w:val="009E4A17"/>
    <w:rsid w:val="009E4BBE"/>
    <w:rsid w:val="009E4E2C"/>
    <w:rsid w:val="009E4E83"/>
    <w:rsid w:val="009E5873"/>
    <w:rsid w:val="009E68BC"/>
    <w:rsid w:val="009E7131"/>
    <w:rsid w:val="009E7737"/>
    <w:rsid w:val="009E7C0C"/>
    <w:rsid w:val="009E7C36"/>
    <w:rsid w:val="009E7DF9"/>
    <w:rsid w:val="009F0019"/>
    <w:rsid w:val="009F012E"/>
    <w:rsid w:val="009F04B9"/>
    <w:rsid w:val="009F0586"/>
    <w:rsid w:val="009F0627"/>
    <w:rsid w:val="009F08AA"/>
    <w:rsid w:val="009F09E5"/>
    <w:rsid w:val="009F12CB"/>
    <w:rsid w:val="009F1309"/>
    <w:rsid w:val="009F1CC2"/>
    <w:rsid w:val="009F20AF"/>
    <w:rsid w:val="009F22C3"/>
    <w:rsid w:val="009F23EC"/>
    <w:rsid w:val="009F24EB"/>
    <w:rsid w:val="009F2797"/>
    <w:rsid w:val="009F32CB"/>
    <w:rsid w:val="009F4050"/>
    <w:rsid w:val="009F41E2"/>
    <w:rsid w:val="009F48F6"/>
    <w:rsid w:val="009F4E42"/>
    <w:rsid w:val="009F5009"/>
    <w:rsid w:val="009F584D"/>
    <w:rsid w:val="009F5F0E"/>
    <w:rsid w:val="009F6322"/>
    <w:rsid w:val="009F63F1"/>
    <w:rsid w:val="009F6466"/>
    <w:rsid w:val="009F67DA"/>
    <w:rsid w:val="009F6E7D"/>
    <w:rsid w:val="009F6F0F"/>
    <w:rsid w:val="009F739A"/>
    <w:rsid w:val="009F77A1"/>
    <w:rsid w:val="00A0032A"/>
    <w:rsid w:val="00A00CBF"/>
    <w:rsid w:val="00A00DEE"/>
    <w:rsid w:val="00A01568"/>
    <w:rsid w:val="00A0173E"/>
    <w:rsid w:val="00A01779"/>
    <w:rsid w:val="00A0179E"/>
    <w:rsid w:val="00A01DB2"/>
    <w:rsid w:val="00A01E44"/>
    <w:rsid w:val="00A027CE"/>
    <w:rsid w:val="00A0287C"/>
    <w:rsid w:val="00A02D12"/>
    <w:rsid w:val="00A034A7"/>
    <w:rsid w:val="00A035A7"/>
    <w:rsid w:val="00A03EC9"/>
    <w:rsid w:val="00A044AF"/>
    <w:rsid w:val="00A045B5"/>
    <w:rsid w:val="00A04B6B"/>
    <w:rsid w:val="00A05042"/>
    <w:rsid w:val="00A050F8"/>
    <w:rsid w:val="00A051A3"/>
    <w:rsid w:val="00A05585"/>
    <w:rsid w:val="00A05718"/>
    <w:rsid w:val="00A05891"/>
    <w:rsid w:val="00A05E10"/>
    <w:rsid w:val="00A067F6"/>
    <w:rsid w:val="00A06BE6"/>
    <w:rsid w:val="00A06F94"/>
    <w:rsid w:val="00A06FFC"/>
    <w:rsid w:val="00A07738"/>
    <w:rsid w:val="00A07D11"/>
    <w:rsid w:val="00A07EAD"/>
    <w:rsid w:val="00A101E0"/>
    <w:rsid w:val="00A102D8"/>
    <w:rsid w:val="00A10978"/>
    <w:rsid w:val="00A10DC2"/>
    <w:rsid w:val="00A11222"/>
    <w:rsid w:val="00A11315"/>
    <w:rsid w:val="00A11364"/>
    <w:rsid w:val="00A11976"/>
    <w:rsid w:val="00A11B90"/>
    <w:rsid w:val="00A12762"/>
    <w:rsid w:val="00A12FCB"/>
    <w:rsid w:val="00A130F0"/>
    <w:rsid w:val="00A132BB"/>
    <w:rsid w:val="00A13304"/>
    <w:rsid w:val="00A140FD"/>
    <w:rsid w:val="00A14552"/>
    <w:rsid w:val="00A14922"/>
    <w:rsid w:val="00A14BE0"/>
    <w:rsid w:val="00A150B4"/>
    <w:rsid w:val="00A15797"/>
    <w:rsid w:val="00A158F7"/>
    <w:rsid w:val="00A15A0E"/>
    <w:rsid w:val="00A15B15"/>
    <w:rsid w:val="00A161FE"/>
    <w:rsid w:val="00A16205"/>
    <w:rsid w:val="00A165D9"/>
    <w:rsid w:val="00A16675"/>
    <w:rsid w:val="00A16887"/>
    <w:rsid w:val="00A16A50"/>
    <w:rsid w:val="00A16BBB"/>
    <w:rsid w:val="00A16C46"/>
    <w:rsid w:val="00A16E93"/>
    <w:rsid w:val="00A16F65"/>
    <w:rsid w:val="00A207C5"/>
    <w:rsid w:val="00A20D8A"/>
    <w:rsid w:val="00A20E38"/>
    <w:rsid w:val="00A20E40"/>
    <w:rsid w:val="00A2115D"/>
    <w:rsid w:val="00A213B2"/>
    <w:rsid w:val="00A215DF"/>
    <w:rsid w:val="00A218FF"/>
    <w:rsid w:val="00A21AD2"/>
    <w:rsid w:val="00A21C2F"/>
    <w:rsid w:val="00A21F6C"/>
    <w:rsid w:val="00A22346"/>
    <w:rsid w:val="00A22477"/>
    <w:rsid w:val="00A22D40"/>
    <w:rsid w:val="00A2352D"/>
    <w:rsid w:val="00A239E8"/>
    <w:rsid w:val="00A23DF3"/>
    <w:rsid w:val="00A2427D"/>
    <w:rsid w:val="00A243CE"/>
    <w:rsid w:val="00A251BD"/>
    <w:rsid w:val="00A25CF3"/>
    <w:rsid w:val="00A25D61"/>
    <w:rsid w:val="00A25D8A"/>
    <w:rsid w:val="00A26497"/>
    <w:rsid w:val="00A265B0"/>
    <w:rsid w:val="00A265F4"/>
    <w:rsid w:val="00A27AED"/>
    <w:rsid w:val="00A3007E"/>
    <w:rsid w:val="00A301BD"/>
    <w:rsid w:val="00A301C6"/>
    <w:rsid w:val="00A304EE"/>
    <w:rsid w:val="00A30E40"/>
    <w:rsid w:val="00A31030"/>
    <w:rsid w:val="00A31482"/>
    <w:rsid w:val="00A31949"/>
    <w:rsid w:val="00A31FC1"/>
    <w:rsid w:val="00A32062"/>
    <w:rsid w:val="00A327E1"/>
    <w:rsid w:val="00A327FE"/>
    <w:rsid w:val="00A329EE"/>
    <w:rsid w:val="00A3363A"/>
    <w:rsid w:val="00A33EC3"/>
    <w:rsid w:val="00A345D5"/>
    <w:rsid w:val="00A34695"/>
    <w:rsid w:val="00A34F1B"/>
    <w:rsid w:val="00A354C0"/>
    <w:rsid w:val="00A35798"/>
    <w:rsid w:val="00A358E3"/>
    <w:rsid w:val="00A35927"/>
    <w:rsid w:val="00A35996"/>
    <w:rsid w:val="00A35B24"/>
    <w:rsid w:val="00A35B4E"/>
    <w:rsid w:val="00A35EB2"/>
    <w:rsid w:val="00A36007"/>
    <w:rsid w:val="00A370B1"/>
    <w:rsid w:val="00A3723F"/>
    <w:rsid w:val="00A375F5"/>
    <w:rsid w:val="00A3760B"/>
    <w:rsid w:val="00A377BD"/>
    <w:rsid w:val="00A37869"/>
    <w:rsid w:val="00A37CF3"/>
    <w:rsid w:val="00A40238"/>
    <w:rsid w:val="00A41830"/>
    <w:rsid w:val="00A420C5"/>
    <w:rsid w:val="00A42133"/>
    <w:rsid w:val="00A42516"/>
    <w:rsid w:val="00A425B2"/>
    <w:rsid w:val="00A42769"/>
    <w:rsid w:val="00A42783"/>
    <w:rsid w:val="00A427AA"/>
    <w:rsid w:val="00A427B2"/>
    <w:rsid w:val="00A42BB6"/>
    <w:rsid w:val="00A42E0C"/>
    <w:rsid w:val="00A4387F"/>
    <w:rsid w:val="00A43B22"/>
    <w:rsid w:val="00A444A6"/>
    <w:rsid w:val="00A447D8"/>
    <w:rsid w:val="00A449BE"/>
    <w:rsid w:val="00A44ED2"/>
    <w:rsid w:val="00A45220"/>
    <w:rsid w:val="00A453AE"/>
    <w:rsid w:val="00A45553"/>
    <w:rsid w:val="00A4563A"/>
    <w:rsid w:val="00A459D0"/>
    <w:rsid w:val="00A45E7C"/>
    <w:rsid w:val="00A46597"/>
    <w:rsid w:val="00A4682F"/>
    <w:rsid w:val="00A46B05"/>
    <w:rsid w:val="00A475B9"/>
    <w:rsid w:val="00A47FA3"/>
    <w:rsid w:val="00A50A85"/>
    <w:rsid w:val="00A5105E"/>
    <w:rsid w:val="00A5202A"/>
    <w:rsid w:val="00A5202D"/>
    <w:rsid w:val="00A522C5"/>
    <w:rsid w:val="00A5256E"/>
    <w:rsid w:val="00A52CEA"/>
    <w:rsid w:val="00A530D6"/>
    <w:rsid w:val="00A53B85"/>
    <w:rsid w:val="00A54266"/>
    <w:rsid w:val="00A546FC"/>
    <w:rsid w:val="00A54B8A"/>
    <w:rsid w:val="00A54E08"/>
    <w:rsid w:val="00A55C28"/>
    <w:rsid w:val="00A55DE3"/>
    <w:rsid w:val="00A561D3"/>
    <w:rsid w:val="00A56D6F"/>
    <w:rsid w:val="00A575BC"/>
    <w:rsid w:val="00A57783"/>
    <w:rsid w:val="00A57A6A"/>
    <w:rsid w:val="00A57CBF"/>
    <w:rsid w:val="00A57D86"/>
    <w:rsid w:val="00A60234"/>
    <w:rsid w:val="00A603AD"/>
    <w:rsid w:val="00A60421"/>
    <w:rsid w:val="00A607DE"/>
    <w:rsid w:val="00A60F11"/>
    <w:rsid w:val="00A6105C"/>
    <w:rsid w:val="00A611BE"/>
    <w:rsid w:val="00A6125C"/>
    <w:rsid w:val="00A61A64"/>
    <w:rsid w:val="00A61B39"/>
    <w:rsid w:val="00A622E0"/>
    <w:rsid w:val="00A62680"/>
    <w:rsid w:val="00A62CD5"/>
    <w:rsid w:val="00A6416B"/>
    <w:rsid w:val="00A642D7"/>
    <w:rsid w:val="00A64416"/>
    <w:rsid w:val="00A645E2"/>
    <w:rsid w:val="00A6482B"/>
    <w:rsid w:val="00A64A84"/>
    <w:rsid w:val="00A64B6C"/>
    <w:rsid w:val="00A64CEA"/>
    <w:rsid w:val="00A64E49"/>
    <w:rsid w:val="00A65031"/>
    <w:rsid w:val="00A65049"/>
    <w:rsid w:val="00A65446"/>
    <w:rsid w:val="00A6572A"/>
    <w:rsid w:val="00A6606B"/>
    <w:rsid w:val="00A662FA"/>
    <w:rsid w:val="00A666B9"/>
    <w:rsid w:val="00A66815"/>
    <w:rsid w:val="00A66AAA"/>
    <w:rsid w:val="00A66DF2"/>
    <w:rsid w:val="00A670D9"/>
    <w:rsid w:val="00A6727F"/>
    <w:rsid w:val="00A6732F"/>
    <w:rsid w:val="00A67924"/>
    <w:rsid w:val="00A67F6E"/>
    <w:rsid w:val="00A70306"/>
    <w:rsid w:val="00A709A7"/>
    <w:rsid w:val="00A70B79"/>
    <w:rsid w:val="00A71002"/>
    <w:rsid w:val="00A71974"/>
    <w:rsid w:val="00A71C71"/>
    <w:rsid w:val="00A73306"/>
    <w:rsid w:val="00A73622"/>
    <w:rsid w:val="00A7368C"/>
    <w:rsid w:val="00A73DD0"/>
    <w:rsid w:val="00A74D6B"/>
    <w:rsid w:val="00A7562E"/>
    <w:rsid w:val="00A7577D"/>
    <w:rsid w:val="00A758F7"/>
    <w:rsid w:val="00A7596B"/>
    <w:rsid w:val="00A75C46"/>
    <w:rsid w:val="00A7616F"/>
    <w:rsid w:val="00A765CA"/>
    <w:rsid w:val="00A76B1E"/>
    <w:rsid w:val="00A7769F"/>
    <w:rsid w:val="00A80163"/>
    <w:rsid w:val="00A8046C"/>
    <w:rsid w:val="00A80705"/>
    <w:rsid w:val="00A807DA"/>
    <w:rsid w:val="00A80BBA"/>
    <w:rsid w:val="00A80DA3"/>
    <w:rsid w:val="00A81138"/>
    <w:rsid w:val="00A81727"/>
    <w:rsid w:val="00A81BDE"/>
    <w:rsid w:val="00A81C73"/>
    <w:rsid w:val="00A81E19"/>
    <w:rsid w:val="00A82342"/>
    <w:rsid w:val="00A82861"/>
    <w:rsid w:val="00A82BD2"/>
    <w:rsid w:val="00A8339E"/>
    <w:rsid w:val="00A834FE"/>
    <w:rsid w:val="00A84322"/>
    <w:rsid w:val="00A849A6"/>
    <w:rsid w:val="00A84EC2"/>
    <w:rsid w:val="00A84EE2"/>
    <w:rsid w:val="00A8576E"/>
    <w:rsid w:val="00A85978"/>
    <w:rsid w:val="00A85F6C"/>
    <w:rsid w:val="00A8644D"/>
    <w:rsid w:val="00A86552"/>
    <w:rsid w:val="00A869DE"/>
    <w:rsid w:val="00A87882"/>
    <w:rsid w:val="00A87946"/>
    <w:rsid w:val="00A87BC9"/>
    <w:rsid w:val="00A87FE0"/>
    <w:rsid w:val="00A9040A"/>
    <w:rsid w:val="00A907D9"/>
    <w:rsid w:val="00A90D83"/>
    <w:rsid w:val="00A91007"/>
    <w:rsid w:val="00A911BD"/>
    <w:rsid w:val="00A924A8"/>
    <w:rsid w:val="00A92768"/>
    <w:rsid w:val="00A92977"/>
    <w:rsid w:val="00A92D2E"/>
    <w:rsid w:val="00A92FCD"/>
    <w:rsid w:val="00A935FC"/>
    <w:rsid w:val="00A93673"/>
    <w:rsid w:val="00A93680"/>
    <w:rsid w:val="00A93B42"/>
    <w:rsid w:val="00A93E7D"/>
    <w:rsid w:val="00A93FAD"/>
    <w:rsid w:val="00A94753"/>
    <w:rsid w:val="00A94917"/>
    <w:rsid w:val="00A94BF5"/>
    <w:rsid w:val="00A9507C"/>
    <w:rsid w:val="00A953D9"/>
    <w:rsid w:val="00A95405"/>
    <w:rsid w:val="00A959F3"/>
    <w:rsid w:val="00A95D94"/>
    <w:rsid w:val="00A95F1F"/>
    <w:rsid w:val="00A9631D"/>
    <w:rsid w:val="00A96400"/>
    <w:rsid w:val="00A96E96"/>
    <w:rsid w:val="00A97751"/>
    <w:rsid w:val="00A97838"/>
    <w:rsid w:val="00A978A7"/>
    <w:rsid w:val="00A97A24"/>
    <w:rsid w:val="00A97BC3"/>
    <w:rsid w:val="00A97C34"/>
    <w:rsid w:val="00AA028C"/>
    <w:rsid w:val="00AA02EE"/>
    <w:rsid w:val="00AA089B"/>
    <w:rsid w:val="00AA105F"/>
    <w:rsid w:val="00AA19C5"/>
    <w:rsid w:val="00AA1C02"/>
    <w:rsid w:val="00AA206B"/>
    <w:rsid w:val="00AA20AB"/>
    <w:rsid w:val="00AA22F6"/>
    <w:rsid w:val="00AA2557"/>
    <w:rsid w:val="00AA2C12"/>
    <w:rsid w:val="00AA31B5"/>
    <w:rsid w:val="00AA33AF"/>
    <w:rsid w:val="00AA3442"/>
    <w:rsid w:val="00AA3443"/>
    <w:rsid w:val="00AA34C9"/>
    <w:rsid w:val="00AA34D5"/>
    <w:rsid w:val="00AA34F6"/>
    <w:rsid w:val="00AA36F2"/>
    <w:rsid w:val="00AA3750"/>
    <w:rsid w:val="00AA5831"/>
    <w:rsid w:val="00AA5B19"/>
    <w:rsid w:val="00AA5CF9"/>
    <w:rsid w:val="00AA6125"/>
    <w:rsid w:val="00AA65B4"/>
    <w:rsid w:val="00AA6A45"/>
    <w:rsid w:val="00AA6B33"/>
    <w:rsid w:val="00AA7244"/>
    <w:rsid w:val="00AA7FF6"/>
    <w:rsid w:val="00AB02C9"/>
    <w:rsid w:val="00AB03B2"/>
    <w:rsid w:val="00AB03B9"/>
    <w:rsid w:val="00AB06C6"/>
    <w:rsid w:val="00AB0FA4"/>
    <w:rsid w:val="00AB10BB"/>
    <w:rsid w:val="00AB15C0"/>
    <w:rsid w:val="00AB1943"/>
    <w:rsid w:val="00AB1F59"/>
    <w:rsid w:val="00AB229F"/>
    <w:rsid w:val="00AB2BE1"/>
    <w:rsid w:val="00AB2F39"/>
    <w:rsid w:val="00AB3245"/>
    <w:rsid w:val="00AB38CC"/>
    <w:rsid w:val="00AB393C"/>
    <w:rsid w:val="00AB3B07"/>
    <w:rsid w:val="00AB3FE9"/>
    <w:rsid w:val="00AB41FA"/>
    <w:rsid w:val="00AB4689"/>
    <w:rsid w:val="00AB493C"/>
    <w:rsid w:val="00AB5270"/>
    <w:rsid w:val="00AB5363"/>
    <w:rsid w:val="00AB5980"/>
    <w:rsid w:val="00AB5AE8"/>
    <w:rsid w:val="00AB5D6B"/>
    <w:rsid w:val="00AB60C2"/>
    <w:rsid w:val="00AB6262"/>
    <w:rsid w:val="00AB6DC7"/>
    <w:rsid w:val="00AB70A9"/>
    <w:rsid w:val="00AB7A98"/>
    <w:rsid w:val="00AB7D29"/>
    <w:rsid w:val="00AB7D2E"/>
    <w:rsid w:val="00AC05C9"/>
    <w:rsid w:val="00AC0741"/>
    <w:rsid w:val="00AC0CE1"/>
    <w:rsid w:val="00AC0F20"/>
    <w:rsid w:val="00AC1203"/>
    <w:rsid w:val="00AC1390"/>
    <w:rsid w:val="00AC17FF"/>
    <w:rsid w:val="00AC1F57"/>
    <w:rsid w:val="00AC230D"/>
    <w:rsid w:val="00AC23A9"/>
    <w:rsid w:val="00AC282E"/>
    <w:rsid w:val="00AC2A59"/>
    <w:rsid w:val="00AC2BEF"/>
    <w:rsid w:val="00AC2EF6"/>
    <w:rsid w:val="00AC2F11"/>
    <w:rsid w:val="00AC324E"/>
    <w:rsid w:val="00AC329D"/>
    <w:rsid w:val="00AC35C2"/>
    <w:rsid w:val="00AC38FE"/>
    <w:rsid w:val="00AC39DE"/>
    <w:rsid w:val="00AC3D40"/>
    <w:rsid w:val="00AC3E19"/>
    <w:rsid w:val="00AC3FD1"/>
    <w:rsid w:val="00AC426B"/>
    <w:rsid w:val="00AC439F"/>
    <w:rsid w:val="00AC468F"/>
    <w:rsid w:val="00AC46B5"/>
    <w:rsid w:val="00AC50F4"/>
    <w:rsid w:val="00AC5110"/>
    <w:rsid w:val="00AC5BDA"/>
    <w:rsid w:val="00AC5C33"/>
    <w:rsid w:val="00AC5D5A"/>
    <w:rsid w:val="00AC607C"/>
    <w:rsid w:val="00AC6112"/>
    <w:rsid w:val="00AC6548"/>
    <w:rsid w:val="00AC6952"/>
    <w:rsid w:val="00AC6C34"/>
    <w:rsid w:val="00AC716D"/>
    <w:rsid w:val="00AC71E4"/>
    <w:rsid w:val="00AC722C"/>
    <w:rsid w:val="00AC75E7"/>
    <w:rsid w:val="00AC7B8C"/>
    <w:rsid w:val="00AC7F54"/>
    <w:rsid w:val="00AD107D"/>
    <w:rsid w:val="00AD1540"/>
    <w:rsid w:val="00AD16B7"/>
    <w:rsid w:val="00AD1809"/>
    <w:rsid w:val="00AD1B20"/>
    <w:rsid w:val="00AD1B9A"/>
    <w:rsid w:val="00AD1BB9"/>
    <w:rsid w:val="00AD1E20"/>
    <w:rsid w:val="00AD2309"/>
    <w:rsid w:val="00AD2574"/>
    <w:rsid w:val="00AD2DDD"/>
    <w:rsid w:val="00AD2E54"/>
    <w:rsid w:val="00AD2F84"/>
    <w:rsid w:val="00AD438D"/>
    <w:rsid w:val="00AD4671"/>
    <w:rsid w:val="00AD49A2"/>
    <w:rsid w:val="00AD4A11"/>
    <w:rsid w:val="00AD4A73"/>
    <w:rsid w:val="00AD4DCA"/>
    <w:rsid w:val="00AD5094"/>
    <w:rsid w:val="00AD5D34"/>
    <w:rsid w:val="00AD5DF8"/>
    <w:rsid w:val="00AD75CF"/>
    <w:rsid w:val="00AD79ED"/>
    <w:rsid w:val="00AD7D3C"/>
    <w:rsid w:val="00AD7E6D"/>
    <w:rsid w:val="00AE07A7"/>
    <w:rsid w:val="00AE0FEE"/>
    <w:rsid w:val="00AE1A99"/>
    <w:rsid w:val="00AE1D98"/>
    <w:rsid w:val="00AE26CB"/>
    <w:rsid w:val="00AE2B38"/>
    <w:rsid w:val="00AE32CD"/>
    <w:rsid w:val="00AE4131"/>
    <w:rsid w:val="00AE584C"/>
    <w:rsid w:val="00AE5883"/>
    <w:rsid w:val="00AE5DA4"/>
    <w:rsid w:val="00AE679E"/>
    <w:rsid w:val="00AE6914"/>
    <w:rsid w:val="00AE6C04"/>
    <w:rsid w:val="00AE7295"/>
    <w:rsid w:val="00AF005D"/>
    <w:rsid w:val="00AF0356"/>
    <w:rsid w:val="00AF03EB"/>
    <w:rsid w:val="00AF0EC6"/>
    <w:rsid w:val="00AF11F3"/>
    <w:rsid w:val="00AF14DF"/>
    <w:rsid w:val="00AF1559"/>
    <w:rsid w:val="00AF178C"/>
    <w:rsid w:val="00AF186D"/>
    <w:rsid w:val="00AF26B0"/>
    <w:rsid w:val="00AF28D8"/>
    <w:rsid w:val="00AF2CEF"/>
    <w:rsid w:val="00AF3267"/>
    <w:rsid w:val="00AF3B10"/>
    <w:rsid w:val="00AF3FC2"/>
    <w:rsid w:val="00AF4198"/>
    <w:rsid w:val="00AF41F9"/>
    <w:rsid w:val="00AF449C"/>
    <w:rsid w:val="00AF560D"/>
    <w:rsid w:val="00AF66FE"/>
    <w:rsid w:val="00AF6CE1"/>
    <w:rsid w:val="00AF7239"/>
    <w:rsid w:val="00AF7C78"/>
    <w:rsid w:val="00AF7FD4"/>
    <w:rsid w:val="00B0023B"/>
    <w:rsid w:val="00B0038C"/>
    <w:rsid w:val="00B004E4"/>
    <w:rsid w:val="00B00922"/>
    <w:rsid w:val="00B00AAF"/>
    <w:rsid w:val="00B00B44"/>
    <w:rsid w:val="00B0111B"/>
    <w:rsid w:val="00B011C0"/>
    <w:rsid w:val="00B01286"/>
    <w:rsid w:val="00B0135D"/>
    <w:rsid w:val="00B01470"/>
    <w:rsid w:val="00B015AA"/>
    <w:rsid w:val="00B01F6E"/>
    <w:rsid w:val="00B02092"/>
    <w:rsid w:val="00B029EE"/>
    <w:rsid w:val="00B0311F"/>
    <w:rsid w:val="00B03C22"/>
    <w:rsid w:val="00B03D8E"/>
    <w:rsid w:val="00B03E82"/>
    <w:rsid w:val="00B04131"/>
    <w:rsid w:val="00B04336"/>
    <w:rsid w:val="00B044B0"/>
    <w:rsid w:val="00B044C0"/>
    <w:rsid w:val="00B04510"/>
    <w:rsid w:val="00B0499E"/>
    <w:rsid w:val="00B0518D"/>
    <w:rsid w:val="00B05770"/>
    <w:rsid w:val="00B059D3"/>
    <w:rsid w:val="00B05EC7"/>
    <w:rsid w:val="00B064C5"/>
    <w:rsid w:val="00B07678"/>
    <w:rsid w:val="00B078ED"/>
    <w:rsid w:val="00B10028"/>
    <w:rsid w:val="00B106FC"/>
    <w:rsid w:val="00B107B9"/>
    <w:rsid w:val="00B107C9"/>
    <w:rsid w:val="00B1097C"/>
    <w:rsid w:val="00B10F3A"/>
    <w:rsid w:val="00B1104F"/>
    <w:rsid w:val="00B112C2"/>
    <w:rsid w:val="00B11DF7"/>
    <w:rsid w:val="00B122D8"/>
    <w:rsid w:val="00B12318"/>
    <w:rsid w:val="00B12CAE"/>
    <w:rsid w:val="00B13210"/>
    <w:rsid w:val="00B1360A"/>
    <w:rsid w:val="00B1372F"/>
    <w:rsid w:val="00B13BC6"/>
    <w:rsid w:val="00B1436A"/>
    <w:rsid w:val="00B146AB"/>
    <w:rsid w:val="00B14A19"/>
    <w:rsid w:val="00B14D3C"/>
    <w:rsid w:val="00B15549"/>
    <w:rsid w:val="00B15648"/>
    <w:rsid w:val="00B15713"/>
    <w:rsid w:val="00B15ED6"/>
    <w:rsid w:val="00B160FB"/>
    <w:rsid w:val="00B16C22"/>
    <w:rsid w:val="00B177CE"/>
    <w:rsid w:val="00B17CB8"/>
    <w:rsid w:val="00B17FDA"/>
    <w:rsid w:val="00B20BA1"/>
    <w:rsid w:val="00B20BF1"/>
    <w:rsid w:val="00B20CB0"/>
    <w:rsid w:val="00B21279"/>
    <w:rsid w:val="00B215F7"/>
    <w:rsid w:val="00B21DAE"/>
    <w:rsid w:val="00B21DE7"/>
    <w:rsid w:val="00B223CB"/>
    <w:rsid w:val="00B22403"/>
    <w:rsid w:val="00B225D3"/>
    <w:rsid w:val="00B226AD"/>
    <w:rsid w:val="00B22C12"/>
    <w:rsid w:val="00B22DE6"/>
    <w:rsid w:val="00B236E5"/>
    <w:rsid w:val="00B239F8"/>
    <w:rsid w:val="00B23AA1"/>
    <w:rsid w:val="00B23E9D"/>
    <w:rsid w:val="00B241C2"/>
    <w:rsid w:val="00B24531"/>
    <w:rsid w:val="00B2487F"/>
    <w:rsid w:val="00B24FF3"/>
    <w:rsid w:val="00B2515C"/>
    <w:rsid w:val="00B25643"/>
    <w:rsid w:val="00B25707"/>
    <w:rsid w:val="00B25C1C"/>
    <w:rsid w:val="00B269F3"/>
    <w:rsid w:val="00B269FB"/>
    <w:rsid w:val="00B27357"/>
    <w:rsid w:val="00B274AD"/>
    <w:rsid w:val="00B277C3"/>
    <w:rsid w:val="00B27A9B"/>
    <w:rsid w:val="00B30182"/>
    <w:rsid w:val="00B304EE"/>
    <w:rsid w:val="00B30A43"/>
    <w:rsid w:val="00B30AA8"/>
    <w:rsid w:val="00B30DA6"/>
    <w:rsid w:val="00B317C3"/>
    <w:rsid w:val="00B31F35"/>
    <w:rsid w:val="00B32BF4"/>
    <w:rsid w:val="00B33550"/>
    <w:rsid w:val="00B33A3F"/>
    <w:rsid w:val="00B34621"/>
    <w:rsid w:val="00B3515D"/>
    <w:rsid w:val="00B35595"/>
    <w:rsid w:val="00B35E36"/>
    <w:rsid w:val="00B35F7F"/>
    <w:rsid w:val="00B36384"/>
    <w:rsid w:val="00B365E9"/>
    <w:rsid w:val="00B36647"/>
    <w:rsid w:val="00B36840"/>
    <w:rsid w:val="00B36999"/>
    <w:rsid w:val="00B36E7B"/>
    <w:rsid w:val="00B37BFF"/>
    <w:rsid w:val="00B37FA3"/>
    <w:rsid w:val="00B40374"/>
    <w:rsid w:val="00B404A6"/>
    <w:rsid w:val="00B4055D"/>
    <w:rsid w:val="00B408DA"/>
    <w:rsid w:val="00B41F25"/>
    <w:rsid w:val="00B42120"/>
    <w:rsid w:val="00B42C6B"/>
    <w:rsid w:val="00B42F4F"/>
    <w:rsid w:val="00B43379"/>
    <w:rsid w:val="00B435EE"/>
    <w:rsid w:val="00B43CB0"/>
    <w:rsid w:val="00B43CDB"/>
    <w:rsid w:val="00B43DC9"/>
    <w:rsid w:val="00B43DD5"/>
    <w:rsid w:val="00B4410C"/>
    <w:rsid w:val="00B442E1"/>
    <w:rsid w:val="00B44A60"/>
    <w:rsid w:val="00B44CB6"/>
    <w:rsid w:val="00B45196"/>
    <w:rsid w:val="00B45335"/>
    <w:rsid w:val="00B453D7"/>
    <w:rsid w:val="00B4549A"/>
    <w:rsid w:val="00B45571"/>
    <w:rsid w:val="00B45E52"/>
    <w:rsid w:val="00B45F87"/>
    <w:rsid w:val="00B46ADB"/>
    <w:rsid w:val="00B475DE"/>
    <w:rsid w:val="00B5018A"/>
    <w:rsid w:val="00B50242"/>
    <w:rsid w:val="00B5074A"/>
    <w:rsid w:val="00B50C29"/>
    <w:rsid w:val="00B5276F"/>
    <w:rsid w:val="00B52B73"/>
    <w:rsid w:val="00B5308F"/>
    <w:rsid w:val="00B539C4"/>
    <w:rsid w:val="00B53A61"/>
    <w:rsid w:val="00B53B18"/>
    <w:rsid w:val="00B544EA"/>
    <w:rsid w:val="00B553A7"/>
    <w:rsid w:val="00B559F0"/>
    <w:rsid w:val="00B55D8C"/>
    <w:rsid w:val="00B55F52"/>
    <w:rsid w:val="00B5676F"/>
    <w:rsid w:val="00B569D8"/>
    <w:rsid w:val="00B573CA"/>
    <w:rsid w:val="00B600E7"/>
    <w:rsid w:val="00B602BD"/>
    <w:rsid w:val="00B605C4"/>
    <w:rsid w:val="00B60A1A"/>
    <w:rsid w:val="00B60C19"/>
    <w:rsid w:val="00B61911"/>
    <w:rsid w:val="00B61E68"/>
    <w:rsid w:val="00B625F8"/>
    <w:rsid w:val="00B62773"/>
    <w:rsid w:val="00B629F7"/>
    <w:rsid w:val="00B62DC6"/>
    <w:rsid w:val="00B6321B"/>
    <w:rsid w:val="00B6339D"/>
    <w:rsid w:val="00B638DB"/>
    <w:rsid w:val="00B63A9D"/>
    <w:rsid w:val="00B63CC3"/>
    <w:rsid w:val="00B6436F"/>
    <w:rsid w:val="00B64551"/>
    <w:rsid w:val="00B6541E"/>
    <w:rsid w:val="00B65C53"/>
    <w:rsid w:val="00B662E3"/>
    <w:rsid w:val="00B66525"/>
    <w:rsid w:val="00B666AD"/>
    <w:rsid w:val="00B669D7"/>
    <w:rsid w:val="00B6712E"/>
    <w:rsid w:val="00B67343"/>
    <w:rsid w:val="00B67350"/>
    <w:rsid w:val="00B6793F"/>
    <w:rsid w:val="00B67F39"/>
    <w:rsid w:val="00B70141"/>
    <w:rsid w:val="00B70212"/>
    <w:rsid w:val="00B70213"/>
    <w:rsid w:val="00B707D8"/>
    <w:rsid w:val="00B719B3"/>
    <w:rsid w:val="00B71B63"/>
    <w:rsid w:val="00B71D5B"/>
    <w:rsid w:val="00B71F69"/>
    <w:rsid w:val="00B71FA5"/>
    <w:rsid w:val="00B720C8"/>
    <w:rsid w:val="00B72C69"/>
    <w:rsid w:val="00B73016"/>
    <w:rsid w:val="00B7337B"/>
    <w:rsid w:val="00B733E5"/>
    <w:rsid w:val="00B7357B"/>
    <w:rsid w:val="00B74328"/>
    <w:rsid w:val="00B744C7"/>
    <w:rsid w:val="00B7451C"/>
    <w:rsid w:val="00B75B91"/>
    <w:rsid w:val="00B75D6B"/>
    <w:rsid w:val="00B76514"/>
    <w:rsid w:val="00B7654F"/>
    <w:rsid w:val="00B76E69"/>
    <w:rsid w:val="00B770E3"/>
    <w:rsid w:val="00B80231"/>
    <w:rsid w:val="00B803D8"/>
    <w:rsid w:val="00B806E2"/>
    <w:rsid w:val="00B80CD3"/>
    <w:rsid w:val="00B80F10"/>
    <w:rsid w:val="00B81A57"/>
    <w:rsid w:val="00B821AA"/>
    <w:rsid w:val="00B8260F"/>
    <w:rsid w:val="00B82D1E"/>
    <w:rsid w:val="00B82E2D"/>
    <w:rsid w:val="00B82F96"/>
    <w:rsid w:val="00B8450F"/>
    <w:rsid w:val="00B8513F"/>
    <w:rsid w:val="00B85255"/>
    <w:rsid w:val="00B8529D"/>
    <w:rsid w:val="00B8571E"/>
    <w:rsid w:val="00B85B65"/>
    <w:rsid w:val="00B85F79"/>
    <w:rsid w:val="00B85FC4"/>
    <w:rsid w:val="00B86484"/>
    <w:rsid w:val="00B865DD"/>
    <w:rsid w:val="00B86874"/>
    <w:rsid w:val="00B86B36"/>
    <w:rsid w:val="00B86CF5"/>
    <w:rsid w:val="00B86D75"/>
    <w:rsid w:val="00B87328"/>
    <w:rsid w:val="00B874A1"/>
    <w:rsid w:val="00B874AA"/>
    <w:rsid w:val="00B8783D"/>
    <w:rsid w:val="00B87905"/>
    <w:rsid w:val="00B90172"/>
    <w:rsid w:val="00B90263"/>
    <w:rsid w:val="00B90B2C"/>
    <w:rsid w:val="00B90B3D"/>
    <w:rsid w:val="00B90E37"/>
    <w:rsid w:val="00B90E78"/>
    <w:rsid w:val="00B91176"/>
    <w:rsid w:val="00B917B1"/>
    <w:rsid w:val="00B91C4A"/>
    <w:rsid w:val="00B92527"/>
    <w:rsid w:val="00B92CCE"/>
    <w:rsid w:val="00B92DBC"/>
    <w:rsid w:val="00B92F67"/>
    <w:rsid w:val="00B933FC"/>
    <w:rsid w:val="00B93B6F"/>
    <w:rsid w:val="00B94032"/>
    <w:rsid w:val="00B94C35"/>
    <w:rsid w:val="00B94D42"/>
    <w:rsid w:val="00B95208"/>
    <w:rsid w:val="00B954F9"/>
    <w:rsid w:val="00B95668"/>
    <w:rsid w:val="00B95688"/>
    <w:rsid w:val="00B95A2C"/>
    <w:rsid w:val="00B95DF9"/>
    <w:rsid w:val="00B95F51"/>
    <w:rsid w:val="00B9601C"/>
    <w:rsid w:val="00B9685A"/>
    <w:rsid w:val="00B969E8"/>
    <w:rsid w:val="00B97A91"/>
    <w:rsid w:val="00BA0C5B"/>
    <w:rsid w:val="00BA131D"/>
    <w:rsid w:val="00BA19AA"/>
    <w:rsid w:val="00BA1D98"/>
    <w:rsid w:val="00BA1E94"/>
    <w:rsid w:val="00BA1FA1"/>
    <w:rsid w:val="00BA238A"/>
    <w:rsid w:val="00BA2785"/>
    <w:rsid w:val="00BA2A01"/>
    <w:rsid w:val="00BA2BF2"/>
    <w:rsid w:val="00BA3188"/>
    <w:rsid w:val="00BA31EE"/>
    <w:rsid w:val="00BA3276"/>
    <w:rsid w:val="00BA32B9"/>
    <w:rsid w:val="00BA3676"/>
    <w:rsid w:val="00BA3706"/>
    <w:rsid w:val="00BA384E"/>
    <w:rsid w:val="00BA3DBD"/>
    <w:rsid w:val="00BA3E88"/>
    <w:rsid w:val="00BA45A7"/>
    <w:rsid w:val="00BA4A5E"/>
    <w:rsid w:val="00BA55AE"/>
    <w:rsid w:val="00BA560B"/>
    <w:rsid w:val="00BA5640"/>
    <w:rsid w:val="00BA578E"/>
    <w:rsid w:val="00BA5A5A"/>
    <w:rsid w:val="00BA5D90"/>
    <w:rsid w:val="00BA619C"/>
    <w:rsid w:val="00BA63D4"/>
    <w:rsid w:val="00BA641D"/>
    <w:rsid w:val="00BA6E81"/>
    <w:rsid w:val="00BA6FB9"/>
    <w:rsid w:val="00BA7730"/>
    <w:rsid w:val="00BA77DB"/>
    <w:rsid w:val="00BA79B6"/>
    <w:rsid w:val="00BB024D"/>
    <w:rsid w:val="00BB031E"/>
    <w:rsid w:val="00BB0940"/>
    <w:rsid w:val="00BB1031"/>
    <w:rsid w:val="00BB1130"/>
    <w:rsid w:val="00BB1456"/>
    <w:rsid w:val="00BB1ABE"/>
    <w:rsid w:val="00BB2894"/>
    <w:rsid w:val="00BB2B6F"/>
    <w:rsid w:val="00BB2B93"/>
    <w:rsid w:val="00BB2FDA"/>
    <w:rsid w:val="00BB3000"/>
    <w:rsid w:val="00BB3110"/>
    <w:rsid w:val="00BB3436"/>
    <w:rsid w:val="00BB39E4"/>
    <w:rsid w:val="00BB3B3B"/>
    <w:rsid w:val="00BB3B6C"/>
    <w:rsid w:val="00BB3F9D"/>
    <w:rsid w:val="00BB452A"/>
    <w:rsid w:val="00BB4FDB"/>
    <w:rsid w:val="00BB554F"/>
    <w:rsid w:val="00BB5F52"/>
    <w:rsid w:val="00BB626F"/>
    <w:rsid w:val="00BB663F"/>
    <w:rsid w:val="00BB6C5C"/>
    <w:rsid w:val="00BB741E"/>
    <w:rsid w:val="00BB7A06"/>
    <w:rsid w:val="00BB7A42"/>
    <w:rsid w:val="00BB7C71"/>
    <w:rsid w:val="00BC00DD"/>
    <w:rsid w:val="00BC024B"/>
    <w:rsid w:val="00BC0709"/>
    <w:rsid w:val="00BC1607"/>
    <w:rsid w:val="00BC1656"/>
    <w:rsid w:val="00BC18FA"/>
    <w:rsid w:val="00BC2B94"/>
    <w:rsid w:val="00BC32A0"/>
    <w:rsid w:val="00BC3C3C"/>
    <w:rsid w:val="00BC3C63"/>
    <w:rsid w:val="00BC3E9A"/>
    <w:rsid w:val="00BC435C"/>
    <w:rsid w:val="00BC43E8"/>
    <w:rsid w:val="00BC4C79"/>
    <w:rsid w:val="00BC550E"/>
    <w:rsid w:val="00BC5743"/>
    <w:rsid w:val="00BC5D12"/>
    <w:rsid w:val="00BC5E54"/>
    <w:rsid w:val="00BC5F68"/>
    <w:rsid w:val="00BC6060"/>
    <w:rsid w:val="00BC61DD"/>
    <w:rsid w:val="00BC667F"/>
    <w:rsid w:val="00BC6911"/>
    <w:rsid w:val="00BC6C80"/>
    <w:rsid w:val="00BC7626"/>
    <w:rsid w:val="00BC7D6D"/>
    <w:rsid w:val="00BC7E73"/>
    <w:rsid w:val="00BC7EBF"/>
    <w:rsid w:val="00BD00CE"/>
    <w:rsid w:val="00BD0543"/>
    <w:rsid w:val="00BD05FE"/>
    <w:rsid w:val="00BD0794"/>
    <w:rsid w:val="00BD13C3"/>
    <w:rsid w:val="00BD2349"/>
    <w:rsid w:val="00BD26B0"/>
    <w:rsid w:val="00BD28EE"/>
    <w:rsid w:val="00BD3695"/>
    <w:rsid w:val="00BD3D5F"/>
    <w:rsid w:val="00BD3F6D"/>
    <w:rsid w:val="00BD3FF2"/>
    <w:rsid w:val="00BD4190"/>
    <w:rsid w:val="00BD45D4"/>
    <w:rsid w:val="00BD47A3"/>
    <w:rsid w:val="00BD5F15"/>
    <w:rsid w:val="00BD6597"/>
    <w:rsid w:val="00BD76AD"/>
    <w:rsid w:val="00BE0038"/>
    <w:rsid w:val="00BE0270"/>
    <w:rsid w:val="00BE039E"/>
    <w:rsid w:val="00BE0649"/>
    <w:rsid w:val="00BE0B10"/>
    <w:rsid w:val="00BE1F8F"/>
    <w:rsid w:val="00BE2B6A"/>
    <w:rsid w:val="00BE2D7D"/>
    <w:rsid w:val="00BE332D"/>
    <w:rsid w:val="00BE34B8"/>
    <w:rsid w:val="00BE35F4"/>
    <w:rsid w:val="00BE37C0"/>
    <w:rsid w:val="00BE3BB2"/>
    <w:rsid w:val="00BE3F0B"/>
    <w:rsid w:val="00BE42F4"/>
    <w:rsid w:val="00BE46A2"/>
    <w:rsid w:val="00BE49FB"/>
    <w:rsid w:val="00BE4B5D"/>
    <w:rsid w:val="00BE4CC8"/>
    <w:rsid w:val="00BE4E81"/>
    <w:rsid w:val="00BE5C05"/>
    <w:rsid w:val="00BE6016"/>
    <w:rsid w:val="00BE60B1"/>
    <w:rsid w:val="00BE633A"/>
    <w:rsid w:val="00BE6383"/>
    <w:rsid w:val="00BE6830"/>
    <w:rsid w:val="00BE704C"/>
    <w:rsid w:val="00BE73D1"/>
    <w:rsid w:val="00BE7456"/>
    <w:rsid w:val="00BF0398"/>
    <w:rsid w:val="00BF05BE"/>
    <w:rsid w:val="00BF0C06"/>
    <w:rsid w:val="00BF0E76"/>
    <w:rsid w:val="00BF14F6"/>
    <w:rsid w:val="00BF17AC"/>
    <w:rsid w:val="00BF22C4"/>
    <w:rsid w:val="00BF22D9"/>
    <w:rsid w:val="00BF2AB6"/>
    <w:rsid w:val="00BF2CBC"/>
    <w:rsid w:val="00BF2FD2"/>
    <w:rsid w:val="00BF36B4"/>
    <w:rsid w:val="00BF4176"/>
    <w:rsid w:val="00BF5A36"/>
    <w:rsid w:val="00BF61B8"/>
    <w:rsid w:val="00BF6A3C"/>
    <w:rsid w:val="00BF6B35"/>
    <w:rsid w:val="00BF7021"/>
    <w:rsid w:val="00C00240"/>
    <w:rsid w:val="00C00AA9"/>
    <w:rsid w:val="00C00DFE"/>
    <w:rsid w:val="00C0159A"/>
    <w:rsid w:val="00C01AC4"/>
    <w:rsid w:val="00C01BAA"/>
    <w:rsid w:val="00C01BBA"/>
    <w:rsid w:val="00C01E09"/>
    <w:rsid w:val="00C0229C"/>
    <w:rsid w:val="00C02BC7"/>
    <w:rsid w:val="00C030ED"/>
    <w:rsid w:val="00C033B8"/>
    <w:rsid w:val="00C03830"/>
    <w:rsid w:val="00C04A70"/>
    <w:rsid w:val="00C04BCA"/>
    <w:rsid w:val="00C0504A"/>
    <w:rsid w:val="00C050D6"/>
    <w:rsid w:val="00C05656"/>
    <w:rsid w:val="00C057CE"/>
    <w:rsid w:val="00C05C2C"/>
    <w:rsid w:val="00C0676E"/>
    <w:rsid w:val="00C06BD2"/>
    <w:rsid w:val="00C070CB"/>
    <w:rsid w:val="00C07367"/>
    <w:rsid w:val="00C074FA"/>
    <w:rsid w:val="00C076FD"/>
    <w:rsid w:val="00C077D8"/>
    <w:rsid w:val="00C07872"/>
    <w:rsid w:val="00C0790E"/>
    <w:rsid w:val="00C07C46"/>
    <w:rsid w:val="00C07E5B"/>
    <w:rsid w:val="00C10A6D"/>
    <w:rsid w:val="00C10D4C"/>
    <w:rsid w:val="00C11126"/>
    <w:rsid w:val="00C1113A"/>
    <w:rsid w:val="00C11EE2"/>
    <w:rsid w:val="00C1201D"/>
    <w:rsid w:val="00C12434"/>
    <w:rsid w:val="00C12514"/>
    <w:rsid w:val="00C12645"/>
    <w:rsid w:val="00C12B51"/>
    <w:rsid w:val="00C13069"/>
    <w:rsid w:val="00C1355F"/>
    <w:rsid w:val="00C13596"/>
    <w:rsid w:val="00C13C12"/>
    <w:rsid w:val="00C14121"/>
    <w:rsid w:val="00C142A1"/>
    <w:rsid w:val="00C146CC"/>
    <w:rsid w:val="00C14B6D"/>
    <w:rsid w:val="00C1545A"/>
    <w:rsid w:val="00C17D73"/>
    <w:rsid w:val="00C20251"/>
    <w:rsid w:val="00C20CA0"/>
    <w:rsid w:val="00C20D8D"/>
    <w:rsid w:val="00C20E44"/>
    <w:rsid w:val="00C212FB"/>
    <w:rsid w:val="00C21BB6"/>
    <w:rsid w:val="00C221AA"/>
    <w:rsid w:val="00C22872"/>
    <w:rsid w:val="00C23570"/>
    <w:rsid w:val="00C23903"/>
    <w:rsid w:val="00C23D9B"/>
    <w:rsid w:val="00C23F2E"/>
    <w:rsid w:val="00C2480E"/>
    <w:rsid w:val="00C24F23"/>
    <w:rsid w:val="00C24FC9"/>
    <w:rsid w:val="00C25551"/>
    <w:rsid w:val="00C25D53"/>
    <w:rsid w:val="00C25F3D"/>
    <w:rsid w:val="00C264E3"/>
    <w:rsid w:val="00C2689A"/>
    <w:rsid w:val="00C2690A"/>
    <w:rsid w:val="00C26A7E"/>
    <w:rsid w:val="00C27285"/>
    <w:rsid w:val="00C27734"/>
    <w:rsid w:val="00C27BBA"/>
    <w:rsid w:val="00C27C5B"/>
    <w:rsid w:val="00C27FD6"/>
    <w:rsid w:val="00C3032D"/>
    <w:rsid w:val="00C30383"/>
    <w:rsid w:val="00C309E5"/>
    <w:rsid w:val="00C30D01"/>
    <w:rsid w:val="00C314CE"/>
    <w:rsid w:val="00C32097"/>
    <w:rsid w:val="00C32235"/>
    <w:rsid w:val="00C3252C"/>
    <w:rsid w:val="00C329AE"/>
    <w:rsid w:val="00C33318"/>
    <w:rsid w:val="00C3377D"/>
    <w:rsid w:val="00C339CE"/>
    <w:rsid w:val="00C33B3F"/>
    <w:rsid w:val="00C33D13"/>
    <w:rsid w:val="00C3461D"/>
    <w:rsid w:val="00C346B7"/>
    <w:rsid w:val="00C349A2"/>
    <w:rsid w:val="00C34C0F"/>
    <w:rsid w:val="00C35503"/>
    <w:rsid w:val="00C35A5B"/>
    <w:rsid w:val="00C35DB1"/>
    <w:rsid w:val="00C36380"/>
    <w:rsid w:val="00C36683"/>
    <w:rsid w:val="00C366E7"/>
    <w:rsid w:val="00C3673C"/>
    <w:rsid w:val="00C3693D"/>
    <w:rsid w:val="00C36B39"/>
    <w:rsid w:val="00C36DE0"/>
    <w:rsid w:val="00C36EE2"/>
    <w:rsid w:val="00C37704"/>
    <w:rsid w:val="00C37C2D"/>
    <w:rsid w:val="00C37F66"/>
    <w:rsid w:val="00C403F7"/>
    <w:rsid w:val="00C407A2"/>
    <w:rsid w:val="00C40DBB"/>
    <w:rsid w:val="00C40FA5"/>
    <w:rsid w:val="00C4123E"/>
    <w:rsid w:val="00C414BE"/>
    <w:rsid w:val="00C415CD"/>
    <w:rsid w:val="00C415F2"/>
    <w:rsid w:val="00C41BDB"/>
    <w:rsid w:val="00C42F4C"/>
    <w:rsid w:val="00C43032"/>
    <w:rsid w:val="00C4318C"/>
    <w:rsid w:val="00C431FB"/>
    <w:rsid w:val="00C449C1"/>
    <w:rsid w:val="00C45004"/>
    <w:rsid w:val="00C451A2"/>
    <w:rsid w:val="00C451DC"/>
    <w:rsid w:val="00C45486"/>
    <w:rsid w:val="00C45A3B"/>
    <w:rsid w:val="00C45A4F"/>
    <w:rsid w:val="00C45A9B"/>
    <w:rsid w:val="00C45F59"/>
    <w:rsid w:val="00C45FE9"/>
    <w:rsid w:val="00C46599"/>
    <w:rsid w:val="00C46A70"/>
    <w:rsid w:val="00C46E88"/>
    <w:rsid w:val="00C471F6"/>
    <w:rsid w:val="00C476B5"/>
    <w:rsid w:val="00C478DB"/>
    <w:rsid w:val="00C47AB5"/>
    <w:rsid w:val="00C5014C"/>
    <w:rsid w:val="00C508EB"/>
    <w:rsid w:val="00C50D56"/>
    <w:rsid w:val="00C51087"/>
    <w:rsid w:val="00C512DB"/>
    <w:rsid w:val="00C51849"/>
    <w:rsid w:val="00C51AAA"/>
    <w:rsid w:val="00C51C11"/>
    <w:rsid w:val="00C51F3E"/>
    <w:rsid w:val="00C523C0"/>
    <w:rsid w:val="00C5279F"/>
    <w:rsid w:val="00C5293C"/>
    <w:rsid w:val="00C52A49"/>
    <w:rsid w:val="00C52C4E"/>
    <w:rsid w:val="00C5358B"/>
    <w:rsid w:val="00C53878"/>
    <w:rsid w:val="00C53B2C"/>
    <w:rsid w:val="00C53B61"/>
    <w:rsid w:val="00C53DFE"/>
    <w:rsid w:val="00C54481"/>
    <w:rsid w:val="00C549FA"/>
    <w:rsid w:val="00C54C65"/>
    <w:rsid w:val="00C54CBF"/>
    <w:rsid w:val="00C550B0"/>
    <w:rsid w:val="00C550F4"/>
    <w:rsid w:val="00C55263"/>
    <w:rsid w:val="00C554A2"/>
    <w:rsid w:val="00C555DA"/>
    <w:rsid w:val="00C555F2"/>
    <w:rsid w:val="00C5570C"/>
    <w:rsid w:val="00C55946"/>
    <w:rsid w:val="00C55C83"/>
    <w:rsid w:val="00C55DF5"/>
    <w:rsid w:val="00C5605D"/>
    <w:rsid w:val="00C5616A"/>
    <w:rsid w:val="00C56294"/>
    <w:rsid w:val="00C56378"/>
    <w:rsid w:val="00C56BD5"/>
    <w:rsid w:val="00C56C38"/>
    <w:rsid w:val="00C5728F"/>
    <w:rsid w:val="00C5739B"/>
    <w:rsid w:val="00C57D5A"/>
    <w:rsid w:val="00C57E22"/>
    <w:rsid w:val="00C57F65"/>
    <w:rsid w:val="00C57FF5"/>
    <w:rsid w:val="00C60227"/>
    <w:rsid w:val="00C60282"/>
    <w:rsid w:val="00C603B6"/>
    <w:rsid w:val="00C603FB"/>
    <w:rsid w:val="00C60401"/>
    <w:rsid w:val="00C60E8C"/>
    <w:rsid w:val="00C61032"/>
    <w:rsid w:val="00C61152"/>
    <w:rsid w:val="00C61B28"/>
    <w:rsid w:val="00C61B83"/>
    <w:rsid w:val="00C62067"/>
    <w:rsid w:val="00C620CD"/>
    <w:rsid w:val="00C623E8"/>
    <w:rsid w:val="00C625D9"/>
    <w:rsid w:val="00C6288E"/>
    <w:rsid w:val="00C62921"/>
    <w:rsid w:val="00C62AC8"/>
    <w:rsid w:val="00C63388"/>
    <w:rsid w:val="00C63B0D"/>
    <w:rsid w:val="00C63B95"/>
    <w:rsid w:val="00C63D8C"/>
    <w:rsid w:val="00C6436A"/>
    <w:rsid w:val="00C643A4"/>
    <w:rsid w:val="00C64613"/>
    <w:rsid w:val="00C64AD2"/>
    <w:rsid w:val="00C64DAF"/>
    <w:rsid w:val="00C66152"/>
    <w:rsid w:val="00C66F17"/>
    <w:rsid w:val="00C6724C"/>
    <w:rsid w:val="00C672E4"/>
    <w:rsid w:val="00C67B85"/>
    <w:rsid w:val="00C67FE0"/>
    <w:rsid w:val="00C7023F"/>
    <w:rsid w:val="00C70882"/>
    <w:rsid w:val="00C70934"/>
    <w:rsid w:val="00C70CCA"/>
    <w:rsid w:val="00C7149C"/>
    <w:rsid w:val="00C71CE3"/>
    <w:rsid w:val="00C727D7"/>
    <w:rsid w:val="00C738A7"/>
    <w:rsid w:val="00C73CEB"/>
    <w:rsid w:val="00C74783"/>
    <w:rsid w:val="00C7489A"/>
    <w:rsid w:val="00C74A9B"/>
    <w:rsid w:val="00C74E66"/>
    <w:rsid w:val="00C750E3"/>
    <w:rsid w:val="00C750E6"/>
    <w:rsid w:val="00C7520D"/>
    <w:rsid w:val="00C75CFA"/>
    <w:rsid w:val="00C7611F"/>
    <w:rsid w:val="00C7687A"/>
    <w:rsid w:val="00C768C5"/>
    <w:rsid w:val="00C8032D"/>
    <w:rsid w:val="00C80337"/>
    <w:rsid w:val="00C803A0"/>
    <w:rsid w:val="00C808C8"/>
    <w:rsid w:val="00C80DC5"/>
    <w:rsid w:val="00C80E26"/>
    <w:rsid w:val="00C80F8C"/>
    <w:rsid w:val="00C819BC"/>
    <w:rsid w:val="00C81FC2"/>
    <w:rsid w:val="00C81FD9"/>
    <w:rsid w:val="00C826CA"/>
    <w:rsid w:val="00C83681"/>
    <w:rsid w:val="00C8374B"/>
    <w:rsid w:val="00C83921"/>
    <w:rsid w:val="00C83C67"/>
    <w:rsid w:val="00C83DCE"/>
    <w:rsid w:val="00C84D0D"/>
    <w:rsid w:val="00C851D0"/>
    <w:rsid w:val="00C85355"/>
    <w:rsid w:val="00C857EA"/>
    <w:rsid w:val="00C85C13"/>
    <w:rsid w:val="00C86168"/>
    <w:rsid w:val="00C86868"/>
    <w:rsid w:val="00C86BE2"/>
    <w:rsid w:val="00C86D8B"/>
    <w:rsid w:val="00C874DC"/>
    <w:rsid w:val="00C87DAD"/>
    <w:rsid w:val="00C9004B"/>
    <w:rsid w:val="00C9027D"/>
    <w:rsid w:val="00C90540"/>
    <w:rsid w:val="00C918EA"/>
    <w:rsid w:val="00C922C4"/>
    <w:rsid w:val="00C92303"/>
    <w:rsid w:val="00C92905"/>
    <w:rsid w:val="00C92D2C"/>
    <w:rsid w:val="00C92F9E"/>
    <w:rsid w:val="00C9307D"/>
    <w:rsid w:val="00C9368F"/>
    <w:rsid w:val="00C94399"/>
    <w:rsid w:val="00C947B1"/>
    <w:rsid w:val="00C95570"/>
    <w:rsid w:val="00C955AC"/>
    <w:rsid w:val="00C956AE"/>
    <w:rsid w:val="00C9588D"/>
    <w:rsid w:val="00C958D9"/>
    <w:rsid w:val="00C95B97"/>
    <w:rsid w:val="00C96453"/>
    <w:rsid w:val="00C96576"/>
    <w:rsid w:val="00C97A4B"/>
    <w:rsid w:val="00C97F26"/>
    <w:rsid w:val="00CA04A5"/>
    <w:rsid w:val="00CA0D1A"/>
    <w:rsid w:val="00CA0E06"/>
    <w:rsid w:val="00CA17C4"/>
    <w:rsid w:val="00CA17DC"/>
    <w:rsid w:val="00CA1920"/>
    <w:rsid w:val="00CA20F0"/>
    <w:rsid w:val="00CA24E3"/>
    <w:rsid w:val="00CA2D1F"/>
    <w:rsid w:val="00CA2ECE"/>
    <w:rsid w:val="00CA4265"/>
    <w:rsid w:val="00CA429A"/>
    <w:rsid w:val="00CA43AE"/>
    <w:rsid w:val="00CA43C5"/>
    <w:rsid w:val="00CA44DF"/>
    <w:rsid w:val="00CA45B7"/>
    <w:rsid w:val="00CA479C"/>
    <w:rsid w:val="00CA49E8"/>
    <w:rsid w:val="00CA4FC6"/>
    <w:rsid w:val="00CA50FA"/>
    <w:rsid w:val="00CA557A"/>
    <w:rsid w:val="00CA60F6"/>
    <w:rsid w:val="00CA6943"/>
    <w:rsid w:val="00CA6A95"/>
    <w:rsid w:val="00CA6F76"/>
    <w:rsid w:val="00CA6FC3"/>
    <w:rsid w:val="00CA71E1"/>
    <w:rsid w:val="00CA7207"/>
    <w:rsid w:val="00CA72EC"/>
    <w:rsid w:val="00CA73F8"/>
    <w:rsid w:val="00CA75AA"/>
    <w:rsid w:val="00CB012A"/>
    <w:rsid w:val="00CB04DC"/>
    <w:rsid w:val="00CB079C"/>
    <w:rsid w:val="00CB0E87"/>
    <w:rsid w:val="00CB112E"/>
    <w:rsid w:val="00CB1986"/>
    <w:rsid w:val="00CB1A79"/>
    <w:rsid w:val="00CB1C77"/>
    <w:rsid w:val="00CB2202"/>
    <w:rsid w:val="00CB2300"/>
    <w:rsid w:val="00CB2891"/>
    <w:rsid w:val="00CB2FD5"/>
    <w:rsid w:val="00CB31C1"/>
    <w:rsid w:val="00CB3A0F"/>
    <w:rsid w:val="00CB3CDC"/>
    <w:rsid w:val="00CB4149"/>
    <w:rsid w:val="00CB477E"/>
    <w:rsid w:val="00CB496D"/>
    <w:rsid w:val="00CB4AE1"/>
    <w:rsid w:val="00CB565A"/>
    <w:rsid w:val="00CB65D1"/>
    <w:rsid w:val="00CB6913"/>
    <w:rsid w:val="00CB73F0"/>
    <w:rsid w:val="00CB7687"/>
    <w:rsid w:val="00CB77A9"/>
    <w:rsid w:val="00CB7BED"/>
    <w:rsid w:val="00CB7F6F"/>
    <w:rsid w:val="00CC02EA"/>
    <w:rsid w:val="00CC04EC"/>
    <w:rsid w:val="00CC0A29"/>
    <w:rsid w:val="00CC0A74"/>
    <w:rsid w:val="00CC1BF9"/>
    <w:rsid w:val="00CC21D4"/>
    <w:rsid w:val="00CC2996"/>
    <w:rsid w:val="00CC2C22"/>
    <w:rsid w:val="00CC35C5"/>
    <w:rsid w:val="00CC3619"/>
    <w:rsid w:val="00CC3D12"/>
    <w:rsid w:val="00CC3FE4"/>
    <w:rsid w:val="00CC4024"/>
    <w:rsid w:val="00CC4754"/>
    <w:rsid w:val="00CC47D8"/>
    <w:rsid w:val="00CC4911"/>
    <w:rsid w:val="00CC4E4C"/>
    <w:rsid w:val="00CC4E9B"/>
    <w:rsid w:val="00CC52C4"/>
    <w:rsid w:val="00CC6030"/>
    <w:rsid w:val="00CC6406"/>
    <w:rsid w:val="00CC6475"/>
    <w:rsid w:val="00CC6E3B"/>
    <w:rsid w:val="00CC6EE6"/>
    <w:rsid w:val="00CC6F2B"/>
    <w:rsid w:val="00CC6FD2"/>
    <w:rsid w:val="00CC73E6"/>
    <w:rsid w:val="00CC7CED"/>
    <w:rsid w:val="00CD0628"/>
    <w:rsid w:val="00CD0788"/>
    <w:rsid w:val="00CD0AC1"/>
    <w:rsid w:val="00CD0D13"/>
    <w:rsid w:val="00CD1341"/>
    <w:rsid w:val="00CD1649"/>
    <w:rsid w:val="00CD1827"/>
    <w:rsid w:val="00CD1956"/>
    <w:rsid w:val="00CD1C83"/>
    <w:rsid w:val="00CD1FA5"/>
    <w:rsid w:val="00CD1FC0"/>
    <w:rsid w:val="00CD2681"/>
    <w:rsid w:val="00CD2951"/>
    <w:rsid w:val="00CD2BAA"/>
    <w:rsid w:val="00CD2E13"/>
    <w:rsid w:val="00CD3DCD"/>
    <w:rsid w:val="00CD4AE6"/>
    <w:rsid w:val="00CD4BA3"/>
    <w:rsid w:val="00CD4C80"/>
    <w:rsid w:val="00CD521D"/>
    <w:rsid w:val="00CD63D4"/>
    <w:rsid w:val="00CD664A"/>
    <w:rsid w:val="00CD68FB"/>
    <w:rsid w:val="00CD6EC1"/>
    <w:rsid w:val="00CD73DD"/>
    <w:rsid w:val="00CD7B25"/>
    <w:rsid w:val="00CD7D85"/>
    <w:rsid w:val="00CD7E01"/>
    <w:rsid w:val="00CE08BB"/>
    <w:rsid w:val="00CE0F0B"/>
    <w:rsid w:val="00CE15DA"/>
    <w:rsid w:val="00CE17FC"/>
    <w:rsid w:val="00CE19B2"/>
    <w:rsid w:val="00CE1E78"/>
    <w:rsid w:val="00CE1EEA"/>
    <w:rsid w:val="00CE2071"/>
    <w:rsid w:val="00CE23B9"/>
    <w:rsid w:val="00CE2C02"/>
    <w:rsid w:val="00CE328C"/>
    <w:rsid w:val="00CE3365"/>
    <w:rsid w:val="00CE3E14"/>
    <w:rsid w:val="00CE423E"/>
    <w:rsid w:val="00CE4B5D"/>
    <w:rsid w:val="00CE4BA1"/>
    <w:rsid w:val="00CE4EC8"/>
    <w:rsid w:val="00CE4FB3"/>
    <w:rsid w:val="00CE60FA"/>
    <w:rsid w:val="00CE666A"/>
    <w:rsid w:val="00CE685F"/>
    <w:rsid w:val="00CE68FB"/>
    <w:rsid w:val="00CE7090"/>
    <w:rsid w:val="00CE76B6"/>
    <w:rsid w:val="00CE7CF6"/>
    <w:rsid w:val="00CF03BF"/>
    <w:rsid w:val="00CF10EB"/>
    <w:rsid w:val="00CF161C"/>
    <w:rsid w:val="00CF188A"/>
    <w:rsid w:val="00CF1B8E"/>
    <w:rsid w:val="00CF1FD0"/>
    <w:rsid w:val="00CF222C"/>
    <w:rsid w:val="00CF29D5"/>
    <w:rsid w:val="00CF2DEA"/>
    <w:rsid w:val="00CF2E29"/>
    <w:rsid w:val="00CF350D"/>
    <w:rsid w:val="00CF35C3"/>
    <w:rsid w:val="00CF3657"/>
    <w:rsid w:val="00CF3EB6"/>
    <w:rsid w:val="00CF3F3A"/>
    <w:rsid w:val="00CF43A4"/>
    <w:rsid w:val="00CF43AE"/>
    <w:rsid w:val="00CF450B"/>
    <w:rsid w:val="00CF509B"/>
    <w:rsid w:val="00CF515E"/>
    <w:rsid w:val="00CF541A"/>
    <w:rsid w:val="00CF593E"/>
    <w:rsid w:val="00CF5FD8"/>
    <w:rsid w:val="00CF60EC"/>
    <w:rsid w:val="00CF61B4"/>
    <w:rsid w:val="00CF66E2"/>
    <w:rsid w:val="00CF6B9A"/>
    <w:rsid w:val="00CF6D1F"/>
    <w:rsid w:val="00CF6DD3"/>
    <w:rsid w:val="00CF7B06"/>
    <w:rsid w:val="00D00345"/>
    <w:rsid w:val="00D00948"/>
    <w:rsid w:val="00D0097F"/>
    <w:rsid w:val="00D00A14"/>
    <w:rsid w:val="00D00B4D"/>
    <w:rsid w:val="00D00F05"/>
    <w:rsid w:val="00D01BC5"/>
    <w:rsid w:val="00D02244"/>
    <w:rsid w:val="00D028EF"/>
    <w:rsid w:val="00D02C95"/>
    <w:rsid w:val="00D02D8B"/>
    <w:rsid w:val="00D03017"/>
    <w:rsid w:val="00D032CA"/>
    <w:rsid w:val="00D0330A"/>
    <w:rsid w:val="00D03510"/>
    <w:rsid w:val="00D03912"/>
    <w:rsid w:val="00D03ECB"/>
    <w:rsid w:val="00D03F34"/>
    <w:rsid w:val="00D0470F"/>
    <w:rsid w:val="00D04A8C"/>
    <w:rsid w:val="00D04F1B"/>
    <w:rsid w:val="00D050D1"/>
    <w:rsid w:val="00D051B8"/>
    <w:rsid w:val="00D05442"/>
    <w:rsid w:val="00D05449"/>
    <w:rsid w:val="00D066B5"/>
    <w:rsid w:val="00D0690D"/>
    <w:rsid w:val="00D06B56"/>
    <w:rsid w:val="00D070B1"/>
    <w:rsid w:val="00D07130"/>
    <w:rsid w:val="00D072AF"/>
    <w:rsid w:val="00D075F1"/>
    <w:rsid w:val="00D07636"/>
    <w:rsid w:val="00D07846"/>
    <w:rsid w:val="00D07914"/>
    <w:rsid w:val="00D0792E"/>
    <w:rsid w:val="00D07A73"/>
    <w:rsid w:val="00D07C4A"/>
    <w:rsid w:val="00D07FB4"/>
    <w:rsid w:val="00D108A1"/>
    <w:rsid w:val="00D10ABC"/>
    <w:rsid w:val="00D10C47"/>
    <w:rsid w:val="00D10ED7"/>
    <w:rsid w:val="00D11205"/>
    <w:rsid w:val="00D1149F"/>
    <w:rsid w:val="00D1162B"/>
    <w:rsid w:val="00D11DDF"/>
    <w:rsid w:val="00D11E31"/>
    <w:rsid w:val="00D11EBD"/>
    <w:rsid w:val="00D12609"/>
    <w:rsid w:val="00D1266D"/>
    <w:rsid w:val="00D12682"/>
    <w:rsid w:val="00D13356"/>
    <w:rsid w:val="00D136D3"/>
    <w:rsid w:val="00D13829"/>
    <w:rsid w:val="00D13A45"/>
    <w:rsid w:val="00D13F35"/>
    <w:rsid w:val="00D13FB9"/>
    <w:rsid w:val="00D143F1"/>
    <w:rsid w:val="00D145E2"/>
    <w:rsid w:val="00D14AD7"/>
    <w:rsid w:val="00D14D75"/>
    <w:rsid w:val="00D15C09"/>
    <w:rsid w:val="00D16360"/>
    <w:rsid w:val="00D166B3"/>
    <w:rsid w:val="00D20024"/>
    <w:rsid w:val="00D2076C"/>
    <w:rsid w:val="00D20DC7"/>
    <w:rsid w:val="00D215DA"/>
    <w:rsid w:val="00D218E5"/>
    <w:rsid w:val="00D22035"/>
    <w:rsid w:val="00D22238"/>
    <w:rsid w:val="00D22516"/>
    <w:rsid w:val="00D22DA5"/>
    <w:rsid w:val="00D22DD0"/>
    <w:rsid w:val="00D23590"/>
    <w:rsid w:val="00D235E3"/>
    <w:rsid w:val="00D2378C"/>
    <w:rsid w:val="00D23A9D"/>
    <w:rsid w:val="00D23B10"/>
    <w:rsid w:val="00D24052"/>
    <w:rsid w:val="00D240F7"/>
    <w:rsid w:val="00D24206"/>
    <w:rsid w:val="00D24842"/>
    <w:rsid w:val="00D24931"/>
    <w:rsid w:val="00D249E6"/>
    <w:rsid w:val="00D25D65"/>
    <w:rsid w:val="00D25DA7"/>
    <w:rsid w:val="00D26A40"/>
    <w:rsid w:val="00D27309"/>
    <w:rsid w:val="00D273C6"/>
    <w:rsid w:val="00D2750F"/>
    <w:rsid w:val="00D275F7"/>
    <w:rsid w:val="00D2789B"/>
    <w:rsid w:val="00D27AB3"/>
    <w:rsid w:val="00D27CEC"/>
    <w:rsid w:val="00D27D8A"/>
    <w:rsid w:val="00D27DF1"/>
    <w:rsid w:val="00D27E75"/>
    <w:rsid w:val="00D3032A"/>
    <w:rsid w:val="00D30884"/>
    <w:rsid w:val="00D30994"/>
    <w:rsid w:val="00D314E0"/>
    <w:rsid w:val="00D3155F"/>
    <w:rsid w:val="00D319D5"/>
    <w:rsid w:val="00D31CC6"/>
    <w:rsid w:val="00D31F7C"/>
    <w:rsid w:val="00D3220F"/>
    <w:rsid w:val="00D323F1"/>
    <w:rsid w:val="00D32616"/>
    <w:rsid w:val="00D32CA9"/>
    <w:rsid w:val="00D334F8"/>
    <w:rsid w:val="00D33749"/>
    <w:rsid w:val="00D33C5A"/>
    <w:rsid w:val="00D344A3"/>
    <w:rsid w:val="00D34B91"/>
    <w:rsid w:val="00D350D6"/>
    <w:rsid w:val="00D353AF"/>
    <w:rsid w:val="00D35B17"/>
    <w:rsid w:val="00D360E0"/>
    <w:rsid w:val="00D365EE"/>
    <w:rsid w:val="00D3672C"/>
    <w:rsid w:val="00D37086"/>
    <w:rsid w:val="00D375D1"/>
    <w:rsid w:val="00D37688"/>
    <w:rsid w:val="00D37B03"/>
    <w:rsid w:val="00D402B8"/>
    <w:rsid w:val="00D40D26"/>
    <w:rsid w:val="00D40DD4"/>
    <w:rsid w:val="00D41259"/>
    <w:rsid w:val="00D413B0"/>
    <w:rsid w:val="00D41538"/>
    <w:rsid w:val="00D41586"/>
    <w:rsid w:val="00D41856"/>
    <w:rsid w:val="00D420E5"/>
    <w:rsid w:val="00D422B6"/>
    <w:rsid w:val="00D426D3"/>
    <w:rsid w:val="00D4285D"/>
    <w:rsid w:val="00D431AE"/>
    <w:rsid w:val="00D43886"/>
    <w:rsid w:val="00D43B38"/>
    <w:rsid w:val="00D43D16"/>
    <w:rsid w:val="00D43DE7"/>
    <w:rsid w:val="00D44239"/>
    <w:rsid w:val="00D44B9E"/>
    <w:rsid w:val="00D458C9"/>
    <w:rsid w:val="00D45DD4"/>
    <w:rsid w:val="00D4626B"/>
    <w:rsid w:val="00D46E40"/>
    <w:rsid w:val="00D4718D"/>
    <w:rsid w:val="00D471D3"/>
    <w:rsid w:val="00D4728B"/>
    <w:rsid w:val="00D47457"/>
    <w:rsid w:val="00D47900"/>
    <w:rsid w:val="00D47F00"/>
    <w:rsid w:val="00D47F13"/>
    <w:rsid w:val="00D5019F"/>
    <w:rsid w:val="00D5024F"/>
    <w:rsid w:val="00D50F4E"/>
    <w:rsid w:val="00D51151"/>
    <w:rsid w:val="00D518E1"/>
    <w:rsid w:val="00D51A01"/>
    <w:rsid w:val="00D51CF5"/>
    <w:rsid w:val="00D51CFF"/>
    <w:rsid w:val="00D5235A"/>
    <w:rsid w:val="00D5266E"/>
    <w:rsid w:val="00D529F0"/>
    <w:rsid w:val="00D52ED6"/>
    <w:rsid w:val="00D52F4C"/>
    <w:rsid w:val="00D530D9"/>
    <w:rsid w:val="00D53A8C"/>
    <w:rsid w:val="00D53BA4"/>
    <w:rsid w:val="00D53BBE"/>
    <w:rsid w:val="00D5402D"/>
    <w:rsid w:val="00D54547"/>
    <w:rsid w:val="00D54755"/>
    <w:rsid w:val="00D54817"/>
    <w:rsid w:val="00D5496E"/>
    <w:rsid w:val="00D54EAE"/>
    <w:rsid w:val="00D5500F"/>
    <w:rsid w:val="00D5531D"/>
    <w:rsid w:val="00D55C01"/>
    <w:rsid w:val="00D55DF7"/>
    <w:rsid w:val="00D55E9B"/>
    <w:rsid w:val="00D561ED"/>
    <w:rsid w:val="00D56292"/>
    <w:rsid w:val="00D5657B"/>
    <w:rsid w:val="00D56E0B"/>
    <w:rsid w:val="00D56E70"/>
    <w:rsid w:val="00D604EF"/>
    <w:rsid w:val="00D60AB0"/>
    <w:rsid w:val="00D60AC0"/>
    <w:rsid w:val="00D610E0"/>
    <w:rsid w:val="00D61119"/>
    <w:rsid w:val="00D623D8"/>
    <w:rsid w:val="00D62648"/>
    <w:rsid w:val="00D62DD7"/>
    <w:rsid w:val="00D632AC"/>
    <w:rsid w:val="00D632FA"/>
    <w:rsid w:val="00D63EFF"/>
    <w:rsid w:val="00D642E7"/>
    <w:rsid w:val="00D64822"/>
    <w:rsid w:val="00D65510"/>
    <w:rsid w:val="00D66F37"/>
    <w:rsid w:val="00D67563"/>
    <w:rsid w:val="00D67D4D"/>
    <w:rsid w:val="00D67EF9"/>
    <w:rsid w:val="00D700BA"/>
    <w:rsid w:val="00D704F6"/>
    <w:rsid w:val="00D70627"/>
    <w:rsid w:val="00D70A8A"/>
    <w:rsid w:val="00D70F44"/>
    <w:rsid w:val="00D7142B"/>
    <w:rsid w:val="00D716C3"/>
    <w:rsid w:val="00D71821"/>
    <w:rsid w:val="00D718B8"/>
    <w:rsid w:val="00D71918"/>
    <w:rsid w:val="00D71A83"/>
    <w:rsid w:val="00D71C41"/>
    <w:rsid w:val="00D71D2D"/>
    <w:rsid w:val="00D71F68"/>
    <w:rsid w:val="00D725AD"/>
    <w:rsid w:val="00D72784"/>
    <w:rsid w:val="00D7350A"/>
    <w:rsid w:val="00D736F6"/>
    <w:rsid w:val="00D73896"/>
    <w:rsid w:val="00D7392B"/>
    <w:rsid w:val="00D73A9A"/>
    <w:rsid w:val="00D73C48"/>
    <w:rsid w:val="00D74769"/>
    <w:rsid w:val="00D7490E"/>
    <w:rsid w:val="00D754C2"/>
    <w:rsid w:val="00D75855"/>
    <w:rsid w:val="00D75875"/>
    <w:rsid w:val="00D75888"/>
    <w:rsid w:val="00D75D41"/>
    <w:rsid w:val="00D7604C"/>
    <w:rsid w:val="00D762FD"/>
    <w:rsid w:val="00D76F07"/>
    <w:rsid w:val="00D772A5"/>
    <w:rsid w:val="00D776E0"/>
    <w:rsid w:val="00D776EE"/>
    <w:rsid w:val="00D77C49"/>
    <w:rsid w:val="00D77EB6"/>
    <w:rsid w:val="00D8023F"/>
    <w:rsid w:val="00D80818"/>
    <w:rsid w:val="00D80F4D"/>
    <w:rsid w:val="00D81052"/>
    <w:rsid w:val="00D81B01"/>
    <w:rsid w:val="00D81C86"/>
    <w:rsid w:val="00D8235A"/>
    <w:rsid w:val="00D82C8A"/>
    <w:rsid w:val="00D8363F"/>
    <w:rsid w:val="00D836A5"/>
    <w:rsid w:val="00D841B5"/>
    <w:rsid w:val="00D84585"/>
    <w:rsid w:val="00D84CEB"/>
    <w:rsid w:val="00D850C1"/>
    <w:rsid w:val="00D850D2"/>
    <w:rsid w:val="00D85215"/>
    <w:rsid w:val="00D85445"/>
    <w:rsid w:val="00D859B9"/>
    <w:rsid w:val="00D85C3E"/>
    <w:rsid w:val="00D86835"/>
    <w:rsid w:val="00D86C0D"/>
    <w:rsid w:val="00D86CEA"/>
    <w:rsid w:val="00D8759A"/>
    <w:rsid w:val="00D87C21"/>
    <w:rsid w:val="00D904B0"/>
    <w:rsid w:val="00D90F80"/>
    <w:rsid w:val="00D91161"/>
    <w:rsid w:val="00D91201"/>
    <w:rsid w:val="00D915EB"/>
    <w:rsid w:val="00D91986"/>
    <w:rsid w:val="00D919FF"/>
    <w:rsid w:val="00D92691"/>
    <w:rsid w:val="00D92773"/>
    <w:rsid w:val="00D928E6"/>
    <w:rsid w:val="00D92990"/>
    <w:rsid w:val="00D92C8E"/>
    <w:rsid w:val="00D92CC1"/>
    <w:rsid w:val="00D9319E"/>
    <w:rsid w:val="00D9322D"/>
    <w:rsid w:val="00D933C4"/>
    <w:rsid w:val="00D935B0"/>
    <w:rsid w:val="00D939D7"/>
    <w:rsid w:val="00D93F46"/>
    <w:rsid w:val="00D9402F"/>
    <w:rsid w:val="00D94118"/>
    <w:rsid w:val="00D94B64"/>
    <w:rsid w:val="00D94C25"/>
    <w:rsid w:val="00D94F82"/>
    <w:rsid w:val="00D95745"/>
    <w:rsid w:val="00D961B1"/>
    <w:rsid w:val="00D97008"/>
    <w:rsid w:val="00D976BD"/>
    <w:rsid w:val="00D97BA9"/>
    <w:rsid w:val="00DA0303"/>
    <w:rsid w:val="00DA0602"/>
    <w:rsid w:val="00DA0A58"/>
    <w:rsid w:val="00DA0B82"/>
    <w:rsid w:val="00DA0C00"/>
    <w:rsid w:val="00DA0C0A"/>
    <w:rsid w:val="00DA16F4"/>
    <w:rsid w:val="00DA18F5"/>
    <w:rsid w:val="00DA21B6"/>
    <w:rsid w:val="00DA25C0"/>
    <w:rsid w:val="00DA267B"/>
    <w:rsid w:val="00DA2CF7"/>
    <w:rsid w:val="00DA2DDE"/>
    <w:rsid w:val="00DA2F14"/>
    <w:rsid w:val="00DA3115"/>
    <w:rsid w:val="00DA3336"/>
    <w:rsid w:val="00DA3647"/>
    <w:rsid w:val="00DA375D"/>
    <w:rsid w:val="00DA38DB"/>
    <w:rsid w:val="00DA409B"/>
    <w:rsid w:val="00DA51ED"/>
    <w:rsid w:val="00DA54FD"/>
    <w:rsid w:val="00DA5639"/>
    <w:rsid w:val="00DA56E5"/>
    <w:rsid w:val="00DA5BEE"/>
    <w:rsid w:val="00DA5F41"/>
    <w:rsid w:val="00DA6292"/>
    <w:rsid w:val="00DA6371"/>
    <w:rsid w:val="00DA677D"/>
    <w:rsid w:val="00DA6CC0"/>
    <w:rsid w:val="00DA732B"/>
    <w:rsid w:val="00DA74FF"/>
    <w:rsid w:val="00DA7551"/>
    <w:rsid w:val="00DA7973"/>
    <w:rsid w:val="00DA7BF3"/>
    <w:rsid w:val="00DA7D56"/>
    <w:rsid w:val="00DA7DCB"/>
    <w:rsid w:val="00DA7F80"/>
    <w:rsid w:val="00DB070F"/>
    <w:rsid w:val="00DB07AF"/>
    <w:rsid w:val="00DB09C2"/>
    <w:rsid w:val="00DB13B6"/>
    <w:rsid w:val="00DB175B"/>
    <w:rsid w:val="00DB2356"/>
    <w:rsid w:val="00DB23A4"/>
    <w:rsid w:val="00DB27A0"/>
    <w:rsid w:val="00DB2EBA"/>
    <w:rsid w:val="00DB31EB"/>
    <w:rsid w:val="00DB3321"/>
    <w:rsid w:val="00DB3771"/>
    <w:rsid w:val="00DB37B6"/>
    <w:rsid w:val="00DB4098"/>
    <w:rsid w:val="00DB4C30"/>
    <w:rsid w:val="00DB4CEA"/>
    <w:rsid w:val="00DB4E74"/>
    <w:rsid w:val="00DB4FF3"/>
    <w:rsid w:val="00DB5294"/>
    <w:rsid w:val="00DB5416"/>
    <w:rsid w:val="00DB54A1"/>
    <w:rsid w:val="00DB5761"/>
    <w:rsid w:val="00DB5A27"/>
    <w:rsid w:val="00DB63F8"/>
    <w:rsid w:val="00DB6573"/>
    <w:rsid w:val="00DB6DA0"/>
    <w:rsid w:val="00DB6DED"/>
    <w:rsid w:val="00DB7019"/>
    <w:rsid w:val="00DB7A83"/>
    <w:rsid w:val="00DB7F38"/>
    <w:rsid w:val="00DC000D"/>
    <w:rsid w:val="00DC028E"/>
    <w:rsid w:val="00DC0A20"/>
    <w:rsid w:val="00DC1100"/>
    <w:rsid w:val="00DC168F"/>
    <w:rsid w:val="00DC1C45"/>
    <w:rsid w:val="00DC3592"/>
    <w:rsid w:val="00DC39D9"/>
    <w:rsid w:val="00DC4378"/>
    <w:rsid w:val="00DC4A2E"/>
    <w:rsid w:val="00DC5016"/>
    <w:rsid w:val="00DC518F"/>
    <w:rsid w:val="00DC525F"/>
    <w:rsid w:val="00DC5540"/>
    <w:rsid w:val="00DC5906"/>
    <w:rsid w:val="00DC5EB0"/>
    <w:rsid w:val="00DC7240"/>
    <w:rsid w:val="00DC7A12"/>
    <w:rsid w:val="00DC7BFE"/>
    <w:rsid w:val="00DD0016"/>
    <w:rsid w:val="00DD07BB"/>
    <w:rsid w:val="00DD1703"/>
    <w:rsid w:val="00DD1DCC"/>
    <w:rsid w:val="00DD2064"/>
    <w:rsid w:val="00DD270C"/>
    <w:rsid w:val="00DD29D7"/>
    <w:rsid w:val="00DD2B07"/>
    <w:rsid w:val="00DD2BC0"/>
    <w:rsid w:val="00DD34E9"/>
    <w:rsid w:val="00DD34FF"/>
    <w:rsid w:val="00DD36C9"/>
    <w:rsid w:val="00DD39C4"/>
    <w:rsid w:val="00DD3CCD"/>
    <w:rsid w:val="00DD46B5"/>
    <w:rsid w:val="00DD46FE"/>
    <w:rsid w:val="00DD4707"/>
    <w:rsid w:val="00DD484C"/>
    <w:rsid w:val="00DD4C83"/>
    <w:rsid w:val="00DD5D41"/>
    <w:rsid w:val="00DD630B"/>
    <w:rsid w:val="00DD6872"/>
    <w:rsid w:val="00DD6A65"/>
    <w:rsid w:val="00DD6E9D"/>
    <w:rsid w:val="00DD6F5A"/>
    <w:rsid w:val="00DD7024"/>
    <w:rsid w:val="00DD738D"/>
    <w:rsid w:val="00DD7528"/>
    <w:rsid w:val="00DD7981"/>
    <w:rsid w:val="00DE026A"/>
    <w:rsid w:val="00DE02EB"/>
    <w:rsid w:val="00DE0894"/>
    <w:rsid w:val="00DE0ACF"/>
    <w:rsid w:val="00DE0BA0"/>
    <w:rsid w:val="00DE1570"/>
    <w:rsid w:val="00DE26AB"/>
    <w:rsid w:val="00DE2BF3"/>
    <w:rsid w:val="00DE2FA0"/>
    <w:rsid w:val="00DE30F6"/>
    <w:rsid w:val="00DE32A8"/>
    <w:rsid w:val="00DE39F9"/>
    <w:rsid w:val="00DE3F92"/>
    <w:rsid w:val="00DE40D6"/>
    <w:rsid w:val="00DE41E6"/>
    <w:rsid w:val="00DE48DE"/>
    <w:rsid w:val="00DE5312"/>
    <w:rsid w:val="00DE5B69"/>
    <w:rsid w:val="00DE640B"/>
    <w:rsid w:val="00DE6462"/>
    <w:rsid w:val="00DE650B"/>
    <w:rsid w:val="00DE6B94"/>
    <w:rsid w:val="00DE6C83"/>
    <w:rsid w:val="00DE6D6F"/>
    <w:rsid w:val="00DE7B3C"/>
    <w:rsid w:val="00DE7D72"/>
    <w:rsid w:val="00DF013C"/>
    <w:rsid w:val="00DF0653"/>
    <w:rsid w:val="00DF0918"/>
    <w:rsid w:val="00DF0AF1"/>
    <w:rsid w:val="00DF0DE3"/>
    <w:rsid w:val="00DF2095"/>
    <w:rsid w:val="00DF2109"/>
    <w:rsid w:val="00DF22DF"/>
    <w:rsid w:val="00DF252D"/>
    <w:rsid w:val="00DF3251"/>
    <w:rsid w:val="00DF34D9"/>
    <w:rsid w:val="00DF36F1"/>
    <w:rsid w:val="00DF3838"/>
    <w:rsid w:val="00DF3DEB"/>
    <w:rsid w:val="00DF3EAF"/>
    <w:rsid w:val="00DF4723"/>
    <w:rsid w:val="00DF53FB"/>
    <w:rsid w:val="00DF6D23"/>
    <w:rsid w:val="00DF6F64"/>
    <w:rsid w:val="00DF6FBE"/>
    <w:rsid w:val="00DF70CC"/>
    <w:rsid w:val="00DF7154"/>
    <w:rsid w:val="00DF7206"/>
    <w:rsid w:val="00DF7BDC"/>
    <w:rsid w:val="00DF7DA5"/>
    <w:rsid w:val="00DF7EF6"/>
    <w:rsid w:val="00E00295"/>
    <w:rsid w:val="00E0029C"/>
    <w:rsid w:val="00E00749"/>
    <w:rsid w:val="00E00E0D"/>
    <w:rsid w:val="00E011CB"/>
    <w:rsid w:val="00E014E8"/>
    <w:rsid w:val="00E014EF"/>
    <w:rsid w:val="00E01750"/>
    <w:rsid w:val="00E01CBC"/>
    <w:rsid w:val="00E01E11"/>
    <w:rsid w:val="00E0223C"/>
    <w:rsid w:val="00E02242"/>
    <w:rsid w:val="00E02501"/>
    <w:rsid w:val="00E0258B"/>
    <w:rsid w:val="00E027BB"/>
    <w:rsid w:val="00E02C86"/>
    <w:rsid w:val="00E0338E"/>
    <w:rsid w:val="00E03AC5"/>
    <w:rsid w:val="00E03BCD"/>
    <w:rsid w:val="00E0406F"/>
    <w:rsid w:val="00E0521F"/>
    <w:rsid w:val="00E0546C"/>
    <w:rsid w:val="00E05681"/>
    <w:rsid w:val="00E05820"/>
    <w:rsid w:val="00E0592A"/>
    <w:rsid w:val="00E05943"/>
    <w:rsid w:val="00E05FF7"/>
    <w:rsid w:val="00E0637A"/>
    <w:rsid w:val="00E0708A"/>
    <w:rsid w:val="00E070BC"/>
    <w:rsid w:val="00E070D4"/>
    <w:rsid w:val="00E0728A"/>
    <w:rsid w:val="00E07402"/>
    <w:rsid w:val="00E075BA"/>
    <w:rsid w:val="00E07FB8"/>
    <w:rsid w:val="00E104C1"/>
    <w:rsid w:val="00E10734"/>
    <w:rsid w:val="00E10E71"/>
    <w:rsid w:val="00E11153"/>
    <w:rsid w:val="00E11E0D"/>
    <w:rsid w:val="00E11EB0"/>
    <w:rsid w:val="00E11EFC"/>
    <w:rsid w:val="00E12027"/>
    <w:rsid w:val="00E12726"/>
    <w:rsid w:val="00E12B21"/>
    <w:rsid w:val="00E13115"/>
    <w:rsid w:val="00E132BB"/>
    <w:rsid w:val="00E132DD"/>
    <w:rsid w:val="00E13454"/>
    <w:rsid w:val="00E13545"/>
    <w:rsid w:val="00E135C5"/>
    <w:rsid w:val="00E1363D"/>
    <w:rsid w:val="00E13A7E"/>
    <w:rsid w:val="00E144D9"/>
    <w:rsid w:val="00E1504F"/>
    <w:rsid w:val="00E1600A"/>
    <w:rsid w:val="00E16046"/>
    <w:rsid w:val="00E16215"/>
    <w:rsid w:val="00E16E44"/>
    <w:rsid w:val="00E17145"/>
    <w:rsid w:val="00E1740B"/>
    <w:rsid w:val="00E1769B"/>
    <w:rsid w:val="00E177D7"/>
    <w:rsid w:val="00E178DD"/>
    <w:rsid w:val="00E17FD4"/>
    <w:rsid w:val="00E2049D"/>
    <w:rsid w:val="00E2075F"/>
    <w:rsid w:val="00E20A93"/>
    <w:rsid w:val="00E21183"/>
    <w:rsid w:val="00E2131A"/>
    <w:rsid w:val="00E214F5"/>
    <w:rsid w:val="00E217C5"/>
    <w:rsid w:val="00E217EC"/>
    <w:rsid w:val="00E21BE0"/>
    <w:rsid w:val="00E224D3"/>
    <w:rsid w:val="00E22AA6"/>
    <w:rsid w:val="00E22CC9"/>
    <w:rsid w:val="00E22E87"/>
    <w:rsid w:val="00E23553"/>
    <w:rsid w:val="00E23996"/>
    <w:rsid w:val="00E23A9E"/>
    <w:rsid w:val="00E23C24"/>
    <w:rsid w:val="00E2440C"/>
    <w:rsid w:val="00E2452E"/>
    <w:rsid w:val="00E2539A"/>
    <w:rsid w:val="00E25708"/>
    <w:rsid w:val="00E260CB"/>
    <w:rsid w:val="00E2623B"/>
    <w:rsid w:val="00E26367"/>
    <w:rsid w:val="00E27A21"/>
    <w:rsid w:val="00E30059"/>
    <w:rsid w:val="00E302F5"/>
    <w:rsid w:val="00E31021"/>
    <w:rsid w:val="00E31C8E"/>
    <w:rsid w:val="00E31D4C"/>
    <w:rsid w:val="00E31F64"/>
    <w:rsid w:val="00E326BD"/>
    <w:rsid w:val="00E327D0"/>
    <w:rsid w:val="00E33225"/>
    <w:rsid w:val="00E33929"/>
    <w:rsid w:val="00E33995"/>
    <w:rsid w:val="00E34024"/>
    <w:rsid w:val="00E3443C"/>
    <w:rsid w:val="00E3477B"/>
    <w:rsid w:val="00E35385"/>
    <w:rsid w:val="00E353B0"/>
    <w:rsid w:val="00E35864"/>
    <w:rsid w:val="00E35C84"/>
    <w:rsid w:val="00E35CAB"/>
    <w:rsid w:val="00E35E10"/>
    <w:rsid w:val="00E36487"/>
    <w:rsid w:val="00E36973"/>
    <w:rsid w:val="00E36A69"/>
    <w:rsid w:val="00E36DFA"/>
    <w:rsid w:val="00E370AB"/>
    <w:rsid w:val="00E37109"/>
    <w:rsid w:val="00E37981"/>
    <w:rsid w:val="00E4029D"/>
    <w:rsid w:val="00E405E3"/>
    <w:rsid w:val="00E40E3D"/>
    <w:rsid w:val="00E41237"/>
    <w:rsid w:val="00E41B1C"/>
    <w:rsid w:val="00E41F40"/>
    <w:rsid w:val="00E427F2"/>
    <w:rsid w:val="00E42E2D"/>
    <w:rsid w:val="00E4327E"/>
    <w:rsid w:val="00E43280"/>
    <w:rsid w:val="00E432E9"/>
    <w:rsid w:val="00E43C51"/>
    <w:rsid w:val="00E4406B"/>
    <w:rsid w:val="00E44308"/>
    <w:rsid w:val="00E45231"/>
    <w:rsid w:val="00E45333"/>
    <w:rsid w:val="00E4536D"/>
    <w:rsid w:val="00E456A9"/>
    <w:rsid w:val="00E461F2"/>
    <w:rsid w:val="00E46325"/>
    <w:rsid w:val="00E4653E"/>
    <w:rsid w:val="00E4684F"/>
    <w:rsid w:val="00E46873"/>
    <w:rsid w:val="00E4698E"/>
    <w:rsid w:val="00E46FD9"/>
    <w:rsid w:val="00E47899"/>
    <w:rsid w:val="00E47B19"/>
    <w:rsid w:val="00E5004B"/>
    <w:rsid w:val="00E50624"/>
    <w:rsid w:val="00E508B3"/>
    <w:rsid w:val="00E50A67"/>
    <w:rsid w:val="00E5175E"/>
    <w:rsid w:val="00E51912"/>
    <w:rsid w:val="00E51C10"/>
    <w:rsid w:val="00E51E33"/>
    <w:rsid w:val="00E5219F"/>
    <w:rsid w:val="00E529A3"/>
    <w:rsid w:val="00E52A88"/>
    <w:rsid w:val="00E52B8F"/>
    <w:rsid w:val="00E52C82"/>
    <w:rsid w:val="00E52DCF"/>
    <w:rsid w:val="00E52E55"/>
    <w:rsid w:val="00E5306D"/>
    <w:rsid w:val="00E532C1"/>
    <w:rsid w:val="00E53597"/>
    <w:rsid w:val="00E5370C"/>
    <w:rsid w:val="00E53B25"/>
    <w:rsid w:val="00E53CF5"/>
    <w:rsid w:val="00E53CFB"/>
    <w:rsid w:val="00E54318"/>
    <w:rsid w:val="00E54364"/>
    <w:rsid w:val="00E54CD5"/>
    <w:rsid w:val="00E54DBE"/>
    <w:rsid w:val="00E55083"/>
    <w:rsid w:val="00E55163"/>
    <w:rsid w:val="00E55252"/>
    <w:rsid w:val="00E558EB"/>
    <w:rsid w:val="00E55A11"/>
    <w:rsid w:val="00E56367"/>
    <w:rsid w:val="00E56493"/>
    <w:rsid w:val="00E56A15"/>
    <w:rsid w:val="00E56C00"/>
    <w:rsid w:val="00E573EE"/>
    <w:rsid w:val="00E57AA5"/>
    <w:rsid w:val="00E57C6A"/>
    <w:rsid w:val="00E57CF9"/>
    <w:rsid w:val="00E57F77"/>
    <w:rsid w:val="00E601CD"/>
    <w:rsid w:val="00E6034F"/>
    <w:rsid w:val="00E61B6A"/>
    <w:rsid w:val="00E61D0E"/>
    <w:rsid w:val="00E62442"/>
    <w:rsid w:val="00E628C3"/>
    <w:rsid w:val="00E63817"/>
    <w:rsid w:val="00E6393A"/>
    <w:rsid w:val="00E63951"/>
    <w:rsid w:val="00E63CAB"/>
    <w:rsid w:val="00E647ED"/>
    <w:rsid w:val="00E64E86"/>
    <w:rsid w:val="00E6507F"/>
    <w:rsid w:val="00E651FD"/>
    <w:rsid w:val="00E6525C"/>
    <w:rsid w:val="00E65374"/>
    <w:rsid w:val="00E65539"/>
    <w:rsid w:val="00E659B7"/>
    <w:rsid w:val="00E65B4D"/>
    <w:rsid w:val="00E6613D"/>
    <w:rsid w:val="00E6663F"/>
    <w:rsid w:val="00E6685D"/>
    <w:rsid w:val="00E6694F"/>
    <w:rsid w:val="00E67091"/>
    <w:rsid w:val="00E67651"/>
    <w:rsid w:val="00E676B1"/>
    <w:rsid w:val="00E676F2"/>
    <w:rsid w:val="00E67700"/>
    <w:rsid w:val="00E67E4D"/>
    <w:rsid w:val="00E70404"/>
    <w:rsid w:val="00E705D7"/>
    <w:rsid w:val="00E70D42"/>
    <w:rsid w:val="00E71918"/>
    <w:rsid w:val="00E727A0"/>
    <w:rsid w:val="00E72C66"/>
    <w:rsid w:val="00E72ED2"/>
    <w:rsid w:val="00E731A3"/>
    <w:rsid w:val="00E739B4"/>
    <w:rsid w:val="00E748FC"/>
    <w:rsid w:val="00E749BE"/>
    <w:rsid w:val="00E752D8"/>
    <w:rsid w:val="00E7545B"/>
    <w:rsid w:val="00E7581D"/>
    <w:rsid w:val="00E75977"/>
    <w:rsid w:val="00E75990"/>
    <w:rsid w:val="00E75A63"/>
    <w:rsid w:val="00E75AD7"/>
    <w:rsid w:val="00E75C79"/>
    <w:rsid w:val="00E75CE7"/>
    <w:rsid w:val="00E762FB"/>
    <w:rsid w:val="00E76B1B"/>
    <w:rsid w:val="00E76B9A"/>
    <w:rsid w:val="00E76D56"/>
    <w:rsid w:val="00E76DAB"/>
    <w:rsid w:val="00E77220"/>
    <w:rsid w:val="00E7739C"/>
    <w:rsid w:val="00E806AE"/>
    <w:rsid w:val="00E80F71"/>
    <w:rsid w:val="00E81287"/>
    <w:rsid w:val="00E8171E"/>
    <w:rsid w:val="00E829C3"/>
    <w:rsid w:val="00E82DEA"/>
    <w:rsid w:val="00E8302C"/>
    <w:rsid w:val="00E835D4"/>
    <w:rsid w:val="00E83908"/>
    <w:rsid w:val="00E83A82"/>
    <w:rsid w:val="00E840A9"/>
    <w:rsid w:val="00E8439D"/>
    <w:rsid w:val="00E84AD2"/>
    <w:rsid w:val="00E8521B"/>
    <w:rsid w:val="00E854BE"/>
    <w:rsid w:val="00E8557D"/>
    <w:rsid w:val="00E85C1B"/>
    <w:rsid w:val="00E8600B"/>
    <w:rsid w:val="00E865E4"/>
    <w:rsid w:val="00E86876"/>
    <w:rsid w:val="00E86BF9"/>
    <w:rsid w:val="00E8701E"/>
    <w:rsid w:val="00E87107"/>
    <w:rsid w:val="00E879D8"/>
    <w:rsid w:val="00E90939"/>
    <w:rsid w:val="00E9108E"/>
    <w:rsid w:val="00E911A5"/>
    <w:rsid w:val="00E91469"/>
    <w:rsid w:val="00E91D7F"/>
    <w:rsid w:val="00E92020"/>
    <w:rsid w:val="00E9266D"/>
    <w:rsid w:val="00E9293B"/>
    <w:rsid w:val="00E93318"/>
    <w:rsid w:val="00E9338A"/>
    <w:rsid w:val="00E935EA"/>
    <w:rsid w:val="00E9384F"/>
    <w:rsid w:val="00E93CAB"/>
    <w:rsid w:val="00E944BB"/>
    <w:rsid w:val="00E94770"/>
    <w:rsid w:val="00E94885"/>
    <w:rsid w:val="00E94D48"/>
    <w:rsid w:val="00E95053"/>
    <w:rsid w:val="00E9530B"/>
    <w:rsid w:val="00E95353"/>
    <w:rsid w:val="00E95AD6"/>
    <w:rsid w:val="00E95B9A"/>
    <w:rsid w:val="00E95E62"/>
    <w:rsid w:val="00E95F55"/>
    <w:rsid w:val="00E961E0"/>
    <w:rsid w:val="00E963EC"/>
    <w:rsid w:val="00E964DA"/>
    <w:rsid w:val="00E97202"/>
    <w:rsid w:val="00E9727F"/>
    <w:rsid w:val="00E97770"/>
    <w:rsid w:val="00E9795F"/>
    <w:rsid w:val="00E979ED"/>
    <w:rsid w:val="00E97C63"/>
    <w:rsid w:val="00E97DEE"/>
    <w:rsid w:val="00E97E3B"/>
    <w:rsid w:val="00EA0091"/>
    <w:rsid w:val="00EA0406"/>
    <w:rsid w:val="00EA09CC"/>
    <w:rsid w:val="00EA0B30"/>
    <w:rsid w:val="00EA0F96"/>
    <w:rsid w:val="00EA1451"/>
    <w:rsid w:val="00EA18D0"/>
    <w:rsid w:val="00EA2136"/>
    <w:rsid w:val="00EA2AA3"/>
    <w:rsid w:val="00EA3472"/>
    <w:rsid w:val="00EA383E"/>
    <w:rsid w:val="00EA39AC"/>
    <w:rsid w:val="00EA4A48"/>
    <w:rsid w:val="00EA4CE4"/>
    <w:rsid w:val="00EA51A4"/>
    <w:rsid w:val="00EA5252"/>
    <w:rsid w:val="00EA5685"/>
    <w:rsid w:val="00EA5B41"/>
    <w:rsid w:val="00EA5CF8"/>
    <w:rsid w:val="00EA62E9"/>
    <w:rsid w:val="00EA6336"/>
    <w:rsid w:val="00EA6532"/>
    <w:rsid w:val="00EA689E"/>
    <w:rsid w:val="00EA6C03"/>
    <w:rsid w:val="00EB045A"/>
    <w:rsid w:val="00EB0684"/>
    <w:rsid w:val="00EB0909"/>
    <w:rsid w:val="00EB0A19"/>
    <w:rsid w:val="00EB1265"/>
    <w:rsid w:val="00EB150F"/>
    <w:rsid w:val="00EB253F"/>
    <w:rsid w:val="00EB309B"/>
    <w:rsid w:val="00EB3468"/>
    <w:rsid w:val="00EB34AA"/>
    <w:rsid w:val="00EB38D6"/>
    <w:rsid w:val="00EB51CD"/>
    <w:rsid w:val="00EB5232"/>
    <w:rsid w:val="00EB53AD"/>
    <w:rsid w:val="00EB53F9"/>
    <w:rsid w:val="00EB5537"/>
    <w:rsid w:val="00EB5A61"/>
    <w:rsid w:val="00EB5DDF"/>
    <w:rsid w:val="00EB6194"/>
    <w:rsid w:val="00EB633E"/>
    <w:rsid w:val="00EB648D"/>
    <w:rsid w:val="00EB65C3"/>
    <w:rsid w:val="00EB6964"/>
    <w:rsid w:val="00EB697D"/>
    <w:rsid w:val="00EB6FAB"/>
    <w:rsid w:val="00EB7566"/>
    <w:rsid w:val="00EB7629"/>
    <w:rsid w:val="00EB7DF2"/>
    <w:rsid w:val="00EC05AB"/>
    <w:rsid w:val="00EC067C"/>
    <w:rsid w:val="00EC0FF7"/>
    <w:rsid w:val="00EC1288"/>
    <w:rsid w:val="00EC1391"/>
    <w:rsid w:val="00EC1509"/>
    <w:rsid w:val="00EC16EA"/>
    <w:rsid w:val="00EC17AA"/>
    <w:rsid w:val="00EC1A05"/>
    <w:rsid w:val="00EC1A15"/>
    <w:rsid w:val="00EC1ADB"/>
    <w:rsid w:val="00EC1BBF"/>
    <w:rsid w:val="00EC1FB3"/>
    <w:rsid w:val="00EC260D"/>
    <w:rsid w:val="00EC2ADD"/>
    <w:rsid w:val="00EC2EB4"/>
    <w:rsid w:val="00EC3370"/>
    <w:rsid w:val="00EC3537"/>
    <w:rsid w:val="00EC3AD9"/>
    <w:rsid w:val="00EC436B"/>
    <w:rsid w:val="00EC47F6"/>
    <w:rsid w:val="00EC4D6F"/>
    <w:rsid w:val="00EC50EF"/>
    <w:rsid w:val="00EC5310"/>
    <w:rsid w:val="00EC538C"/>
    <w:rsid w:val="00EC5463"/>
    <w:rsid w:val="00EC6007"/>
    <w:rsid w:val="00EC67FD"/>
    <w:rsid w:val="00EC6BB5"/>
    <w:rsid w:val="00EC7EB1"/>
    <w:rsid w:val="00ED0E3E"/>
    <w:rsid w:val="00ED153F"/>
    <w:rsid w:val="00ED16BA"/>
    <w:rsid w:val="00ED1874"/>
    <w:rsid w:val="00ED1C2F"/>
    <w:rsid w:val="00ED21C7"/>
    <w:rsid w:val="00ED27AA"/>
    <w:rsid w:val="00ED2A0D"/>
    <w:rsid w:val="00ED2FB7"/>
    <w:rsid w:val="00ED3633"/>
    <w:rsid w:val="00ED39CB"/>
    <w:rsid w:val="00ED3ACC"/>
    <w:rsid w:val="00ED409C"/>
    <w:rsid w:val="00ED48D1"/>
    <w:rsid w:val="00ED4936"/>
    <w:rsid w:val="00ED4F9C"/>
    <w:rsid w:val="00ED4FEB"/>
    <w:rsid w:val="00ED5019"/>
    <w:rsid w:val="00ED57A2"/>
    <w:rsid w:val="00ED57E4"/>
    <w:rsid w:val="00ED5814"/>
    <w:rsid w:val="00ED5915"/>
    <w:rsid w:val="00ED599E"/>
    <w:rsid w:val="00ED6042"/>
    <w:rsid w:val="00ED6144"/>
    <w:rsid w:val="00ED6672"/>
    <w:rsid w:val="00ED66FD"/>
    <w:rsid w:val="00ED69C0"/>
    <w:rsid w:val="00ED6B35"/>
    <w:rsid w:val="00ED7433"/>
    <w:rsid w:val="00ED74B8"/>
    <w:rsid w:val="00ED7B3E"/>
    <w:rsid w:val="00ED7C48"/>
    <w:rsid w:val="00EE00FA"/>
    <w:rsid w:val="00EE0BC3"/>
    <w:rsid w:val="00EE102B"/>
    <w:rsid w:val="00EE116B"/>
    <w:rsid w:val="00EE13AF"/>
    <w:rsid w:val="00EE178A"/>
    <w:rsid w:val="00EE1CD1"/>
    <w:rsid w:val="00EE2011"/>
    <w:rsid w:val="00EE20D1"/>
    <w:rsid w:val="00EE2901"/>
    <w:rsid w:val="00EE330D"/>
    <w:rsid w:val="00EE3668"/>
    <w:rsid w:val="00EE3E07"/>
    <w:rsid w:val="00EE3EE1"/>
    <w:rsid w:val="00EE3FDC"/>
    <w:rsid w:val="00EE408A"/>
    <w:rsid w:val="00EE4A06"/>
    <w:rsid w:val="00EE510B"/>
    <w:rsid w:val="00EE57C9"/>
    <w:rsid w:val="00EE58BA"/>
    <w:rsid w:val="00EE62D3"/>
    <w:rsid w:val="00EE68B9"/>
    <w:rsid w:val="00EE6940"/>
    <w:rsid w:val="00EE6A56"/>
    <w:rsid w:val="00EE6E82"/>
    <w:rsid w:val="00EE72A8"/>
    <w:rsid w:val="00EE72D5"/>
    <w:rsid w:val="00EE741B"/>
    <w:rsid w:val="00EE7AB9"/>
    <w:rsid w:val="00EE7EAC"/>
    <w:rsid w:val="00EF0797"/>
    <w:rsid w:val="00EF0A90"/>
    <w:rsid w:val="00EF0ACF"/>
    <w:rsid w:val="00EF0D08"/>
    <w:rsid w:val="00EF0F02"/>
    <w:rsid w:val="00EF1278"/>
    <w:rsid w:val="00EF1A5B"/>
    <w:rsid w:val="00EF1F34"/>
    <w:rsid w:val="00EF22C2"/>
    <w:rsid w:val="00EF26B8"/>
    <w:rsid w:val="00EF33BB"/>
    <w:rsid w:val="00EF3970"/>
    <w:rsid w:val="00EF3B34"/>
    <w:rsid w:val="00EF3CF5"/>
    <w:rsid w:val="00EF4661"/>
    <w:rsid w:val="00EF49E4"/>
    <w:rsid w:val="00EF5157"/>
    <w:rsid w:val="00EF51A4"/>
    <w:rsid w:val="00EF529F"/>
    <w:rsid w:val="00EF613D"/>
    <w:rsid w:val="00EF6245"/>
    <w:rsid w:val="00EF6850"/>
    <w:rsid w:val="00EF6E04"/>
    <w:rsid w:val="00EF6EC2"/>
    <w:rsid w:val="00EF7893"/>
    <w:rsid w:val="00EF7F2C"/>
    <w:rsid w:val="00F00312"/>
    <w:rsid w:val="00F00881"/>
    <w:rsid w:val="00F00F6E"/>
    <w:rsid w:val="00F00FA1"/>
    <w:rsid w:val="00F01102"/>
    <w:rsid w:val="00F011A1"/>
    <w:rsid w:val="00F01E4B"/>
    <w:rsid w:val="00F02576"/>
    <w:rsid w:val="00F02625"/>
    <w:rsid w:val="00F032DA"/>
    <w:rsid w:val="00F032E8"/>
    <w:rsid w:val="00F03630"/>
    <w:rsid w:val="00F03A13"/>
    <w:rsid w:val="00F04064"/>
    <w:rsid w:val="00F0419E"/>
    <w:rsid w:val="00F04334"/>
    <w:rsid w:val="00F04678"/>
    <w:rsid w:val="00F04C13"/>
    <w:rsid w:val="00F04C50"/>
    <w:rsid w:val="00F05105"/>
    <w:rsid w:val="00F05711"/>
    <w:rsid w:val="00F05763"/>
    <w:rsid w:val="00F05AC6"/>
    <w:rsid w:val="00F05E6D"/>
    <w:rsid w:val="00F05F53"/>
    <w:rsid w:val="00F063B6"/>
    <w:rsid w:val="00F063CC"/>
    <w:rsid w:val="00F064FB"/>
    <w:rsid w:val="00F06710"/>
    <w:rsid w:val="00F068FA"/>
    <w:rsid w:val="00F06947"/>
    <w:rsid w:val="00F06963"/>
    <w:rsid w:val="00F06A09"/>
    <w:rsid w:val="00F07174"/>
    <w:rsid w:val="00F074F4"/>
    <w:rsid w:val="00F077B9"/>
    <w:rsid w:val="00F077C3"/>
    <w:rsid w:val="00F07964"/>
    <w:rsid w:val="00F100B0"/>
    <w:rsid w:val="00F10379"/>
    <w:rsid w:val="00F10AB0"/>
    <w:rsid w:val="00F10EC3"/>
    <w:rsid w:val="00F111BF"/>
    <w:rsid w:val="00F114E2"/>
    <w:rsid w:val="00F1151C"/>
    <w:rsid w:val="00F1194A"/>
    <w:rsid w:val="00F1255E"/>
    <w:rsid w:val="00F1264B"/>
    <w:rsid w:val="00F12E8A"/>
    <w:rsid w:val="00F134A9"/>
    <w:rsid w:val="00F144BE"/>
    <w:rsid w:val="00F1453E"/>
    <w:rsid w:val="00F14619"/>
    <w:rsid w:val="00F14FE7"/>
    <w:rsid w:val="00F1601A"/>
    <w:rsid w:val="00F16796"/>
    <w:rsid w:val="00F167CD"/>
    <w:rsid w:val="00F16A78"/>
    <w:rsid w:val="00F17307"/>
    <w:rsid w:val="00F17616"/>
    <w:rsid w:val="00F17760"/>
    <w:rsid w:val="00F20291"/>
    <w:rsid w:val="00F20A59"/>
    <w:rsid w:val="00F20B92"/>
    <w:rsid w:val="00F20ECC"/>
    <w:rsid w:val="00F21488"/>
    <w:rsid w:val="00F22284"/>
    <w:rsid w:val="00F2243D"/>
    <w:rsid w:val="00F228FD"/>
    <w:rsid w:val="00F22CF1"/>
    <w:rsid w:val="00F22EC6"/>
    <w:rsid w:val="00F231B9"/>
    <w:rsid w:val="00F233C3"/>
    <w:rsid w:val="00F23993"/>
    <w:rsid w:val="00F23F26"/>
    <w:rsid w:val="00F2420E"/>
    <w:rsid w:val="00F243FA"/>
    <w:rsid w:val="00F24CC7"/>
    <w:rsid w:val="00F24DDA"/>
    <w:rsid w:val="00F25007"/>
    <w:rsid w:val="00F253B1"/>
    <w:rsid w:val="00F25945"/>
    <w:rsid w:val="00F25D3B"/>
    <w:rsid w:val="00F260ED"/>
    <w:rsid w:val="00F2678E"/>
    <w:rsid w:val="00F26B26"/>
    <w:rsid w:val="00F26BBC"/>
    <w:rsid w:val="00F27433"/>
    <w:rsid w:val="00F3089E"/>
    <w:rsid w:val="00F309F6"/>
    <w:rsid w:val="00F30B08"/>
    <w:rsid w:val="00F31601"/>
    <w:rsid w:val="00F318FC"/>
    <w:rsid w:val="00F32BAE"/>
    <w:rsid w:val="00F32C6D"/>
    <w:rsid w:val="00F33289"/>
    <w:rsid w:val="00F33DBA"/>
    <w:rsid w:val="00F3404F"/>
    <w:rsid w:val="00F3597C"/>
    <w:rsid w:val="00F35AD7"/>
    <w:rsid w:val="00F35DB8"/>
    <w:rsid w:val="00F36347"/>
    <w:rsid w:val="00F36878"/>
    <w:rsid w:val="00F370F3"/>
    <w:rsid w:val="00F374F2"/>
    <w:rsid w:val="00F37F04"/>
    <w:rsid w:val="00F4052A"/>
    <w:rsid w:val="00F4081B"/>
    <w:rsid w:val="00F4087D"/>
    <w:rsid w:val="00F4093E"/>
    <w:rsid w:val="00F40B1E"/>
    <w:rsid w:val="00F40C4B"/>
    <w:rsid w:val="00F40E6C"/>
    <w:rsid w:val="00F40F29"/>
    <w:rsid w:val="00F41650"/>
    <w:rsid w:val="00F417AF"/>
    <w:rsid w:val="00F41835"/>
    <w:rsid w:val="00F41E35"/>
    <w:rsid w:val="00F421C5"/>
    <w:rsid w:val="00F42227"/>
    <w:rsid w:val="00F4243E"/>
    <w:rsid w:val="00F42B02"/>
    <w:rsid w:val="00F42C61"/>
    <w:rsid w:val="00F43DE3"/>
    <w:rsid w:val="00F4419D"/>
    <w:rsid w:val="00F4458E"/>
    <w:rsid w:val="00F44E14"/>
    <w:rsid w:val="00F44F58"/>
    <w:rsid w:val="00F458BC"/>
    <w:rsid w:val="00F45A46"/>
    <w:rsid w:val="00F45BAE"/>
    <w:rsid w:val="00F45C5E"/>
    <w:rsid w:val="00F464B7"/>
    <w:rsid w:val="00F465D2"/>
    <w:rsid w:val="00F4688B"/>
    <w:rsid w:val="00F4691D"/>
    <w:rsid w:val="00F472FF"/>
    <w:rsid w:val="00F47721"/>
    <w:rsid w:val="00F47815"/>
    <w:rsid w:val="00F51189"/>
    <w:rsid w:val="00F5129E"/>
    <w:rsid w:val="00F512C1"/>
    <w:rsid w:val="00F51CF4"/>
    <w:rsid w:val="00F5284C"/>
    <w:rsid w:val="00F5294F"/>
    <w:rsid w:val="00F52C35"/>
    <w:rsid w:val="00F5324B"/>
    <w:rsid w:val="00F532FF"/>
    <w:rsid w:val="00F53365"/>
    <w:rsid w:val="00F533A9"/>
    <w:rsid w:val="00F53525"/>
    <w:rsid w:val="00F53832"/>
    <w:rsid w:val="00F53EA3"/>
    <w:rsid w:val="00F5404A"/>
    <w:rsid w:val="00F54261"/>
    <w:rsid w:val="00F54AF7"/>
    <w:rsid w:val="00F54D23"/>
    <w:rsid w:val="00F552A1"/>
    <w:rsid w:val="00F557CD"/>
    <w:rsid w:val="00F55A19"/>
    <w:rsid w:val="00F56C36"/>
    <w:rsid w:val="00F56E35"/>
    <w:rsid w:val="00F56F41"/>
    <w:rsid w:val="00F57307"/>
    <w:rsid w:val="00F57B12"/>
    <w:rsid w:val="00F57E1B"/>
    <w:rsid w:val="00F6035E"/>
    <w:rsid w:val="00F603EF"/>
    <w:rsid w:val="00F605FA"/>
    <w:rsid w:val="00F60918"/>
    <w:rsid w:val="00F60ABB"/>
    <w:rsid w:val="00F60E23"/>
    <w:rsid w:val="00F6119C"/>
    <w:rsid w:val="00F6264D"/>
    <w:rsid w:val="00F632EA"/>
    <w:rsid w:val="00F63961"/>
    <w:rsid w:val="00F63A6B"/>
    <w:rsid w:val="00F64516"/>
    <w:rsid w:val="00F64DDA"/>
    <w:rsid w:val="00F65584"/>
    <w:rsid w:val="00F6558B"/>
    <w:rsid w:val="00F65C27"/>
    <w:rsid w:val="00F65C83"/>
    <w:rsid w:val="00F65F16"/>
    <w:rsid w:val="00F66142"/>
    <w:rsid w:val="00F66320"/>
    <w:rsid w:val="00F6633F"/>
    <w:rsid w:val="00F664FC"/>
    <w:rsid w:val="00F669CE"/>
    <w:rsid w:val="00F66A3C"/>
    <w:rsid w:val="00F6730F"/>
    <w:rsid w:val="00F67482"/>
    <w:rsid w:val="00F67BD1"/>
    <w:rsid w:val="00F700CC"/>
    <w:rsid w:val="00F70133"/>
    <w:rsid w:val="00F7030F"/>
    <w:rsid w:val="00F70336"/>
    <w:rsid w:val="00F703BB"/>
    <w:rsid w:val="00F7069C"/>
    <w:rsid w:val="00F70A02"/>
    <w:rsid w:val="00F714A3"/>
    <w:rsid w:val="00F71BF7"/>
    <w:rsid w:val="00F71C01"/>
    <w:rsid w:val="00F71C92"/>
    <w:rsid w:val="00F71E28"/>
    <w:rsid w:val="00F72B0A"/>
    <w:rsid w:val="00F72C94"/>
    <w:rsid w:val="00F73213"/>
    <w:rsid w:val="00F73253"/>
    <w:rsid w:val="00F73329"/>
    <w:rsid w:val="00F7337A"/>
    <w:rsid w:val="00F7359A"/>
    <w:rsid w:val="00F73B0D"/>
    <w:rsid w:val="00F7428C"/>
    <w:rsid w:val="00F744EB"/>
    <w:rsid w:val="00F74859"/>
    <w:rsid w:val="00F74BD6"/>
    <w:rsid w:val="00F74BF9"/>
    <w:rsid w:val="00F74DAB"/>
    <w:rsid w:val="00F74E08"/>
    <w:rsid w:val="00F75585"/>
    <w:rsid w:val="00F7577E"/>
    <w:rsid w:val="00F759A7"/>
    <w:rsid w:val="00F75B36"/>
    <w:rsid w:val="00F762D2"/>
    <w:rsid w:val="00F765FA"/>
    <w:rsid w:val="00F7680D"/>
    <w:rsid w:val="00F76D94"/>
    <w:rsid w:val="00F77039"/>
    <w:rsid w:val="00F77623"/>
    <w:rsid w:val="00F77995"/>
    <w:rsid w:val="00F779DF"/>
    <w:rsid w:val="00F77D1C"/>
    <w:rsid w:val="00F77D8C"/>
    <w:rsid w:val="00F80F48"/>
    <w:rsid w:val="00F812CB"/>
    <w:rsid w:val="00F81D29"/>
    <w:rsid w:val="00F8216A"/>
    <w:rsid w:val="00F82889"/>
    <w:rsid w:val="00F82AC6"/>
    <w:rsid w:val="00F82B45"/>
    <w:rsid w:val="00F82CFC"/>
    <w:rsid w:val="00F82FCE"/>
    <w:rsid w:val="00F8306E"/>
    <w:rsid w:val="00F83446"/>
    <w:rsid w:val="00F838FC"/>
    <w:rsid w:val="00F847E6"/>
    <w:rsid w:val="00F84DB8"/>
    <w:rsid w:val="00F85470"/>
    <w:rsid w:val="00F8555B"/>
    <w:rsid w:val="00F86205"/>
    <w:rsid w:val="00F86416"/>
    <w:rsid w:val="00F86675"/>
    <w:rsid w:val="00F86AD4"/>
    <w:rsid w:val="00F873CB"/>
    <w:rsid w:val="00F87481"/>
    <w:rsid w:val="00F9005C"/>
    <w:rsid w:val="00F900C3"/>
    <w:rsid w:val="00F90E5D"/>
    <w:rsid w:val="00F90E7E"/>
    <w:rsid w:val="00F90EF6"/>
    <w:rsid w:val="00F912FA"/>
    <w:rsid w:val="00F9184D"/>
    <w:rsid w:val="00F91FC1"/>
    <w:rsid w:val="00F9272C"/>
    <w:rsid w:val="00F92800"/>
    <w:rsid w:val="00F928A3"/>
    <w:rsid w:val="00F92BB9"/>
    <w:rsid w:val="00F93239"/>
    <w:rsid w:val="00F941C7"/>
    <w:rsid w:val="00F9423B"/>
    <w:rsid w:val="00F9533B"/>
    <w:rsid w:val="00F957BE"/>
    <w:rsid w:val="00F95825"/>
    <w:rsid w:val="00F95913"/>
    <w:rsid w:val="00F95C10"/>
    <w:rsid w:val="00F9617C"/>
    <w:rsid w:val="00F966FB"/>
    <w:rsid w:val="00F96FE8"/>
    <w:rsid w:val="00F970C0"/>
    <w:rsid w:val="00F9715C"/>
    <w:rsid w:val="00F97A25"/>
    <w:rsid w:val="00F97B05"/>
    <w:rsid w:val="00FA0439"/>
    <w:rsid w:val="00FA0707"/>
    <w:rsid w:val="00FA092F"/>
    <w:rsid w:val="00FA0AC4"/>
    <w:rsid w:val="00FA0D2F"/>
    <w:rsid w:val="00FA0F40"/>
    <w:rsid w:val="00FA1234"/>
    <w:rsid w:val="00FA138B"/>
    <w:rsid w:val="00FA155E"/>
    <w:rsid w:val="00FA19E0"/>
    <w:rsid w:val="00FA1DD7"/>
    <w:rsid w:val="00FA22CC"/>
    <w:rsid w:val="00FA25F4"/>
    <w:rsid w:val="00FA2C60"/>
    <w:rsid w:val="00FA39FD"/>
    <w:rsid w:val="00FA3ED6"/>
    <w:rsid w:val="00FA4392"/>
    <w:rsid w:val="00FA46D6"/>
    <w:rsid w:val="00FA4710"/>
    <w:rsid w:val="00FA4764"/>
    <w:rsid w:val="00FA5012"/>
    <w:rsid w:val="00FA5136"/>
    <w:rsid w:val="00FA5171"/>
    <w:rsid w:val="00FA585D"/>
    <w:rsid w:val="00FA59FF"/>
    <w:rsid w:val="00FA5F5D"/>
    <w:rsid w:val="00FA5F77"/>
    <w:rsid w:val="00FA5FFD"/>
    <w:rsid w:val="00FA638B"/>
    <w:rsid w:val="00FA6426"/>
    <w:rsid w:val="00FA6AAD"/>
    <w:rsid w:val="00FA70B3"/>
    <w:rsid w:val="00FB02CF"/>
    <w:rsid w:val="00FB02DA"/>
    <w:rsid w:val="00FB037C"/>
    <w:rsid w:val="00FB0383"/>
    <w:rsid w:val="00FB0883"/>
    <w:rsid w:val="00FB08FD"/>
    <w:rsid w:val="00FB0CCE"/>
    <w:rsid w:val="00FB0D26"/>
    <w:rsid w:val="00FB11E8"/>
    <w:rsid w:val="00FB11EE"/>
    <w:rsid w:val="00FB148A"/>
    <w:rsid w:val="00FB1753"/>
    <w:rsid w:val="00FB1AFA"/>
    <w:rsid w:val="00FB1BB8"/>
    <w:rsid w:val="00FB228B"/>
    <w:rsid w:val="00FB22F2"/>
    <w:rsid w:val="00FB2B11"/>
    <w:rsid w:val="00FB3111"/>
    <w:rsid w:val="00FB3565"/>
    <w:rsid w:val="00FB35E3"/>
    <w:rsid w:val="00FB3A7C"/>
    <w:rsid w:val="00FB3DD1"/>
    <w:rsid w:val="00FB3EA9"/>
    <w:rsid w:val="00FB3F11"/>
    <w:rsid w:val="00FB3F24"/>
    <w:rsid w:val="00FB4174"/>
    <w:rsid w:val="00FB446D"/>
    <w:rsid w:val="00FB4AA9"/>
    <w:rsid w:val="00FB4C3F"/>
    <w:rsid w:val="00FB4CAF"/>
    <w:rsid w:val="00FB4F2F"/>
    <w:rsid w:val="00FB517D"/>
    <w:rsid w:val="00FB533E"/>
    <w:rsid w:val="00FB5886"/>
    <w:rsid w:val="00FB5F7A"/>
    <w:rsid w:val="00FB65AC"/>
    <w:rsid w:val="00FB6AEE"/>
    <w:rsid w:val="00FB6BA2"/>
    <w:rsid w:val="00FB6C05"/>
    <w:rsid w:val="00FB6E8B"/>
    <w:rsid w:val="00FB707C"/>
    <w:rsid w:val="00FB7436"/>
    <w:rsid w:val="00FB7ABD"/>
    <w:rsid w:val="00FB7B85"/>
    <w:rsid w:val="00FC06F6"/>
    <w:rsid w:val="00FC0767"/>
    <w:rsid w:val="00FC07E3"/>
    <w:rsid w:val="00FC0893"/>
    <w:rsid w:val="00FC092B"/>
    <w:rsid w:val="00FC09F3"/>
    <w:rsid w:val="00FC0DBE"/>
    <w:rsid w:val="00FC142A"/>
    <w:rsid w:val="00FC1581"/>
    <w:rsid w:val="00FC1EB2"/>
    <w:rsid w:val="00FC2018"/>
    <w:rsid w:val="00FC22E7"/>
    <w:rsid w:val="00FC256E"/>
    <w:rsid w:val="00FC2763"/>
    <w:rsid w:val="00FC27FF"/>
    <w:rsid w:val="00FC4123"/>
    <w:rsid w:val="00FC44D9"/>
    <w:rsid w:val="00FC46DC"/>
    <w:rsid w:val="00FC4AD3"/>
    <w:rsid w:val="00FC4FD3"/>
    <w:rsid w:val="00FC591A"/>
    <w:rsid w:val="00FC5A01"/>
    <w:rsid w:val="00FC5C6A"/>
    <w:rsid w:val="00FC65EB"/>
    <w:rsid w:val="00FC6A21"/>
    <w:rsid w:val="00FC72AB"/>
    <w:rsid w:val="00FC75B8"/>
    <w:rsid w:val="00FC7E98"/>
    <w:rsid w:val="00FD057E"/>
    <w:rsid w:val="00FD08BA"/>
    <w:rsid w:val="00FD08DB"/>
    <w:rsid w:val="00FD1DEE"/>
    <w:rsid w:val="00FD27C0"/>
    <w:rsid w:val="00FD33CD"/>
    <w:rsid w:val="00FD40DC"/>
    <w:rsid w:val="00FD42BC"/>
    <w:rsid w:val="00FD47E3"/>
    <w:rsid w:val="00FD532F"/>
    <w:rsid w:val="00FD5372"/>
    <w:rsid w:val="00FD5DBE"/>
    <w:rsid w:val="00FD5F82"/>
    <w:rsid w:val="00FD6589"/>
    <w:rsid w:val="00FD660D"/>
    <w:rsid w:val="00FD6FEB"/>
    <w:rsid w:val="00FD7327"/>
    <w:rsid w:val="00FD78FD"/>
    <w:rsid w:val="00FD7971"/>
    <w:rsid w:val="00FD7D3C"/>
    <w:rsid w:val="00FE174F"/>
    <w:rsid w:val="00FE1D28"/>
    <w:rsid w:val="00FE1DEE"/>
    <w:rsid w:val="00FE21CB"/>
    <w:rsid w:val="00FE233D"/>
    <w:rsid w:val="00FE315F"/>
    <w:rsid w:val="00FE3357"/>
    <w:rsid w:val="00FE3CB6"/>
    <w:rsid w:val="00FE3D8B"/>
    <w:rsid w:val="00FE4524"/>
    <w:rsid w:val="00FE4748"/>
    <w:rsid w:val="00FE4E69"/>
    <w:rsid w:val="00FE4FF9"/>
    <w:rsid w:val="00FE5083"/>
    <w:rsid w:val="00FE52AC"/>
    <w:rsid w:val="00FE52BE"/>
    <w:rsid w:val="00FE5A25"/>
    <w:rsid w:val="00FE5B8A"/>
    <w:rsid w:val="00FE633D"/>
    <w:rsid w:val="00FE63CA"/>
    <w:rsid w:val="00FE6768"/>
    <w:rsid w:val="00FE6929"/>
    <w:rsid w:val="00FE6C74"/>
    <w:rsid w:val="00FE6EF6"/>
    <w:rsid w:val="00FE74FD"/>
    <w:rsid w:val="00FE75F2"/>
    <w:rsid w:val="00FE7B83"/>
    <w:rsid w:val="00FE7C6D"/>
    <w:rsid w:val="00FF0561"/>
    <w:rsid w:val="00FF1263"/>
    <w:rsid w:val="00FF135E"/>
    <w:rsid w:val="00FF163F"/>
    <w:rsid w:val="00FF2507"/>
    <w:rsid w:val="00FF264E"/>
    <w:rsid w:val="00FF286B"/>
    <w:rsid w:val="00FF2906"/>
    <w:rsid w:val="00FF2A3F"/>
    <w:rsid w:val="00FF3AE4"/>
    <w:rsid w:val="00FF3B89"/>
    <w:rsid w:val="00FF3BC5"/>
    <w:rsid w:val="00FF3BC6"/>
    <w:rsid w:val="00FF3CD6"/>
    <w:rsid w:val="00FF4399"/>
    <w:rsid w:val="00FF453F"/>
    <w:rsid w:val="00FF45F8"/>
    <w:rsid w:val="00FF48FB"/>
    <w:rsid w:val="00FF4AFB"/>
    <w:rsid w:val="00FF4C64"/>
    <w:rsid w:val="00FF4EFA"/>
    <w:rsid w:val="00FF5239"/>
    <w:rsid w:val="00FF52C8"/>
    <w:rsid w:val="00FF5B48"/>
    <w:rsid w:val="00FF5C83"/>
    <w:rsid w:val="00FF5FB9"/>
    <w:rsid w:val="00FF63C3"/>
    <w:rsid w:val="00FF6E83"/>
    <w:rsid w:val="00FF707C"/>
    <w:rsid w:val="00FF7236"/>
    <w:rsid w:val="00FF7741"/>
    <w:rsid w:val="00FF77C2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troke startarrowwidth="narrow" startarrowlength="short" endarrowwidth="narrow" endarrowlength="short" weight="1.13pt"/>
    </o:shapedefaults>
    <o:shapelayout v:ext="edit">
      <o:idmap v:ext="edit" data="1"/>
    </o:shapelayout>
  </w:shapeDefaults>
  <w:decimalSymbol w:val=","/>
  <w:listSeparator w:val=";"/>
  <w14:docId w14:val="5DEB4909"/>
  <w15:docId w15:val="{B48DF1EF-F3DE-4F35-B38D-76284BF1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f8">
    <w:name w:val="Normal"/>
    <w:rsid w:val="00361BC5"/>
    <w:rPr>
      <w:szCs w:val="22"/>
      <w:lang w:eastAsia="en-US"/>
    </w:rPr>
  </w:style>
  <w:style w:type="paragraph" w:styleId="18">
    <w:name w:val="heading 1"/>
    <w:next w:val="1c"/>
    <w:link w:val="1d"/>
    <w:qFormat/>
    <w:rsid w:val="00F16796"/>
    <w:pPr>
      <w:keepNext/>
      <w:pageBreakBefore/>
      <w:numPr>
        <w:numId w:val="1"/>
      </w:numPr>
      <w:tabs>
        <w:tab w:val="left" w:pos="284"/>
      </w:tabs>
      <w:spacing w:after="240" w:line="336" w:lineRule="auto"/>
      <w:ind w:firstLine="709"/>
      <w:jc w:val="both"/>
      <w:outlineLvl w:val="0"/>
    </w:pPr>
    <w:rPr>
      <w:rFonts w:eastAsiaTheme="minorEastAsia"/>
      <w:b/>
      <w:caps/>
      <w:color w:val="365F91" w:themeColor="accent1" w:themeShade="BF"/>
      <w:kern w:val="28"/>
      <w:sz w:val="28"/>
      <w:szCs w:val="24"/>
    </w:rPr>
  </w:style>
  <w:style w:type="paragraph" w:styleId="29">
    <w:name w:val="heading 2"/>
    <w:next w:val="1c"/>
    <w:link w:val="2b"/>
    <w:qFormat/>
    <w:rsid w:val="008633DF"/>
    <w:pPr>
      <w:keepNext/>
      <w:numPr>
        <w:ilvl w:val="1"/>
        <w:numId w:val="1"/>
      </w:numPr>
      <w:spacing w:before="200" w:after="60" w:line="360" w:lineRule="auto"/>
      <w:ind w:firstLine="709"/>
      <w:jc w:val="both"/>
      <w:outlineLvl w:val="1"/>
    </w:pPr>
    <w:rPr>
      <w:b/>
      <w:snapToGrid w:val="0"/>
      <w:color w:val="365F91" w:themeColor="accent1" w:themeShade="BF"/>
      <w:kern w:val="28"/>
      <w:sz w:val="24"/>
      <w:szCs w:val="24"/>
    </w:rPr>
  </w:style>
  <w:style w:type="paragraph" w:styleId="3a">
    <w:name w:val="heading 3"/>
    <w:next w:val="1c"/>
    <w:link w:val="3f"/>
    <w:qFormat/>
    <w:rsid w:val="006C7B00"/>
    <w:pPr>
      <w:keepNext/>
      <w:numPr>
        <w:ilvl w:val="2"/>
        <w:numId w:val="1"/>
      </w:numPr>
      <w:spacing w:before="180" w:line="360" w:lineRule="auto"/>
      <w:ind w:firstLine="709"/>
      <w:jc w:val="both"/>
      <w:outlineLvl w:val="2"/>
    </w:pPr>
    <w:rPr>
      <w:b/>
      <w:color w:val="365F91" w:themeColor="accent1" w:themeShade="BF"/>
      <w:sz w:val="24"/>
      <w:szCs w:val="24"/>
    </w:rPr>
  </w:style>
  <w:style w:type="paragraph" w:styleId="41">
    <w:name w:val="heading 4"/>
    <w:next w:val="1c"/>
    <w:link w:val="44"/>
    <w:qFormat/>
    <w:rsid w:val="008B567D"/>
    <w:pPr>
      <w:keepNext/>
      <w:numPr>
        <w:ilvl w:val="3"/>
        <w:numId w:val="1"/>
      </w:numPr>
      <w:spacing w:before="180" w:line="360" w:lineRule="auto"/>
      <w:jc w:val="both"/>
      <w:outlineLvl w:val="3"/>
    </w:pPr>
    <w:rPr>
      <w:b/>
      <w:snapToGrid w:val="0"/>
      <w:color w:val="365F91" w:themeColor="accent1" w:themeShade="BF"/>
      <w:sz w:val="24"/>
      <w:szCs w:val="24"/>
    </w:rPr>
  </w:style>
  <w:style w:type="paragraph" w:styleId="50">
    <w:name w:val="heading 5"/>
    <w:next w:val="1c"/>
    <w:link w:val="51"/>
    <w:qFormat/>
    <w:rsid w:val="00DF6FBE"/>
    <w:pPr>
      <w:keepNext/>
      <w:numPr>
        <w:ilvl w:val="4"/>
        <w:numId w:val="1"/>
      </w:numPr>
      <w:spacing w:before="240" w:after="120" w:line="360" w:lineRule="auto"/>
      <w:jc w:val="both"/>
      <w:outlineLvl w:val="4"/>
    </w:pPr>
    <w:rPr>
      <w:b/>
      <w:snapToGrid w:val="0"/>
      <w:sz w:val="24"/>
    </w:rPr>
  </w:style>
  <w:style w:type="paragraph" w:styleId="60">
    <w:name w:val="heading 6"/>
    <w:next w:val="1c"/>
    <w:link w:val="61"/>
    <w:qFormat/>
    <w:rsid w:val="00DF6FBE"/>
    <w:pPr>
      <w:keepNext/>
      <w:numPr>
        <w:ilvl w:val="5"/>
        <w:numId w:val="1"/>
      </w:numPr>
      <w:spacing w:before="240" w:after="120" w:line="360" w:lineRule="auto"/>
      <w:jc w:val="both"/>
      <w:outlineLvl w:val="5"/>
    </w:pPr>
    <w:rPr>
      <w:b/>
      <w:snapToGrid w:val="0"/>
      <w:sz w:val="24"/>
    </w:rPr>
  </w:style>
  <w:style w:type="paragraph" w:styleId="71">
    <w:name w:val="heading 7"/>
    <w:next w:val="af8"/>
    <w:link w:val="72"/>
    <w:rsid w:val="005448F7"/>
    <w:pPr>
      <w:keepNext/>
      <w:numPr>
        <w:ilvl w:val="6"/>
        <w:numId w:val="1"/>
      </w:numPr>
      <w:spacing w:before="120" w:after="240"/>
      <w:outlineLvl w:val="6"/>
    </w:pPr>
    <w:rPr>
      <w:b/>
      <w:snapToGrid w:val="0"/>
      <w:sz w:val="22"/>
    </w:rPr>
  </w:style>
  <w:style w:type="paragraph" w:styleId="8">
    <w:name w:val="heading 8"/>
    <w:next w:val="af8"/>
    <w:link w:val="80"/>
    <w:rsid w:val="005448F7"/>
    <w:pPr>
      <w:keepNext/>
      <w:numPr>
        <w:ilvl w:val="7"/>
        <w:numId w:val="1"/>
      </w:numPr>
      <w:spacing w:before="120" w:after="240"/>
      <w:outlineLvl w:val="7"/>
    </w:pPr>
    <w:rPr>
      <w:b/>
      <w:bCs/>
      <w:iCs/>
      <w:sz w:val="22"/>
      <w:szCs w:val="24"/>
    </w:rPr>
  </w:style>
  <w:style w:type="paragraph" w:styleId="9">
    <w:name w:val="heading 9"/>
    <w:next w:val="af8"/>
    <w:link w:val="90"/>
    <w:rsid w:val="005448F7"/>
    <w:pPr>
      <w:keepNext/>
      <w:numPr>
        <w:ilvl w:val="8"/>
        <w:numId w:val="1"/>
      </w:numPr>
      <w:spacing w:before="120" w:after="240"/>
      <w:outlineLvl w:val="8"/>
    </w:pPr>
    <w:rPr>
      <w:rFonts w:cs="Arial"/>
      <w:b/>
      <w:bCs/>
      <w:sz w:val="22"/>
      <w:szCs w:val="22"/>
    </w:rPr>
  </w:style>
  <w:style w:type="character" w:default="1" w:styleId="af9">
    <w:name w:val="Default Paragraph Font"/>
    <w:uiPriority w:val="1"/>
    <w:semiHidden/>
    <w:unhideWhenUsed/>
  </w:style>
  <w:style w:type="table" w:default="1" w:styleId="af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b">
    <w:name w:val="No List"/>
    <w:uiPriority w:val="99"/>
    <w:semiHidden/>
    <w:unhideWhenUsed/>
  </w:style>
  <w:style w:type="paragraph" w:customStyle="1" w:styleId="321235">
    <w:name w:val="3_2.Список_123_5у"/>
    <w:basedOn w:val="321234"/>
    <w:rsid w:val="00607693"/>
    <w:pPr>
      <w:numPr>
        <w:ilvl w:val="4"/>
        <w:numId w:val="20"/>
      </w:numPr>
      <w:tabs>
        <w:tab w:val="num" w:pos="360"/>
      </w:tabs>
      <w:ind w:left="3799" w:hanging="964"/>
    </w:pPr>
  </w:style>
  <w:style w:type="paragraph" w:styleId="afc">
    <w:name w:val="header"/>
    <w:aliases w:val="Верхний колонтитул1"/>
    <w:link w:val="afd"/>
    <w:uiPriority w:val="99"/>
    <w:rsid w:val="009B7D7B"/>
    <w:pPr>
      <w:tabs>
        <w:tab w:val="center" w:pos="4153"/>
        <w:tab w:val="right" w:pos="8306"/>
      </w:tabs>
      <w:spacing w:after="400" w:line="360" w:lineRule="auto"/>
      <w:jc w:val="center"/>
    </w:pPr>
    <w:rPr>
      <w:sz w:val="22"/>
      <w:szCs w:val="22"/>
    </w:rPr>
  </w:style>
  <w:style w:type="paragraph" w:styleId="afe">
    <w:name w:val="footer"/>
    <w:basedOn w:val="af8"/>
    <w:link w:val="aff"/>
    <w:uiPriority w:val="99"/>
    <w:rsid w:val="005448F7"/>
    <w:pPr>
      <w:tabs>
        <w:tab w:val="center" w:pos="4153"/>
      </w:tabs>
      <w:autoSpaceDE w:val="0"/>
      <w:autoSpaceDN w:val="0"/>
      <w:adjustRightInd w:val="0"/>
    </w:pPr>
    <w:rPr>
      <w:rFonts w:cs="Arial"/>
    </w:rPr>
  </w:style>
  <w:style w:type="character" w:styleId="aff0">
    <w:name w:val="page number"/>
    <w:basedOn w:val="af9"/>
    <w:rsid w:val="005448F7"/>
  </w:style>
  <w:style w:type="paragraph" w:styleId="aff1">
    <w:name w:val="toa heading"/>
    <w:basedOn w:val="af8"/>
    <w:next w:val="af8"/>
    <w:semiHidden/>
    <w:rsid w:val="005448F7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aff2">
    <w:name w:val="_ДатаДокумента"/>
    <w:basedOn w:val="af8"/>
    <w:rsid w:val="00361BC5"/>
    <w:pPr>
      <w:jc w:val="center"/>
    </w:pPr>
    <w:rPr>
      <w:snapToGrid w:val="0"/>
      <w:sz w:val="28"/>
      <w:szCs w:val="32"/>
      <w:lang w:eastAsia="ru-RU"/>
    </w:rPr>
  </w:style>
  <w:style w:type="paragraph" w:styleId="45">
    <w:name w:val="toc 4"/>
    <w:next w:val="af8"/>
    <w:uiPriority w:val="39"/>
    <w:rsid w:val="00084E01"/>
    <w:pPr>
      <w:tabs>
        <w:tab w:val="left" w:pos="1881"/>
        <w:tab w:val="right" w:leader="dot" w:pos="9912"/>
      </w:tabs>
      <w:spacing w:line="336" w:lineRule="auto"/>
      <w:ind w:left="1134"/>
      <w:jc w:val="both"/>
    </w:pPr>
    <w:rPr>
      <w:noProof/>
      <w:sz w:val="24"/>
    </w:rPr>
  </w:style>
  <w:style w:type="paragraph" w:customStyle="1" w:styleId="180">
    <w:name w:val="_Название_18пт"/>
    <w:next w:val="af8"/>
    <w:rsid w:val="005448F7"/>
    <w:pPr>
      <w:tabs>
        <w:tab w:val="left" w:pos="397"/>
      </w:tabs>
      <w:spacing w:before="120" w:after="120"/>
      <w:jc w:val="center"/>
    </w:pPr>
    <w:rPr>
      <w:b/>
      <w:bCs/>
      <w:kern w:val="28"/>
      <w:sz w:val="36"/>
    </w:rPr>
  </w:style>
  <w:style w:type="paragraph" w:styleId="1e">
    <w:name w:val="toc 1"/>
    <w:next w:val="af8"/>
    <w:uiPriority w:val="39"/>
    <w:rsid w:val="00357449"/>
    <w:pPr>
      <w:spacing w:before="60" w:after="60" w:line="336" w:lineRule="auto"/>
    </w:pPr>
    <w:rPr>
      <w:rFonts w:cs="Arial"/>
      <w:bCs/>
      <w:caps/>
      <w:noProof/>
      <w:sz w:val="24"/>
      <w:szCs w:val="24"/>
    </w:rPr>
  </w:style>
  <w:style w:type="paragraph" w:styleId="2c">
    <w:name w:val="toc 2"/>
    <w:next w:val="af8"/>
    <w:uiPriority w:val="39"/>
    <w:rsid w:val="00A11315"/>
    <w:pPr>
      <w:spacing w:before="60" w:after="60" w:line="336" w:lineRule="auto"/>
      <w:ind w:left="284"/>
      <w:contextualSpacing/>
    </w:pPr>
    <w:rPr>
      <w:bCs/>
      <w:noProof/>
      <w:sz w:val="24"/>
      <w:szCs w:val="24"/>
    </w:rPr>
  </w:style>
  <w:style w:type="paragraph" w:styleId="3f0">
    <w:name w:val="toc 3"/>
    <w:next w:val="af8"/>
    <w:uiPriority w:val="39"/>
    <w:rsid w:val="001E7FCA"/>
    <w:pPr>
      <w:spacing w:line="336" w:lineRule="auto"/>
      <w:ind w:left="567"/>
    </w:pPr>
    <w:rPr>
      <w:noProof/>
      <w:sz w:val="24"/>
      <w:szCs w:val="24"/>
    </w:rPr>
  </w:style>
  <w:style w:type="character" w:styleId="aff3">
    <w:name w:val="Hyperlink"/>
    <w:basedOn w:val="af9"/>
    <w:uiPriority w:val="99"/>
    <w:rsid w:val="00291334"/>
    <w:rPr>
      <w:caps w:val="0"/>
      <w:smallCaps w:val="0"/>
      <w:color w:val="0000FF"/>
      <w:u w:val="single"/>
    </w:rPr>
  </w:style>
  <w:style w:type="paragraph" w:customStyle="1" w:styleId="aff4">
    <w:name w:val="Титул_Строчка с датой и подписью"/>
    <w:basedOn w:val="af8"/>
    <w:next w:val="af8"/>
    <w:rsid w:val="00976481"/>
    <w:pPr>
      <w:tabs>
        <w:tab w:val="left" w:pos="851"/>
      </w:tabs>
      <w:spacing w:line="360" w:lineRule="auto"/>
      <w:contextualSpacing/>
      <w:jc w:val="both"/>
    </w:pPr>
    <w:rPr>
      <w:snapToGrid w:val="0"/>
      <w:sz w:val="24"/>
      <w:szCs w:val="24"/>
      <w:lang w:eastAsia="ru-RU"/>
    </w:rPr>
  </w:style>
  <w:style w:type="paragraph" w:styleId="52">
    <w:name w:val="toc 5"/>
    <w:basedOn w:val="af8"/>
    <w:next w:val="af8"/>
    <w:autoRedefine/>
    <w:uiPriority w:val="39"/>
    <w:rsid w:val="005448F7"/>
    <w:pPr>
      <w:ind w:left="600"/>
    </w:pPr>
  </w:style>
  <w:style w:type="paragraph" w:styleId="62">
    <w:name w:val="toc 6"/>
    <w:basedOn w:val="af8"/>
    <w:next w:val="af8"/>
    <w:autoRedefine/>
    <w:uiPriority w:val="39"/>
    <w:rsid w:val="005448F7"/>
    <w:pPr>
      <w:ind w:left="800"/>
    </w:pPr>
  </w:style>
  <w:style w:type="paragraph" w:styleId="73">
    <w:name w:val="toc 7"/>
    <w:basedOn w:val="af8"/>
    <w:next w:val="af8"/>
    <w:autoRedefine/>
    <w:uiPriority w:val="39"/>
    <w:rsid w:val="005448F7"/>
    <w:pPr>
      <w:ind w:left="1000"/>
    </w:pPr>
  </w:style>
  <w:style w:type="paragraph" w:styleId="81">
    <w:name w:val="toc 8"/>
    <w:basedOn w:val="af8"/>
    <w:next w:val="af8"/>
    <w:autoRedefine/>
    <w:uiPriority w:val="39"/>
    <w:rsid w:val="005448F7"/>
    <w:pPr>
      <w:ind w:left="1200"/>
    </w:pPr>
  </w:style>
  <w:style w:type="paragraph" w:styleId="91">
    <w:name w:val="toc 9"/>
    <w:basedOn w:val="af8"/>
    <w:next w:val="af8"/>
    <w:autoRedefine/>
    <w:uiPriority w:val="39"/>
    <w:rsid w:val="005448F7"/>
    <w:pPr>
      <w:ind w:left="1400"/>
    </w:pPr>
  </w:style>
  <w:style w:type="paragraph" w:customStyle="1" w:styleId="1c">
    <w:name w:val="1.Текст"/>
    <w:basedOn w:val="2d"/>
    <w:qFormat/>
    <w:rsid w:val="007B61D7"/>
    <w:pPr>
      <w:keepNext w:val="0"/>
    </w:pPr>
  </w:style>
  <w:style w:type="character" w:styleId="aff5">
    <w:name w:val="annotation reference"/>
    <w:basedOn w:val="af9"/>
    <w:uiPriority w:val="99"/>
    <w:rsid w:val="005448F7"/>
    <w:rPr>
      <w:sz w:val="16"/>
      <w:szCs w:val="16"/>
    </w:rPr>
  </w:style>
  <w:style w:type="paragraph" w:customStyle="1" w:styleId="74">
    <w:name w:val="7_Табл_текст_центр"/>
    <w:basedOn w:val="75"/>
    <w:rsid w:val="00B00922"/>
    <w:pPr>
      <w:keepNext w:val="0"/>
      <w:spacing w:before="0" w:after="0"/>
      <w:jc w:val="center"/>
    </w:pPr>
    <w:rPr>
      <w:rFonts w:eastAsia="Times New Roman"/>
      <w:iCs w:val="0"/>
      <w:szCs w:val="20"/>
    </w:rPr>
  </w:style>
  <w:style w:type="paragraph" w:customStyle="1" w:styleId="2">
    <w:name w:val="_Заголовок2_прил"/>
    <w:basedOn w:val="29"/>
    <w:next w:val="af8"/>
    <w:rsid w:val="006A12DD"/>
    <w:pPr>
      <w:numPr>
        <w:numId w:val="3"/>
      </w:numPr>
    </w:pPr>
  </w:style>
  <w:style w:type="paragraph" w:styleId="aff6">
    <w:name w:val="table of figures"/>
    <w:next w:val="af8"/>
    <w:semiHidden/>
    <w:rsid w:val="005448F7"/>
    <w:pPr>
      <w:spacing w:before="60" w:after="60"/>
      <w:ind w:left="403" w:hanging="403"/>
    </w:pPr>
    <w:rPr>
      <w:noProof/>
      <w:sz w:val="24"/>
    </w:rPr>
  </w:style>
  <w:style w:type="paragraph" w:styleId="aff7">
    <w:name w:val="Document Map"/>
    <w:basedOn w:val="af8"/>
    <w:link w:val="aff8"/>
    <w:semiHidden/>
    <w:rsid w:val="005448F7"/>
    <w:pPr>
      <w:shd w:val="clear" w:color="auto" w:fill="000080"/>
    </w:pPr>
    <w:rPr>
      <w:rFonts w:ascii="Tahoma" w:hAnsi="Tahoma" w:cs="Tahoma"/>
    </w:rPr>
  </w:style>
  <w:style w:type="paragraph" w:styleId="aff9">
    <w:name w:val="table of authorities"/>
    <w:basedOn w:val="af8"/>
    <w:next w:val="af8"/>
    <w:semiHidden/>
    <w:rsid w:val="005448F7"/>
    <w:pPr>
      <w:ind w:hanging="200"/>
    </w:pPr>
  </w:style>
  <w:style w:type="paragraph" w:styleId="affa">
    <w:name w:val="Balloon Text"/>
    <w:basedOn w:val="af8"/>
    <w:link w:val="affb"/>
    <w:semiHidden/>
    <w:rsid w:val="005448F7"/>
    <w:rPr>
      <w:rFonts w:ascii="Tahoma" w:hAnsi="Tahoma" w:cs="Tahoma"/>
      <w:sz w:val="16"/>
      <w:szCs w:val="16"/>
    </w:rPr>
  </w:style>
  <w:style w:type="paragraph" w:styleId="affc">
    <w:name w:val="endnote text"/>
    <w:basedOn w:val="af8"/>
    <w:link w:val="affd"/>
    <w:semiHidden/>
    <w:rsid w:val="005448F7"/>
  </w:style>
  <w:style w:type="paragraph" w:styleId="affe">
    <w:name w:val="annotation text"/>
    <w:basedOn w:val="af8"/>
    <w:link w:val="afff"/>
    <w:uiPriority w:val="99"/>
    <w:rsid w:val="005448F7"/>
  </w:style>
  <w:style w:type="paragraph" w:styleId="afff0">
    <w:name w:val="footnote text"/>
    <w:basedOn w:val="af8"/>
    <w:link w:val="afff1"/>
    <w:rsid w:val="005448F7"/>
  </w:style>
  <w:style w:type="paragraph" w:styleId="afff2">
    <w:name w:val="annotation subject"/>
    <w:basedOn w:val="affe"/>
    <w:next w:val="affe"/>
    <w:link w:val="afff3"/>
    <w:semiHidden/>
    <w:rsid w:val="005448F7"/>
    <w:rPr>
      <w:b/>
      <w:bCs/>
    </w:rPr>
  </w:style>
  <w:style w:type="paragraph" w:styleId="afff4">
    <w:name w:val="index heading"/>
    <w:basedOn w:val="af8"/>
    <w:next w:val="af8"/>
    <w:semiHidden/>
    <w:rsid w:val="005448F7"/>
    <w:rPr>
      <w:rFonts w:ascii="Arial" w:hAnsi="Arial" w:cs="Arial"/>
      <w:b/>
      <w:bCs/>
    </w:rPr>
  </w:style>
  <w:style w:type="paragraph" w:styleId="2e">
    <w:name w:val="index 2"/>
    <w:basedOn w:val="af8"/>
    <w:next w:val="af8"/>
    <w:autoRedefine/>
    <w:semiHidden/>
    <w:rsid w:val="005448F7"/>
    <w:pPr>
      <w:ind w:left="400" w:hanging="200"/>
    </w:pPr>
  </w:style>
  <w:style w:type="paragraph" w:styleId="3f1">
    <w:name w:val="index 3"/>
    <w:basedOn w:val="af8"/>
    <w:next w:val="af8"/>
    <w:autoRedefine/>
    <w:semiHidden/>
    <w:rsid w:val="005448F7"/>
    <w:pPr>
      <w:ind w:left="600" w:hanging="200"/>
    </w:pPr>
  </w:style>
  <w:style w:type="paragraph" w:styleId="46">
    <w:name w:val="index 4"/>
    <w:basedOn w:val="af8"/>
    <w:next w:val="af8"/>
    <w:autoRedefine/>
    <w:semiHidden/>
    <w:rsid w:val="005448F7"/>
    <w:pPr>
      <w:ind w:left="800" w:hanging="200"/>
    </w:pPr>
  </w:style>
  <w:style w:type="paragraph" w:styleId="53">
    <w:name w:val="index 5"/>
    <w:basedOn w:val="af8"/>
    <w:next w:val="af8"/>
    <w:autoRedefine/>
    <w:semiHidden/>
    <w:rsid w:val="005448F7"/>
    <w:pPr>
      <w:ind w:left="1000" w:hanging="200"/>
    </w:pPr>
  </w:style>
  <w:style w:type="paragraph" w:styleId="63">
    <w:name w:val="index 6"/>
    <w:basedOn w:val="af8"/>
    <w:next w:val="af8"/>
    <w:autoRedefine/>
    <w:semiHidden/>
    <w:rsid w:val="005448F7"/>
    <w:pPr>
      <w:ind w:left="1200" w:hanging="200"/>
    </w:pPr>
  </w:style>
  <w:style w:type="paragraph" w:styleId="afff5">
    <w:name w:val="Date"/>
    <w:basedOn w:val="af8"/>
    <w:next w:val="af8"/>
    <w:rsid w:val="005448F7"/>
  </w:style>
  <w:style w:type="paragraph" w:customStyle="1" w:styleId="abc">
    <w:name w:val="_Список_abc"/>
    <w:rsid w:val="005448F7"/>
    <w:pPr>
      <w:numPr>
        <w:numId w:val="2"/>
      </w:numPr>
      <w:spacing w:before="60" w:after="60" w:line="360" w:lineRule="auto"/>
    </w:pPr>
    <w:rPr>
      <w:sz w:val="24"/>
    </w:rPr>
  </w:style>
  <w:style w:type="paragraph" w:customStyle="1" w:styleId="1">
    <w:name w:val="_Заголовок1_прил"/>
    <w:basedOn w:val="18"/>
    <w:next w:val="af8"/>
    <w:rsid w:val="00291334"/>
    <w:pPr>
      <w:numPr>
        <w:numId w:val="3"/>
      </w:numPr>
      <w:tabs>
        <w:tab w:val="left" w:pos="1213"/>
      </w:tabs>
      <w:jc w:val="right"/>
    </w:pPr>
    <w:rPr>
      <w:rFonts w:ascii="Times New Roman Полужирный" w:hAnsi="Times New Roman Полужирный"/>
      <w:bCs/>
    </w:rPr>
  </w:style>
  <w:style w:type="paragraph" w:styleId="afff6">
    <w:name w:val="caption"/>
    <w:aliases w:val="Рисунок название стить,Название объекта Знак1 Знак,Название объекта Знак Знак Знак,Name_object Знак Знак Знак,Наименование объекта Знак Знак Знак,Name_object Знак1 Знак,Наименование объекта Знак1 Знак"/>
    <w:basedOn w:val="af8"/>
    <w:next w:val="af8"/>
    <w:link w:val="afff7"/>
    <w:rsid w:val="00976481"/>
    <w:pPr>
      <w:tabs>
        <w:tab w:val="left" w:pos="851"/>
      </w:tabs>
      <w:spacing w:before="120" w:after="120" w:line="360" w:lineRule="auto"/>
      <w:contextualSpacing/>
      <w:jc w:val="center"/>
    </w:pPr>
    <w:rPr>
      <w:snapToGrid w:val="0"/>
      <w:sz w:val="24"/>
      <w:szCs w:val="24"/>
      <w:lang w:eastAsia="ru-RU"/>
    </w:rPr>
  </w:style>
  <w:style w:type="paragraph" w:customStyle="1" w:styleId="3">
    <w:name w:val="_Заголовок3_прил"/>
    <w:basedOn w:val="3a"/>
    <w:next w:val="af8"/>
    <w:rsid w:val="005448F7"/>
    <w:pPr>
      <w:numPr>
        <w:numId w:val="3"/>
      </w:numPr>
    </w:pPr>
  </w:style>
  <w:style w:type="paragraph" w:customStyle="1" w:styleId="4">
    <w:name w:val="_Заголовок4_прил"/>
    <w:basedOn w:val="41"/>
    <w:next w:val="af8"/>
    <w:rsid w:val="006A12DD"/>
    <w:pPr>
      <w:numPr>
        <w:numId w:val="3"/>
      </w:numPr>
    </w:pPr>
  </w:style>
  <w:style w:type="paragraph" w:customStyle="1" w:styleId="5">
    <w:name w:val="_Заголовок5_прил"/>
    <w:basedOn w:val="50"/>
    <w:next w:val="af8"/>
    <w:rsid w:val="00C1355F"/>
    <w:pPr>
      <w:numPr>
        <w:numId w:val="3"/>
      </w:numPr>
    </w:pPr>
  </w:style>
  <w:style w:type="paragraph" w:customStyle="1" w:styleId="6">
    <w:name w:val="_Заголовок6_прил"/>
    <w:basedOn w:val="60"/>
    <w:next w:val="af8"/>
    <w:rsid w:val="00C1355F"/>
    <w:pPr>
      <w:numPr>
        <w:numId w:val="3"/>
      </w:numPr>
    </w:pPr>
  </w:style>
  <w:style w:type="paragraph" w:customStyle="1" w:styleId="140">
    <w:name w:val="_Название_14пт"/>
    <w:next w:val="af8"/>
    <w:rsid w:val="005448F7"/>
    <w:pPr>
      <w:spacing w:before="180" w:after="180"/>
      <w:jc w:val="center"/>
    </w:pPr>
    <w:rPr>
      <w:b/>
      <w:bCs/>
      <w:kern w:val="28"/>
      <w:sz w:val="28"/>
      <w:szCs w:val="28"/>
    </w:rPr>
  </w:style>
  <w:style w:type="paragraph" w:customStyle="1" w:styleId="76">
    <w:name w:val="7_Табл_текст_по_шир"/>
    <w:basedOn w:val="75"/>
    <w:rsid w:val="004B22DB"/>
    <w:pPr>
      <w:keepNext w:val="0"/>
      <w:spacing w:before="0" w:after="0"/>
    </w:pPr>
    <w:rPr>
      <w:rFonts w:eastAsia="Times New Roman"/>
      <w:iCs w:val="0"/>
      <w:szCs w:val="20"/>
    </w:rPr>
  </w:style>
  <w:style w:type="paragraph" w:customStyle="1" w:styleId="100">
    <w:name w:val="_Листинг_10пт"/>
    <w:rsid w:val="005448F7"/>
    <w:pPr>
      <w:spacing w:before="40" w:after="40"/>
    </w:pPr>
    <w:rPr>
      <w:rFonts w:ascii="Consolas" w:hAnsi="Consolas"/>
      <w:lang w:val="en-US"/>
    </w:rPr>
  </w:style>
  <w:style w:type="paragraph" w:customStyle="1" w:styleId="afff8">
    <w:name w:val="_МелкийТекст"/>
    <w:rsid w:val="005448F7"/>
    <w:pPr>
      <w:spacing w:before="40" w:after="40"/>
    </w:pPr>
  </w:style>
  <w:style w:type="paragraph" w:customStyle="1" w:styleId="82">
    <w:name w:val="_Листинг_8пт"/>
    <w:basedOn w:val="100"/>
    <w:rsid w:val="005448F7"/>
    <w:rPr>
      <w:sz w:val="16"/>
    </w:rPr>
  </w:style>
  <w:style w:type="character" w:styleId="afff9">
    <w:name w:val="FollowedHyperlink"/>
    <w:basedOn w:val="af9"/>
    <w:rsid w:val="005448F7"/>
    <w:rPr>
      <w:color w:val="800080"/>
      <w:u w:val="single"/>
    </w:rPr>
  </w:style>
  <w:style w:type="paragraph" w:customStyle="1" w:styleId="a7">
    <w:name w:val="_НумСтрокиТабл"/>
    <w:rsid w:val="005448F7"/>
    <w:pPr>
      <w:numPr>
        <w:numId w:val="4"/>
      </w:numPr>
      <w:spacing w:before="40" w:after="40"/>
    </w:pPr>
  </w:style>
  <w:style w:type="paragraph" w:customStyle="1" w:styleId="a4">
    <w:name w:val="_Список_марк_тире"/>
    <w:rsid w:val="00A11315"/>
    <w:pPr>
      <w:numPr>
        <w:numId w:val="5"/>
      </w:numPr>
      <w:spacing w:line="360" w:lineRule="auto"/>
      <w:ind w:firstLine="851"/>
      <w:contextualSpacing/>
      <w:jc w:val="both"/>
    </w:pPr>
    <w:rPr>
      <w:sz w:val="24"/>
      <w:szCs w:val="24"/>
    </w:rPr>
  </w:style>
  <w:style w:type="paragraph" w:customStyle="1" w:styleId="712">
    <w:name w:val="7_Табл_12_Шапка"/>
    <w:basedOn w:val="afff8"/>
    <w:rsid w:val="00D20024"/>
    <w:pPr>
      <w:keepNext/>
      <w:jc w:val="center"/>
    </w:pPr>
    <w:rPr>
      <w:rFonts w:ascii="Times New Roman Полужирный" w:eastAsiaTheme="minorHAnsi" w:hAnsi="Times New Roman Полужирный" w:cstheme="minorBidi"/>
      <w:b/>
      <w:bCs/>
      <w:sz w:val="24"/>
      <w:szCs w:val="24"/>
      <w:lang w:eastAsia="en-US"/>
    </w:rPr>
  </w:style>
  <w:style w:type="paragraph" w:customStyle="1" w:styleId="1100">
    <w:name w:val="1.Текст_Перед  10 пт"/>
    <w:basedOn w:val="1c"/>
    <w:rsid w:val="00866732"/>
    <w:pPr>
      <w:spacing w:before="200"/>
    </w:pPr>
    <w:rPr>
      <w:szCs w:val="20"/>
    </w:rPr>
  </w:style>
  <w:style w:type="paragraph" w:customStyle="1" w:styleId="afffa">
    <w:name w:val="_МестоРис"/>
    <w:basedOn w:val="aff4"/>
    <w:rsid w:val="005448F7"/>
    <w:pPr>
      <w:keepNext/>
      <w:jc w:val="center"/>
    </w:pPr>
  </w:style>
  <w:style w:type="paragraph" w:customStyle="1" w:styleId="afffb">
    <w:name w:val="_НазвИнструкции"/>
    <w:next w:val="af8"/>
    <w:rsid w:val="005448F7"/>
    <w:pPr>
      <w:keepNext/>
      <w:autoSpaceDE w:val="0"/>
      <w:autoSpaceDN w:val="0"/>
      <w:adjustRightInd w:val="0"/>
      <w:spacing w:before="120" w:after="120"/>
      <w:ind w:left="851"/>
    </w:pPr>
    <w:rPr>
      <w:b/>
      <w:bCs/>
      <w:spacing w:val="20"/>
      <w:sz w:val="24"/>
      <w:szCs w:val="19"/>
    </w:rPr>
  </w:style>
  <w:style w:type="paragraph" w:customStyle="1" w:styleId="afffc">
    <w:name w:val="_ОснТекстСоСдвигом"/>
    <w:basedOn w:val="af8"/>
    <w:rsid w:val="00976481"/>
    <w:pPr>
      <w:tabs>
        <w:tab w:val="left" w:pos="851"/>
      </w:tabs>
      <w:spacing w:line="360" w:lineRule="auto"/>
      <w:ind w:left="851"/>
      <w:contextualSpacing/>
      <w:jc w:val="both"/>
    </w:pPr>
    <w:rPr>
      <w:snapToGrid w:val="0"/>
      <w:sz w:val="24"/>
      <w:szCs w:val="24"/>
      <w:lang w:eastAsia="ru-RU"/>
    </w:rPr>
  </w:style>
  <w:style w:type="paragraph" w:customStyle="1" w:styleId="1230">
    <w:name w:val="_СписМелк123"/>
    <w:basedOn w:val="afff8"/>
    <w:rsid w:val="005448F7"/>
    <w:pPr>
      <w:numPr>
        <w:numId w:val="6"/>
      </w:numPr>
      <w:tabs>
        <w:tab w:val="left" w:pos="284"/>
        <w:tab w:val="left" w:pos="567"/>
        <w:tab w:val="left" w:pos="851"/>
        <w:tab w:val="left" w:pos="1134"/>
      </w:tabs>
    </w:pPr>
  </w:style>
  <w:style w:type="paragraph" w:customStyle="1" w:styleId="a">
    <w:name w:val="_СписМелкМарк"/>
    <w:rsid w:val="005448F7"/>
    <w:pPr>
      <w:numPr>
        <w:numId w:val="7"/>
      </w:numPr>
      <w:tabs>
        <w:tab w:val="left" w:pos="284"/>
        <w:tab w:val="left" w:pos="567"/>
        <w:tab w:val="left" w:pos="851"/>
        <w:tab w:val="left" w:pos="1134"/>
      </w:tabs>
      <w:spacing w:before="40" w:after="40"/>
    </w:pPr>
    <w:rPr>
      <w:szCs w:val="24"/>
    </w:rPr>
  </w:style>
  <w:style w:type="paragraph" w:customStyle="1" w:styleId="1f">
    <w:name w:val="_Заг1_БезНом"/>
    <w:basedOn w:val="18"/>
    <w:rsid w:val="00F9617C"/>
    <w:pPr>
      <w:numPr>
        <w:numId w:val="0"/>
      </w:numPr>
      <w:tabs>
        <w:tab w:val="left" w:pos="1213"/>
      </w:tabs>
      <w:ind w:left="42"/>
    </w:pPr>
  </w:style>
  <w:style w:type="paragraph" w:customStyle="1" w:styleId="afffd">
    <w:name w:val="_Команды"/>
    <w:basedOn w:val="100"/>
    <w:rsid w:val="005448F7"/>
    <w:pPr>
      <w:spacing w:after="60"/>
      <w:ind w:left="851"/>
    </w:pPr>
    <w:rPr>
      <w:b/>
    </w:rPr>
  </w:style>
  <w:style w:type="paragraph" w:customStyle="1" w:styleId="70">
    <w:name w:val="7_Табл_нумер"/>
    <w:basedOn w:val="74"/>
    <w:rsid w:val="00337502"/>
    <w:pPr>
      <w:numPr>
        <w:numId w:val="64"/>
      </w:numPr>
      <w:ind w:firstLine="0"/>
    </w:pPr>
  </w:style>
  <w:style w:type="paragraph" w:customStyle="1" w:styleId="2f">
    <w:name w:val="_НазвИнструкцииУр2"/>
    <w:basedOn w:val="afffb"/>
    <w:rsid w:val="005448F7"/>
    <w:rPr>
      <w:spacing w:val="0"/>
      <w:szCs w:val="24"/>
    </w:rPr>
  </w:style>
  <w:style w:type="paragraph" w:customStyle="1" w:styleId="af">
    <w:name w:val="_Список_абв"/>
    <w:rsid w:val="005448F7"/>
    <w:pPr>
      <w:numPr>
        <w:numId w:val="8"/>
      </w:numPr>
      <w:spacing w:after="60" w:line="360" w:lineRule="auto"/>
      <w:contextualSpacing/>
      <w:jc w:val="both"/>
    </w:pPr>
    <w:rPr>
      <w:sz w:val="24"/>
    </w:rPr>
  </w:style>
  <w:style w:type="paragraph" w:customStyle="1" w:styleId="7120">
    <w:name w:val="7_Табл_12_Текст_лев"/>
    <w:basedOn w:val="af8"/>
    <w:rsid w:val="00014237"/>
    <w:pPr>
      <w:tabs>
        <w:tab w:val="left" w:pos="851"/>
      </w:tabs>
    </w:pPr>
    <w:rPr>
      <w:noProof/>
      <w:snapToGrid w:val="0"/>
      <w:sz w:val="24"/>
      <w:szCs w:val="24"/>
      <w:lang w:eastAsia="ru-RU"/>
    </w:rPr>
  </w:style>
  <w:style w:type="paragraph" w:customStyle="1" w:styleId="1f0">
    <w:name w:val="_ОснТекст_1и"/>
    <w:basedOn w:val="af8"/>
    <w:rsid w:val="00976481"/>
    <w:pPr>
      <w:tabs>
        <w:tab w:val="left" w:pos="851"/>
      </w:tabs>
      <w:ind w:firstLine="851"/>
      <w:contextualSpacing/>
      <w:jc w:val="both"/>
    </w:pPr>
    <w:rPr>
      <w:snapToGrid w:val="0"/>
      <w:sz w:val="24"/>
      <w:szCs w:val="24"/>
      <w:lang w:eastAsia="ru-RU"/>
    </w:rPr>
  </w:style>
  <w:style w:type="paragraph" w:customStyle="1" w:styleId="afffe">
    <w:name w:val="_Примечание"/>
    <w:basedOn w:val="af8"/>
    <w:rsid w:val="00983B6B"/>
    <w:pPr>
      <w:tabs>
        <w:tab w:val="left" w:pos="851"/>
      </w:tabs>
      <w:spacing w:before="120" w:after="120"/>
      <w:ind w:firstLine="851"/>
      <w:contextualSpacing/>
      <w:jc w:val="both"/>
    </w:pPr>
    <w:rPr>
      <w:szCs w:val="20"/>
      <w:lang w:eastAsia="ru-RU"/>
    </w:rPr>
  </w:style>
  <w:style w:type="table" w:styleId="affff">
    <w:name w:val="Table Grid"/>
    <w:aliases w:val="Сетка таблицы GR,OTR"/>
    <w:basedOn w:val="afa"/>
    <w:rsid w:val="00544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_Инстр_Список"/>
    <w:rsid w:val="005448F7"/>
    <w:pPr>
      <w:numPr>
        <w:numId w:val="9"/>
      </w:numPr>
      <w:tabs>
        <w:tab w:val="left" w:pos="851"/>
      </w:tabs>
      <w:spacing w:before="60" w:after="60" w:line="312" w:lineRule="auto"/>
      <w:contextualSpacing/>
      <w:jc w:val="both"/>
    </w:pPr>
    <w:rPr>
      <w:snapToGrid w:val="0"/>
      <w:sz w:val="24"/>
      <w:szCs w:val="24"/>
    </w:rPr>
  </w:style>
  <w:style w:type="paragraph" w:customStyle="1" w:styleId="affff0">
    <w:name w:val="_Инстр_Пояснения"/>
    <w:rsid w:val="005448F7"/>
    <w:pPr>
      <w:tabs>
        <w:tab w:val="left" w:pos="851"/>
      </w:tabs>
      <w:spacing w:before="60" w:after="60" w:line="312" w:lineRule="auto"/>
      <w:ind w:left="357"/>
      <w:contextualSpacing/>
      <w:jc w:val="both"/>
    </w:pPr>
    <w:rPr>
      <w:snapToGrid w:val="0"/>
      <w:sz w:val="24"/>
      <w:szCs w:val="24"/>
    </w:rPr>
  </w:style>
  <w:style w:type="character" w:customStyle="1" w:styleId="afd">
    <w:name w:val="Верхний колонтитул Знак"/>
    <w:aliases w:val="Верхний колонтитул1 Знак"/>
    <w:link w:val="afc"/>
    <w:uiPriority w:val="99"/>
    <w:rsid w:val="009B7D7B"/>
    <w:rPr>
      <w:sz w:val="22"/>
      <w:szCs w:val="22"/>
    </w:rPr>
  </w:style>
  <w:style w:type="paragraph" w:customStyle="1" w:styleId="affff1">
    <w:name w:val="_Рамка_МелкийШрифт"/>
    <w:rsid w:val="005448F7"/>
    <w:rPr>
      <w:rFonts w:ascii="Arial" w:hAnsi="Arial"/>
      <w:bCs/>
      <w:i/>
      <w:noProof/>
      <w:sz w:val="16"/>
      <w:szCs w:val="16"/>
    </w:rPr>
  </w:style>
  <w:style w:type="character" w:customStyle="1" w:styleId="1d">
    <w:name w:val="Заголовок 1 Знак"/>
    <w:basedOn w:val="af9"/>
    <w:link w:val="18"/>
    <w:rsid w:val="00F16796"/>
    <w:rPr>
      <w:rFonts w:eastAsiaTheme="minorEastAsia"/>
      <w:b/>
      <w:caps/>
      <w:color w:val="365F91" w:themeColor="accent1" w:themeShade="BF"/>
      <w:kern w:val="28"/>
      <w:sz w:val="28"/>
      <w:szCs w:val="24"/>
    </w:rPr>
  </w:style>
  <w:style w:type="character" w:customStyle="1" w:styleId="afff7">
    <w:name w:val="Название объекта Знак"/>
    <w:aliases w:val="Рисунок название стить Знак1,Название объекта Знак1 Знак Знак1,Название объекта Знак Знак Знак Знак1,Name_object Знак Знак Знак Знак1,Наименование объекта Знак Знак Знак Знак1,Name_object Знак1 Знак Знак1"/>
    <w:link w:val="afff6"/>
    <w:locked/>
    <w:rsid w:val="005448F7"/>
    <w:rPr>
      <w:snapToGrid w:val="0"/>
      <w:sz w:val="24"/>
      <w:szCs w:val="24"/>
    </w:rPr>
  </w:style>
  <w:style w:type="paragraph" w:customStyle="1" w:styleId="2f0">
    <w:name w:val="_Заг2_безНом"/>
    <w:basedOn w:val="29"/>
    <w:rsid w:val="005448F7"/>
    <w:pPr>
      <w:numPr>
        <w:ilvl w:val="0"/>
        <w:numId w:val="0"/>
      </w:numPr>
      <w:ind w:left="851"/>
    </w:pPr>
  </w:style>
  <w:style w:type="paragraph" w:customStyle="1" w:styleId="3f2">
    <w:name w:val="_Заг3_безНом"/>
    <w:basedOn w:val="3a"/>
    <w:rsid w:val="005448F7"/>
    <w:pPr>
      <w:numPr>
        <w:ilvl w:val="0"/>
        <w:numId w:val="0"/>
      </w:numPr>
      <w:ind w:left="851"/>
    </w:pPr>
  </w:style>
  <w:style w:type="paragraph" w:customStyle="1" w:styleId="affff2">
    <w:name w:val="_Рамка_Имена"/>
    <w:rsid w:val="005448F7"/>
    <w:rPr>
      <w:rFonts w:ascii="Arial" w:hAnsi="Arial"/>
      <w:bCs/>
      <w:i/>
      <w:noProof/>
      <w:spacing w:val="-8"/>
      <w:sz w:val="16"/>
      <w:szCs w:val="16"/>
    </w:rPr>
  </w:style>
  <w:style w:type="paragraph" w:customStyle="1" w:styleId="affff3">
    <w:name w:val="_Рамка_КрупныйШрифт"/>
    <w:rsid w:val="005448F7"/>
    <w:pPr>
      <w:jc w:val="center"/>
    </w:pPr>
    <w:rPr>
      <w:rFonts w:ascii="Arial" w:hAnsi="Arial"/>
      <w:bCs/>
      <w:i/>
      <w:noProof/>
    </w:rPr>
  </w:style>
  <w:style w:type="table" w:customStyle="1" w:styleId="1f1">
    <w:name w:val="Сетка таблицы1"/>
    <w:basedOn w:val="afa"/>
    <w:next w:val="affff"/>
    <w:rsid w:val="005448F7"/>
    <w:pPr>
      <w:ind w:firstLine="709"/>
      <w:jc w:val="both"/>
    </w:pPr>
    <w:rPr>
      <w:rFonts w:ascii="Arial" w:eastAsiaTheme="minorHAnsi" w:hAnsi="Arial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fa"/>
    <w:next w:val="affff"/>
    <w:uiPriority w:val="59"/>
    <w:rsid w:val="005448F7"/>
    <w:pPr>
      <w:ind w:firstLine="709"/>
      <w:jc w:val="both"/>
    </w:pPr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">
    <w:name w:val="Заголовок 3 Знак"/>
    <w:basedOn w:val="af9"/>
    <w:link w:val="3a"/>
    <w:rsid w:val="006C7B00"/>
    <w:rPr>
      <w:b/>
      <w:color w:val="365F91" w:themeColor="accent1" w:themeShade="BF"/>
      <w:sz w:val="24"/>
      <w:szCs w:val="24"/>
    </w:rPr>
  </w:style>
  <w:style w:type="paragraph" w:customStyle="1" w:styleId="affff4">
    <w:name w:val="ГС_Рамка_КрупныйШрифт"/>
    <w:rsid w:val="00C01BAA"/>
    <w:pPr>
      <w:jc w:val="center"/>
    </w:pPr>
    <w:rPr>
      <w:bCs/>
      <w:i/>
      <w:noProof/>
    </w:rPr>
  </w:style>
  <w:style w:type="paragraph" w:customStyle="1" w:styleId="af4">
    <w:name w:val="ГС_Список_марк"/>
    <w:rsid w:val="00C01BAA"/>
    <w:pPr>
      <w:numPr>
        <w:numId w:val="10"/>
      </w:numPr>
      <w:spacing w:after="60" w:line="360" w:lineRule="auto"/>
      <w:contextualSpacing/>
      <w:jc w:val="both"/>
    </w:pPr>
    <w:rPr>
      <w:sz w:val="24"/>
    </w:rPr>
  </w:style>
  <w:style w:type="paragraph" w:customStyle="1" w:styleId="affff5">
    <w:name w:val="ГС_ОснТекст_без_отступа"/>
    <w:basedOn w:val="af8"/>
    <w:next w:val="af8"/>
    <w:rsid w:val="000B1B81"/>
    <w:pPr>
      <w:tabs>
        <w:tab w:val="left" w:pos="851"/>
      </w:tabs>
      <w:spacing w:before="60" w:after="60" w:line="360" w:lineRule="auto"/>
      <w:contextualSpacing/>
      <w:jc w:val="both"/>
    </w:pPr>
    <w:rPr>
      <w:rFonts w:eastAsia="Calibri"/>
      <w:snapToGrid w:val="0"/>
      <w:sz w:val="24"/>
      <w:szCs w:val="24"/>
      <w:lang w:eastAsia="ru-RU"/>
    </w:rPr>
  </w:style>
  <w:style w:type="paragraph" w:styleId="affff6">
    <w:name w:val="Revision"/>
    <w:hidden/>
    <w:uiPriority w:val="99"/>
    <w:semiHidden/>
    <w:rsid w:val="009E7C0C"/>
    <w:rPr>
      <w:szCs w:val="22"/>
      <w:lang w:eastAsia="en-US"/>
    </w:rPr>
  </w:style>
  <w:style w:type="paragraph" w:customStyle="1" w:styleId="1f2">
    <w:name w:val="Стиль _Заголовок1_прил + По правому краю"/>
    <w:basedOn w:val="1"/>
    <w:rsid w:val="00870AB9"/>
    <w:rPr>
      <w:caps w:val="0"/>
      <w:szCs w:val="20"/>
    </w:rPr>
  </w:style>
  <w:style w:type="paragraph" w:customStyle="1" w:styleId="1f3">
    <w:name w:val="Стиль _Заголовок1_прил + не все прописные"/>
    <w:basedOn w:val="1"/>
    <w:rsid w:val="00870AB9"/>
  </w:style>
  <w:style w:type="table" w:customStyle="1" w:styleId="3f3">
    <w:name w:val="Сетка таблицы3"/>
    <w:basedOn w:val="afa"/>
    <w:next w:val="affff"/>
    <w:rsid w:val="006E5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7">
    <w:name w:val="_ОснТекст_Центр"/>
    <w:basedOn w:val="7120"/>
    <w:next w:val="af8"/>
    <w:rsid w:val="00014237"/>
  </w:style>
  <w:style w:type="paragraph" w:customStyle="1" w:styleId="1Calibri">
    <w:name w:val="Стиль _Заголовок1_прил + +Основной текст (Calibri)"/>
    <w:basedOn w:val="1"/>
    <w:rsid w:val="00EA5CF8"/>
    <w:rPr>
      <w:rFonts w:asciiTheme="minorHAnsi" w:hAnsiTheme="minorHAnsi"/>
    </w:rPr>
  </w:style>
  <w:style w:type="paragraph" w:customStyle="1" w:styleId="119">
    <w:name w:val="_Заголовок1_прил19"/>
    <w:basedOn w:val="1"/>
    <w:next w:val="af8"/>
    <w:rsid w:val="00A31030"/>
    <w:rPr>
      <w:b w:val="0"/>
      <w:bCs w:val="0"/>
      <w:kern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141">
    <w:name w:val="Стиль _Название_14пт + все прописные"/>
    <w:basedOn w:val="140"/>
    <w:rsid w:val="00E132DD"/>
    <w:pPr>
      <w:pageBreakBefore/>
      <w:spacing w:after="480"/>
    </w:pPr>
    <w:rPr>
      <w:caps/>
    </w:rPr>
  </w:style>
  <w:style w:type="paragraph" w:customStyle="1" w:styleId="affff8">
    <w:name w:val="Титул_Название_Системы"/>
    <w:basedOn w:val="140"/>
    <w:next w:val="af8"/>
    <w:rsid w:val="00014237"/>
    <w:pPr>
      <w:spacing w:line="336" w:lineRule="auto"/>
    </w:pPr>
    <w:rPr>
      <w:caps/>
    </w:rPr>
  </w:style>
  <w:style w:type="paragraph" w:customStyle="1" w:styleId="affff9">
    <w:name w:val="Титул_Гриф_Утв_Согл"/>
    <w:basedOn w:val="aff4"/>
    <w:next w:val="aff4"/>
    <w:rsid w:val="00833F51"/>
    <w:pPr>
      <w:jc w:val="left"/>
    </w:pPr>
    <w:rPr>
      <w:caps/>
    </w:rPr>
  </w:style>
  <w:style w:type="paragraph" w:customStyle="1" w:styleId="affffa">
    <w:name w:val="Титул_Название_Документа"/>
    <w:basedOn w:val="affff8"/>
    <w:next w:val="af8"/>
    <w:rsid w:val="00014237"/>
    <w:rPr>
      <w:caps w:val="0"/>
      <w:sz w:val="24"/>
      <w:szCs w:val="24"/>
    </w:rPr>
  </w:style>
  <w:style w:type="paragraph" w:customStyle="1" w:styleId="affffb">
    <w:name w:val="_Обозначение_Документа"/>
    <w:basedOn w:val="affffa"/>
    <w:next w:val="af8"/>
    <w:rsid w:val="00833F51"/>
    <w:pPr>
      <w:spacing w:before="0" w:after="0"/>
    </w:pPr>
    <w:rPr>
      <w:caps/>
    </w:rPr>
  </w:style>
  <w:style w:type="paragraph" w:customStyle="1" w:styleId="122">
    <w:name w:val="Табл_Заголовок_12"/>
    <w:basedOn w:val="af8"/>
    <w:rsid w:val="00285C3F"/>
    <w:pPr>
      <w:keepNext/>
      <w:spacing w:before="60" w:after="60"/>
      <w:jc w:val="center"/>
    </w:pPr>
    <w:rPr>
      <w:b/>
      <w:sz w:val="24"/>
      <w:szCs w:val="24"/>
      <w:lang w:eastAsia="ru-RU"/>
    </w:rPr>
  </w:style>
  <w:style w:type="paragraph" w:customStyle="1" w:styleId="37">
    <w:name w:val="_Табл_Текст_Маркир3"/>
    <w:basedOn w:val="af8"/>
    <w:rsid w:val="00BC1607"/>
    <w:pPr>
      <w:numPr>
        <w:numId w:val="11"/>
      </w:numPr>
      <w:autoSpaceDN w:val="0"/>
      <w:adjustRightInd w:val="0"/>
      <w:textAlignment w:val="baseline"/>
    </w:pPr>
    <w:rPr>
      <w:sz w:val="24"/>
      <w:szCs w:val="24"/>
      <w:lang w:eastAsia="ru-RU"/>
    </w:rPr>
  </w:style>
  <w:style w:type="paragraph" w:customStyle="1" w:styleId="124">
    <w:name w:val="Табл_Текст_лев_12"/>
    <w:basedOn w:val="af8"/>
    <w:link w:val="125"/>
    <w:rsid w:val="00BC1607"/>
    <w:rPr>
      <w:rFonts w:eastAsia="Calibri"/>
      <w:sz w:val="24"/>
      <w:szCs w:val="24"/>
      <w:lang w:eastAsia="ru-RU"/>
    </w:rPr>
  </w:style>
  <w:style w:type="paragraph" w:customStyle="1" w:styleId="affffc">
    <w:name w:val="Табл_Текст_центр"/>
    <w:basedOn w:val="124"/>
    <w:rsid w:val="00BC1607"/>
    <w:pPr>
      <w:jc w:val="center"/>
    </w:pPr>
  </w:style>
  <w:style w:type="character" w:customStyle="1" w:styleId="125">
    <w:name w:val="Табл_Текст_лев_12 Знак"/>
    <w:link w:val="124"/>
    <w:rsid w:val="00BC1607"/>
    <w:rPr>
      <w:rFonts w:eastAsia="Calibri"/>
      <w:sz w:val="24"/>
      <w:szCs w:val="24"/>
    </w:rPr>
  </w:style>
  <w:style w:type="paragraph" w:customStyle="1" w:styleId="affffd">
    <w:name w:val="Табл_Название"/>
    <w:basedOn w:val="af8"/>
    <w:autoRedefine/>
    <w:rsid w:val="00B02092"/>
    <w:pPr>
      <w:keepNext/>
      <w:keepLines/>
      <w:suppressAutoHyphens/>
      <w:autoSpaceDN w:val="0"/>
      <w:adjustRightInd w:val="0"/>
      <w:spacing w:before="240" w:after="240"/>
      <w:jc w:val="both"/>
      <w:textAlignment w:val="baseline"/>
    </w:pPr>
    <w:rPr>
      <w:sz w:val="24"/>
      <w:szCs w:val="24"/>
      <w:lang w:eastAsia="ru-RU"/>
    </w:rPr>
  </w:style>
  <w:style w:type="paragraph" w:customStyle="1" w:styleId="a2">
    <w:name w:val="_Примечание_нумерованное"/>
    <w:basedOn w:val="afffe"/>
    <w:rsid w:val="00BC1607"/>
    <w:pPr>
      <w:numPr>
        <w:numId w:val="12"/>
      </w:numPr>
      <w:tabs>
        <w:tab w:val="clear" w:pos="851"/>
      </w:tabs>
      <w:spacing w:before="0" w:after="0" w:line="360" w:lineRule="auto"/>
      <w:contextualSpacing w:val="0"/>
    </w:pPr>
    <w:rPr>
      <w:sz w:val="28"/>
    </w:rPr>
  </w:style>
  <w:style w:type="paragraph" w:customStyle="1" w:styleId="affffe">
    <w:name w:val="_ОснТекст_с_отступом"/>
    <w:basedOn w:val="af8"/>
    <w:rsid w:val="00BC1607"/>
    <w:pPr>
      <w:keepNext/>
      <w:spacing w:before="240" w:line="360" w:lineRule="auto"/>
      <w:ind w:firstLine="709"/>
      <w:jc w:val="both"/>
    </w:pPr>
    <w:rPr>
      <w:sz w:val="24"/>
      <w:szCs w:val="24"/>
      <w:lang w:eastAsia="ru-RU"/>
    </w:rPr>
  </w:style>
  <w:style w:type="paragraph" w:customStyle="1" w:styleId="15">
    <w:name w:val="_Список_Марк_точки_1у"/>
    <w:basedOn w:val="a4"/>
    <w:next w:val="af8"/>
    <w:rsid w:val="00241540"/>
    <w:pPr>
      <w:numPr>
        <w:numId w:val="18"/>
      </w:numPr>
      <w:tabs>
        <w:tab w:val="left" w:pos="1134"/>
      </w:tabs>
    </w:pPr>
    <w:rPr>
      <w:lang w:val="en-US"/>
    </w:rPr>
  </w:style>
  <w:style w:type="paragraph" w:customStyle="1" w:styleId="a6">
    <w:name w:val="перечисление цифры"/>
    <w:basedOn w:val="af8"/>
    <w:rsid w:val="000731C0"/>
    <w:pPr>
      <w:numPr>
        <w:numId w:val="14"/>
      </w:numPr>
      <w:tabs>
        <w:tab w:val="clear" w:pos="709"/>
        <w:tab w:val="center" w:pos="1134"/>
        <w:tab w:val="num" w:pos="1211"/>
      </w:tabs>
      <w:spacing w:line="288" w:lineRule="auto"/>
      <w:ind w:firstLine="851"/>
      <w:jc w:val="both"/>
    </w:pPr>
    <w:rPr>
      <w:rFonts w:eastAsia="Calibri"/>
      <w:iCs/>
      <w:snapToGrid w:val="0"/>
      <w:sz w:val="24"/>
      <w:szCs w:val="24"/>
      <w:u w:color="000000"/>
      <w:lang w:eastAsia="ru-RU"/>
    </w:rPr>
  </w:style>
  <w:style w:type="paragraph" w:customStyle="1" w:styleId="10">
    <w:name w:val="Стиль1"/>
    <w:basedOn w:val="af8"/>
    <w:rsid w:val="00C6436A"/>
    <w:pPr>
      <w:numPr>
        <w:numId w:val="15"/>
      </w:numPr>
      <w:tabs>
        <w:tab w:val="left" w:pos="851"/>
        <w:tab w:val="left" w:pos="1276"/>
      </w:tabs>
      <w:spacing w:line="360" w:lineRule="auto"/>
      <w:contextualSpacing/>
      <w:jc w:val="both"/>
    </w:pPr>
    <w:rPr>
      <w:sz w:val="24"/>
      <w:szCs w:val="24"/>
      <w:lang w:eastAsia="ru-RU"/>
    </w:rPr>
  </w:style>
  <w:style w:type="paragraph" w:customStyle="1" w:styleId="afffff">
    <w:name w:val="Спиисок"/>
    <w:basedOn w:val="10"/>
    <w:rsid w:val="00321728"/>
  </w:style>
  <w:style w:type="paragraph" w:customStyle="1" w:styleId="313">
    <w:name w:val="3_Рис_1"/>
    <w:basedOn w:val="af8"/>
    <w:qFormat/>
    <w:rsid w:val="0053773F"/>
    <w:pPr>
      <w:keepNext/>
      <w:tabs>
        <w:tab w:val="left" w:pos="851"/>
      </w:tabs>
      <w:spacing w:before="240" w:after="60"/>
      <w:contextualSpacing/>
      <w:jc w:val="center"/>
    </w:pPr>
    <w:rPr>
      <w:iCs/>
      <w:snapToGrid w:val="0"/>
      <w:sz w:val="24"/>
      <w:szCs w:val="24"/>
      <w:lang w:eastAsia="ru-RU"/>
    </w:rPr>
  </w:style>
  <w:style w:type="paragraph" w:customStyle="1" w:styleId="3f4">
    <w:name w:val="3_Рис_подпись"/>
    <w:basedOn w:val="313"/>
    <w:next w:val="1c"/>
    <w:qFormat/>
    <w:rsid w:val="0053773F"/>
    <w:pPr>
      <w:keepNext w:val="0"/>
      <w:keepLines/>
      <w:spacing w:before="60" w:after="240"/>
    </w:pPr>
  </w:style>
  <w:style w:type="paragraph" w:customStyle="1" w:styleId="71215">
    <w:name w:val="7_Табл_12_1.5_интервал_Текст_без отступа_шир"/>
    <w:basedOn w:val="7120"/>
    <w:rsid w:val="007B61D7"/>
    <w:pPr>
      <w:jc w:val="both"/>
    </w:pPr>
    <w:rPr>
      <w:szCs w:val="20"/>
      <w:shd w:val="clear" w:color="auto" w:fill="FFFFFF"/>
    </w:rPr>
  </w:style>
  <w:style w:type="paragraph" w:customStyle="1" w:styleId="123">
    <w:name w:val="_Список_123)"/>
    <w:basedOn w:val="af8"/>
    <w:rsid w:val="00C6436A"/>
    <w:pPr>
      <w:numPr>
        <w:numId w:val="16"/>
      </w:numPr>
      <w:tabs>
        <w:tab w:val="left" w:pos="851"/>
        <w:tab w:val="left" w:pos="1276"/>
      </w:tabs>
      <w:spacing w:line="360" w:lineRule="auto"/>
      <w:contextualSpacing/>
      <w:jc w:val="both"/>
    </w:pPr>
    <w:rPr>
      <w:sz w:val="24"/>
      <w:szCs w:val="24"/>
      <w:lang w:eastAsia="ru-RU"/>
    </w:rPr>
  </w:style>
  <w:style w:type="paragraph" w:customStyle="1" w:styleId="75">
    <w:name w:val="7_Табл_название"/>
    <w:basedOn w:val="af8"/>
    <w:rsid w:val="000731C0"/>
    <w:pPr>
      <w:keepNext/>
      <w:tabs>
        <w:tab w:val="right" w:pos="993"/>
      </w:tabs>
      <w:spacing w:before="300" w:after="200"/>
      <w:jc w:val="both"/>
    </w:pPr>
    <w:rPr>
      <w:rFonts w:eastAsia="Calibri"/>
      <w:iCs/>
      <w:noProof/>
      <w:snapToGrid w:val="0"/>
      <w:sz w:val="24"/>
      <w:szCs w:val="24"/>
      <w:u w:color="000000"/>
      <w:lang w:eastAsia="ru-RU"/>
    </w:rPr>
  </w:style>
  <w:style w:type="paragraph" w:customStyle="1" w:styleId="afffff0">
    <w:name w:val="РП_табл_шапка"/>
    <w:basedOn w:val="af8"/>
    <w:rsid w:val="004C028F"/>
    <w:pPr>
      <w:tabs>
        <w:tab w:val="left" w:pos="993"/>
      </w:tabs>
      <w:spacing w:before="60" w:after="60"/>
      <w:jc w:val="center"/>
    </w:pPr>
    <w:rPr>
      <w:rFonts w:eastAsia="Calibri"/>
      <w:b/>
      <w:snapToGrid w:val="0"/>
      <w:color w:val="000000" w:themeColor="text1"/>
      <w:sz w:val="24"/>
      <w:szCs w:val="24"/>
      <w:u w:color="000000"/>
      <w:lang w:eastAsia="ru-RU"/>
    </w:rPr>
  </w:style>
  <w:style w:type="paragraph" w:customStyle="1" w:styleId="121">
    <w:name w:val="РП_перечисление_12_1у_тире"/>
    <w:basedOn w:val="af8"/>
    <w:rsid w:val="000731C0"/>
    <w:pPr>
      <w:numPr>
        <w:numId w:val="17"/>
      </w:numPr>
      <w:tabs>
        <w:tab w:val="left" w:pos="993"/>
      </w:tabs>
      <w:spacing w:line="288" w:lineRule="auto"/>
      <w:ind w:left="0" w:firstLine="709"/>
      <w:jc w:val="both"/>
    </w:pPr>
    <w:rPr>
      <w:rFonts w:eastAsia="Calibri"/>
      <w:iCs/>
      <w:noProof/>
      <w:snapToGrid w:val="0"/>
      <w:sz w:val="24"/>
      <w:szCs w:val="24"/>
      <w:u w:color="000000"/>
      <w:lang w:eastAsia="ru-RU"/>
    </w:rPr>
  </w:style>
  <w:style w:type="paragraph" w:customStyle="1" w:styleId="126">
    <w:name w:val="РП_табл_текст_шир_12"/>
    <w:basedOn w:val="af8"/>
    <w:rsid w:val="004C028F"/>
    <w:pPr>
      <w:tabs>
        <w:tab w:val="left" w:pos="993"/>
      </w:tabs>
      <w:jc w:val="both"/>
    </w:pPr>
    <w:rPr>
      <w:rFonts w:eastAsia="Calibri"/>
      <w:snapToGrid w:val="0"/>
      <w:color w:val="000000" w:themeColor="text1"/>
      <w:sz w:val="24"/>
      <w:szCs w:val="24"/>
      <w:u w:color="000000"/>
      <w:lang w:val="en-US" w:eastAsia="ru-RU"/>
    </w:rPr>
  </w:style>
  <w:style w:type="paragraph" w:customStyle="1" w:styleId="127">
    <w:name w:val="РП_текст_12_шир_отступ"/>
    <w:basedOn w:val="af8"/>
    <w:rsid w:val="004C028F"/>
    <w:pPr>
      <w:tabs>
        <w:tab w:val="left" w:pos="993"/>
      </w:tabs>
      <w:spacing w:line="288" w:lineRule="auto"/>
      <w:ind w:firstLine="709"/>
      <w:jc w:val="both"/>
    </w:pPr>
    <w:rPr>
      <w:rFonts w:eastAsia="Calibri"/>
      <w:snapToGrid w:val="0"/>
      <w:sz w:val="24"/>
      <w:szCs w:val="24"/>
      <w:u w:color="000000"/>
    </w:rPr>
  </w:style>
  <w:style w:type="paragraph" w:customStyle="1" w:styleId="7121">
    <w:name w:val="7_Табл_Текст_шир_12"/>
    <w:basedOn w:val="126"/>
    <w:rsid w:val="004C028F"/>
  </w:style>
  <w:style w:type="paragraph" w:customStyle="1" w:styleId="afffff1">
    <w:name w:val="РП_Содержание и т.д."/>
    <w:basedOn w:val="af8"/>
    <w:link w:val="afffff2"/>
    <w:autoRedefine/>
    <w:rsid w:val="00F9617C"/>
    <w:pPr>
      <w:pageBreakBefore/>
      <w:tabs>
        <w:tab w:val="left" w:pos="993"/>
      </w:tabs>
      <w:spacing w:after="400" w:line="288" w:lineRule="auto"/>
      <w:jc w:val="center"/>
    </w:pPr>
    <w:rPr>
      <w:rFonts w:ascii="Times New Roman Полужирный" w:eastAsia="Calibri" w:hAnsi="Times New Roman Полужирный"/>
      <w:b/>
      <w:caps/>
      <w:snapToGrid w:val="0"/>
      <w:sz w:val="28"/>
      <w:szCs w:val="28"/>
      <w:u w:color="000000"/>
    </w:rPr>
  </w:style>
  <w:style w:type="character" w:customStyle="1" w:styleId="afffff2">
    <w:name w:val="РП_Содержание и т.д. Знак"/>
    <w:link w:val="afffff1"/>
    <w:rsid w:val="00F9617C"/>
    <w:rPr>
      <w:rFonts w:ascii="Times New Roman Полужирный" w:eastAsia="Calibri" w:hAnsi="Times New Roman Полужирный"/>
      <w:b/>
      <w:caps/>
      <w:snapToGrid w:val="0"/>
      <w:sz w:val="28"/>
      <w:szCs w:val="28"/>
      <w:u w:color="000000"/>
      <w:lang w:eastAsia="en-US"/>
    </w:rPr>
  </w:style>
  <w:style w:type="paragraph" w:customStyle="1" w:styleId="1220">
    <w:name w:val="РП_перечисление_12_2у_точки"/>
    <w:basedOn w:val="af8"/>
    <w:link w:val="1221"/>
    <w:rsid w:val="00F9617C"/>
    <w:pPr>
      <w:tabs>
        <w:tab w:val="left" w:pos="1560"/>
      </w:tabs>
      <w:spacing w:line="288" w:lineRule="auto"/>
      <w:ind w:left="1418" w:hanging="284"/>
      <w:jc w:val="both"/>
    </w:pPr>
    <w:rPr>
      <w:rFonts w:eastAsia="Calibri"/>
      <w:snapToGrid w:val="0"/>
      <w:sz w:val="24"/>
      <w:szCs w:val="24"/>
      <w:u w:color="000000"/>
    </w:rPr>
  </w:style>
  <w:style w:type="character" w:customStyle="1" w:styleId="1221">
    <w:name w:val="РП_перечисление_12_2у_точки Знак"/>
    <w:link w:val="1220"/>
    <w:rsid w:val="00F9617C"/>
    <w:rPr>
      <w:rFonts w:eastAsia="Calibri"/>
      <w:snapToGrid w:val="0"/>
      <w:sz w:val="24"/>
      <w:szCs w:val="24"/>
      <w:u w:color="000000"/>
      <w:lang w:eastAsia="en-US"/>
    </w:rPr>
  </w:style>
  <w:style w:type="paragraph" w:customStyle="1" w:styleId="afffff3">
    <w:name w:val="РП_Название_документа"/>
    <w:basedOn w:val="afffff1"/>
    <w:link w:val="afffff4"/>
    <w:rsid w:val="00F9617C"/>
    <w:pPr>
      <w:spacing w:before="5000"/>
    </w:pPr>
  </w:style>
  <w:style w:type="character" w:customStyle="1" w:styleId="afffff4">
    <w:name w:val="РП_Название_документа Знак"/>
    <w:link w:val="afffff3"/>
    <w:rsid w:val="00F9617C"/>
    <w:rPr>
      <w:rFonts w:ascii="Times New Roman Полужирный" w:eastAsia="Calibri" w:hAnsi="Times New Roman Полужирный"/>
      <w:b/>
      <w:caps/>
      <w:snapToGrid w:val="0"/>
      <w:sz w:val="28"/>
      <w:szCs w:val="28"/>
      <w:u w:color="000000"/>
      <w:lang w:eastAsia="en-US"/>
    </w:rPr>
  </w:style>
  <w:style w:type="paragraph" w:customStyle="1" w:styleId="1210">
    <w:name w:val="РП_перечисление_12_1у_цифры"/>
    <w:basedOn w:val="af8"/>
    <w:link w:val="1211"/>
    <w:rsid w:val="000731C0"/>
    <w:pPr>
      <w:tabs>
        <w:tab w:val="num" w:pos="709"/>
        <w:tab w:val="center" w:pos="1134"/>
      </w:tabs>
      <w:spacing w:line="288" w:lineRule="auto"/>
      <w:ind w:firstLine="709"/>
      <w:jc w:val="both"/>
    </w:pPr>
    <w:rPr>
      <w:rFonts w:eastAsia="Calibri"/>
      <w:iCs/>
      <w:snapToGrid w:val="0"/>
      <w:sz w:val="24"/>
      <w:szCs w:val="24"/>
      <w:u w:color="000000"/>
      <w:lang w:eastAsia="ru-RU"/>
    </w:rPr>
  </w:style>
  <w:style w:type="character" w:customStyle="1" w:styleId="1211">
    <w:name w:val="РП_перечисление_12_1у_цифры Знак"/>
    <w:link w:val="1210"/>
    <w:rsid w:val="00F9617C"/>
    <w:rPr>
      <w:rFonts w:eastAsia="Calibri"/>
      <w:iCs/>
      <w:snapToGrid w:val="0"/>
      <w:sz w:val="24"/>
      <w:szCs w:val="24"/>
      <w:u w:color="000000"/>
    </w:rPr>
  </w:style>
  <w:style w:type="paragraph" w:customStyle="1" w:styleId="afffff5">
    <w:name w:val="РП_№_версии_документа"/>
    <w:basedOn w:val="afffff3"/>
    <w:next w:val="af8"/>
    <w:rsid w:val="00F9617C"/>
    <w:pPr>
      <w:pageBreakBefore w:val="0"/>
      <w:spacing w:before="0"/>
    </w:pPr>
    <w:rPr>
      <w:caps w:val="0"/>
      <w:sz w:val="24"/>
      <w:szCs w:val="24"/>
    </w:rPr>
  </w:style>
  <w:style w:type="paragraph" w:customStyle="1" w:styleId="1f4">
    <w:name w:val="РП_1"/>
    <w:basedOn w:val="18"/>
    <w:rsid w:val="00F9617C"/>
    <w:pPr>
      <w:keepLines/>
      <w:tabs>
        <w:tab w:val="clear" w:pos="284"/>
        <w:tab w:val="left" w:pos="1134"/>
        <w:tab w:val="left" w:pos="1985"/>
      </w:tabs>
      <w:spacing w:before="500" w:after="120" w:line="288" w:lineRule="auto"/>
    </w:pPr>
    <w:rPr>
      <w:snapToGrid w:val="0"/>
      <w:kern w:val="0"/>
      <w:u w:color="000000"/>
    </w:rPr>
  </w:style>
  <w:style w:type="paragraph" w:customStyle="1" w:styleId="128">
    <w:name w:val="РП_текст_12_перед_списком_или_рисунком_с_отступом"/>
    <w:basedOn w:val="af8"/>
    <w:next w:val="121"/>
    <w:rsid w:val="00F9617C"/>
    <w:pPr>
      <w:keepNext/>
      <w:tabs>
        <w:tab w:val="left" w:pos="993"/>
      </w:tabs>
      <w:spacing w:before="120" w:line="288" w:lineRule="auto"/>
      <w:ind w:firstLine="709"/>
      <w:jc w:val="both"/>
    </w:pPr>
    <w:rPr>
      <w:rFonts w:eastAsia="Calibri"/>
      <w:snapToGrid w:val="0"/>
      <w:sz w:val="24"/>
      <w:szCs w:val="24"/>
      <w:u w:color="000000"/>
    </w:rPr>
  </w:style>
  <w:style w:type="paragraph" w:customStyle="1" w:styleId="2f2">
    <w:name w:val="РП_Рис 2 подпись"/>
    <w:basedOn w:val="afff6"/>
    <w:next w:val="af8"/>
    <w:link w:val="2f3"/>
    <w:rsid w:val="00F9617C"/>
    <w:pPr>
      <w:tabs>
        <w:tab w:val="clear" w:pos="851"/>
        <w:tab w:val="left" w:pos="993"/>
      </w:tabs>
      <w:spacing w:before="60" w:after="200" w:line="240" w:lineRule="auto"/>
      <w:contextualSpacing w:val="0"/>
    </w:pPr>
    <w:rPr>
      <w:rFonts w:eastAsia="Calibri"/>
      <w:iCs/>
      <w:u w:color="000000"/>
      <w:lang w:eastAsia="en-US"/>
    </w:rPr>
  </w:style>
  <w:style w:type="character" w:customStyle="1" w:styleId="2f3">
    <w:name w:val="РП_Рис 2 подпись Знак"/>
    <w:link w:val="2f2"/>
    <w:rsid w:val="00F9617C"/>
    <w:rPr>
      <w:rFonts w:eastAsia="Calibri"/>
      <w:iCs/>
      <w:snapToGrid w:val="0"/>
      <w:sz w:val="24"/>
      <w:szCs w:val="24"/>
      <w:u w:color="000000"/>
      <w:lang w:eastAsia="en-US"/>
    </w:rPr>
  </w:style>
  <w:style w:type="paragraph" w:customStyle="1" w:styleId="afffff6">
    <w:name w:val="РП_Рис"/>
    <w:basedOn w:val="af8"/>
    <w:next w:val="2f2"/>
    <w:rsid w:val="000731C0"/>
    <w:pPr>
      <w:keepNext/>
      <w:tabs>
        <w:tab w:val="left" w:pos="993"/>
      </w:tabs>
      <w:spacing w:before="100"/>
      <w:jc w:val="center"/>
    </w:pPr>
    <w:rPr>
      <w:rFonts w:eastAsia="Calibri"/>
      <w:iCs/>
      <w:noProof/>
      <w:snapToGrid w:val="0"/>
      <w:sz w:val="24"/>
      <w:szCs w:val="24"/>
      <w:u w:color="000000"/>
      <w:lang w:eastAsia="ru-RU"/>
    </w:rPr>
  </w:style>
  <w:style w:type="paragraph" w:customStyle="1" w:styleId="101">
    <w:name w:val="РА_примечание_10"/>
    <w:basedOn w:val="af8"/>
    <w:rsid w:val="002C6EF1"/>
    <w:pPr>
      <w:keepLines/>
      <w:tabs>
        <w:tab w:val="left" w:pos="993"/>
      </w:tabs>
      <w:spacing w:before="240" w:after="240"/>
      <w:ind w:firstLine="709"/>
      <w:jc w:val="both"/>
    </w:pPr>
    <w:rPr>
      <w:rFonts w:eastAsia="Calibri"/>
      <w:snapToGrid w:val="0"/>
      <w:szCs w:val="20"/>
      <w:u w:color="000000"/>
    </w:rPr>
  </w:style>
  <w:style w:type="paragraph" w:customStyle="1" w:styleId="2f4">
    <w:name w:val="_Список_Марк_точки_2у"/>
    <w:basedOn w:val="1220"/>
    <w:rsid w:val="00BB1130"/>
    <w:pPr>
      <w:spacing w:line="360" w:lineRule="auto"/>
    </w:pPr>
  </w:style>
  <w:style w:type="paragraph" w:customStyle="1" w:styleId="2d">
    <w:name w:val="2.Текст неразрыв со след"/>
    <w:basedOn w:val="af8"/>
    <w:qFormat/>
    <w:rsid w:val="005D227F"/>
    <w:pPr>
      <w:keepNext/>
      <w:tabs>
        <w:tab w:val="left" w:pos="851"/>
      </w:tabs>
      <w:spacing w:line="360" w:lineRule="auto"/>
      <w:ind w:firstLine="709"/>
      <w:contextualSpacing/>
      <w:jc w:val="both"/>
    </w:pPr>
    <w:rPr>
      <w:snapToGrid w:val="0"/>
      <w:sz w:val="24"/>
      <w:szCs w:val="24"/>
      <w:lang w:eastAsia="ru-RU"/>
    </w:rPr>
  </w:style>
  <w:style w:type="paragraph" w:customStyle="1" w:styleId="142">
    <w:name w:val="_ОснТекст_1.4интервал_курсив"/>
    <w:basedOn w:val="127"/>
    <w:rsid w:val="00B1097C"/>
    <w:pPr>
      <w:spacing w:line="336" w:lineRule="auto"/>
    </w:pPr>
    <w:rPr>
      <w:i/>
      <w:lang w:eastAsia="ru-RU"/>
    </w:rPr>
  </w:style>
  <w:style w:type="paragraph" w:customStyle="1" w:styleId="129">
    <w:name w:val="РП_ОснТекст_12_шир_отступ + полужирный"/>
    <w:basedOn w:val="127"/>
    <w:rsid w:val="003F3EB5"/>
    <w:rPr>
      <w:b/>
      <w:bCs/>
    </w:rPr>
  </w:style>
  <w:style w:type="paragraph" w:customStyle="1" w:styleId="12a">
    <w:name w:val="РП_текст_12_не_отрывать_от_след"/>
    <w:basedOn w:val="128"/>
    <w:rsid w:val="00B1097C"/>
  </w:style>
  <w:style w:type="paragraph" w:customStyle="1" w:styleId="12b">
    <w:name w:val="РП_перчисление_12_без_всего_со_свдигом"/>
    <w:basedOn w:val="121"/>
    <w:rsid w:val="00B1097C"/>
    <w:pPr>
      <w:numPr>
        <w:numId w:val="0"/>
      </w:numPr>
      <w:ind w:left="709"/>
    </w:pPr>
    <w:rPr>
      <w:lang w:val="en-US"/>
    </w:rPr>
  </w:style>
  <w:style w:type="paragraph" w:customStyle="1" w:styleId="af3">
    <w:name w:val="перечисление птички"/>
    <w:basedOn w:val="af8"/>
    <w:rsid w:val="000731C0"/>
    <w:pPr>
      <w:keepNext/>
      <w:widowControl w:val="0"/>
      <w:numPr>
        <w:numId w:val="19"/>
      </w:numPr>
      <w:tabs>
        <w:tab w:val="left" w:pos="1560"/>
      </w:tabs>
      <w:spacing w:line="288" w:lineRule="auto"/>
      <w:ind w:left="680" w:firstLine="1134"/>
      <w:jc w:val="both"/>
    </w:pPr>
    <w:rPr>
      <w:rFonts w:eastAsia="Calibri"/>
      <w:bCs/>
      <w:iCs/>
      <w:noProof/>
      <w:snapToGrid w:val="0"/>
      <w:sz w:val="24"/>
      <w:szCs w:val="24"/>
      <w:u w:color="000000"/>
      <w:lang w:eastAsia="ru-RU"/>
    </w:rPr>
  </w:style>
  <w:style w:type="paragraph" w:customStyle="1" w:styleId="afffff7">
    <w:name w:val="Заголовок_центр_содержание_аннотация"/>
    <w:basedOn w:val="141"/>
    <w:rsid w:val="00F16796"/>
    <w:rPr>
      <w:color w:val="365F91" w:themeColor="accent1" w:themeShade="BF"/>
      <w:szCs w:val="24"/>
    </w:rPr>
  </w:style>
  <w:style w:type="character" w:customStyle="1" w:styleId="afffff8">
    <w:name w:val="Без интервала Знак"/>
    <w:aliases w:val="МОЙ СТИЛЬ Знак"/>
    <w:link w:val="afffff9"/>
    <w:uiPriority w:val="1"/>
    <w:locked/>
    <w:rsid w:val="00512393"/>
    <w:rPr>
      <w:sz w:val="24"/>
      <w:szCs w:val="24"/>
    </w:rPr>
  </w:style>
  <w:style w:type="paragraph" w:styleId="afffff9">
    <w:name w:val="No Spacing"/>
    <w:aliases w:val="МОЙ СТИЛЬ"/>
    <w:link w:val="afffff8"/>
    <w:uiPriority w:val="1"/>
    <w:qFormat/>
    <w:rsid w:val="00512393"/>
    <w:rPr>
      <w:sz w:val="24"/>
      <w:szCs w:val="24"/>
    </w:rPr>
  </w:style>
  <w:style w:type="character" w:customStyle="1" w:styleId="1f5">
    <w:name w:val="Неразрешенное упоминание1"/>
    <w:basedOn w:val="af9"/>
    <w:uiPriority w:val="99"/>
    <w:semiHidden/>
    <w:unhideWhenUsed/>
    <w:rsid w:val="00A6482B"/>
    <w:rPr>
      <w:color w:val="605E5C"/>
      <w:shd w:val="clear" w:color="auto" w:fill="E1DFDD"/>
    </w:rPr>
  </w:style>
  <w:style w:type="paragraph" w:customStyle="1" w:styleId="1f6">
    <w:name w:val="Стиль _ОснТекстБезОтст_1и По ширине"/>
    <w:basedOn w:val="7120"/>
    <w:rsid w:val="00D26A40"/>
    <w:pPr>
      <w:jc w:val="both"/>
    </w:pPr>
    <w:rPr>
      <w:szCs w:val="20"/>
    </w:rPr>
  </w:style>
  <w:style w:type="character" w:customStyle="1" w:styleId="2f5">
    <w:name w:val="Неразрешенное упоминание2"/>
    <w:basedOn w:val="af9"/>
    <w:uiPriority w:val="99"/>
    <w:semiHidden/>
    <w:unhideWhenUsed/>
    <w:rsid w:val="003D02C4"/>
    <w:rPr>
      <w:color w:val="605E5C"/>
      <w:shd w:val="clear" w:color="auto" w:fill="E1DFDD"/>
    </w:rPr>
  </w:style>
  <w:style w:type="paragraph" w:customStyle="1" w:styleId="1231">
    <w:name w:val="_Список_шаг 123"/>
    <w:basedOn w:val="af8"/>
    <w:rsid w:val="00BB1130"/>
    <w:pPr>
      <w:tabs>
        <w:tab w:val="left" w:pos="1276"/>
      </w:tabs>
      <w:spacing w:line="360" w:lineRule="auto"/>
      <w:ind w:firstLine="851"/>
      <w:contextualSpacing/>
      <w:jc w:val="both"/>
    </w:pPr>
    <w:rPr>
      <w:rFonts w:eastAsiaTheme="minorHAnsi"/>
      <w:sz w:val="24"/>
      <w:szCs w:val="24"/>
      <w:lang w:eastAsia="ru-RU"/>
    </w:rPr>
  </w:style>
  <w:style w:type="character" w:customStyle="1" w:styleId="3f5">
    <w:name w:val="Неразрешенное упоминание3"/>
    <w:basedOn w:val="af9"/>
    <w:uiPriority w:val="99"/>
    <w:semiHidden/>
    <w:unhideWhenUsed/>
    <w:rsid w:val="00D5500F"/>
    <w:rPr>
      <w:color w:val="605E5C"/>
      <w:shd w:val="clear" w:color="auto" w:fill="E1DFDD"/>
    </w:rPr>
  </w:style>
  <w:style w:type="character" w:customStyle="1" w:styleId="47">
    <w:name w:val="Неразрешенное упоминание4"/>
    <w:basedOn w:val="af9"/>
    <w:uiPriority w:val="99"/>
    <w:semiHidden/>
    <w:unhideWhenUsed/>
    <w:rsid w:val="00D87C21"/>
    <w:rPr>
      <w:color w:val="605E5C"/>
      <w:shd w:val="clear" w:color="auto" w:fill="E1DFDD"/>
    </w:rPr>
  </w:style>
  <w:style w:type="character" w:customStyle="1" w:styleId="afff">
    <w:name w:val="Текст примечания Знак"/>
    <w:link w:val="affe"/>
    <w:uiPriority w:val="99"/>
    <w:qFormat/>
    <w:rsid w:val="00441E65"/>
    <w:rPr>
      <w:szCs w:val="22"/>
      <w:lang w:eastAsia="en-US"/>
    </w:rPr>
  </w:style>
  <w:style w:type="paragraph" w:customStyle="1" w:styleId="150">
    <w:name w:val="_ОснТекст_1.5"/>
    <w:basedOn w:val="af8"/>
    <w:rsid w:val="00976481"/>
    <w:pPr>
      <w:tabs>
        <w:tab w:val="left" w:pos="851"/>
      </w:tabs>
      <w:spacing w:line="360" w:lineRule="auto"/>
      <w:ind w:firstLine="709"/>
      <w:contextualSpacing/>
      <w:jc w:val="both"/>
    </w:pPr>
    <w:rPr>
      <w:snapToGrid w:val="0"/>
      <w:sz w:val="24"/>
      <w:szCs w:val="24"/>
      <w:lang w:eastAsia="ru-RU"/>
    </w:rPr>
  </w:style>
  <w:style w:type="paragraph" w:customStyle="1" w:styleId="321231">
    <w:name w:val="3_2.Список_123_1у"/>
    <w:basedOn w:val="1f7"/>
    <w:qFormat/>
    <w:rsid w:val="00AC38FE"/>
    <w:pPr>
      <w:numPr>
        <w:numId w:val="67"/>
      </w:numPr>
    </w:pPr>
  </w:style>
  <w:style w:type="paragraph" w:customStyle="1" w:styleId="321232">
    <w:name w:val="3_2.Список_123_2у"/>
    <w:basedOn w:val="2f6"/>
    <w:qFormat/>
    <w:rsid w:val="00B7451C"/>
    <w:pPr>
      <w:numPr>
        <w:ilvl w:val="1"/>
        <w:numId w:val="67"/>
      </w:numPr>
    </w:pPr>
  </w:style>
  <w:style w:type="paragraph" w:customStyle="1" w:styleId="321233">
    <w:name w:val="3_2.Список_123_3у"/>
    <w:basedOn w:val="3f6"/>
    <w:qFormat/>
    <w:rsid w:val="00D71918"/>
    <w:pPr>
      <w:numPr>
        <w:ilvl w:val="2"/>
        <w:numId w:val="67"/>
      </w:numPr>
    </w:pPr>
  </w:style>
  <w:style w:type="paragraph" w:customStyle="1" w:styleId="321234">
    <w:name w:val="3_2.Список_123_4у"/>
    <w:basedOn w:val="321233"/>
    <w:rsid w:val="00607693"/>
    <w:pPr>
      <w:numPr>
        <w:ilvl w:val="3"/>
        <w:numId w:val="22"/>
      </w:numPr>
      <w:tabs>
        <w:tab w:val="num" w:pos="360"/>
      </w:tabs>
      <w:ind w:left="2903" w:hanging="777"/>
    </w:pPr>
  </w:style>
  <w:style w:type="paragraph" w:customStyle="1" w:styleId="20">
    <w:name w:val="2.Шаг"/>
    <w:basedOn w:val="af8"/>
    <w:qFormat/>
    <w:rsid w:val="000731C0"/>
    <w:pPr>
      <w:numPr>
        <w:numId w:val="68"/>
      </w:numPr>
      <w:spacing w:line="360" w:lineRule="auto"/>
      <w:contextualSpacing/>
      <w:jc w:val="both"/>
    </w:pPr>
    <w:rPr>
      <w:sz w:val="24"/>
      <w:szCs w:val="24"/>
    </w:rPr>
  </w:style>
  <w:style w:type="character" w:styleId="afffffa">
    <w:name w:val="Unresolved Mention"/>
    <w:basedOn w:val="af9"/>
    <w:uiPriority w:val="99"/>
    <w:semiHidden/>
    <w:unhideWhenUsed/>
    <w:rsid w:val="00323790"/>
    <w:rPr>
      <w:color w:val="605E5C"/>
      <w:shd w:val="clear" w:color="auto" w:fill="E1DFDD"/>
    </w:rPr>
  </w:style>
  <w:style w:type="paragraph" w:customStyle="1" w:styleId="1f8">
    <w:name w:val="Заголовок_1у_без_номера_центр"/>
    <w:basedOn w:val="1f"/>
    <w:rsid w:val="00F16796"/>
    <w:pPr>
      <w:jc w:val="center"/>
    </w:pPr>
    <w:rPr>
      <w:rFonts w:eastAsia="Times New Roman"/>
      <w:bCs/>
      <w:szCs w:val="20"/>
    </w:rPr>
  </w:style>
  <w:style w:type="paragraph" w:customStyle="1" w:styleId="311">
    <w:name w:val="3_1.Список_Марк_точки"/>
    <w:basedOn w:val="af8"/>
    <w:qFormat/>
    <w:rsid w:val="009B7D7B"/>
    <w:pPr>
      <w:numPr>
        <w:numId w:val="13"/>
      </w:numPr>
      <w:tabs>
        <w:tab w:val="left" w:pos="1134"/>
      </w:tabs>
      <w:spacing w:line="360" w:lineRule="auto"/>
      <w:ind w:left="0" w:firstLine="709"/>
      <w:jc w:val="both"/>
    </w:pPr>
    <w:rPr>
      <w:rFonts w:eastAsia="Calibri"/>
      <w:snapToGrid w:val="0"/>
      <w:sz w:val="24"/>
      <w:szCs w:val="24"/>
      <w:u w:color="000000"/>
      <w:lang w:val="en-US"/>
    </w:rPr>
  </w:style>
  <w:style w:type="paragraph" w:customStyle="1" w:styleId="1232">
    <w:name w:val="_Примечание_123"/>
    <w:basedOn w:val="afffe"/>
    <w:rsid w:val="00175ECB"/>
    <w:pPr>
      <w:tabs>
        <w:tab w:val="clear" w:pos="851"/>
        <w:tab w:val="left" w:pos="1276"/>
      </w:tabs>
      <w:spacing w:before="0" w:after="0"/>
      <w:ind w:left="1304" w:hanging="170"/>
    </w:pPr>
    <w:rPr>
      <w:rFonts w:eastAsiaTheme="minorHAnsi"/>
    </w:rPr>
  </w:style>
  <w:style w:type="paragraph" w:customStyle="1" w:styleId="36">
    <w:name w:val="тире после 3 уровня перечисления цифр"/>
    <w:basedOn w:val="311"/>
    <w:rsid w:val="00476B3C"/>
    <w:pPr>
      <w:numPr>
        <w:ilvl w:val="1"/>
      </w:numPr>
    </w:pPr>
  </w:style>
  <w:style w:type="paragraph" w:customStyle="1" w:styleId="-0">
    <w:name w:val="ИАЦ. Текст-таблица"/>
    <w:basedOn w:val="af8"/>
    <w:link w:val="-1"/>
    <w:rsid w:val="001860C6"/>
    <w:pPr>
      <w:spacing w:before="60" w:line="360" w:lineRule="auto"/>
      <w:jc w:val="both"/>
    </w:pPr>
    <w:rPr>
      <w:rFonts w:eastAsia="Arial Unicode MS"/>
      <w:sz w:val="24"/>
      <w:szCs w:val="24"/>
      <w:lang w:eastAsia="ru-RU"/>
    </w:rPr>
  </w:style>
  <w:style w:type="character" w:customStyle="1" w:styleId="-1">
    <w:name w:val="ИАЦ. Текст-таблица Знак"/>
    <w:basedOn w:val="af9"/>
    <w:link w:val="-0"/>
    <w:rsid w:val="001860C6"/>
    <w:rPr>
      <w:rFonts w:eastAsia="Arial Unicode MS"/>
      <w:sz w:val="24"/>
      <w:szCs w:val="24"/>
    </w:rPr>
  </w:style>
  <w:style w:type="numbering" w:customStyle="1" w:styleId="g">
    <w:name w:val="g_Обычный. Список. Маркированный"/>
    <w:uiPriority w:val="99"/>
    <w:qFormat/>
    <w:rsid w:val="00D051B8"/>
    <w:pPr>
      <w:numPr>
        <w:numId w:val="21"/>
      </w:numPr>
    </w:pPr>
  </w:style>
  <w:style w:type="paragraph" w:customStyle="1" w:styleId="1110">
    <w:name w:val="Заголовок 111"/>
    <w:next w:val="af8"/>
    <w:link w:val="1112"/>
    <w:rsid w:val="00250ED5"/>
    <w:pPr>
      <w:keepNext/>
      <w:numPr>
        <w:ilvl w:val="2"/>
        <w:numId w:val="25"/>
      </w:numPr>
      <w:spacing w:before="120" w:after="120" w:line="360" w:lineRule="auto"/>
      <w:outlineLvl w:val="2"/>
    </w:pPr>
    <w:rPr>
      <w:rFonts w:ascii="Arial" w:hAnsi="Arial" w:cs="Arial"/>
      <w:bCs/>
      <w:kern w:val="32"/>
      <w:sz w:val="24"/>
      <w:szCs w:val="26"/>
    </w:rPr>
  </w:style>
  <w:style w:type="paragraph" w:customStyle="1" w:styleId="54">
    <w:name w:val="ТЗ_Заголовок 5_прил"/>
    <w:basedOn w:val="50"/>
    <w:next w:val="af8"/>
    <w:link w:val="55"/>
    <w:rsid w:val="00D051B8"/>
    <w:pPr>
      <w:numPr>
        <w:ilvl w:val="0"/>
        <w:numId w:val="0"/>
      </w:numPr>
      <w:ind w:firstLine="709"/>
    </w:pPr>
    <w:rPr>
      <w:szCs w:val="24"/>
    </w:rPr>
  </w:style>
  <w:style w:type="paragraph" w:customStyle="1" w:styleId="64">
    <w:name w:val="ТЗ_Заголовок 6_прил"/>
    <w:basedOn w:val="60"/>
    <w:next w:val="af8"/>
    <w:link w:val="65"/>
    <w:rsid w:val="00D051B8"/>
    <w:pPr>
      <w:numPr>
        <w:ilvl w:val="0"/>
        <w:numId w:val="0"/>
      </w:numPr>
      <w:ind w:left="5029" w:hanging="360"/>
    </w:pPr>
    <w:rPr>
      <w:sz w:val="28"/>
      <w:szCs w:val="28"/>
    </w:rPr>
  </w:style>
  <w:style w:type="paragraph" w:customStyle="1" w:styleId="1f9">
    <w:name w:val="_СписокТабл_1"/>
    <w:rsid w:val="004A7634"/>
    <w:pPr>
      <w:tabs>
        <w:tab w:val="left" w:pos="142"/>
      </w:tabs>
    </w:pPr>
  </w:style>
  <w:style w:type="paragraph" w:styleId="afffffb">
    <w:name w:val="Bibliography"/>
    <w:basedOn w:val="af8"/>
    <w:next w:val="af8"/>
    <w:uiPriority w:val="37"/>
    <w:unhideWhenUsed/>
    <w:rsid w:val="00AD1809"/>
  </w:style>
  <w:style w:type="paragraph" w:customStyle="1" w:styleId="31">
    <w:name w:val="3_1.Список_Марк_тире"/>
    <w:basedOn w:val="311"/>
    <w:qFormat/>
    <w:rsid w:val="00AD1809"/>
    <w:pPr>
      <w:numPr>
        <w:numId w:val="23"/>
      </w:numPr>
      <w:ind w:left="0" w:firstLine="709"/>
    </w:pPr>
    <w:rPr>
      <w:lang w:val="ru-RU"/>
    </w:rPr>
  </w:style>
  <w:style w:type="paragraph" w:customStyle="1" w:styleId="1f7">
    <w:name w:val="ТЗ нумерованный список 1"/>
    <w:basedOn w:val="af8"/>
    <w:rsid w:val="00250ED5"/>
    <w:pPr>
      <w:spacing w:line="360" w:lineRule="auto"/>
      <w:ind w:firstLine="709"/>
      <w:jc w:val="both"/>
    </w:pPr>
    <w:rPr>
      <w:rFonts w:eastAsiaTheme="majorEastAsia"/>
      <w:sz w:val="24"/>
      <w:szCs w:val="24"/>
      <w:lang w:eastAsia="ru-RU"/>
    </w:rPr>
  </w:style>
  <w:style w:type="paragraph" w:customStyle="1" w:styleId="ac">
    <w:name w:val="ТЗ перечисление тире с отступом"/>
    <w:basedOn w:val="af8"/>
    <w:rsid w:val="00AD1809"/>
    <w:pPr>
      <w:numPr>
        <w:numId w:val="24"/>
      </w:numPr>
      <w:spacing w:line="360" w:lineRule="auto"/>
      <w:jc w:val="both"/>
    </w:pPr>
    <w:rPr>
      <w:rFonts w:eastAsiaTheme="majorEastAsia"/>
      <w:sz w:val="24"/>
      <w:szCs w:val="24"/>
    </w:rPr>
  </w:style>
  <w:style w:type="paragraph" w:customStyle="1" w:styleId="2f6">
    <w:name w:val="ТЗ нумерованный список 2"/>
    <w:basedOn w:val="1f7"/>
    <w:rsid w:val="00250ED5"/>
    <w:pPr>
      <w:ind w:left="1389" w:hanging="425"/>
    </w:pPr>
    <w:rPr>
      <w:lang w:bidi="en-US"/>
    </w:rPr>
  </w:style>
  <w:style w:type="paragraph" w:customStyle="1" w:styleId="3f6">
    <w:name w:val="ТЗ нумерованный список 3"/>
    <w:basedOn w:val="2f6"/>
    <w:rsid w:val="00250ED5"/>
    <w:pPr>
      <w:ind w:left="1968" w:hanging="607"/>
    </w:pPr>
  </w:style>
  <w:style w:type="paragraph" w:customStyle="1" w:styleId="afffffc">
    <w:name w:val="ТЗ перечисление тире без отступа"/>
    <w:basedOn w:val="ac"/>
    <w:rsid w:val="00AD1809"/>
  </w:style>
  <w:style w:type="paragraph" w:customStyle="1" w:styleId="56">
    <w:name w:val="ТЗ нумерованный список 5"/>
    <w:basedOn w:val="af8"/>
    <w:rsid w:val="00250ED5"/>
    <w:pPr>
      <w:spacing w:line="360" w:lineRule="auto"/>
      <w:ind w:left="3629" w:hanging="964"/>
      <w:jc w:val="both"/>
    </w:pPr>
    <w:rPr>
      <w:rFonts w:eastAsiaTheme="majorEastAsia"/>
      <w:sz w:val="24"/>
      <w:szCs w:val="24"/>
      <w:lang w:bidi="en-US"/>
    </w:rPr>
  </w:style>
  <w:style w:type="paragraph" w:customStyle="1" w:styleId="444">
    <w:name w:val="ТЗ нумерованный список 4 когда 44"/>
    <w:basedOn w:val="af8"/>
    <w:rsid w:val="00250ED5"/>
    <w:pPr>
      <w:spacing w:line="360" w:lineRule="auto"/>
      <w:ind w:left="2824" w:hanging="896"/>
      <w:jc w:val="both"/>
    </w:pPr>
    <w:rPr>
      <w:rFonts w:eastAsiaTheme="majorEastAsia"/>
      <w:sz w:val="24"/>
      <w:szCs w:val="24"/>
      <w:lang w:bidi="en-US"/>
    </w:rPr>
  </w:style>
  <w:style w:type="paragraph" w:customStyle="1" w:styleId="66">
    <w:name w:val="ТЗ нумерованный список 6"/>
    <w:basedOn w:val="56"/>
    <w:rsid w:val="00250ED5"/>
    <w:pPr>
      <w:ind w:left="4706" w:hanging="1134"/>
    </w:pPr>
  </w:style>
  <w:style w:type="paragraph" w:customStyle="1" w:styleId="afffffd">
    <w:name w:val="ТЗ Текст"/>
    <w:link w:val="afffffe"/>
    <w:rsid w:val="00E35385"/>
    <w:pPr>
      <w:spacing w:line="360" w:lineRule="auto"/>
      <w:ind w:firstLine="709"/>
      <w:jc w:val="both"/>
    </w:pPr>
    <w:rPr>
      <w:rFonts w:eastAsiaTheme="majorEastAsia"/>
      <w:sz w:val="24"/>
      <w:szCs w:val="24"/>
    </w:rPr>
  </w:style>
  <w:style w:type="character" w:customStyle="1" w:styleId="afffffe">
    <w:name w:val="ТЗ Текст Знак"/>
    <w:basedOn w:val="af9"/>
    <w:link w:val="afffffd"/>
    <w:rsid w:val="00E35385"/>
    <w:rPr>
      <w:rFonts w:eastAsiaTheme="majorEastAsia"/>
      <w:sz w:val="24"/>
      <w:szCs w:val="24"/>
    </w:rPr>
  </w:style>
  <w:style w:type="paragraph" w:customStyle="1" w:styleId="12">
    <w:name w:val="ТЗ Заголовок 1"/>
    <w:basedOn w:val="18"/>
    <w:link w:val="1fa"/>
    <w:autoRedefine/>
    <w:rsid w:val="008109C9"/>
    <w:pPr>
      <w:keepLines/>
      <w:pageBreakBefore w:val="0"/>
      <w:numPr>
        <w:numId w:val="26"/>
      </w:numPr>
      <w:tabs>
        <w:tab w:val="clear" w:pos="284"/>
      </w:tabs>
      <w:spacing w:after="0" w:line="360" w:lineRule="auto"/>
      <w:jc w:val="left"/>
    </w:pPr>
    <w:rPr>
      <w:rFonts w:eastAsia="Times New Roman"/>
      <w:caps w:val="0"/>
      <w:kern w:val="0"/>
      <w:sz w:val="32"/>
      <w:szCs w:val="32"/>
    </w:rPr>
  </w:style>
  <w:style w:type="character" w:customStyle="1" w:styleId="1fa">
    <w:name w:val="ТЗ Заголовок 1 Знак"/>
    <w:basedOn w:val="af9"/>
    <w:link w:val="12"/>
    <w:rsid w:val="008109C9"/>
    <w:rPr>
      <w:b/>
      <w:color w:val="365F91" w:themeColor="accent1" w:themeShade="BF"/>
      <w:sz w:val="32"/>
      <w:szCs w:val="32"/>
    </w:rPr>
  </w:style>
  <w:style w:type="paragraph" w:customStyle="1" w:styleId="110">
    <w:name w:val="ТЗ Заголовок 11"/>
    <w:basedOn w:val="29"/>
    <w:link w:val="113"/>
    <w:autoRedefine/>
    <w:rsid w:val="00A158F7"/>
    <w:pPr>
      <w:keepLines/>
      <w:numPr>
        <w:numId w:val="26"/>
      </w:numPr>
      <w:spacing w:before="0" w:after="0"/>
      <w:jc w:val="left"/>
    </w:pPr>
    <w:rPr>
      <w:rFonts w:eastAsiaTheme="majorEastAsia" w:cstheme="majorBidi"/>
      <w:snapToGrid/>
      <w:kern w:val="0"/>
      <w:szCs w:val="26"/>
      <w:lang w:eastAsia="en-US"/>
    </w:rPr>
  </w:style>
  <w:style w:type="character" w:customStyle="1" w:styleId="113">
    <w:name w:val="ТЗ Заголовок 11 Знак"/>
    <w:basedOn w:val="af9"/>
    <w:link w:val="110"/>
    <w:rsid w:val="00A158F7"/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paragraph" w:customStyle="1" w:styleId="1111">
    <w:name w:val="ТЗ Заголовок 1111"/>
    <w:basedOn w:val="41"/>
    <w:link w:val="11110"/>
    <w:rsid w:val="00A158F7"/>
    <w:pPr>
      <w:keepLines/>
      <w:numPr>
        <w:numId w:val="26"/>
      </w:numPr>
      <w:spacing w:before="0"/>
    </w:pPr>
    <w:rPr>
      <w:rFonts w:cstheme="majorBidi"/>
      <w:b w:val="0"/>
      <w:iCs/>
      <w:snapToGrid/>
    </w:rPr>
  </w:style>
  <w:style w:type="paragraph" w:styleId="affffff">
    <w:name w:val="List Paragraph"/>
    <w:basedOn w:val="af8"/>
    <w:uiPriority w:val="34"/>
    <w:rsid w:val="00127A6C"/>
    <w:pPr>
      <w:ind w:left="720"/>
      <w:contextualSpacing/>
    </w:pPr>
  </w:style>
  <w:style w:type="paragraph" w:customStyle="1" w:styleId="111">
    <w:name w:val="ТЗ Заголовок 111"/>
    <w:basedOn w:val="3a"/>
    <w:rsid w:val="00A158F7"/>
    <w:pPr>
      <w:numPr>
        <w:numId w:val="26"/>
      </w:numPr>
      <w:spacing w:before="0"/>
      <w:jc w:val="left"/>
    </w:pPr>
    <w:rPr>
      <w:b w:val="0"/>
      <w:bCs/>
      <w:szCs w:val="26"/>
      <w:lang w:val="x-none"/>
    </w:rPr>
  </w:style>
  <w:style w:type="paragraph" w:customStyle="1" w:styleId="11111">
    <w:name w:val="ТЗ Заголовок 11111"/>
    <w:basedOn w:val="50"/>
    <w:link w:val="111110"/>
    <w:autoRedefine/>
    <w:rsid w:val="00A158F7"/>
    <w:pPr>
      <w:keepLines/>
      <w:numPr>
        <w:numId w:val="26"/>
      </w:numPr>
      <w:spacing w:before="0"/>
    </w:pPr>
    <w:rPr>
      <w:rFonts w:eastAsiaTheme="majorEastAsia" w:cstheme="majorBidi"/>
      <w:b w:val="0"/>
      <w:snapToGrid/>
      <w:szCs w:val="22"/>
      <w:lang w:eastAsia="en-US"/>
    </w:rPr>
  </w:style>
  <w:style w:type="paragraph" w:customStyle="1" w:styleId="affffff0">
    <w:name w:val="ИАЦ. Основной текст"/>
    <w:basedOn w:val="af8"/>
    <w:link w:val="affffff1"/>
    <w:rsid w:val="000731C0"/>
    <w:pPr>
      <w:spacing w:line="36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affffff1">
    <w:name w:val="ИАЦ. Основной текст Знак"/>
    <w:basedOn w:val="af9"/>
    <w:link w:val="affffff0"/>
    <w:rsid w:val="00A158F7"/>
    <w:rPr>
      <w:sz w:val="24"/>
      <w:szCs w:val="24"/>
    </w:rPr>
  </w:style>
  <w:style w:type="paragraph" w:customStyle="1" w:styleId="affffff2">
    <w:name w:val="_Титул_Количество страниц"/>
    <w:basedOn w:val="af8"/>
    <w:rsid w:val="0048220D"/>
    <w:pPr>
      <w:suppressAutoHyphens/>
      <w:spacing w:before="200"/>
      <w:jc w:val="center"/>
    </w:pPr>
    <w:rPr>
      <w:sz w:val="24"/>
      <w:szCs w:val="20"/>
      <w:lang w:eastAsia="zh-CN"/>
    </w:rPr>
  </w:style>
  <w:style w:type="character" w:customStyle="1" w:styleId="GOSTBodyTextChar">
    <w:name w:val="GOST_BodyText Char"/>
    <w:link w:val="GOSTBodyText"/>
    <w:locked/>
    <w:rsid w:val="0048220D"/>
    <w:rPr>
      <w:sz w:val="24"/>
      <w:szCs w:val="24"/>
      <w:lang w:eastAsia="x-none"/>
    </w:rPr>
  </w:style>
  <w:style w:type="paragraph" w:customStyle="1" w:styleId="GOSTBodyText">
    <w:name w:val="GOST_BodyText"/>
    <w:basedOn w:val="af8"/>
    <w:link w:val="GOSTBodyTextChar"/>
    <w:rsid w:val="000731C0"/>
    <w:pPr>
      <w:spacing w:line="360" w:lineRule="auto"/>
      <w:ind w:firstLine="709"/>
      <w:jc w:val="both"/>
    </w:pPr>
    <w:rPr>
      <w:sz w:val="24"/>
      <w:szCs w:val="24"/>
      <w:lang w:eastAsia="x-none"/>
    </w:rPr>
  </w:style>
  <w:style w:type="paragraph" w:customStyle="1" w:styleId="1201">
    <w:name w:val="Стиль 12 пт По левому краю Первая строка:  0 см Перед:  1 пт По..."/>
    <w:basedOn w:val="af8"/>
    <w:rsid w:val="0048220D"/>
    <w:pPr>
      <w:widowControl w:val="0"/>
      <w:overflowPunct w:val="0"/>
      <w:autoSpaceDE w:val="0"/>
      <w:autoSpaceDN w:val="0"/>
      <w:adjustRightInd w:val="0"/>
      <w:spacing w:line="312" w:lineRule="auto"/>
      <w:textAlignment w:val="baseline"/>
    </w:pPr>
    <w:rPr>
      <w:sz w:val="24"/>
      <w:szCs w:val="20"/>
      <w:lang w:eastAsia="ru-RU"/>
    </w:rPr>
  </w:style>
  <w:style w:type="paragraph" w:customStyle="1" w:styleId="12c">
    <w:name w:val="Стиль 12 пт полужирный все прописные По левому краю Первая стро..."/>
    <w:basedOn w:val="af8"/>
    <w:rsid w:val="0048220D"/>
    <w:pPr>
      <w:widowControl w:val="0"/>
      <w:overflowPunct w:val="0"/>
      <w:autoSpaceDE w:val="0"/>
      <w:autoSpaceDN w:val="0"/>
      <w:adjustRightInd w:val="0"/>
      <w:spacing w:after="60" w:line="312" w:lineRule="auto"/>
      <w:textAlignment w:val="baseline"/>
    </w:pPr>
    <w:rPr>
      <w:b/>
      <w:bCs/>
      <w:caps/>
      <w:sz w:val="24"/>
      <w:szCs w:val="20"/>
      <w:lang w:eastAsia="ru-RU"/>
    </w:rPr>
  </w:style>
  <w:style w:type="character" w:customStyle="1" w:styleId="afff3">
    <w:name w:val="Тема примечания Знак"/>
    <w:basedOn w:val="afff"/>
    <w:link w:val="afff2"/>
    <w:semiHidden/>
    <w:rsid w:val="0048220D"/>
    <w:rPr>
      <w:b/>
      <w:bCs/>
      <w:szCs w:val="22"/>
      <w:lang w:eastAsia="en-US"/>
    </w:rPr>
  </w:style>
  <w:style w:type="character" w:customStyle="1" w:styleId="affb">
    <w:name w:val="Текст выноски Знак"/>
    <w:basedOn w:val="af9"/>
    <w:link w:val="affa"/>
    <w:semiHidden/>
    <w:rsid w:val="0048220D"/>
    <w:rPr>
      <w:rFonts w:ascii="Tahoma" w:hAnsi="Tahoma" w:cs="Tahoma"/>
      <w:sz w:val="16"/>
      <w:szCs w:val="16"/>
      <w:lang w:eastAsia="en-US"/>
    </w:rPr>
  </w:style>
  <w:style w:type="character" w:customStyle="1" w:styleId="2b">
    <w:name w:val="Заголовок 2 Знак"/>
    <w:basedOn w:val="af9"/>
    <w:link w:val="29"/>
    <w:qFormat/>
    <w:rsid w:val="008633DF"/>
    <w:rPr>
      <w:b/>
      <w:snapToGrid w:val="0"/>
      <w:color w:val="365F91" w:themeColor="accent1" w:themeShade="BF"/>
      <w:kern w:val="28"/>
      <w:sz w:val="24"/>
      <w:szCs w:val="24"/>
    </w:rPr>
  </w:style>
  <w:style w:type="character" w:customStyle="1" w:styleId="44">
    <w:name w:val="Заголовок 4 Знак"/>
    <w:basedOn w:val="af9"/>
    <w:link w:val="41"/>
    <w:rsid w:val="008B567D"/>
    <w:rPr>
      <w:b/>
      <w:snapToGrid w:val="0"/>
      <w:color w:val="365F91" w:themeColor="accent1" w:themeShade="BF"/>
      <w:sz w:val="24"/>
      <w:szCs w:val="24"/>
    </w:rPr>
  </w:style>
  <w:style w:type="character" w:customStyle="1" w:styleId="51">
    <w:name w:val="Заголовок 5 Знак"/>
    <w:basedOn w:val="af9"/>
    <w:link w:val="50"/>
    <w:rsid w:val="00DF6FBE"/>
    <w:rPr>
      <w:b/>
      <w:snapToGrid w:val="0"/>
      <w:sz w:val="24"/>
    </w:rPr>
  </w:style>
  <w:style w:type="character" w:customStyle="1" w:styleId="11110">
    <w:name w:val="ТЗ Заголовок 1111 Знак"/>
    <w:basedOn w:val="afffffe"/>
    <w:link w:val="1111"/>
    <w:rsid w:val="0048220D"/>
    <w:rPr>
      <w:rFonts w:eastAsiaTheme="majorEastAsia" w:cstheme="majorBidi"/>
      <w:iCs/>
      <w:color w:val="365F91" w:themeColor="accent1" w:themeShade="BF"/>
      <w:sz w:val="24"/>
      <w:szCs w:val="24"/>
    </w:rPr>
  </w:style>
  <w:style w:type="character" w:styleId="affffff3">
    <w:name w:val="Emphasis"/>
    <w:basedOn w:val="af9"/>
    <w:rsid w:val="0048220D"/>
    <w:rPr>
      <w:i/>
      <w:iCs/>
    </w:rPr>
  </w:style>
  <w:style w:type="paragraph" w:styleId="affffff4">
    <w:name w:val="TOC Heading"/>
    <w:basedOn w:val="18"/>
    <w:next w:val="af8"/>
    <w:uiPriority w:val="39"/>
    <w:unhideWhenUsed/>
    <w:rsid w:val="0048220D"/>
    <w:pPr>
      <w:keepLines/>
      <w:pageBreakBefore w:val="0"/>
      <w:numPr>
        <w:numId w:val="0"/>
      </w:numPr>
      <w:tabs>
        <w:tab w:val="clear" w:pos="284"/>
      </w:tabs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kern w:val="0"/>
      <w:sz w:val="32"/>
      <w:szCs w:val="32"/>
    </w:rPr>
  </w:style>
  <w:style w:type="character" w:customStyle="1" w:styleId="aff">
    <w:name w:val="Нижний колонтитул Знак"/>
    <w:basedOn w:val="af9"/>
    <w:link w:val="afe"/>
    <w:uiPriority w:val="99"/>
    <w:rsid w:val="0048220D"/>
    <w:rPr>
      <w:rFonts w:cs="Arial"/>
      <w:szCs w:val="22"/>
      <w:lang w:eastAsia="en-US"/>
    </w:rPr>
  </w:style>
  <w:style w:type="paragraph" w:customStyle="1" w:styleId="af6">
    <w:name w:val="Список с дефисом"/>
    <w:basedOn w:val="af8"/>
    <w:rsid w:val="0048220D"/>
    <w:pPr>
      <w:numPr>
        <w:numId w:val="27"/>
      </w:numPr>
      <w:tabs>
        <w:tab w:val="left" w:pos="993"/>
      </w:tabs>
      <w:contextualSpacing/>
      <w:jc w:val="both"/>
    </w:pPr>
    <w:rPr>
      <w:sz w:val="24"/>
      <w:szCs w:val="24"/>
    </w:rPr>
  </w:style>
  <w:style w:type="character" w:customStyle="1" w:styleId="1112">
    <w:name w:val="Заголовок 111 Знак"/>
    <w:link w:val="1110"/>
    <w:locked/>
    <w:rsid w:val="0048220D"/>
    <w:rPr>
      <w:rFonts w:ascii="Arial" w:hAnsi="Arial" w:cs="Arial"/>
      <w:bCs/>
      <w:kern w:val="32"/>
      <w:sz w:val="24"/>
      <w:szCs w:val="26"/>
    </w:rPr>
  </w:style>
  <w:style w:type="character" w:customStyle="1" w:styleId="affffff5">
    <w:name w:val="ТЕКСТ ДОК Знак"/>
    <w:link w:val="affffff6"/>
    <w:locked/>
    <w:rsid w:val="0048220D"/>
    <w:rPr>
      <w:sz w:val="24"/>
      <w:szCs w:val="24"/>
    </w:rPr>
  </w:style>
  <w:style w:type="paragraph" w:customStyle="1" w:styleId="affffff6">
    <w:name w:val="ТЕКСТ ДОК"/>
    <w:basedOn w:val="af8"/>
    <w:link w:val="affffff5"/>
    <w:rsid w:val="0048220D"/>
    <w:pPr>
      <w:spacing w:line="360" w:lineRule="auto"/>
      <w:ind w:firstLine="851"/>
      <w:jc w:val="both"/>
    </w:pPr>
    <w:rPr>
      <w:sz w:val="24"/>
      <w:szCs w:val="24"/>
      <w:lang w:eastAsia="ru-RU"/>
    </w:rPr>
  </w:style>
  <w:style w:type="paragraph" w:styleId="2f7">
    <w:name w:val="Quote"/>
    <w:basedOn w:val="af8"/>
    <w:next w:val="af8"/>
    <w:link w:val="2f8"/>
    <w:uiPriority w:val="29"/>
    <w:rsid w:val="0048220D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</w:rPr>
  </w:style>
  <w:style w:type="character" w:customStyle="1" w:styleId="2f8">
    <w:name w:val="Цитата 2 Знак"/>
    <w:basedOn w:val="af9"/>
    <w:link w:val="2f7"/>
    <w:uiPriority w:val="29"/>
    <w:rsid w:val="0048220D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111110">
    <w:name w:val="ТЗ Заголовок 11111 Знак"/>
    <w:basedOn w:val="51"/>
    <w:link w:val="11111"/>
    <w:rsid w:val="0048220D"/>
    <w:rPr>
      <w:rFonts w:eastAsiaTheme="majorEastAsia" w:cstheme="majorBidi"/>
      <w:b w:val="0"/>
      <w:snapToGrid/>
      <w:sz w:val="24"/>
      <w:szCs w:val="22"/>
      <w:lang w:eastAsia="en-US"/>
    </w:rPr>
  </w:style>
  <w:style w:type="paragraph" w:customStyle="1" w:styleId="-">
    <w:name w:val="Нумерованный список - №)"/>
    <w:basedOn w:val="af8"/>
    <w:uiPriority w:val="3"/>
    <w:rsid w:val="0048220D"/>
    <w:pPr>
      <w:numPr>
        <w:numId w:val="29"/>
      </w:numPr>
      <w:tabs>
        <w:tab w:val="clear" w:pos="1701"/>
        <w:tab w:val="num" w:pos="360"/>
      </w:tabs>
      <w:ind w:left="567" w:firstLine="567"/>
      <w:contextualSpacing/>
      <w:jc w:val="both"/>
    </w:pPr>
    <w:rPr>
      <w:rFonts w:cs="Arial"/>
      <w:sz w:val="26"/>
      <w:szCs w:val="24"/>
      <w:lang w:eastAsia="ru-RU"/>
    </w:rPr>
  </w:style>
  <w:style w:type="numbering" w:customStyle="1" w:styleId="1111111">
    <w:name w:val="1 / 1.1 / 1.1.11"/>
    <w:basedOn w:val="afb"/>
    <w:next w:val="111111"/>
    <w:qFormat/>
    <w:rsid w:val="0048220D"/>
  </w:style>
  <w:style w:type="numbering" w:styleId="111111">
    <w:name w:val="Outline List 2"/>
    <w:basedOn w:val="afb"/>
    <w:semiHidden/>
    <w:unhideWhenUsed/>
    <w:rsid w:val="0048220D"/>
    <w:pPr>
      <w:numPr>
        <w:numId w:val="29"/>
      </w:numPr>
    </w:pPr>
  </w:style>
  <w:style w:type="paragraph" w:customStyle="1" w:styleId="a5">
    <w:name w:val="Маркированный список с отступом"/>
    <w:basedOn w:val="af8"/>
    <w:rsid w:val="0048220D"/>
    <w:pPr>
      <w:numPr>
        <w:numId w:val="30"/>
      </w:numPr>
      <w:spacing w:line="360" w:lineRule="auto"/>
      <w:jc w:val="both"/>
    </w:pPr>
    <w:rPr>
      <w:sz w:val="24"/>
      <w:szCs w:val="24"/>
      <w:lang w:eastAsia="ru-RU"/>
    </w:rPr>
  </w:style>
  <w:style w:type="paragraph" w:customStyle="1" w:styleId="16">
    <w:name w:val="Список_1"/>
    <w:basedOn w:val="af8"/>
    <w:next w:val="af8"/>
    <w:uiPriority w:val="99"/>
    <w:rsid w:val="0048220D"/>
    <w:pPr>
      <w:numPr>
        <w:numId w:val="31"/>
      </w:numPr>
      <w:spacing w:line="360" w:lineRule="auto"/>
      <w:jc w:val="both"/>
    </w:pPr>
    <w:rPr>
      <w:sz w:val="28"/>
      <w:szCs w:val="24"/>
      <w:lang w:eastAsia="ru-RU"/>
    </w:rPr>
  </w:style>
  <w:style w:type="paragraph" w:customStyle="1" w:styleId="affffff7">
    <w:name w:val="Абзац"/>
    <w:basedOn w:val="af8"/>
    <w:autoRedefine/>
    <w:rsid w:val="0048220D"/>
    <w:pPr>
      <w:widowControl w:val="0"/>
      <w:tabs>
        <w:tab w:val="left" w:pos="1134"/>
        <w:tab w:val="left" w:pos="7513"/>
      </w:tabs>
      <w:spacing w:line="360" w:lineRule="auto"/>
      <w:ind w:firstLine="709"/>
      <w:contextualSpacing/>
      <w:jc w:val="both"/>
    </w:pPr>
    <w:rPr>
      <w:rFonts w:eastAsia="Calibri"/>
      <w:bCs/>
      <w:sz w:val="24"/>
      <w:lang w:eastAsia="ru-RU"/>
    </w:rPr>
  </w:style>
  <w:style w:type="character" w:customStyle="1" w:styleId="1fb">
    <w:name w:val="Название объекта Знак1"/>
    <w:aliases w:val="Рисунок название стить Знак,Название объекта Знак Знак,Название объекта Знак1 Знак Знак,Название объекта Знак Знак Знак Знак,Name_object Знак Знак Знак Знак,Наименование объекта Знак Знак Знак Знак,Name_object Знак1 Знак Знак"/>
    <w:basedOn w:val="af9"/>
    <w:rsid w:val="0048220D"/>
    <w:rPr>
      <w:i/>
      <w:iCs/>
      <w:color w:val="1F497D" w:themeColor="text2"/>
      <w:sz w:val="18"/>
      <w:szCs w:val="18"/>
    </w:rPr>
  </w:style>
  <w:style w:type="paragraph" w:customStyle="1" w:styleId="1a">
    <w:name w:val="ИАЦ. Заголовок 1"/>
    <w:basedOn w:val="18"/>
    <w:link w:val="1fc"/>
    <w:rsid w:val="0048220D"/>
    <w:pPr>
      <w:numPr>
        <w:numId w:val="32"/>
      </w:numPr>
      <w:tabs>
        <w:tab w:val="clear" w:pos="284"/>
      </w:tabs>
      <w:spacing w:before="120" w:after="120" w:line="360" w:lineRule="auto"/>
      <w:contextualSpacing/>
      <w:jc w:val="left"/>
    </w:pPr>
    <w:rPr>
      <w:rFonts w:eastAsia="Times New Roman"/>
      <w:bCs/>
      <w:kern w:val="32"/>
    </w:rPr>
  </w:style>
  <w:style w:type="paragraph" w:customStyle="1" w:styleId="2a">
    <w:name w:val="ИАЦ. Заголовок 2"/>
    <w:basedOn w:val="29"/>
    <w:link w:val="2f9"/>
    <w:rsid w:val="0048220D"/>
    <w:pPr>
      <w:numPr>
        <w:numId w:val="32"/>
      </w:numPr>
      <w:spacing w:before="120" w:after="120"/>
    </w:pPr>
    <w:rPr>
      <w:bCs/>
      <w:iCs/>
      <w:snapToGrid/>
      <w:kern w:val="0"/>
    </w:rPr>
  </w:style>
  <w:style w:type="paragraph" w:customStyle="1" w:styleId="3b">
    <w:name w:val="ИАЦ. Заголовок 3"/>
    <w:basedOn w:val="3a"/>
    <w:link w:val="3f7"/>
    <w:rsid w:val="0048220D"/>
    <w:pPr>
      <w:numPr>
        <w:numId w:val="32"/>
      </w:numPr>
      <w:tabs>
        <w:tab w:val="left" w:pos="709"/>
        <w:tab w:val="left" w:pos="2340"/>
      </w:tabs>
      <w:spacing w:before="120" w:after="60"/>
    </w:pPr>
    <w:rPr>
      <w:bCs/>
    </w:rPr>
  </w:style>
  <w:style w:type="paragraph" w:customStyle="1" w:styleId="42">
    <w:name w:val="ИАЦ. Заголовок 4"/>
    <w:basedOn w:val="41"/>
    <w:link w:val="48"/>
    <w:rsid w:val="0048220D"/>
    <w:pPr>
      <w:numPr>
        <w:numId w:val="32"/>
      </w:numPr>
      <w:tabs>
        <w:tab w:val="left" w:pos="851"/>
        <w:tab w:val="left" w:pos="2340"/>
      </w:tabs>
      <w:spacing w:before="120" w:after="60"/>
      <w:ind w:left="2424"/>
    </w:pPr>
    <w:rPr>
      <w:bCs/>
      <w:snapToGrid/>
      <w:szCs w:val="28"/>
    </w:rPr>
  </w:style>
  <w:style w:type="character" w:customStyle="1" w:styleId="3f7">
    <w:name w:val="ИАЦ. Заголовок 3 Знак"/>
    <w:basedOn w:val="af9"/>
    <w:link w:val="3b"/>
    <w:rsid w:val="0048220D"/>
    <w:rPr>
      <w:b/>
      <w:bCs/>
      <w:color w:val="365F91" w:themeColor="accent1" w:themeShade="BF"/>
      <w:sz w:val="24"/>
      <w:szCs w:val="24"/>
    </w:rPr>
  </w:style>
  <w:style w:type="character" w:customStyle="1" w:styleId="2f9">
    <w:name w:val="ИАЦ. Заголовок 2 Знак"/>
    <w:basedOn w:val="af9"/>
    <w:link w:val="2a"/>
    <w:rsid w:val="0048220D"/>
    <w:rPr>
      <w:b/>
      <w:bCs/>
      <w:iCs/>
      <w:color w:val="365F91" w:themeColor="accent1" w:themeShade="BF"/>
      <w:sz w:val="24"/>
      <w:szCs w:val="24"/>
    </w:rPr>
  </w:style>
  <w:style w:type="character" w:customStyle="1" w:styleId="61">
    <w:name w:val="Заголовок 6 Знак"/>
    <w:basedOn w:val="af9"/>
    <w:link w:val="60"/>
    <w:rsid w:val="00DF6FBE"/>
    <w:rPr>
      <w:b/>
      <w:snapToGrid w:val="0"/>
      <w:sz w:val="24"/>
    </w:rPr>
  </w:style>
  <w:style w:type="character" w:customStyle="1" w:styleId="72">
    <w:name w:val="Заголовок 7 Знак"/>
    <w:basedOn w:val="af9"/>
    <w:link w:val="71"/>
    <w:rsid w:val="0048220D"/>
    <w:rPr>
      <w:b/>
      <w:snapToGrid w:val="0"/>
      <w:sz w:val="22"/>
    </w:rPr>
  </w:style>
  <w:style w:type="character" w:customStyle="1" w:styleId="80">
    <w:name w:val="Заголовок 8 Знак"/>
    <w:basedOn w:val="af9"/>
    <w:link w:val="8"/>
    <w:rsid w:val="0048220D"/>
    <w:rPr>
      <w:b/>
      <w:bCs/>
      <w:iCs/>
      <w:sz w:val="22"/>
      <w:szCs w:val="24"/>
    </w:rPr>
  </w:style>
  <w:style w:type="character" w:customStyle="1" w:styleId="90">
    <w:name w:val="Заголовок 9 Знак"/>
    <w:basedOn w:val="af9"/>
    <w:link w:val="9"/>
    <w:rsid w:val="0048220D"/>
    <w:rPr>
      <w:rFonts w:cs="Arial"/>
      <w:b/>
      <w:bCs/>
      <w:sz w:val="22"/>
      <w:szCs w:val="22"/>
    </w:rPr>
  </w:style>
  <w:style w:type="paragraph" w:styleId="affffff8">
    <w:name w:val="E-mail Signature"/>
    <w:basedOn w:val="af8"/>
    <w:link w:val="affffff9"/>
    <w:rsid w:val="0048220D"/>
    <w:pPr>
      <w:jc w:val="both"/>
    </w:pPr>
    <w:rPr>
      <w:sz w:val="24"/>
      <w:szCs w:val="24"/>
      <w:lang w:eastAsia="ru-RU"/>
    </w:rPr>
  </w:style>
  <w:style w:type="character" w:customStyle="1" w:styleId="affffff9">
    <w:name w:val="Электронная подпись Знак"/>
    <w:basedOn w:val="af9"/>
    <w:link w:val="affffff8"/>
    <w:rsid w:val="0048220D"/>
    <w:rPr>
      <w:sz w:val="24"/>
      <w:szCs w:val="24"/>
    </w:rPr>
  </w:style>
  <w:style w:type="paragraph" w:customStyle="1" w:styleId="12d">
    <w:name w:val="Таблица Тело Ширина 12"/>
    <w:basedOn w:val="af8"/>
    <w:rsid w:val="0048220D"/>
    <w:pPr>
      <w:spacing w:line="360" w:lineRule="auto"/>
    </w:pPr>
    <w:rPr>
      <w:sz w:val="24"/>
      <w:szCs w:val="24"/>
      <w:lang w:eastAsia="ru-RU"/>
    </w:rPr>
  </w:style>
  <w:style w:type="paragraph" w:customStyle="1" w:styleId="12e">
    <w:name w:val="Таблица Шапка 12"/>
    <w:basedOn w:val="af8"/>
    <w:rsid w:val="0048220D"/>
    <w:pPr>
      <w:jc w:val="center"/>
    </w:pPr>
    <w:rPr>
      <w:b/>
      <w:bCs/>
      <w:sz w:val="24"/>
      <w:szCs w:val="24"/>
      <w:lang w:eastAsia="ru-RU"/>
    </w:rPr>
  </w:style>
  <w:style w:type="paragraph" w:customStyle="1" w:styleId="affffffa">
    <w:name w:val="Комментарий"/>
    <w:basedOn w:val="af8"/>
    <w:rsid w:val="0048220D"/>
    <w:pPr>
      <w:ind w:firstLine="720"/>
      <w:jc w:val="both"/>
    </w:pPr>
    <w:rPr>
      <w:noProof/>
      <w:color w:val="0000FF"/>
      <w:sz w:val="24"/>
      <w:szCs w:val="24"/>
      <w:lang w:eastAsia="ru-RU"/>
    </w:rPr>
  </w:style>
  <w:style w:type="paragraph" w:customStyle="1" w:styleId="1fd">
    <w:name w:val="Заг 1 АННОТАЦИЯ"/>
    <w:basedOn w:val="af8"/>
    <w:next w:val="af8"/>
    <w:rsid w:val="0048220D"/>
    <w:pPr>
      <w:pageBreakBefore/>
      <w:spacing w:before="120" w:after="60" w:line="360" w:lineRule="auto"/>
      <w:jc w:val="center"/>
    </w:pPr>
    <w:rPr>
      <w:rFonts w:ascii="Arial" w:hAnsi="Arial"/>
      <w:b/>
      <w:caps/>
      <w:kern w:val="28"/>
      <w:sz w:val="24"/>
      <w:szCs w:val="24"/>
      <w:lang w:eastAsia="ru-RU"/>
    </w:rPr>
  </w:style>
  <w:style w:type="character" w:customStyle="1" w:styleId="afff1">
    <w:name w:val="Текст сноски Знак"/>
    <w:basedOn w:val="af9"/>
    <w:link w:val="afff0"/>
    <w:rsid w:val="0048220D"/>
    <w:rPr>
      <w:szCs w:val="22"/>
      <w:lang w:eastAsia="en-US"/>
    </w:rPr>
  </w:style>
  <w:style w:type="paragraph" w:customStyle="1" w:styleId="ad">
    <w:name w:val="Нумерованный список с отступом"/>
    <w:basedOn w:val="af8"/>
    <w:rsid w:val="0048220D"/>
    <w:pPr>
      <w:numPr>
        <w:numId w:val="37"/>
      </w:numPr>
      <w:tabs>
        <w:tab w:val="clear" w:pos="360"/>
        <w:tab w:val="num" w:pos="1080"/>
      </w:tabs>
      <w:spacing w:line="360" w:lineRule="auto"/>
      <w:ind w:left="1021" w:hanging="301"/>
      <w:jc w:val="both"/>
    </w:pPr>
    <w:rPr>
      <w:sz w:val="24"/>
      <w:szCs w:val="24"/>
      <w:lang w:eastAsia="ru-RU"/>
    </w:rPr>
  </w:style>
  <w:style w:type="paragraph" w:styleId="affffffb">
    <w:name w:val="Title"/>
    <w:basedOn w:val="af8"/>
    <w:link w:val="affffffc"/>
    <w:rsid w:val="0048220D"/>
    <w:pPr>
      <w:spacing w:before="240" w:after="60" w:line="360" w:lineRule="auto"/>
      <w:jc w:val="center"/>
    </w:pPr>
    <w:rPr>
      <w:rFonts w:ascii="Arial" w:hAnsi="Arial" w:cs="Arial"/>
      <w:b/>
      <w:bCs/>
      <w:caps/>
      <w:kern w:val="28"/>
      <w:sz w:val="32"/>
      <w:szCs w:val="32"/>
      <w:lang w:eastAsia="ru-RU"/>
    </w:rPr>
  </w:style>
  <w:style w:type="character" w:customStyle="1" w:styleId="affffffc">
    <w:name w:val="Заголовок Знак"/>
    <w:basedOn w:val="af9"/>
    <w:link w:val="affffffb"/>
    <w:rsid w:val="0048220D"/>
    <w:rPr>
      <w:rFonts w:ascii="Arial" w:hAnsi="Arial" w:cs="Arial"/>
      <w:b/>
      <w:bCs/>
      <w:caps/>
      <w:kern w:val="28"/>
      <w:sz w:val="32"/>
      <w:szCs w:val="32"/>
    </w:rPr>
  </w:style>
  <w:style w:type="paragraph" w:customStyle="1" w:styleId="affffffd">
    <w:name w:val="Примечание к тексту"/>
    <w:basedOn w:val="af8"/>
    <w:qFormat/>
    <w:rsid w:val="00664162"/>
    <w:pPr>
      <w:spacing w:before="120" w:after="120" w:line="312" w:lineRule="auto"/>
      <w:ind w:firstLine="709"/>
      <w:jc w:val="both"/>
    </w:pPr>
    <w:rPr>
      <w:sz w:val="22"/>
      <w:szCs w:val="24"/>
      <w:lang w:eastAsia="ru-RU"/>
    </w:rPr>
  </w:style>
  <w:style w:type="paragraph" w:customStyle="1" w:styleId="aa">
    <w:name w:val="Перечень примечаний"/>
    <w:basedOn w:val="af8"/>
    <w:rsid w:val="0048220D"/>
    <w:pPr>
      <w:numPr>
        <w:numId w:val="38"/>
      </w:numPr>
      <w:tabs>
        <w:tab w:val="clear" w:pos="360"/>
        <w:tab w:val="num" w:pos="1080"/>
      </w:tabs>
      <w:ind w:left="1021" w:hanging="301"/>
      <w:jc w:val="both"/>
    </w:pPr>
    <w:rPr>
      <w:sz w:val="22"/>
      <w:szCs w:val="24"/>
      <w:lang w:eastAsia="ru-RU"/>
    </w:rPr>
  </w:style>
  <w:style w:type="paragraph" w:customStyle="1" w:styleId="28">
    <w:name w:val="ПрилА2"/>
    <w:basedOn w:val="af8"/>
    <w:rsid w:val="0048220D"/>
    <w:pPr>
      <w:widowControl w:val="0"/>
      <w:numPr>
        <w:ilvl w:val="1"/>
        <w:numId w:val="39"/>
      </w:numPr>
      <w:spacing w:line="360" w:lineRule="auto"/>
      <w:ind w:left="0" w:firstLine="720"/>
      <w:outlineLvl w:val="1"/>
    </w:pPr>
    <w:rPr>
      <w:rFonts w:ascii="Arial" w:hAnsi="Arial"/>
      <w:b/>
      <w:snapToGrid w:val="0"/>
      <w:sz w:val="28"/>
      <w:szCs w:val="20"/>
      <w:lang w:eastAsia="ru-RU"/>
    </w:rPr>
  </w:style>
  <w:style w:type="paragraph" w:customStyle="1" w:styleId="3d">
    <w:name w:val="ПрилА3"/>
    <w:basedOn w:val="af8"/>
    <w:rsid w:val="0048220D"/>
    <w:pPr>
      <w:widowControl w:val="0"/>
      <w:numPr>
        <w:ilvl w:val="2"/>
        <w:numId w:val="40"/>
      </w:numPr>
      <w:tabs>
        <w:tab w:val="clear" w:pos="2160"/>
        <w:tab w:val="num" w:pos="1800"/>
      </w:tabs>
      <w:spacing w:line="360" w:lineRule="auto"/>
      <w:ind w:left="720" w:firstLine="0"/>
      <w:jc w:val="both"/>
      <w:outlineLvl w:val="2"/>
    </w:pPr>
    <w:rPr>
      <w:rFonts w:ascii="Arial" w:hAnsi="Arial"/>
      <w:b/>
      <w:snapToGrid w:val="0"/>
      <w:sz w:val="24"/>
      <w:szCs w:val="20"/>
      <w:lang w:eastAsia="ru-RU"/>
    </w:rPr>
  </w:style>
  <w:style w:type="paragraph" w:customStyle="1" w:styleId="af5">
    <w:name w:val="Приложение А"/>
    <w:basedOn w:val="af8"/>
    <w:next w:val="af8"/>
    <w:rsid w:val="0048220D"/>
    <w:pPr>
      <w:pageBreakBefore/>
      <w:widowControl w:val="0"/>
      <w:numPr>
        <w:numId w:val="41"/>
      </w:numPr>
      <w:tabs>
        <w:tab w:val="clear" w:pos="360"/>
        <w:tab w:val="num" w:pos="1480"/>
      </w:tabs>
      <w:spacing w:line="360" w:lineRule="auto"/>
      <w:ind w:left="1701" w:firstLine="0"/>
      <w:jc w:val="center"/>
      <w:outlineLvl w:val="0"/>
    </w:pPr>
    <w:rPr>
      <w:rFonts w:ascii="Arial" w:hAnsi="Arial"/>
      <w:b/>
      <w:caps/>
      <w:snapToGrid w:val="0"/>
      <w:sz w:val="32"/>
      <w:szCs w:val="20"/>
      <w:lang w:eastAsia="ru-RU"/>
    </w:rPr>
  </w:style>
  <w:style w:type="paragraph" w:customStyle="1" w:styleId="17">
    <w:name w:val="Маркированный список 1"/>
    <w:basedOn w:val="af8"/>
    <w:rsid w:val="0048220D"/>
    <w:pPr>
      <w:numPr>
        <w:numId w:val="35"/>
      </w:numPr>
      <w:tabs>
        <w:tab w:val="clear" w:pos="1428"/>
        <w:tab w:val="num" w:pos="1800"/>
      </w:tabs>
      <w:ind w:left="1741" w:hanging="301"/>
      <w:jc w:val="both"/>
    </w:pPr>
    <w:rPr>
      <w:sz w:val="24"/>
      <w:szCs w:val="24"/>
      <w:lang w:eastAsia="ru-RU"/>
    </w:rPr>
  </w:style>
  <w:style w:type="paragraph" w:customStyle="1" w:styleId="affffffe">
    <w:name w:val="Комментарий Список"/>
    <w:basedOn w:val="af8"/>
    <w:rsid w:val="0048220D"/>
    <w:pPr>
      <w:tabs>
        <w:tab w:val="num" w:pos="1080"/>
      </w:tabs>
      <w:ind w:firstLine="720"/>
      <w:jc w:val="both"/>
    </w:pPr>
    <w:rPr>
      <w:color w:val="0000FF"/>
      <w:sz w:val="24"/>
      <w:szCs w:val="24"/>
      <w:lang w:eastAsia="ru-RU"/>
    </w:rPr>
  </w:style>
  <w:style w:type="paragraph" w:customStyle="1" w:styleId="afffffff">
    <w:name w:val="КомментарийГОСТ"/>
    <w:basedOn w:val="af8"/>
    <w:rsid w:val="0048220D"/>
    <w:pPr>
      <w:ind w:firstLine="720"/>
      <w:jc w:val="both"/>
    </w:pPr>
    <w:rPr>
      <w:noProof/>
      <w:color w:val="800000"/>
      <w:sz w:val="24"/>
      <w:szCs w:val="24"/>
      <w:lang w:eastAsia="ru-RU"/>
    </w:rPr>
  </w:style>
  <w:style w:type="paragraph" w:customStyle="1" w:styleId="ab">
    <w:name w:val="КомментарийГОСТСписок"/>
    <w:basedOn w:val="af8"/>
    <w:rsid w:val="0048220D"/>
    <w:pPr>
      <w:numPr>
        <w:numId w:val="33"/>
      </w:numPr>
      <w:tabs>
        <w:tab w:val="clear" w:pos="1440"/>
        <w:tab w:val="num" w:pos="1080"/>
      </w:tabs>
      <w:ind w:left="0" w:firstLine="720"/>
      <w:jc w:val="both"/>
    </w:pPr>
    <w:rPr>
      <w:color w:val="800000"/>
      <w:sz w:val="24"/>
      <w:szCs w:val="24"/>
      <w:lang w:eastAsia="ru-RU"/>
    </w:rPr>
  </w:style>
  <w:style w:type="paragraph" w:customStyle="1" w:styleId="af7">
    <w:name w:val="Маркир. список"/>
    <w:basedOn w:val="af8"/>
    <w:rsid w:val="000731C0"/>
    <w:pPr>
      <w:numPr>
        <w:numId w:val="34"/>
      </w:numPr>
      <w:tabs>
        <w:tab w:val="clear" w:pos="1428"/>
        <w:tab w:val="num" w:pos="1440"/>
      </w:tabs>
      <w:spacing w:line="360" w:lineRule="auto"/>
      <w:ind w:left="1440"/>
      <w:jc w:val="both"/>
    </w:pPr>
    <w:rPr>
      <w:rFonts w:cs="Arial"/>
      <w:sz w:val="24"/>
      <w:szCs w:val="20"/>
    </w:rPr>
  </w:style>
  <w:style w:type="paragraph" w:styleId="afffffff0">
    <w:name w:val="List Bullet"/>
    <w:aliases w:val="List Bullet 1,UL,_ ТЗ Маркированный список"/>
    <w:basedOn w:val="af8"/>
    <w:link w:val="afffffff1"/>
    <w:rsid w:val="0048220D"/>
    <w:pPr>
      <w:tabs>
        <w:tab w:val="num" w:pos="1440"/>
      </w:tabs>
      <w:spacing w:line="360" w:lineRule="auto"/>
      <w:ind w:left="1440" w:hanging="360"/>
      <w:jc w:val="both"/>
    </w:pPr>
    <w:rPr>
      <w:sz w:val="24"/>
      <w:szCs w:val="20"/>
      <w:lang w:eastAsia="ru-RU"/>
    </w:rPr>
  </w:style>
  <w:style w:type="character" w:styleId="afffffff2">
    <w:name w:val="Strong"/>
    <w:uiPriority w:val="22"/>
    <w:rsid w:val="0048220D"/>
    <w:rPr>
      <w:b/>
      <w:bCs/>
    </w:rPr>
  </w:style>
  <w:style w:type="paragraph" w:customStyle="1" w:styleId="1fe">
    <w:name w:val="Текст выноски1"/>
    <w:basedOn w:val="af8"/>
    <w:semiHidden/>
    <w:rsid w:val="0048220D"/>
    <w:pPr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af1">
    <w:name w:val="Список олег"/>
    <w:basedOn w:val="af8"/>
    <w:rsid w:val="0048220D"/>
    <w:pPr>
      <w:numPr>
        <w:ilvl w:val="2"/>
        <w:numId w:val="42"/>
      </w:numPr>
      <w:jc w:val="both"/>
    </w:pPr>
    <w:rPr>
      <w:sz w:val="24"/>
      <w:szCs w:val="24"/>
      <w:lang w:eastAsia="ru-RU"/>
    </w:rPr>
  </w:style>
  <w:style w:type="paragraph" w:customStyle="1" w:styleId="MyHeader1">
    <w:name w:val="MyHeader1"/>
    <w:basedOn w:val="18"/>
    <w:next w:val="af8"/>
    <w:rsid w:val="0048220D"/>
    <w:pPr>
      <w:pageBreakBefore w:val="0"/>
      <w:numPr>
        <w:numId w:val="0"/>
      </w:numPr>
      <w:tabs>
        <w:tab w:val="clear" w:pos="284"/>
        <w:tab w:val="num" w:pos="2831"/>
      </w:tabs>
      <w:spacing w:before="240" w:after="60" w:line="240" w:lineRule="auto"/>
      <w:ind w:left="2831" w:hanging="360"/>
      <w:jc w:val="left"/>
    </w:pPr>
    <w:rPr>
      <w:rFonts w:eastAsia="Times New Roman" w:cs="Arial"/>
      <w:bCs/>
      <w:caps w:val="0"/>
      <w:kern w:val="32"/>
      <w:szCs w:val="32"/>
    </w:rPr>
  </w:style>
  <w:style w:type="paragraph" w:customStyle="1" w:styleId="afffffff3">
    <w:name w:val="Текст таблицы"/>
    <w:basedOn w:val="af8"/>
    <w:next w:val="af8"/>
    <w:link w:val="afffffff4"/>
    <w:rsid w:val="0048220D"/>
    <w:pPr>
      <w:jc w:val="both"/>
    </w:pPr>
    <w:rPr>
      <w:sz w:val="22"/>
      <w:szCs w:val="20"/>
      <w:lang w:eastAsia="ru-RU"/>
    </w:rPr>
  </w:style>
  <w:style w:type="table" w:styleId="1ff">
    <w:name w:val="Table Grid 1"/>
    <w:basedOn w:val="afa"/>
    <w:rsid w:val="0048220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8">
    <w:name w:val="Схема документа Знак"/>
    <w:basedOn w:val="af9"/>
    <w:link w:val="aff7"/>
    <w:semiHidden/>
    <w:rsid w:val="0048220D"/>
    <w:rPr>
      <w:rFonts w:ascii="Tahoma" w:hAnsi="Tahoma" w:cs="Tahoma"/>
      <w:szCs w:val="22"/>
      <w:shd w:val="clear" w:color="auto" w:fill="000080"/>
      <w:lang w:eastAsia="en-US"/>
    </w:rPr>
  </w:style>
  <w:style w:type="paragraph" w:customStyle="1" w:styleId="afffffff5">
    <w:name w:val="Стиль Основной текст с отступом + Синий"/>
    <w:basedOn w:val="af8"/>
    <w:rsid w:val="000731C0"/>
    <w:pPr>
      <w:spacing w:line="360" w:lineRule="auto"/>
      <w:ind w:firstLine="709"/>
      <w:jc w:val="both"/>
    </w:pPr>
    <w:rPr>
      <w:color w:val="0000FF"/>
      <w:sz w:val="24"/>
      <w:szCs w:val="24"/>
      <w:lang w:eastAsia="ru-RU"/>
    </w:rPr>
  </w:style>
  <w:style w:type="paragraph" w:customStyle="1" w:styleId="14">
    <w:name w:val="Заголовок 1."/>
    <w:basedOn w:val="af8"/>
    <w:rsid w:val="0048220D"/>
    <w:pPr>
      <w:numPr>
        <w:numId w:val="43"/>
      </w:numPr>
      <w:spacing w:after="120" w:line="360" w:lineRule="auto"/>
      <w:outlineLvl w:val="0"/>
    </w:pPr>
    <w:rPr>
      <w:rFonts w:ascii="Calibri" w:eastAsia="Calibri" w:hAnsi="Calibri"/>
      <w:b/>
      <w:color w:val="0F5CB1"/>
      <w:sz w:val="22"/>
    </w:rPr>
  </w:style>
  <w:style w:type="paragraph" w:customStyle="1" w:styleId="112">
    <w:name w:val="Нумерованный абзац 1.1."/>
    <w:basedOn w:val="14"/>
    <w:rsid w:val="0048220D"/>
    <w:pPr>
      <w:numPr>
        <w:ilvl w:val="1"/>
      </w:numPr>
      <w:outlineLvl w:val="9"/>
    </w:pPr>
    <w:rPr>
      <w:b w:val="0"/>
      <w:color w:val="auto"/>
      <w:sz w:val="20"/>
      <w:szCs w:val="20"/>
    </w:rPr>
  </w:style>
  <w:style w:type="table" w:styleId="afffffff6">
    <w:name w:val="Table Theme"/>
    <w:basedOn w:val="afa"/>
    <w:semiHidden/>
    <w:rsid w:val="00482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a">
    <w:name w:val="Перечисление 2"/>
    <w:basedOn w:val="afffffff0"/>
    <w:uiPriority w:val="89"/>
    <w:rsid w:val="0048220D"/>
    <w:pPr>
      <w:tabs>
        <w:tab w:val="clear" w:pos="1440"/>
        <w:tab w:val="left" w:pos="567"/>
      </w:tabs>
      <w:spacing w:line="240" w:lineRule="auto"/>
      <w:ind w:left="0" w:firstLine="1134"/>
      <w:contextualSpacing/>
    </w:pPr>
    <w:rPr>
      <w:rFonts w:cs="Arial"/>
      <w:sz w:val="26"/>
      <w:szCs w:val="24"/>
    </w:rPr>
  </w:style>
  <w:style w:type="paragraph" w:customStyle="1" w:styleId="afffffff7">
    <w:name w:val="Рисунка наименование"/>
    <w:basedOn w:val="af8"/>
    <w:next w:val="af8"/>
    <w:uiPriority w:val="14"/>
    <w:rsid w:val="0048220D"/>
    <w:pPr>
      <w:spacing w:after="360"/>
      <w:contextualSpacing/>
      <w:jc w:val="center"/>
    </w:pPr>
    <w:rPr>
      <w:rFonts w:cs="Arial"/>
      <w:sz w:val="26"/>
      <w:szCs w:val="24"/>
      <w:lang w:eastAsia="ru-RU"/>
    </w:rPr>
  </w:style>
  <w:style w:type="table" w:customStyle="1" w:styleId="afffffff8">
    <w:name w:val="Таблица обычная"/>
    <w:basedOn w:val="afa"/>
    <w:rsid w:val="0048220D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rPr>
        <w:b/>
        <w:sz w:val="24"/>
      </w:rPr>
      <w:tblPr/>
      <w:trPr>
        <w:tblHeader/>
      </w:trPr>
    </w:tblStylePr>
  </w:style>
  <w:style w:type="numbering" w:styleId="1ai">
    <w:name w:val="Outline List 1"/>
    <w:basedOn w:val="afb"/>
    <w:semiHidden/>
    <w:rsid w:val="0048220D"/>
    <w:pPr>
      <w:numPr>
        <w:numId w:val="44"/>
      </w:numPr>
    </w:pPr>
  </w:style>
  <w:style w:type="paragraph" w:customStyle="1" w:styleId="-2">
    <w:name w:val="Таблица - заголовок столбца"/>
    <w:basedOn w:val="af8"/>
    <w:next w:val="-3"/>
    <w:uiPriority w:val="21"/>
    <w:rsid w:val="0048220D"/>
    <w:pPr>
      <w:contextualSpacing/>
      <w:jc w:val="center"/>
    </w:pPr>
    <w:rPr>
      <w:rFonts w:cs="Arial"/>
      <w:sz w:val="26"/>
      <w:szCs w:val="24"/>
      <w:lang w:eastAsia="ru-RU"/>
    </w:rPr>
  </w:style>
  <w:style w:type="paragraph" w:customStyle="1" w:styleId="-3">
    <w:name w:val="Таблица - текст"/>
    <w:basedOn w:val="af8"/>
    <w:uiPriority w:val="14"/>
    <w:rsid w:val="0048220D"/>
    <w:pPr>
      <w:ind w:left="34"/>
      <w:contextualSpacing/>
    </w:pPr>
    <w:rPr>
      <w:rFonts w:cs="Arial"/>
      <w:sz w:val="26"/>
      <w:szCs w:val="24"/>
      <w:lang w:eastAsia="ru-RU"/>
    </w:rPr>
  </w:style>
  <w:style w:type="paragraph" w:customStyle="1" w:styleId="afffffff9">
    <w:name w:val="Таблицы наименование"/>
    <w:basedOn w:val="af8"/>
    <w:uiPriority w:val="22"/>
    <w:rsid w:val="0048220D"/>
    <w:pPr>
      <w:keepNext/>
      <w:spacing w:before="120" w:after="120"/>
      <w:contextualSpacing/>
    </w:pPr>
    <w:rPr>
      <w:rFonts w:eastAsia="Calibri" w:cs="Arial"/>
      <w:sz w:val="26"/>
      <w:szCs w:val="24"/>
      <w:lang w:eastAsia="ru-RU"/>
    </w:rPr>
  </w:style>
  <w:style w:type="paragraph" w:customStyle="1" w:styleId="23">
    <w:name w:val="Таблица  многоуровн. список 2"/>
    <w:basedOn w:val="af8"/>
    <w:uiPriority w:val="21"/>
    <w:rsid w:val="0048220D"/>
    <w:pPr>
      <w:numPr>
        <w:ilvl w:val="1"/>
        <w:numId w:val="45"/>
      </w:numPr>
      <w:contextualSpacing/>
    </w:pPr>
    <w:rPr>
      <w:rFonts w:cs="Arial"/>
      <w:bCs/>
      <w:sz w:val="26"/>
      <w:szCs w:val="24"/>
      <w:lang w:eastAsia="ru-RU"/>
    </w:rPr>
  </w:style>
  <w:style w:type="paragraph" w:customStyle="1" w:styleId="30">
    <w:name w:val="Таблица  многоуровн. список 3"/>
    <w:basedOn w:val="23"/>
    <w:uiPriority w:val="21"/>
    <w:rsid w:val="0048220D"/>
    <w:pPr>
      <w:numPr>
        <w:ilvl w:val="2"/>
      </w:numPr>
    </w:pPr>
  </w:style>
  <w:style w:type="paragraph" w:customStyle="1" w:styleId="-4">
    <w:name w:val="Рисунок - положение на стр."/>
    <w:basedOn w:val="af8"/>
    <w:next w:val="afffffff7"/>
    <w:uiPriority w:val="9"/>
    <w:rsid w:val="0048220D"/>
    <w:pPr>
      <w:keepNext/>
      <w:keepLines/>
      <w:suppressAutoHyphens/>
      <w:spacing w:before="240" w:after="120"/>
      <w:contextualSpacing/>
      <w:jc w:val="center"/>
    </w:pPr>
    <w:rPr>
      <w:rFonts w:cs="Arial"/>
      <w:noProof/>
      <w:sz w:val="26"/>
      <w:szCs w:val="24"/>
      <w:lang w:eastAsia="ru-RU"/>
    </w:rPr>
  </w:style>
  <w:style w:type="paragraph" w:customStyle="1" w:styleId="19">
    <w:name w:val="Приложение Заголовок 1"/>
    <w:basedOn w:val="af8"/>
    <w:uiPriority w:val="25"/>
    <w:rsid w:val="000731C0"/>
    <w:pPr>
      <w:numPr>
        <w:numId w:val="48"/>
      </w:numPr>
      <w:tabs>
        <w:tab w:val="left" w:pos="1134"/>
      </w:tabs>
      <w:contextualSpacing/>
      <w:jc w:val="both"/>
    </w:pPr>
    <w:rPr>
      <w:rFonts w:cs="Arial"/>
      <w:sz w:val="26"/>
      <w:szCs w:val="24"/>
      <w:lang w:eastAsia="ru-RU"/>
    </w:rPr>
  </w:style>
  <w:style w:type="character" w:customStyle="1" w:styleId="afffffff4">
    <w:name w:val="Текст таблицы Знак"/>
    <w:link w:val="afffffff3"/>
    <w:rsid w:val="0048220D"/>
    <w:rPr>
      <w:sz w:val="22"/>
    </w:rPr>
  </w:style>
  <w:style w:type="paragraph" w:styleId="3f8">
    <w:name w:val="List Number 3"/>
    <w:basedOn w:val="af8"/>
    <w:semiHidden/>
    <w:rsid w:val="0048220D"/>
    <w:pPr>
      <w:tabs>
        <w:tab w:val="num" w:pos="1077"/>
      </w:tabs>
      <w:spacing w:after="120" w:line="300" w:lineRule="auto"/>
      <w:ind w:left="1077" w:hanging="720"/>
      <w:contextualSpacing/>
      <w:jc w:val="both"/>
    </w:pPr>
    <w:rPr>
      <w:sz w:val="24"/>
      <w:szCs w:val="24"/>
      <w:lang w:eastAsia="ru-RU"/>
    </w:rPr>
  </w:style>
  <w:style w:type="paragraph" w:styleId="2fb">
    <w:name w:val="List Number 2"/>
    <w:basedOn w:val="af8"/>
    <w:semiHidden/>
    <w:rsid w:val="0048220D"/>
    <w:pPr>
      <w:tabs>
        <w:tab w:val="num" w:pos="907"/>
      </w:tabs>
      <w:spacing w:after="120" w:line="300" w:lineRule="auto"/>
      <w:ind w:left="907" w:hanging="550"/>
      <w:contextualSpacing/>
      <w:jc w:val="both"/>
    </w:pPr>
    <w:rPr>
      <w:sz w:val="24"/>
      <w:szCs w:val="24"/>
      <w:lang w:eastAsia="ru-RU"/>
    </w:rPr>
  </w:style>
  <w:style w:type="character" w:customStyle="1" w:styleId="48">
    <w:name w:val="ИАЦ. Заголовок 4 Знак"/>
    <w:basedOn w:val="af9"/>
    <w:link w:val="42"/>
    <w:rsid w:val="0048220D"/>
    <w:rPr>
      <w:b/>
      <w:bCs/>
      <w:color w:val="365F91" w:themeColor="accent1" w:themeShade="BF"/>
      <w:sz w:val="24"/>
      <w:szCs w:val="28"/>
    </w:rPr>
  </w:style>
  <w:style w:type="paragraph" w:customStyle="1" w:styleId="24">
    <w:name w:val="Таблица № 2 уровень"/>
    <w:basedOn w:val="13"/>
    <w:uiPriority w:val="20"/>
    <w:rsid w:val="0048220D"/>
    <w:pPr>
      <w:widowControl w:val="0"/>
      <w:numPr>
        <w:ilvl w:val="1"/>
      </w:numPr>
      <w:overflowPunct w:val="0"/>
      <w:autoSpaceDE w:val="0"/>
      <w:autoSpaceDN w:val="0"/>
      <w:adjustRightInd w:val="0"/>
      <w:textAlignment w:val="baseline"/>
    </w:pPr>
    <w:rPr>
      <w:bCs/>
    </w:rPr>
  </w:style>
  <w:style w:type="paragraph" w:customStyle="1" w:styleId="32">
    <w:name w:val="Таблица № 3 уровень"/>
    <w:basedOn w:val="24"/>
    <w:uiPriority w:val="20"/>
    <w:rsid w:val="0048220D"/>
    <w:pPr>
      <w:numPr>
        <w:ilvl w:val="2"/>
      </w:numPr>
    </w:pPr>
  </w:style>
  <w:style w:type="paragraph" w:customStyle="1" w:styleId="13">
    <w:name w:val="Таблица № 1 уровень"/>
    <w:basedOn w:val="af8"/>
    <w:uiPriority w:val="20"/>
    <w:rsid w:val="000731C0"/>
    <w:pPr>
      <w:numPr>
        <w:numId w:val="46"/>
      </w:numPr>
      <w:contextualSpacing/>
    </w:pPr>
    <w:rPr>
      <w:rFonts w:cs="Arial"/>
      <w:sz w:val="26"/>
      <w:szCs w:val="24"/>
      <w:lang w:eastAsia="ru-RU"/>
    </w:rPr>
  </w:style>
  <w:style w:type="paragraph" w:customStyle="1" w:styleId="26">
    <w:name w:val="Приложение Заголовок 2"/>
    <w:basedOn w:val="19"/>
    <w:uiPriority w:val="25"/>
    <w:rsid w:val="0048220D"/>
    <w:pPr>
      <w:numPr>
        <w:ilvl w:val="1"/>
        <w:numId w:val="47"/>
      </w:numPr>
    </w:pPr>
  </w:style>
  <w:style w:type="paragraph" w:customStyle="1" w:styleId="34">
    <w:name w:val="Приложение Заголовок 3"/>
    <w:basedOn w:val="26"/>
    <w:uiPriority w:val="25"/>
    <w:rsid w:val="0048220D"/>
    <w:pPr>
      <w:numPr>
        <w:ilvl w:val="2"/>
      </w:numPr>
    </w:pPr>
  </w:style>
  <w:style w:type="paragraph" w:customStyle="1" w:styleId="40">
    <w:name w:val="Приложение Заголовок 4"/>
    <w:basedOn w:val="34"/>
    <w:uiPriority w:val="25"/>
    <w:rsid w:val="0048220D"/>
    <w:pPr>
      <w:numPr>
        <w:ilvl w:val="3"/>
      </w:numPr>
      <w:tabs>
        <w:tab w:val="left" w:pos="1418"/>
      </w:tabs>
    </w:pPr>
  </w:style>
  <w:style w:type="paragraph" w:styleId="49">
    <w:name w:val="List Number 4"/>
    <w:basedOn w:val="af8"/>
    <w:semiHidden/>
    <w:rsid w:val="0048220D"/>
    <w:pPr>
      <w:tabs>
        <w:tab w:val="num" w:pos="1191"/>
      </w:tabs>
      <w:spacing w:after="120" w:line="300" w:lineRule="auto"/>
      <w:ind w:left="1191" w:hanging="834"/>
      <w:contextualSpacing/>
      <w:jc w:val="both"/>
    </w:pPr>
    <w:rPr>
      <w:sz w:val="24"/>
      <w:szCs w:val="24"/>
      <w:lang w:eastAsia="ru-RU"/>
    </w:rPr>
  </w:style>
  <w:style w:type="paragraph" w:styleId="57">
    <w:name w:val="List Number 5"/>
    <w:basedOn w:val="af8"/>
    <w:semiHidden/>
    <w:rsid w:val="0048220D"/>
    <w:pPr>
      <w:tabs>
        <w:tab w:val="num" w:pos="1435"/>
      </w:tabs>
      <w:spacing w:after="60" w:line="300" w:lineRule="auto"/>
      <w:ind w:left="1435" w:hanging="1078"/>
      <w:contextualSpacing/>
      <w:jc w:val="both"/>
    </w:pPr>
    <w:rPr>
      <w:sz w:val="24"/>
      <w:szCs w:val="24"/>
      <w:lang w:eastAsia="ru-RU"/>
    </w:rPr>
  </w:style>
  <w:style w:type="character" w:customStyle="1" w:styleId="CharChar">
    <w:name w:val="Комментарии Char Char"/>
    <w:link w:val="afffffffa"/>
    <w:locked/>
    <w:rsid w:val="0048220D"/>
    <w:rPr>
      <w:color w:val="FF9900"/>
      <w:sz w:val="24"/>
      <w:szCs w:val="24"/>
    </w:rPr>
  </w:style>
  <w:style w:type="paragraph" w:customStyle="1" w:styleId="afffffffa">
    <w:name w:val="Комментарии"/>
    <w:basedOn w:val="af8"/>
    <w:link w:val="CharChar"/>
    <w:rsid w:val="0048220D"/>
    <w:pPr>
      <w:spacing w:line="360" w:lineRule="auto"/>
      <w:ind w:firstLine="851"/>
      <w:jc w:val="both"/>
    </w:pPr>
    <w:rPr>
      <w:color w:val="FF9900"/>
      <w:sz w:val="24"/>
      <w:szCs w:val="24"/>
      <w:lang w:eastAsia="ru-RU"/>
    </w:rPr>
  </w:style>
  <w:style w:type="paragraph" w:customStyle="1" w:styleId="afffffffb">
    <w:name w:val="Таблица текст"/>
    <w:basedOn w:val="af8"/>
    <w:rsid w:val="0048220D"/>
    <w:pPr>
      <w:spacing w:before="120" w:after="60"/>
    </w:pPr>
    <w:rPr>
      <w:sz w:val="24"/>
      <w:szCs w:val="24"/>
      <w:lang w:eastAsia="hi-IN" w:bidi="hi-IN"/>
    </w:rPr>
  </w:style>
  <w:style w:type="paragraph" w:customStyle="1" w:styleId="afffffffc">
    <w:name w:val="Таблица Строка заголовка"/>
    <w:basedOn w:val="af8"/>
    <w:rsid w:val="0048220D"/>
    <w:pPr>
      <w:spacing w:before="120" w:after="180"/>
      <w:jc w:val="center"/>
    </w:pPr>
    <w:rPr>
      <w:b/>
      <w:sz w:val="24"/>
      <w:szCs w:val="24"/>
      <w:lang w:eastAsia="ru-RU"/>
    </w:rPr>
  </w:style>
  <w:style w:type="paragraph" w:customStyle="1" w:styleId="1-">
    <w:name w:val="Заголовок 1 - тест"/>
    <w:basedOn w:val="18"/>
    <w:link w:val="1-0"/>
    <w:rsid w:val="0048220D"/>
    <w:pPr>
      <w:numPr>
        <w:numId w:val="0"/>
      </w:numPr>
      <w:tabs>
        <w:tab w:val="clear" w:pos="284"/>
      </w:tabs>
      <w:spacing w:before="120" w:after="120" w:line="360" w:lineRule="auto"/>
      <w:ind w:left="432" w:hanging="432"/>
      <w:contextualSpacing/>
      <w:jc w:val="left"/>
    </w:pPr>
    <w:rPr>
      <w:rFonts w:eastAsia="Times New Roman"/>
      <w:bCs/>
      <w:kern w:val="32"/>
    </w:rPr>
  </w:style>
  <w:style w:type="paragraph" w:customStyle="1" w:styleId="2-">
    <w:name w:val="Заголовок 2-тест"/>
    <w:basedOn w:val="29"/>
    <w:link w:val="2-0"/>
    <w:rsid w:val="0048220D"/>
    <w:pPr>
      <w:numPr>
        <w:numId w:val="0"/>
      </w:numPr>
      <w:spacing w:before="120" w:after="120"/>
      <w:ind w:left="576" w:hanging="576"/>
    </w:pPr>
    <w:rPr>
      <w:bCs/>
      <w:iCs/>
      <w:snapToGrid/>
    </w:rPr>
  </w:style>
  <w:style w:type="character" w:customStyle="1" w:styleId="1-0">
    <w:name w:val="Заголовок 1 - тест Знак"/>
    <w:basedOn w:val="af9"/>
    <w:link w:val="1-"/>
    <w:rsid w:val="0048220D"/>
    <w:rPr>
      <w:b/>
      <w:bCs/>
      <w:caps/>
      <w:kern w:val="32"/>
      <w:sz w:val="24"/>
      <w:szCs w:val="24"/>
    </w:rPr>
  </w:style>
  <w:style w:type="paragraph" w:customStyle="1" w:styleId="-5">
    <w:name w:val="Основной текст-тест"/>
    <w:basedOn w:val="af8"/>
    <w:link w:val="-6"/>
    <w:rsid w:val="0048220D"/>
    <w:pPr>
      <w:spacing w:line="360" w:lineRule="auto"/>
      <w:ind w:firstLine="567"/>
      <w:jc w:val="both"/>
    </w:pPr>
    <w:rPr>
      <w:sz w:val="24"/>
      <w:szCs w:val="24"/>
      <w:lang w:eastAsia="ru-RU"/>
    </w:rPr>
  </w:style>
  <w:style w:type="character" w:customStyle="1" w:styleId="2-0">
    <w:name w:val="Заголовок 2-тест Знак"/>
    <w:basedOn w:val="2b"/>
    <w:link w:val="2-"/>
    <w:rsid w:val="0048220D"/>
    <w:rPr>
      <w:b/>
      <w:bCs/>
      <w:iCs/>
      <w:snapToGrid/>
      <w:color w:val="365F91" w:themeColor="accent1" w:themeShade="BF"/>
      <w:kern w:val="28"/>
      <w:sz w:val="24"/>
      <w:szCs w:val="24"/>
    </w:rPr>
  </w:style>
  <w:style w:type="paragraph" w:customStyle="1" w:styleId="3-">
    <w:name w:val="Заголовок 3-тест"/>
    <w:basedOn w:val="3a"/>
    <w:link w:val="3-0"/>
    <w:rsid w:val="0048220D"/>
    <w:pPr>
      <w:numPr>
        <w:numId w:val="0"/>
      </w:numPr>
      <w:tabs>
        <w:tab w:val="left" w:pos="851"/>
        <w:tab w:val="left" w:pos="2340"/>
      </w:tabs>
      <w:spacing w:before="120" w:after="120"/>
    </w:pPr>
    <w:rPr>
      <w:bCs/>
    </w:rPr>
  </w:style>
  <w:style w:type="character" w:customStyle="1" w:styleId="-6">
    <w:name w:val="Основной текст-тест Знак"/>
    <w:basedOn w:val="af9"/>
    <w:link w:val="-5"/>
    <w:rsid w:val="0048220D"/>
    <w:rPr>
      <w:sz w:val="24"/>
      <w:szCs w:val="24"/>
    </w:rPr>
  </w:style>
  <w:style w:type="paragraph" w:customStyle="1" w:styleId="4-">
    <w:name w:val="Заголовок 4- тест"/>
    <w:basedOn w:val="41"/>
    <w:link w:val="4-0"/>
    <w:rsid w:val="0048220D"/>
    <w:pPr>
      <w:numPr>
        <w:ilvl w:val="0"/>
        <w:numId w:val="0"/>
      </w:numPr>
      <w:tabs>
        <w:tab w:val="left" w:pos="2340"/>
      </w:tabs>
      <w:spacing w:before="120" w:after="60"/>
      <w:ind w:left="864" w:hanging="864"/>
    </w:pPr>
    <w:rPr>
      <w:bCs/>
      <w:snapToGrid/>
      <w:szCs w:val="28"/>
    </w:rPr>
  </w:style>
  <w:style w:type="character" w:customStyle="1" w:styleId="3-0">
    <w:name w:val="Заголовок 3-тест Знак"/>
    <w:basedOn w:val="af9"/>
    <w:link w:val="3-"/>
    <w:rsid w:val="0048220D"/>
    <w:rPr>
      <w:b/>
      <w:bCs/>
      <w:sz w:val="24"/>
      <w:szCs w:val="24"/>
    </w:rPr>
  </w:style>
  <w:style w:type="paragraph" w:customStyle="1" w:styleId="1-1">
    <w:name w:val="Заголовок1-тест"/>
    <w:basedOn w:val="18"/>
    <w:link w:val="1-2"/>
    <w:rsid w:val="0048220D"/>
    <w:pPr>
      <w:numPr>
        <w:numId w:val="0"/>
      </w:numPr>
      <w:tabs>
        <w:tab w:val="clear" w:pos="284"/>
      </w:tabs>
      <w:spacing w:before="120" w:after="120" w:line="360" w:lineRule="auto"/>
      <w:contextualSpacing/>
      <w:jc w:val="left"/>
    </w:pPr>
    <w:rPr>
      <w:rFonts w:eastAsia="Times New Roman"/>
      <w:bCs/>
      <w:kern w:val="32"/>
    </w:rPr>
  </w:style>
  <w:style w:type="character" w:customStyle="1" w:styleId="4-0">
    <w:name w:val="Заголовок 4- тест Знак"/>
    <w:basedOn w:val="af9"/>
    <w:link w:val="4-"/>
    <w:rsid w:val="0048220D"/>
    <w:rPr>
      <w:b/>
      <w:bCs/>
      <w:sz w:val="24"/>
      <w:szCs w:val="28"/>
    </w:rPr>
  </w:style>
  <w:style w:type="character" w:customStyle="1" w:styleId="1-2">
    <w:name w:val="Заголовок1-тест Знак"/>
    <w:basedOn w:val="af9"/>
    <w:link w:val="1-1"/>
    <w:rsid w:val="0048220D"/>
    <w:rPr>
      <w:b/>
      <w:bCs/>
      <w:caps/>
      <w:kern w:val="32"/>
      <w:sz w:val="24"/>
      <w:szCs w:val="24"/>
    </w:rPr>
  </w:style>
  <w:style w:type="character" w:customStyle="1" w:styleId="1fc">
    <w:name w:val="ИАЦ. Заголовок 1 Знак"/>
    <w:basedOn w:val="af9"/>
    <w:link w:val="1a"/>
    <w:rsid w:val="0048220D"/>
    <w:rPr>
      <w:b/>
      <w:bCs/>
      <w:caps/>
      <w:color w:val="365F91" w:themeColor="accent1" w:themeShade="BF"/>
      <w:kern w:val="32"/>
      <w:sz w:val="28"/>
      <w:szCs w:val="24"/>
    </w:rPr>
  </w:style>
  <w:style w:type="paragraph" w:customStyle="1" w:styleId="-7">
    <w:name w:val="ИАЦ. Название-таблица"/>
    <w:basedOn w:val="afff6"/>
    <w:link w:val="-8"/>
    <w:rsid w:val="0048220D"/>
    <w:pPr>
      <w:keepNext/>
      <w:tabs>
        <w:tab w:val="clear" w:pos="851"/>
      </w:tabs>
      <w:spacing w:line="240" w:lineRule="auto"/>
      <w:contextualSpacing w:val="0"/>
      <w:jc w:val="right"/>
    </w:pPr>
    <w:rPr>
      <w:bCs/>
      <w:snapToGrid/>
      <w:color w:val="1F497D" w:themeColor="text2"/>
      <w:szCs w:val="18"/>
    </w:rPr>
  </w:style>
  <w:style w:type="paragraph" w:customStyle="1" w:styleId="-9">
    <w:name w:val="Текст таблицы-тест"/>
    <w:basedOn w:val="af8"/>
    <w:link w:val="-a"/>
    <w:rsid w:val="000731C0"/>
    <w:pPr>
      <w:spacing w:line="360" w:lineRule="auto"/>
    </w:pPr>
    <w:rPr>
      <w:rFonts w:eastAsia="Arial Unicode MS" w:cs="Arial"/>
      <w:bCs/>
      <w:sz w:val="24"/>
      <w:szCs w:val="24"/>
      <w:lang w:eastAsia="ru-RU"/>
    </w:rPr>
  </w:style>
  <w:style w:type="character" w:customStyle="1" w:styleId="-8">
    <w:name w:val="ИАЦ. Название-таблица Знак"/>
    <w:basedOn w:val="1fb"/>
    <w:link w:val="-7"/>
    <w:rsid w:val="0048220D"/>
    <w:rPr>
      <w:bCs/>
      <w:i w:val="0"/>
      <w:iCs w:val="0"/>
      <w:color w:val="1F497D" w:themeColor="text2"/>
      <w:sz w:val="24"/>
      <w:szCs w:val="18"/>
    </w:rPr>
  </w:style>
  <w:style w:type="paragraph" w:customStyle="1" w:styleId="-b">
    <w:name w:val="Таблица-текст"/>
    <w:basedOn w:val="af8"/>
    <w:link w:val="-c"/>
    <w:rsid w:val="000731C0"/>
    <w:pPr>
      <w:spacing w:beforeLines="60" w:before="144" w:after="60" w:line="360" w:lineRule="auto"/>
    </w:pPr>
    <w:rPr>
      <w:rFonts w:cs="Arial"/>
      <w:sz w:val="24"/>
      <w:szCs w:val="24"/>
      <w:lang w:eastAsia="ru-RU"/>
    </w:rPr>
  </w:style>
  <w:style w:type="character" w:customStyle="1" w:styleId="-a">
    <w:name w:val="Текст таблицы-тест Знак"/>
    <w:basedOn w:val="af9"/>
    <w:link w:val="-9"/>
    <w:rsid w:val="000731C0"/>
    <w:rPr>
      <w:rFonts w:eastAsia="Arial Unicode MS" w:cs="Arial"/>
      <w:bCs/>
      <w:sz w:val="24"/>
      <w:szCs w:val="24"/>
    </w:rPr>
  </w:style>
  <w:style w:type="paragraph" w:customStyle="1" w:styleId="-20">
    <w:name w:val="Таблица-текст2"/>
    <w:basedOn w:val="12d"/>
    <w:rsid w:val="0048220D"/>
    <w:pPr>
      <w:spacing w:before="60"/>
    </w:pPr>
  </w:style>
  <w:style w:type="character" w:customStyle="1" w:styleId="-c">
    <w:name w:val="Таблица-текст Знак"/>
    <w:basedOn w:val="af9"/>
    <w:link w:val="-b"/>
    <w:rsid w:val="000731C0"/>
    <w:rPr>
      <w:rFonts w:cs="Arial"/>
      <w:sz w:val="24"/>
      <w:szCs w:val="24"/>
    </w:rPr>
  </w:style>
  <w:style w:type="paragraph" w:customStyle="1" w:styleId="-d">
    <w:name w:val="Стиль ИАЦ. Таблица-текст +"/>
    <w:basedOn w:val="-20"/>
    <w:rsid w:val="0048220D"/>
    <w:rPr>
      <w:szCs w:val="20"/>
    </w:rPr>
  </w:style>
  <w:style w:type="paragraph" w:customStyle="1" w:styleId="-e">
    <w:name w:val="ИАЦ. Название-рисунок"/>
    <w:basedOn w:val="afff6"/>
    <w:link w:val="-f"/>
    <w:rsid w:val="0048220D"/>
    <w:pPr>
      <w:tabs>
        <w:tab w:val="clear" w:pos="851"/>
      </w:tabs>
      <w:spacing w:line="240" w:lineRule="auto"/>
      <w:contextualSpacing w:val="0"/>
    </w:pPr>
    <w:rPr>
      <w:bCs/>
      <w:snapToGrid/>
      <w:color w:val="1F497D" w:themeColor="text2"/>
      <w:szCs w:val="18"/>
    </w:rPr>
  </w:style>
  <w:style w:type="character" w:customStyle="1" w:styleId="-f">
    <w:name w:val="ИАЦ. Название-рисунок Знак"/>
    <w:basedOn w:val="1fb"/>
    <w:link w:val="-e"/>
    <w:rsid w:val="0048220D"/>
    <w:rPr>
      <w:bCs/>
      <w:i w:val="0"/>
      <w:iCs w:val="0"/>
      <w:color w:val="1F497D" w:themeColor="text2"/>
      <w:sz w:val="24"/>
      <w:szCs w:val="18"/>
    </w:rPr>
  </w:style>
  <w:style w:type="paragraph" w:customStyle="1" w:styleId="102">
    <w:name w:val="Рамка (ГОСТ 10мм)"/>
    <w:basedOn w:val="af8"/>
    <w:link w:val="103"/>
    <w:uiPriority w:val="99"/>
    <w:rsid w:val="0048220D"/>
    <w:rPr>
      <w:rFonts w:ascii="GOST type A" w:hAnsi="GOST type A"/>
      <w:sz w:val="82"/>
      <w:szCs w:val="20"/>
      <w:lang w:eastAsia="ru-RU"/>
    </w:rPr>
  </w:style>
  <w:style w:type="character" w:customStyle="1" w:styleId="103">
    <w:name w:val="Рамка (ГОСТ 10мм) Знак"/>
    <w:link w:val="102"/>
    <w:uiPriority w:val="99"/>
    <w:rsid w:val="0048220D"/>
    <w:rPr>
      <w:rFonts w:ascii="GOST type A" w:hAnsi="GOST type A"/>
      <w:sz w:val="82"/>
    </w:rPr>
  </w:style>
  <w:style w:type="paragraph" w:customStyle="1" w:styleId="afffffffd">
    <w:name w:val="Абзацы титульного листа"/>
    <w:basedOn w:val="af8"/>
    <w:link w:val="afffffffe"/>
    <w:rsid w:val="0048220D"/>
    <w:pPr>
      <w:widowControl w:val="0"/>
      <w:spacing w:before="200" w:after="200" w:line="240" w:lineRule="atLeast"/>
    </w:pPr>
    <w:rPr>
      <w:sz w:val="24"/>
      <w:szCs w:val="20"/>
      <w:lang w:val="en-US"/>
    </w:rPr>
  </w:style>
  <w:style w:type="character" w:customStyle="1" w:styleId="afffffffe">
    <w:name w:val="Абзацы титульного листа Знак"/>
    <w:link w:val="afffffffd"/>
    <w:rsid w:val="0048220D"/>
    <w:rPr>
      <w:sz w:val="24"/>
      <w:lang w:val="en-US" w:eastAsia="en-US"/>
    </w:rPr>
  </w:style>
  <w:style w:type="numbering" w:customStyle="1" w:styleId="a1">
    <w:name w:val="Стиль маркированный"/>
    <w:basedOn w:val="afb"/>
    <w:rsid w:val="0048220D"/>
    <w:pPr>
      <w:numPr>
        <w:numId w:val="49"/>
      </w:numPr>
    </w:pPr>
  </w:style>
  <w:style w:type="paragraph" w:customStyle="1" w:styleId="af0">
    <w:name w:val="_ ТЗ Многоуровневый список"/>
    <w:basedOn w:val="af8"/>
    <w:rsid w:val="000731C0"/>
    <w:pPr>
      <w:widowControl w:val="0"/>
      <w:numPr>
        <w:numId w:val="50"/>
      </w:numPr>
      <w:tabs>
        <w:tab w:val="left" w:pos="1021"/>
        <w:tab w:val="left" w:pos="1134"/>
      </w:tabs>
      <w:autoSpaceDE w:val="0"/>
      <w:autoSpaceDN w:val="0"/>
      <w:adjustRightInd w:val="0"/>
      <w:jc w:val="both"/>
    </w:pPr>
    <w:rPr>
      <w:rFonts w:cs="Arial"/>
      <w:sz w:val="24"/>
      <w:szCs w:val="18"/>
      <w:lang w:eastAsia="ru-RU"/>
    </w:rPr>
  </w:style>
  <w:style w:type="paragraph" w:customStyle="1" w:styleId="a3">
    <w:name w:val="_ ТЗ Нумерованный список"/>
    <w:basedOn w:val="af8"/>
    <w:rsid w:val="0048220D"/>
    <w:pPr>
      <w:widowControl w:val="0"/>
      <w:numPr>
        <w:ilvl w:val="1"/>
        <w:numId w:val="51"/>
      </w:numPr>
      <w:tabs>
        <w:tab w:val="left" w:pos="1021"/>
      </w:tabs>
      <w:autoSpaceDE w:val="0"/>
      <w:autoSpaceDN w:val="0"/>
      <w:adjustRightInd w:val="0"/>
      <w:jc w:val="both"/>
    </w:pPr>
    <w:rPr>
      <w:rFonts w:cs="Arial"/>
      <w:sz w:val="28"/>
      <w:szCs w:val="18"/>
      <w:lang w:eastAsia="ru-RU"/>
    </w:rPr>
  </w:style>
  <w:style w:type="numbering" w:customStyle="1" w:styleId="1b">
    <w:name w:val="_ ТЗ Маркированный 1"/>
    <w:basedOn w:val="afb"/>
    <w:rsid w:val="0048220D"/>
    <w:pPr>
      <w:numPr>
        <w:numId w:val="52"/>
      </w:numPr>
    </w:pPr>
  </w:style>
  <w:style w:type="paragraph" w:customStyle="1" w:styleId="affffffff">
    <w:name w:val="ЗАГОЛОВОК (титульная)"/>
    <w:basedOn w:val="af8"/>
    <w:next w:val="af8"/>
    <w:rsid w:val="000731C0"/>
    <w:pPr>
      <w:spacing w:line="360" w:lineRule="auto"/>
      <w:jc w:val="center"/>
      <w:outlineLvl w:val="0"/>
    </w:pPr>
    <w:rPr>
      <w:b/>
      <w:bCs/>
      <w:caps/>
      <w:sz w:val="28"/>
      <w:szCs w:val="28"/>
      <w:lang w:eastAsia="ru-RU"/>
    </w:rPr>
  </w:style>
  <w:style w:type="paragraph" w:customStyle="1" w:styleId="affffffff0">
    <w:name w:val="Подзаголовок (титульная)"/>
    <w:basedOn w:val="af8"/>
    <w:next w:val="af8"/>
    <w:autoRedefine/>
    <w:rsid w:val="000731C0"/>
    <w:pPr>
      <w:spacing w:line="360" w:lineRule="auto"/>
      <w:jc w:val="center"/>
    </w:pPr>
    <w:rPr>
      <w:sz w:val="28"/>
      <w:szCs w:val="28"/>
      <w:lang w:eastAsia="ru-RU"/>
    </w:rPr>
  </w:style>
  <w:style w:type="paragraph" w:customStyle="1" w:styleId="310">
    <w:name w:val="Список 31"/>
    <w:basedOn w:val="af8"/>
    <w:rsid w:val="000731C0"/>
    <w:pPr>
      <w:numPr>
        <w:numId w:val="53"/>
      </w:numPr>
      <w:tabs>
        <w:tab w:val="clear" w:pos="1571"/>
        <w:tab w:val="num" w:pos="360"/>
        <w:tab w:val="num" w:pos="926"/>
        <w:tab w:val="num" w:pos="1095"/>
      </w:tabs>
      <w:spacing w:line="360" w:lineRule="auto"/>
      <w:ind w:left="-152" w:firstLine="720"/>
      <w:jc w:val="both"/>
    </w:pPr>
    <w:rPr>
      <w:sz w:val="24"/>
      <w:szCs w:val="24"/>
      <w:lang w:eastAsia="ru-RU"/>
    </w:rPr>
  </w:style>
  <w:style w:type="paragraph" w:customStyle="1" w:styleId="1ff0">
    <w:name w:val="Дата1"/>
    <w:basedOn w:val="af8"/>
    <w:next w:val="af8"/>
    <w:autoRedefine/>
    <w:rsid w:val="000731C0"/>
    <w:pPr>
      <w:spacing w:line="360" w:lineRule="auto"/>
      <w:jc w:val="center"/>
    </w:pPr>
    <w:rPr>
      <w:sz w:val="24"/>
      <w:szCs w:val="24"/>
      <w:lang w:eastAsia="ru-RU"/>
    </w:rPr>
  </w:style>
  <w:style w:type="numbering" w:customStyle="1" w:styleId="1ff1">
    <w:name w:val="Нет списка1"/>
    <w:next w:val="afb"/>
    <w:uiPriority w:val="99"/>
    <w:semiHidden/>
    <w:unhideWhenUsed/>
    <w:rsid w:val="0048220D"/>
  </w:style>
  <w:style w:type="numbering" w:customStyle="1" w:styleId="11">
    <w:name w:val="_ ТЗ Маркированный 11"/>
    <w:basedOn w:val="afb"/>
    <w:rsid w:val="0048220D"/>
    <w:pPr>
      <w:numPr>
        <w:numId w:val="36"/>
      </w:numPr>
    </w:pPr>
  </w:style>
  <w:style w:type="numbering" w:customStyle="1" w:styleId="2fc">
    <w:name w:val="Нет списка2"/>
    <w:next w:val="afb"/>
    <w:uiPriority w:val="99"/>
    <w:semiHidden/>
    <w:rsid w:val="0048220D"/>
  </w:style>
  <w:style w:type="numbering" w:customStyle="1" w:styleId="120">
    <w:name w:val="_ ТЗ Маркированный 12"/>
    <w:basedOn w:val="afb"/>
    <w:rsid w:val="0048220D"/>
    <w:pPr>
      <w:numPr>
        <w:numId w:val="28"/>
      </w:numPr>
    </w:pPr>
  </w:style>
  <w:style w:type="paragraph" w:customStyle="1" w:styleId="032">
    <w:name w:val="Стиль Первая строка:  032 см"/>
    <w:basedOn w:val="af8"/>
    <w:rsid w:val="0048220D"/>
    <w:pPr>
      <w:spacing w:line="360" w:lineRule="auto"/>
      <w:ind w:firstLine="181"/>
    </w:pPr>
    <w:rPr>
      <w:rFonts w:ascii="Calibri" w:hAnsi="Calibri"/>
      <w:sz w:val="24"/>
      <w:szCs w:val="20"/>
      <w:lang w:eastAsia="ru-RU"/>
    </w:rPr>
  </w:style>
  <w:style w:type="paragraph" w:styleId="2fd">
    <w:name w:val="List Bullet 2"/>
    <w:basedOn w:val="af8"/>
    <w:semiHidden/>
    <w:unhideWhenUsed/>
    <w:rsid w:val="0048220D"/>
    <w:pPr>
      <w:tabs>
        <w:tab w:val="num" w:pos="643"/>
      </w:tabs>
      <w:ind w:left="643" w:hanging="360"/>
      <w:contextualSpacing/>
      <w:jc w:val="both"/>
    </w:pPr>
    <w:rPr>
      <w:sz w:val="24"/>
      <w:szCs w:val="24"/>
      <w:lang w:eastAsia="ru-RU"/>
    </w:rPr>
  </w:style>
  <w:style w:type="paragraph" w:styleId="affffffff1">
    <w:name w:val="List Continue"/>
    <w:basedOn w:val="af8"/>
    <w:semiHidden/>
    <w:unhideWhenUsed/>
    <w:rsid w:val="0048220D"/>
    <w:pPr>
      <w:spacing w:after="120"/>
      <w:ind w:left="283"/>
      <w:contextualSpacing/>
      <w:jc w:val="both"/>
    </w:pPr>
    <w:rPr>
      <w:sz w:val="24"/>
      <w:szCs w:val="24"/>
      <w:lang w:eastAsia="ru-RU"/>
    </w:rPr>
  </w:style>
  <w:style w:type="character" w:customStyle="1" w:styleId="affd">
    <w:name w:val="Текст концевой сноски Знак"/>
    <w:basedOn w:val="af9"/>
    <w:link w:val="affc"/>
    <w:semiHidden/>
    <w:rsid w:val="0048220D"/>
    <w:rPr>
      <w:szCs w:val="22"/>
      <w:lang w:eastAsia="en-US"/>
    </w:rPr>
  </w:style>
  <w:style w:type="paragraph" w:styleId="affffffff2">
    <w:name w:val="Message Header"/>
    <w:basedOn w:val="af8"/>
    <w:next w:val="af8"/>
    <w:link w:val="affffffff3"/>
    <w:semiHidden/>
    <w:unhideWhenUsed/>
    <w:rsid w:val="0048220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240" w:after="120"/>
      <w:ind w:firstLine="851"/>
      <w:jc w:val="both"/>
    </w:pPr>
    <w:rPr>
      <w:rFonts w:ascii="Arial" w:hAnsi="Arial" w:cs="Arial"/>
      <w:b/>
      <w:sz w:val="24"/>
      <w:szCs w:val="24"/>
      <w:lang w:eastAsia="ru-RU"/>
    </w:rPr>
  </w:style>
  <w:style w:type="character" w:customStyle="1" w:styleId="affffffff3">
    <w:name w:val="Шапка Знак"/>
    <w:basedOn w:val="af9"/>
    <w:link w:val="affffffff2"/>
    <w:semiHidden/>
    <w:rsid w:val="0048220D"/>
    <w:rPr>
      <w:rFonts w:ascii="Arial" w:hAnsi="Arial" w:cs="Arial"/>
      <w:b/>
      <w:sz w:val="24"/>
      <w:szCs w:val="24"/>
      <w:shd w:val="pct20" w:color="auto" w:fill="auto"/>
    </w:rPr>
  </w:style>
  <w:style w:type="paragraph" w:styleId="affffffff4">
    <w:name w:val="Plain Text"/>
    <w:basedOn w:val="af8"/>
    <w:link w:val="affffffff5"/>
    <w:semiHidden/>
    <w:unhideWhenUsed/>
    <w:rsid w:val="0048220D"/>
    <w:pPr>
      <w:spacing w:before="120" w:after="120" w:line="360" w:lineRule="auto"/>
      <w:ind w:firstLine="567"/>
      <w:jc w:val="both"/>
    </w:pPr>
    <w:rPr>
      <w:sz w:val="24"/>
      <w:szCs w:val="20"/>
      <w:lang w:val="x-none" w:eastAsia="ru-RU"/>
    </w:rPr>
  </w:style>
  <w:style w:type="character" w:customStyle="1" w:styleId="affffffff5">
    <w:name w:val="Текст Знак"/>
    <w:basedOn w:val="af9"/>
    <w:link w:val="affffffff4"/>
    <w:semiHidden/>
    <w:rsid w:val="0048220D"/>
    <w:rPr>
      <w:sz w:val="24"/>
      <w:lang w:val="x-none"/>
    </w:rPr>
  </w:style>
  <w:style w:type="paragraph" w:customStyle="1" w:styleId="affffffff6">
    <w:name w:val="Базовый список"/>
    <w:basedOn w:val="af8"/>
    <w:rsid w:val="000731C0"/>
    <w:pPr>
      <w:spacing w:after="120"/>
      <w:jc w:val="both"/>
    </w:pPr>
    <w:rPr>
      <w:sz w:val="24"/>
      <w:szCs w:val="24"/>
      <w:lang w:eastAsia="ru-RU"/>
    </w:rPr>
  </w:style>
  <w:style w:type="paragraph" w:customStyle="1" w:styleId="affffffff7">
    <w:name w:val="Базовый стиль Продолжение списка"/>
    <w:basedOn w:val="affffffff6"/>
    <w:rsid w:val="0048220D"/>
  </w:style>
  <w:style w:type="paragraph" w:customStyle="1" w:styleId="affffffff8">
    <w:name w:val="Базовый маркированный список"/>
    <w:basedOn w:val="affffffff6"/>
    <w:rsid w:val="0048220D"/>
  </w:style>
  <w:style w:type="paragraph" w:customStyle="1" w:styleId="affffffff9">
    <w:name w:val="Базовый дополнительный список"/>
    <w:basedOn w:val="affffffff6"/>
    <w:rsid w:val="0048220D"/>
  </w:style>
  <w:style w:type="paragraph" w:customStyle="1" w:styleId="12f">
    <w:name w:val="_Табл_Заголовок_12"/>
    <w:basedOn w:val="af8"/>
    <w:rsid w:val="000C2479"/>
    <w:pPr>
      <w:spacing w:before="60" w:after="60" w:line="259" w:lineRule="auto"/>
      <w:jc w:val="center"/>
    </w:pPr>
    <w:rPr>
      <w:rFonts w:eastAsiaTheme="minorHAnsi" w:cstheme="minorBidi"/>
      <w:b/>
      <w:sz w:val="24"/>
      <w:szCs w:val="24"/>
      <w:lang w:eastAsia="ru-RU"/>
    </w:rPr>
  </w:style>
  <w:style w:type="paragraph" w:customStyle="1" w:styleId="21">
    <w:name w:val="Маркированный список 2 (тбл)"/>
    <w:basedOn w:val="af8"/>
    <w:autoRedefine/>
    <w:rsid w:val="00A07D11"/>
    <w:pPr>
      <w:numPr>
        <w:numId w:val="54"/>
      </w:numPr>
      <w:tabs>
        <w:tab w:val="clear" w:pos="1134"/>
        <w:tab w:val="num" w:pos="1440"/>
        <w:tab w:val="num" w:pos="1492"/>
      </w:tabs>
      <w:spacing w:before="40" w:after="80"/>
      <w:ind w:left="1440" w:hanging="360"/>
    </w:pPr>
    <w:rPr>
      <w:bCs/>
      <w:szCs w:val="18"/>
      <w:lang w:eastAsia="ru-RU"/>
    </w:rPr>
  </w:style>
  <w:style w:type="paragraph" w:customStyle="1" w:styleId="35">
    <w:name w:val="Маркированный список 3 (тбл)"/>
    <w:basedOn w:val="af8"/>
    <w:rsid w:val="00A07D11"/>
    <w:pPr>
      <w:numPr>
        <w:numId w:val="55"/>
      </w:numPr>
      <w:tabs>
        <w:tab w:val="clear" w:pos="1701"/>
        <w:tab w:val="num" w:pos="360"/>
        <w:tab w:val="num" w:pos="1428"/>
      </w:tabs>
      <w:spacing w:before="40" w:after="80"/>
      <w:ind w:left="1428" w:hanging="360"/>
    </w:pPr>
    <w:rPr>
      <w:bCs/>
      <w:szCs w:val="18"/>
      <w:lang w:eastAsia="ru-RU"/>
    </w:rPr>
  </w:style>
  <w:style w:type="paragraph" w:customStyle="1" w:styleId="33">
    <w:name w:val="_Маркированный список уровня 3"/>
    <w:basedOn w:val="af8"/>
    <w:rsid w:val="000C2479"/>
    <w:pPr>
      <w:numPr>
        <w:numId w:val="69"/>
      </w:numPr>
      <w:autoSpaceDN w:val="0"/>
      <w:adjustRightInd w:val="0"/>
      <w:spacing w:after="160" w:line="360" w:lineRule="auto"/>
      <w:ind w:left="1984" w:hanging="425"/>
      <w:jc w:val="both"/>
      <w:textAlignment w:val="baseline"/>
    </w:pPr>
    <w:rPr>
      <w:rFonts w:asciiTheme="minorHAnsi" w:eastAsiaTheme="minorHAnsi" w:hAnsiTheme="minorHAnsi" w:cstheme="minorBidi"/>
      <w:sz w:val="28"/>
      <w:szCs w:val="24"/>
      <w:lang w:eastAsia="ru-RU"/>
    </w:rPr>
  </w:style>
  <w:style w:type="paragraph" w:customStyle="1" w:styleId="2fe">
    <w:name w:val="Продолжение списка 2 (тбл)"/>
    <w:basedOn w:val="af8"/>
    <w:rsid w:val="00A07D11"/>
    <w:pPr>
      <w:spacing w:before="40" w:after="80"/>
      <w:ind w:left="1134"/>
    </w:pPr>
    <w:rPr>
      <w:bCs/>
      <w:szCs w:val="18"/>
      <w:lang w:eastAsia="ru-RU"/>
    </w:rPr>
  </w:style>
  <w:style w:type="paragraph" w:customStyle="1" w:styleId="3f9">
    <w:name w:val="Продолжение списка 3 (тбл)"/>
    <w:basedOn w:val="af8"/>
    <w:rsid w:val="00A07D11"/>
    <w:pPr>
      <w:spacing w:before="40" w:after="80"/>
      <w:ind w:left="1701"/>
    </w:pPr>
    <w:rPr>
      <w:bCs/>
      <w:szCs w:val="18"/>
      <w:lang w:eastAsia="ru-RU"/>
    </w:rPr>
  </w:style>
  <w:style w:type="paragraph" w:customStyle="1" w:styleId="affffffffa">
    <w:name w:val="_Табл_Название"/>
    <w:basedOn w:val="af8"/>
    <w:autoRedefine/>
    <w:rsid w:val="000C2479"/>
    <w:pPr>
      <w:keepNext/>
      <w:keepLines/>
      <w:suppressAutoHyphens/>
      <w:autoSpaceDN w:val="0"/>
      <w:adjustRightInd w:val="0"/>
      <w:spacing w:before="240" w:after="240" w:line="259" w:lineRule="auto"/>
      <w:jc w:val="both"/>
      <w:textAlignment w:val="baseline"/>
    </w:pPr>
    <w:rPr>
      <w:rFonts w:eastAsiaTheme="minorHAnsi" w:cstheme="minorBidi"/>
      <w:sz w:val="24"/>
      <w:szCs w:val="24"/>
      <w:lang w:eastAsia="ru-RU"/>
    </w:rPr>
  </w:style>
  <w:style w:type="paragraph" w:customStyle="1" w:styleId="affffffffb">
    <w:name w:val="Внимание!"/>
    <w:basedOn w:val="af8"/>
    <w:next w:val="af8"/>
    <w:rsid w:val="00A07D11"/>
    <w:pPr>
      <w:keepNext/>
      <w:spacing w:before="60" w:after="120"/>
      <w:jc w:val="both"/>
    </w:pPr>
    <w:rPr>
      <w:b/>
      <w:i/>
      <w:iCs/>
      <w:sz w:val="24"/>
      <w:lang w:eastAsia="ru-RU"/>
    </w:rPr>
  </w:style>
  <w:style w:type="paragraph" w:customStyle="1" w:styleId="affffffffc">
    <w:name w:val="Примечание"/>
    <w:basedOn w:val="af8"/>
    <w:next w:val="af8"/>
    <w:rsid w:val="00A07D11"/>
    <w:pPr>
      <w:keepNext/>
      <w:spacing w:before="60" w:after="120"/>
      <w:jc w:val="both"/>
    </w:pPr>
    <w:rPr>
      <w:rFonts w:ascii="Arial" w:hAnsi="Arial" w:cs="Arial"/>
      <w:b/>
      <w:bCs/>
      <w:spacing w:val="20"/>
      <w:sz w:val="22"/>
      <w:lang w:eastAsia="ru-RU"/>
    </w:rPr>
  </w:style>
  <w:style w:type="paragraph" w:customStyle="1" w:styleId="affffffffd">
    <w:name w:val="Название таблицы"/>
    <w:basedOn w:val="af8"/>
    <w:next w:val="af8"/>
    <w:rsid w:val="000731C0"/>
    <w:pPr>
      <w:keepNext/>
      <w:keepLines/>
      <w:spacing w:before="300" w:after="240"/>
      <w:jc w:val="both"/>
    </w:pPr>
    <w:rPr>
      <w:sz w:val="24"/>
      <w:szCs w:val="24"/>
      <w:lang w:eastAsia="ru-RU"/>
    </w:rPr>
  </w:style>
  <w:style w:type="paragraph" w:customStyle="1" w:styleId="104">
    <w:name w:val="_10_Табл_Заголовок"/>
    <w:basedOn w:val="12f"/>
    <w:rsid w:val="000C2479"/>
    <w:pPr>
      <w:spacing w:line="240" w:lineRule="auto"/>
    </w:pPr>
    <w:rPr>
      <w:bCs/>
      <w:sz w:val="20"/>
      <w:u w:color="000000"/>
    </w:rPr>
  </w:style>
  <w:style w:type="paragraph" w:customStyle="1" w:styleId="affffffffe">
    <w:name w:val="Пример"/>
    <w:basedOn w:val="af8"/>
    <w:next w:val="af8"/>
    <w:rsid w:val="00A07D11"/>
    <w:pPr>
      <w:keepNext/>
      <w:spacing w:before="60" w:after="120"/>
      <w:jc w:val="both"/>
    </w:pPr>
    <w:rPr>
      <w:b/>
      <w:sz w:val="24"/>
      <w:lang w:eastAsia="ru-RU"/>
    </w:rPr>
  </w:style>
  <w:style w:type="paragraph" w:customStyle="1" w:styleId="afffffffff">
    <w:name w:val="Объект (с отрывом)"/>
    <w:basedOn w:val="af8"/>
    <w:next w:val="af8"/>
    <w:rsid w:val="0048220D"/>
    <w:pPr>
      <w:ind w:firstLine="851"/>
      <w:jc w:val="both"/>
    </w:pPr>
    <w:rPr>
      <w:sz w:val="24"/>
      <w:szCs w:val="24"/>
      <w:lang w:eastAsia="ru-RU"/>
    </w:rPr>
  </w:style>
  <w:style w:type="paragraph" w:customStyle="1" w:styleId="afffffffff0">
    <w:name w:val="Номер части"/>
    <w:next w:val="af8"/>
    <w:rsid w:val="0048220D"/>
    <w:pPr>
      <w:keepNext/>
      <w:keepLines/>
      <w:pageBreakBefore/>
      <w:suppressAutoHyphens/>
      <w:spacing w:before="1200"/>
      <w:ind w:left="3969"/>
      <w:jc w:val="right"/>
    </w:pPr>
    <w:rPr>
      <w:rFonts w:ascii="Arial" w:hAnsi="Arial"/>
      <w:b/>
      <w:caps/>
      <w:sz w:val="48"/>
      <w:szCs w:val="80"/>
    </w:rPr>
  </w:style>
  <w:style w:type="paragraph" w:customStyle="1" w:styleId="58">
    <w:name w:val="Заголовок 5 (дополнительный)"/>
    <w:basedOn w:val="50"/>
    <w:next w:val="af8"/>
    <w:rsid w:val="0048220D"/>
    <w:pPr>
      <w:keepLines/>
      <w:numPr>
        <w:numId w:val="0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</w:pPr>
    <w:rPr>
      <w:i/>
      <w:snapToGrid/>
      <w:sz w:val="26"/>
      <w:szCs w:val="28"/>
    </w:rPr>
  </w:style>
  <w:style w:type="paragraph" w:customStyle="1" w:styleId="2ff">
    <w:name w:val="Заголовок 2 (дополнительный)"/>
    <w:basedOn w:val="29"/>
    <w:next w:val="af8"/>
    <w:rsid w:val="0048220D"/>
    <w:pPr>
      <w:keepLines/>
      <w:numPr>
        <w:ilvl w:val="0"/>
        <w:numId w:val="0"/>
      </w:numPr>
      <w:tabs>
        <w:tab w:val="left" w:pos="0"/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120" w:after="120" w:line="240" w:lineRule="auto"/>
      <w:jc w:val="left"/>
    </w:pPr>
    <w:rPr>
      <w:rFonts w:eastAsia="Arial Unicode MS"/>
      <w:snapToGrid/>
      <w:kern w:val="0"/>
      <w:sz w:val="32"/>
      <w:szCs w:val="44"/>
    </w:rPr>
  </w:style>
  <w:style w:type="paragraph" w:customStyle="1" w:styleId="3fa">
    <w:name w:val="Заголовок 3 (дополнительный)"/>
    <w:basedOn w:val="3a"/>
    <w:next w:val="af8"/>
    <w:rsid w:val="0048220D"/>
    <w:pPr>
      <w:keepLines/>
      <w:numPr>
        <w:ilvl w:val="0"/>
        <w:numId w:val="0"/>
      </w:numPr>
      <w:tabs>
        <w:tab w:val="left" w:pos="0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120" w:after="120" w:line="240" w:lineRule="auto"/>
      <w:jc w:val="left"/>
    </w:pPr>
    <w:rPr>
      <w:szCs w:val="38"/>
    </w:rPr>
  </w:style>
  <w:style w:type="paragraph" w:customStyle="1" w:styleId="4a">
    <w:name w:val="Заголовок 4 (дополнительный)"/>
    <w:basedOn w:val="41"/>
    <w:next w:val="af8"/>
    <w:rsid w:val="0048220D"/>
    <w:pPr>
      <w:keepLines/>
      <w:numPr>
        <w:ilvl w:val="0"/>
        <w:numId w:val="0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360" w:after="120"/>
    </w:pPr>
    <w:rPr>
      <w:snapToGrid/>
      <w:szCs w:val="28"/>
    </w:rPr>
  </w:style>
  <w:style w:type="paragraph" w:customStyle="1" w:styleId="67">
    <w:name w:val="Заголовок 6 (дополнительный)"/>
    <w:basedOn w:val="60"/>
    <w:next w:val="af8"/>
    <w:rsid w:val="0048220D"/>
    <w:pPr>
      <w:keepLines/>
      <w:numPr>
        <w:numId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80"/>
      <w:ind w:left="1152" w:hanging="1152"/>
    </w:pPr>
    <w:rPr>
      <w:snapToGrid/>
      <w:sz w:val="26"/>
      <w:szCs w:val="24"/>
    </w:rPr>
  </w:style>
  <w:style w:type="paragraph" w:customStyle="1" w:styleId="77">
    <w:name w:val="Заголовок 7 (дополнительный)"/>
    <w:basedOn w:val="71"/>
    <w:next w:val="af8"/>
    <w:rsid w:val="0048220D"/>
    <w:pPr>
      <w:keepLines/>
      <w:numPr>
        <w:numId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 w:after="120"/>
      <w:ind w:left="1296" w:hanging="1296"/>
    </w:pPr>
    <w:rPr>
      <w:rFonts w:ascii="Arial" w:hAnsi="Arial"/>
      <w:i/>
      <w:snapToGrid/>
      <w:sz w:val="24"/>
      <w:szCs w:val="24"/>
    </w:rPr>
  </w:style>
  <w:style w:type="paragraph" w:customStyle="1" w:styleId="83">
    <w:name w:val="Заголовок 8 (дополнительный)"/>
    <w:basedOn w:val="8"/>
    <w:next w:val="af8"/>
    <w:rsid w:val="0048220D"/>
    <w:pPr>
      <w:keepLines/>
      <w:numPr>
        <w:numId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 w:after="120"/>
      <w:ind w:left="1440" w:hanging="1440"/>
    </w:pPr>
    <w:rPr>
      <w:rFonts w:ascii="Arial" w:hAnsi="Arial"/>
      <w:bCs w:val="0"/>
      <w:iCs w:val="0"/>
      <w:sz w:val="24"/>
    </w:rPr>
  </w:style>
  <w:style w:type="paragraph" w:customStyle="1" w:styleId="92">
    <w:name w:val="Заголовок 9 (дополнительный)"/>
    <w:basedOn w:val="9"/>
    <w:next w:val="af8"/>
    <w:rsid w:val="0048220D"/>
    <w:pPr>
      <w:keepLines/>
      <w:numPr>
        <w:numId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 w:after="120"/>
      <w:ind w:left="1584" w:hanging="1584"/>
    </w:pPr>
    <w:rPr>
      <w:rFonts w:ascii="Arial" w:hAnsi="Arial" w:cs="Times New Roman"/>
      <w:b w:val="0"/>
      <w:bCs w:val="0"/>
      <w:sz w:val="24"/>
      <w:szCs w:val="24"/>
    </w:rPr>
  </w:style>
  <w:style w:type="paragraph" w:styleId="afffffffff1">
    <w:name w:val="Subtitle"/>
    <w:basedOn w:val="af8"/>
    <w:next w:val="af8"/>
    <w:link w:val="afffffffff2"/>
    <w:rsid w:val="0048220D"/>
    <w:pPr>
      <w:numPr>
        <w:ilvl w:val="1"/>
      </w:numPr>
      <w:spacing w:after="120"/>
      <w:ind w:firstLine="851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fffffff2">
    <w:name w:val="Подзаголовок Знак"/>
    <w:basedOn w:val="af9"/>
    <w:link w:val="afffffffff1"/>
    <w:rsid w:val="004822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ffffffff3">
    <w:name w:val="Подзаголовок (без уровня)"/>
    <w:basedOn w:val="afffffffff1"/>
    <w:next w:val="af8"/>
    <w:autoRedefine/>
    <w:rsid w:val="0048220D"/>
    <w:pPr>
      <w:numPr>
        <w:ilvl w:val="0"/>
      </w:numPr>
      <w:tabs>
        <w:tab w:val="num" w:pos="3592"/>
        <w:tab w:val="left" w:pos="3686"/>
      </w:tabs>
      <w:ind w:left="3592" w:firstLine="397"/>
      <w:jc w:val="left"/>
    </w:pPr>
    <w:rPr>
      <w:rFonts w:ascii="Times New Roman" w:eastAsia="Times New Roman" w:hAnsi="Times New Roman" w:cs="Times New Roman"/>
      <w:b/>
      <w:i w:val="0"/>
      <w:iCs w:val="0"/>
      <w:color w:val="auto"/>
      <w:spacing w:val="0"/>
      <w:sz w:val="40"/>
      <w:szCs w:val="40"/>
    </w:rPr>
  </w:style>
  <w:style w:type="paragraph" w:customStyle="1" w:styleId="afffffffff4">
    <w:name w:val="Базовый стиль надписей"/>
    <w:basedOn w:val="af8"/>
    <w:rsid w:val="000731C0"/>
    <w:pPr>
      <w:spacing w:after="120"/>
      <w:jc w:val="center"/>
    </w:pPr>
    <w:rPr>
      <w:sz w:val="24"/>
      <w:szCs w:val="24"/>
      <w:lang w:eastAsia="ru-RU"/>
    </w:rPr>
  </w:style>
  <w:style w:type="paragraph" w:customStyle="1" w:styleId="1ff2">
    <w:name w:val="Надпись 1"/>
    <w:basedOn w:val="afffffffff4"/>
    <w:next w:val="af8"/>
    <w:rsid w:val="0048220D"/>
    <w:rPr>
      <w:sz w:val="80"/>
    </w:rPr>
  </w:style>
  <w:style w:type="paragraph" w:customStyle="1" w:styleId="1ff3">
    <w:name w:val="Надпись 1 (прописные)"/>
    <w:basedOn w:val="1ff2"/>
    <w:next w:val="af8"/>
    <w:rsid w:val="0048220D"/>
    <w:rPr>
      <w:caps/>
    </w:rPr>
  </w:style>
  <w:style w:type="paragraph" w:customStyle="1" w:styleId="2ff0">
    <w:name w:val="Надпись 2"/>
    <w:basedOn w:val="afffffffff4"/>
    <w:next w:val="af8"/>
    <w:rsid w:val="0048220D"/>
    <w:rPr>
      <w:sz w:val="64"/>
    </w:rPr>
  </w:style>
  <w:style w:type="paragraph" w:customStyle="1" w:styleId="2ff1">
    <w:name w:val="Надпись 2 (прописные)"/>
    <w:basedOn w:val="2ff0"/>
    <w:next w:val="af8"/>
    <w:rsid w:val="0048220D"/>
    <w:rPr>
      <w:caps/>
    </w:rPr>
  </w:style>
  <w:style w:type="paragraph" w:customStyle="1" w:styleId="3fb">
    <w:name w:val="Надпись 3"/>
    <w:basedOn w:val="afffffffff4"/>
    <w:next w:val="af8"/>
    <w:rsid w:val="0048220D"/>
    <w:rPr>
      <w:sz w:val="52"/>
    </w:rPr>
  </w:style>
  <w:style w:type="paragraph" w:customStyle="1" w:styleId="3fc">
    <w:name w:val="Надпись 3 (прописные)"/>
    <w:basedOn w:val="3fb"/>
    <w:next w:val="af8"/>
    <w:rsid w:val="0048220D"/>
    <w:rPr>
      <w:caps/>
    </w:rPr>
  </w:style>
  <w:style w:type="paragraph" w:customStyle="1" w:styleId="4b">
    <w:name w:val="Надпись 4"/>
    <w:basedOn w:val="afffffffff4"/>
    <w:next w:val="af8"/>
    <w:rsid w:val="0048220D"/>
    <w:rPr>
      <w:b/>
      <w:sz w:val="44"/>
    </w:rPr>
  </w:style>
  <w:style w:type="paragraph" w:customStyle="1" w:styleId="4c">
    <w:name w:val="Надпись 4 (прописные)"/>
    <w:basedOn w:val="4b"/>
    <w:next w:val="af8"/>
    <w:rsid w:val="0048220D"/>
    <w:rPr>
      <w:caps/>
    </w:rPr>
  </w:style>
  <w:style w:type="paragraph" w:customStyle="1" w:styleId="59">
    <w:name w:val="Надпись 5"/>
    <w:basedOn w:val="afffffffff4"/>
    <w:next w:val="af8"/>
    <w:rsid w:val="0048220D"/>
    <w:rPr>
      <w:b/>
      <w:sz w:val="40"/>
    </w:rPr>
  </w:style>
  <w:style w:type="paragraph" w:customStyle="1" w:styleId="5a">
    <w:name w:val="Надпись 5 (прописные)"/>
    <w:basedOn w:val="59"/>
    <w:next w:val="af8"/>
    <w:rsid w:val="0048220D"/>
    <w:rPr>
      <w:caps/>
    </w:rPr>
  </w:style>
  <w:style w:type="paragraph" w:customStyle="1" w:styleId="68">
    <w:name w:val="Надпись 6"/>
    <w:basedOn w:val="afffffffff4"/>
    <w:next w:val="af8"/>
    <w:rsid w:val="0048220D"/>
    <w:rPr>
      <w:b/>
      <w:sz w:val="36"/>
    </w:rPr>
  </w:style>
  <w:style w:type="paragraph" w:customStyle="1" w:styleId="69">
    <w:name w:val="Надпись 6 (прописные)"/>
    <w:basedOn w:val="68"/>
    <w:next w:val="af8"/>
    <w:rsid w:val="0048220D"/>
    <w:rPr>
      <w:caps/>
    </w:rPr>
  </w:style>
  <w:style w:type="paragraph" w:customStyle="1" w:styleId="78">
    <w:name w:val="Надпись 7"/>
    <w:basedOn w:val="afffffffff4"/>
    <w:next w:val="af8"/>
    <w:rsid w:val="0048220D"/>
    <w:rPr>
      <w:b/>
      <w:sz w:val="32"/>
    </w:rPr>
  </w:style>
  <w:style w:type="paragraph" w:customStyle="1" w:styleId="79">
    <w:name w:val="Надпись 7 (прописные)"/>
    <w:basedOn w:val="78"/>
    <w:next w:val="af8"/>
    <w:rsid w:val="0048220D"/>
    <w:rPr>
      <w:caps/>
    </w:rPr>
  </w:style>
  <w:style w:type="paragraph" w:customStyle="1" w:styleId="84">
    <w:name w:val="Надпись 8"/>
    <w:basedOn w:val="afffffffff4"/>
    <w:next w:val="af8"/>
    <w:rsid w:val="0048220D"/>
    <w:rPr>
      <w:b/>
      <w:sz w:val="28"/>
    </w:rPr>
  </w:style>
  <w:style w:type="paragraph" w:customStyle="1" w:styleId="85">
    <w:name w:val="Надпись 8 (прописные)"/>
    <w:basedOn w:val="84"/>
    <w:next w:val="af8"/>
    <w:rsid w:val="0048220D"/>
    <w:rPr>
      <w:caps/>
    </w:rPr>
  </w:style>
  <w:style w:type="paragraph" w:customStyle="1" w:styleId="93">
    <w:name w:val="Надпись 9"/>
    <w:basedOn w:val="afffffffff4"/>
    <w:next w:val="af8"/>
    <w:rsid w:val="0048220D"/>
  </w:style>
  <w:style w:type="paragraph" w:customStyle="1" w:styleId="94">
    <w:name w:val="Надпись 9 (прописные)"/>
    <w:basedOn w:val="93"/>
    <w:next w:val="af8"/>
    <w:rsid w:val="0048220D"/>
    <w:rPr>
      <w:caps/>
    </w:rPr>
  </w:style>
  <w:style w:type="paragraph" w:customStyle="1" w:styleId="afffffffff5">
    <w:name w:val="Название таблицы (по правому краю)"/>
    <w:basedOn w:val="affffffffd"/>
    <w:next w:val="af8"/>
    <w:rsid w:val="0048220D"/>
    <w:pPr>
      <w:jc w:val="right"/>
    </w:pPr>
  </w:style>
  <w:style w:type="paragraph" w:customStyle="1" w:styleId="afffffffff6">
    <w:name w:val="Заголовок приложения"/>
    <w:basedOn w:val="afffffffff1"/>
    <w:rsid w:val="0048220D"/>
    <w:pPr>
      <w:keepNext/>
      <w:keepLines/>
      <w:pageBreakBefore/>
      <w:numPr>
        <w:ilvl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ind w:firstLine="851"/>
      <w:jc w:val="right"/>
    </w:pPr>
    <w:rPr>
      <w:rFonts w:ascii="Times New Roman" w:eastAsia="Times New Roman" w:hAnsi="Times New Roman" w:cs="Times New Roman"/>
      <w:b/>
      <w:i w:val="0"/>
      <w:iCs w:val="0"/>
      <w:color w:val="auto"/>
      <w:spacing w:val="0"/>
      <w:sz w:val="40"/>
      <w:szCs w:val="40"/>
    </w:rPr>
  </w:style>
  <w:style w:type="paragraph" w:customStyle="1" w:styleId="afffffffff7">
    <w:name w:val="Подзаголовок приложения"/>
    <w:basedOn w:val="af8"/>
    <w:rsid w:val="0048220D"/>
    <w:pPr>
      <w:spacing w:after="120"/>
      <w:ind w:firstLine="851"/>
      <w:jc w:val="both"/>
    </w:pPr>
    <w:rPr>
      <w:sz w:val="24"/>
      <w:szCs w:val="24"/>
      <w:lang w:eastAsia="ru-RU"/>
    </w:rPr>
  </w:style>
  <w:style w:type="paragraph" w:customStyle="1" w:styleId="afffffffff8">
    <w:name w:val="Тип приложения"/>
    <w:basedOn w:val="afffffffff6"/>
    <w:next w:val="afffffffff7"/>
    <w:rsid w:val="0048220D"/>
    <w:pPr>
      <w:pageBreakBefore w:val="0"/>
    </w:pPr>
    <w:rPr>
      <w:b w:val="0"/>
      <w:caps/>
      <w:sz w:val="24"/>
    </w:rPr>
  </w:style>
  <w:style w:type="paragraph" w:customStyle="1" w:styleId="--">
    <w:name w:val="- СТРАНИЦА -"/>
    <w:rsid w:val="0048220D"/>
    <w:rPr>
      <w:sz w:val="24"/>
      <w:szCs w:val="24"/>
    </w:rPr>
  </w:style>
  <w:style w:type="paragraph" w:customStyle="1" w:styleId="afffffffff9">
    <w:name w:val="Лист_утверждения"/>
    <w:basedOn w:val="af8"/>
    <w:rsid w:val="000731C0"/>
    <w:pPr>
      <w:spacing w:after="120"/>
      <w:jc w:val="center"/>
    </w:pPr>
    <w:rPr>
      <w:caps/>
      <w:sz w:val="32"/>
      <w:szCs w:val="24"/>
      <w:lang w:eastAsia="ru-RU"/>
    </w:rPr>
  </w:style>
  <w:style w:type="paragraph" w:customStyle="1" w:styleId="afffffffffa">
    <w:name w:val="Титул_абзац_ГОСТ_Утверждено_Согласовано"/>
    <w:basedOn w:val="af8"/>
    <w:rsid w:val="0048220D"/>
    <w:pPr>
      <w:spacing w:after="120"/>
      <w:ind w:left="-850"/>
      <w:jc w:val="right"/>
    </w:pPr>
    <w:rPr>
      <w:caps/>
      <w:sz w:val="24"/>
      <w:szCs w:val="28"/>
      <w:lang w:eastAsia="ru-RU"/>
    </w:rPr>
  </w:style>
  <w:style w:type="paragraph" w:customStyle="1" w:styleId="afffffffffb">
    <w:name w:val="Титул_абзац_ГОСТ_Текст_Утверждено_Согласовано"/>
    <w:basedOn w:val="af8"/>
    <w:rsid w:val="0048220D"/>
    <w:pPr>
      <w:spacing w:after="160"/>
      <w:ind w:left="-850"/>
      <w:jc w:val="right"/>
    </w:pPr>
    <w:rPr>
      <w:sz w:val="24"/>
      <w:szCs w:val="24"/>
      <w:lang w:eastAsia="ru-RU"/>
    </w:rPr>
  </w:style>
  <w:style w:type="paragraph" w:customStyle="1" w:styleId="afffffffffc">
    <w:name w:val="Титул_абзац_ГОСТ_ЛУ_Наименование_программы"/>
    <w:basedOn w:val="af8"/>
    <w:rsid w:val="0048220D"/>
    <w:pPr>
      <w:spacing w:after="120"/>
      <w:jc w:val="center"/>
    </w:pPr>
    <w:rPr>
      <w:caps/>
      <w:sz w:val="32"/>
      <w:szCs w:val="32"/>
      <w:lang w:eastAsia="ru-RU"/>
    </w:rPr>
  </w:style>
  <w:style w:type="paragraph" w:customStyle="1" w:styleId="afffffffffd">
    <w:name w:val="Титул_абзац_ГОСТ_ЛУ_Наименование_документа"/>
    <w:basedOn w:val="af8"/>
    <w:rsid w:val="0048220D"/>
    <w:pPr>
      <w:spacing w:after="120"/>
      <w:jc w:val="center"/>
    </w:pPr>
    <w:rPr>
      <w:b/>
      <w:sz w:val="32"/>
      <w:szCs w:val="24"/>
      <w:lang w:eastAsia="ru-RU"/>
    </w:rPr>
  </w:style>
  <w:style w:type="paragraph" w:customStyle="1" w:styleId="afffffffffe">
    <w:name w:val="Титул_абзац_ГОСТ_ЛУ_Вид_документа"/>
    <w:basedOn w:val="af8"/>
    <w:rsid w:val="0048220D"/>
    <w:pPr>
      <w:spacing w:after="120"/>
      <w:jc w:val="center"/>
    </w:pPr>
    <w:rPr>
      <w:sz w:val="28"/>
      <w:szCs w:val="24"/>
      <w:lang w:eastAsia="ru-RU"/>
    </w:rPr>
  </w:style>
  <w:style w:type="paragraph" w:customStyle="1" w:styleId="affffffffff">
    <w:name w:val="Титул_абзац_ГОСТ_Лист_утверждения"/>
    <w:basedOn w:val="af8"/>
    <w:rsid w:val="0048220D"/>
    <w:pPr>
      <w:spacing w:after="120"/>
      <w:ind w:left="-850"/>
      <w:jc w:val="center"/>
    </w:pPr>
    <w:rPr>
      <w:b/>
      <w:sz w:val="52"/>
      <w:szCs w:val="48"/>
      <w:lang w:eastAsia="ru-RU"/>
    </w:rPr>
  </w:style>
  <w:style w:type="paragraph" w:customStyle="1" w:styleId="affffffffff0">
    <w:name w:val="Титул_абзац_ГОСТ_ЛУ_Обозначение_документа"/>
    <w:basedOn w:val="af8"/>
    <w:rsid w:val="0048220D"/>
    <w:pPr>
      <w:spacing w:after="120"/>
      <w:jc w:val="center"/>
    </w:pPr>
    <w:rPr>
      <w:sz w:val="28"/>
      <w:szCs w:val="24"/>
      <w:lang w:eastAsia="ru-RU"/>
    </w:rPr>
  </w:style>
  <w:style w:type="paragraph" w:customStyle="1" w:styleId="affffffffff1">
    <w:name w:val="Титул_абзац_ГОСТ_Объем_документа"/>
    <w:basedOn w:val="af8"/>
    <w:rsid w:val="0048220D"/>
    <w:pPr>
      <w:spacing w:after="120"/>
      <w:ind w:left="-850"/>
      <w:jc w:val="center"/>
    </w:pPr>
    <w:rPr>
      <w:sz w:val="28"/>
      <w:szCs w:val="24"/>
      <w:lang w:eastAsia="ru-RU"/>
    </w:rPr>
  </w:style>
  <w:style w:type="paragraph" w:customStyle="1" w:styleId="affffffffff2">
    <w:name w:val="Титул_абзац_ГОСТ_ЛУ_Согласовано_подписи"/>
    <w:basedOn w:val="afffffffffb"/>
    <w:rsid w:val="0048220D"/>
    <w:pPr>
      <w:spacing w:after="0"/>
    </w:pPr>
  </w:style>
  <w:style w:type="paragraph" w:customStyle="1" w:styleId="affffffffff3">
    <w:name w:val="Титул_абзац_ГОСТ_Год_издания"/>
    <w:basedOn w:val="af8"/>
    <w:rsid w:val="0048220D"/>
    <w:pPr>
      <w:spacing w:after="120"/>
      <w:ind w:left="-850"/>
      <w:jc w:val="center"/>
    </w:pPr>
    <w:rPr>
      <w:rFonts w:ascii="Arial" w:hAnsi="Arial"/>
      <w:sz w:val="24"/>
      <w:szCs w:val="24"/>
      <w:lang w:eastAsia="ru-RU"/>
    </w:rPr>
  </w:style>
  <w:style w:type="paragraph" w:customStyle="1" w:styleId="affffffffff4">
    <w:name w:val="Табличный (по левому краю)"/>
    <w:basedOn w:val="af8"/>
    <w:rsid w:val="000731C0"/>
    <w:pPr>
      <w:spacing w:before="40" w:after="80"/>
    </w:pPr>
    <w:rPr>
      <w:bCs/>
      <w:szCs w:val="18"/>
      <w:lang w:eastAsia="ru-RU"/>
    </w:rPr>
  </w:style>
  <w:style w:type="paragraph" w:customStyle="1" w:styleId="affffffffff5">
    <w:name w:val="Табличный (по центру)"/>
    <w:basedOn w:val="af8"/>
    <w:rsid w:val="000731C0"/>
    <w:pPr>
      <w:spacing w:before="40" w:after="80"/>
      <w:jc w:val="center"/>
    </w:pPr>
    <w:rPr>
      <w:bCs/>
      <w:szCs w:val="18"/>
      <w:lang w:eastAsia="ru-RU"/>
    </w:rPr>
  </w:style>
  <w:style w:type="paragraph" w:customStyle="1" w:styleId="affffffffff6">
    <w:name w:val="Табличный (по правому краю)"/>
    <w:basedOn w:val="af8"/>
    <w:rsid w:val="000731C0"/>
    <w:pPr>
      <w:spacing w:before="40" w:after="80"/>
      <w:jc w:val="right"/>
    </w:pPr>
    <w:rPr>
      <w:bCs/>
      <w:szCs w:val="18"/>
      <w:lang w:eastAsia="ru-RU"/>
    </w:rPr>
  </w:style>
  <w:style w:type="paragraph" w:customStyle="1" w:styleId="affffffffff7">
    <w:name w:val="Список (тбл)"/>
    <w:basedOn w:val="af8"/>
    <w:rsid w:val="007A229D"/>
    <w:pPr>
      <w:spacing w:before="40" w:after="80"/>
      <w:ind w:left="397" w:hanging="397"/>
    </w:pPr>
    <w:rPr>
      <w:bCs/>
      <w:szCs w:val="18"/>
      <w:lang w:eastAsia="ru-RU"/>
    </w:rPr>
  </w:style>
  <w:style w:type="paragraph" w:customStyle="1" w:styleId="2ff2">
    <w:name w:val="Список 2 (тбл)"/>
    <w:basedOn w:val="af8"/>
    <w:rsid w:val="007A229D"/>
    <w:pPr>
      <w:spacing w:before="40" w:after="80"/>
      <w:ind w:left="1134" w:hanging="397"/>
    </w:pPr>
    <w:rPr>
      <w:bCs/>
      <w:szCs w:val="18"/>
      <w:lang w:eastAsia="ru-RU"/>
    </w:rPr>
  </w:style>
  <w:style w:type="paragraph" w:customStyle="1" w:styleId="3fd">
    <w:name w:val="Список 3 (тбл)"/>
    <w:basedOn w:val="af8"/>
    <w:rsid w:val="007A229D"/>
    <w:pPr>
      <w:spacing w:before="40" w:after="80"/>
      <w:ind w:left="1701" w:hanging="397"/>
    </w:pPr>
    <w:rPr>
      <w:bCs/>
      <w:szCs w:val="18"/>
      <w:lang w:eastAsia="ru-RU"/>
    </w:rPr>
  </w:style>
  <w:style w:type="paragraph" w:customStyle="1" w:styleId="4d">
    <w:name w:val="Список 4 (тбл)"/>
    <w:basedOn w:val="af8"/>
    <w:rsid w:val="007A229D"/>
    <w:pPr>
      <w:spacing w:before="40" w:after="80"/>
      <w:ind w:left="2268" w:hanging="397"/>
    </w:pPr>
    <w:rPr>
      <w:bCs/>
      <w:szCs w:val="18"/>
      <w:lang w:eastAsia="ru-RU"/>
    </w:rPr>
  </w:style>
  <w:style w:type="paragraph" w:customStyle="1" w:styleId="5b">
    <w:name w:val="Список 5 (тбл)"/>
    <w:basedOn w:val="af8"/>
    <w:rsid w:val="007A229D"/>
    <w:pPr>
      <w:spacing w:before="40" w:after="80"/>
      <w:ind w:left="2835" w:hanging="567"/>
    </w:pPr>
    <w:rPr>
      <w:bCs/>
      <w:szCs w:val="18"/>
      <w:lang w:eastAsia="ru-RU"/>
    </w:rPr>
  </w:style>
  <w:style w:type="paragraph" w:customStyle="1" w:styleId="affffffffff8">
    <w:name w:val="__название_главы"/>
    <w:rsid w:val="0048220D"/>
    <w:pPr>
      <w:spacing w:after="120"/>
      <w:jc w:val="both"/>
    </w:pPr>
    <w:rPr>
      <w:rFonts w:ascii="Book Antiqua" w:hAnsi="Book Antiqua"/>
      <w:sz w:val="24"/>
      <w:szCs w:val="24"/>
    </w:rPr>
  </w:style>
  <w:style w:type="paragraph" w:customStyle="1" w:styleId="affffffffff9">
    <w:name w:val="Титул_абзац_Эмблема компании"/>
    <w:basedOn w:val="af8"/>
    <w:rsid w:val="0048220D"/>
    <w:pPr>
      <w:ind w:left="-850"/>
      <w:jc w:val="center"/>
    </w:pPr>
    <w:rPr>
      <w:rFonts w:ascii="Arial" w:hAnsi="Arial"/>
      <w:sz w:val="16"/>
      <w:szCs w:val="24"/>
      <w:lang w:val="en-US" w:eastAsia="ru-RU"/>
    </w:rPr>
  </w:style>
  <w:style w:type="paragraph" w:customStyle="1" w:styleId="affffffffffa">
    <w:name w:val="Базовый указатель"/>
    <w:basedOn w:val="af8"/>
    <w:rsid w:val="0048220D"/>
    <w:pPr>
      <w:spacing w:after="120"/>
      <w:ind w:firstLine="851"/>
      <w:jc w:val="both"/>
    </w:pPr>
    <w:rPr>
      <w:sz w:val="24"/>
      <w:szCs w:val="24"/>
      <w:lang w:eastAsia="ru-RU"/>
    </w:rPr>
  </w:style>
  <w:style w:type="paragraph" w:customStyle="1" w:styleId="-f0">
    <w:name w:val="Примечания - слово"/>
    <w:basedOn w:val="affffffd"/>
    <w:next w:val="af8"/>
    <w:rsid w:val="00664162"/>
    <w:rPr>
      <w:spacing w:val="40"/>
    </w:rPr>
  </w:style>
  <w:style w:type="paragraph" w:customStyle="1" w:styleId="affffffffffb">
    <w:name w:val="Заг_табл"/>
    <w:basedOn w:val="af8"/>
    <w:autoRedefine/>
    <w:rsid w:val="0048220D"/>
    <w:pPr>
      <w:widowControl w:val="0"/>
      <w:tabs>
        <w:tab w:val="left" w:pos="6062"/>
        <w:tab w:val="left" w:pos="9180"/>
      </w:tabs>
      <w:spacing w:before="120" w:after="120" w:line="360" w:lineRule="auto"/>
      <w:ind w:firstLine="720"/>
      <w:jc w:val="center"/>
    </w:pPr>
    <w:rPr>
      <w:b/>
      <w:sz w:val="24"/>
      <w:szCs w:val="20"/>
      <w:lang w:eastAsia="ru-RU"/>
    </w:rPr>
  </w:style>
  <w:style w:type="paragraph" w:customStyle="1" w:styleId="affffffffffc">
    <w:name w:val="Стиль Основной текст"/>
    <w:aliases w:val="Заг1 + По ширине"/>
    <w:basedOn w:val="af8"/>
    <w:rsid w:val="000731C0"/>
    <w:pPr>
      <w:spacing w:before="120" w:after="120" w:line="360" w:lineRule="auto"/>
      <w:ind w:firstLine="720"/>
      <w:jc w:val="both"/>
    </w:pPr>
    <w:rPr>
      <w:sz w:val="24"/>
      <w:szCs w:val="20"/>
      <w:lang w:val="x-none" w:eastAsia="ru-RU"/>
    </w:rPr>
  </w:style>
  <w:style w:type="paragraph" w:customStyle="1" w:styleId="affffffffffd">
    <w:name w:val="Таблица ячейка по центру"/>
    <w:basedOn w:val="af8"/>
    <w:rsid w:val="0048220D"/>
    <w:pPr>
      <w:keepNext/>
      <w:spacing w:before="40" w:after="40"/>
      <w:ind w:left="57" w:right="57" w:firstLine="851"/>
      <w:jc w:val="center"/>
    </w:pPr>
    <w:rPr>
      <w:sz w:val="24"/>
      <w:szCs w:val="20"/>
      <w:lang w:eastAsia="ru-RU"/>
    </w:rPr>
  </w:style>
  <w:style w:type="paragraph" w:customStyle="1" w:styleId="affffffffffe">
    <w:name w:val="Таблица ячейка по левому краю"/>
    <w:basedOn w:val="af8"/>
    <w:rsid w:val="0048220D"/>
    <w:pPr>
      <w:spacing w:before="120" w:after="120" w:line="360" w:lineRule="auto"/>
      <w:ind w:firstLine="720"/>
    </w:pPr>
    <w:rPr>
      <w:sz w:val="24"/>
      <w:szCs w:val="20"/>
      <w:lang w:eastAsia="ru-RU"/>
    </w:rPr>
  </w:style>
  <w:style w:type="paragraph" w:customStyle="1" w:styleId="afffffffffff">
    <w:name w:val="Рисунок"/>
    <w:basedOn w:val="af8"/>
    <w:next w:val="af8"/>
    <w:rsid w:val="0048220D"/>
    <w:pPr>
      <w:keepNext/>
      <w:keepLines/>
      <w:spacing w:before="360" w:after="120" w:line="360" w:lineRule="auto"/>
      <w:ind w:firstLine="720"/>
      <w:jc w:val="center"/>
    </w:pPr>
    <w:rPr>
      <w:sz w:val="24"/>
      <w:szCs w:val="20"/>
      <w:lang w:eastAsia="ru-RU"/>
    </w:rPr>
  </w:style>
  <w:style w:type="paragraph" w:customStyle="1" w:styleId="afffffffffff0">
    <w:name w:val="__название_приложения"/>
    <w:rsid w:val="0048220D"/>
    <w:pPr>
      <w:spacing w:after="120"/>
      <w:jc w:val="both"/>
    </w:pPr>
    <w:rPr>
      <w:sz w:val="24"/>
      <w:szCs w:val="24"/>
    </w:rPr>
  </w:style>
  <w:style w:type="paragraph" w:customStyle="1" w:styleId="1ff4">
    <w:name w:val="_автор1"/>
    <w:rsid w:val="0048220D"/>
    <w:pPr>
      <w:spacing w:after="120"/>
      <w:ind w:left="1134"/>
      <w:jc w:val="both"/>
    </w:pPr>
    <w:rPr>
      <w:rFonts w:ascii="Book Antiqua" w:hAnsi="Book Antiqua"/>
      <w:szCs w:val="24"/>
    </w:rPr>
  </w:style>
  <w:style w:type="paragraph" w:customStyle="1" w:styleId="43">
    <w:name w:val="Примечания (4)"/>
    <w:basedOn w:val="af8"/>
    <w:next w:val="af8"/>
    <w:rsid w:val="00A07D11"/>
    <w:pPr>
      <w:keepNext/>
      <w:numPr>
        <w:numId w:val="56"/>
      </w:numPr>
      <w:tabs>
        <w:tab w:val="clear" w:pos="3113"/>
        <w:tab w:val="left" w:pos="3005"/>
      </w:tabs>
      <w:spacing w:before="60" w:after="120"/>
      <w:ind w:left="360" w:hanging="283"/>
      <w:jc w:val="both"/>
    </w:pPr>
    <w:rPr>
      <w:sz w:val="24"/>
      <w:lang w:eastAsia="ru-RU"/>
    </w:rPr>
  </w:style>
  <w:style w:type="paragraph" w:customStyle="1" w:styleId="1ff5">
    <w:name w:val="Текст1"/>
    <w:basedOn w:val="af8"/>
    <w:rsid w:val="0048220D"/>
    <w:pPr>
      <w:widowControl w:val="0"/>
      <w:spacing w:line="36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afffffffffff1">
    <w:name w:val="Нумерация стандарт"/>
    <w:basedOn w:val="af8"/>
    <w:next w:val="af8"/>
    <w:autoRedefine/>
    <w:rsid w:val="0048220D"/>
    <w:pPr>
      <w:tabs>
        <w:tab w:val="num" w:pos="2030"/>
      </w:tabs>
      <w:spacing w:after="120"/>
      <w:ind w:left="2030" w:hanging="360"/>
      <w:jc w:val="both"/>
    </w:pPr>
    <w:rPr>
      <w:sz w:val="24"/>
      <w:szCs w:val="24"/>
      <w:lang w:eastAsia="ru-RU"/>
    </w:rPr>
  </w:style>
  <w:style w:type="paragraph" w:customStyle="1" w:styleId="114">
    <w:name w:val="Текст11"/>
    <w:basedOn w:val="af8"/>
    <w:rsid w:val="0048220D"/>
    <w:pPr>
      <w:widowControl w:val="0"/>
      <w:spacing w:line="360" w:lineRule="auto"/>
      <w:ind w:firstLine="720"/>
      <w:jc w:val="both"/>
    </w:pPr>
    <w:rPr>
      <w:sz w:val="28"/>
      <w:szCs w:val="20"/>
      <w:lang w:eastAsia="ru-RU"/>
    </w:rPr>
  </w:style>
  <w:style w:type="character" w:styleId="afffffffffff2">
    <w:name w:val="endnote reference"/>
    <w:basedOn w:val="af9"/>
    <w:semiHidden/>
    <w:unhideWhenUsed/>
    <w:rsid w:val="000731C0"/>
    <w:rPr>
      <w:vertAlign w:val="superscript"/>
    </w:rPr>
  </w:style>
  <w:style w:type="character" w:styleId="afffffffffff3">
    <w:name w:val="Subtle Emphasis"/>
    <w:uiPriority w:val="19"/>
    <w:rsid w:val="0048220D"/>
    <w:rPr>
      <w:i/>
      <w:iCs/>
      <w:color w:val="808080"/>
    </w:rPr>
  </w:style>
  <w:style w:type="character" w:customStyle="1" w:styleId="afffffffffff4">
    <w:name w:val="Базовый стиль символов"/>
    <w:rsid w:val="0048220D"/>
    <w:rPr>
      <w:rFonts w:ascii="Times New Roman" w:hAnsi="Times New Roman" w:cs="Times New Roman" w:hint="default"/>
    </w:rPr>
  </w:style>
  <w:style w:type="paragraph" w:styleId="z-">
    <w:name w:val="HTML Bottom of Form"/>
    <w:basedOn w:val="af8"/>
    <w:next w:val="af8"/>
    <w:link w:val="z-0"/>
    <w:hidden/>
    <w:semiHidden/>
    <w:unhideWhenUsed/>
    <w:rsid w:val="0048220D"/>
    <w:pPr>
      <w:pBdr>
        <w:top w:val="single" w:sz="6" w:space="1" w:color="auto"/>
      </w:pBdr>
      <w:ind w:firstLine="851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f9"/>
    <w:link w:val="z-"/>
    <w:semiHidden/>
    <w:rsid w:val="0048220D"/>
    <w:rPr>
      <w:rFonts w:ascii="Arial" w:hAnsi="Arial" w:cs="Arial"/>
      <w:vanish/>
      <w:sz w:val="16"/>
      <w:szCs w:val="16"/>
    </w:rPr>
  </w:style>
  <w:style w:type="character" w:customStyle="1" w:styleId="afffffffffff5">
    <w:name w:val="Кнопка (с контуром)"/>
    <w:rsid w:val="0048220D"/>
    <w:rPr>
      <w:position w:val="-10"/>
      <w:bdr w:val="single" w:sz="4" w:space="0" w:color="C0C0C0" w:shadow="1" w:frame="1"/>
    </w:rPr>
  </w:style>
  <w:style w:type="character" w:customStyle="1" w:styleId="afffffffffff6">
    <w:name w:val="Кнопка"/>
    <w:rsid w:val="0048220D"/>
    <w:rPr>
      <w:position w:val="-10"/>
      <w:bdr w:val="none" w:sz="0" w:space="0" w:color="auto" w:frame="1"/>
    </w:rPr>
  </w:style>
  <w:style w:type="paragraph" w:styleId="z-1">
    <w:name w:val="HTML Top of Form"/>
    <w:basedOn w:val="af8"/>
    <w:next w:val="af8"/>
    <w:link w:val="z-2"/>
    <w:hidden/>
    <w:semiHidden/>
    <w:unhideWhenUsed/>
    <w:rsid w:val="0048220D"/>
    <w:pPr>
      <w:pBdr>
        <w:bottom w:val="single" w:sz="6" w:space="1" w:color="auto"/>
      </w:pBdr>
      <w:ind w:firstLine="851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Начало формы Знак"/>
    <w:basedOn w:val="af9"/>
    <w:link w:val="z-1"/>
    <w:semiHidden/>
    <w:rsid w:val="0048220D"/>
    <w:rPr>
      <w:rFonts w:ascii="Arial" w:hAnsi="Arial" w:cs="Arial"/>
      <w:vanish/>
      <w:sz w:val="16"/>
      <w:szCs w:val="16"/>
    </w:rPr>
  </w:style>
  <w:style w:type="character" w:customStyle="1" w:styleId="afffffffffff7">
    <w:name w:val="Выделение (полужирный)"/>
    <w:rsid w:val="0048220D"/>
    <w:rPr>
      <w:rFonts w:ascii="Times New Roman" w:hAnsi="Times New Roman" w:cs="Times New Roman" w:hint="default"/>
      <w:b/>
      <w:bCs w:val="0"/>
      <w:color w:val="auto"/>
    </w:rPr>
  </w:style>
  <w:style w:type="character" w:customStyle="1" w:styleId="afffffffffff8">
    <w:name w:val="Термин"/>
    <w:rsid w:val="0048220D"/>
    <w:rPr>
      <w:rFonts w:ascii="Arial" w:hAnsi="Arial" w:cs="Times New Roman" w:hint="default"/>
      <w:b/>
      <w:bCs w:val="0"/>
      <w:i/>
      <w:iCs w:val="0"/>
      <w:color w:val="auto"/>
    </w:rPr>
  </w:style>
  <w:style w:type="character" w:customStyle="1" w:styleId="afffffffffff9">
    <w:name w:val="Перекрестная ссылка"/>
    <w:rsid w:val="0048220D"/>
    <w:rPr>
      <w:rFonts w:ascii="Arial" w:hAnsi="Arial" w:cs="Arial" w:hint="default"/>
      <w:color w:val="000080"/>
      <w:sz w:val="22"/>
      <w:u w:val="single"/>
    </w:rPr>
  </w:style>
  <w:style w:type="character" w:customStyle="1" w:styleId="afffffffffffa">
    <w:name w:val="Выделение (шрифт)"/>
    <w:rsid w:val="0048220D"/>
    <w:rPr>
      <w:rFonts w:ascii="Arial" w:hAnsi="Arial" w:cs="Times New Roman" w:hint="default"/>
    </w:rPr>
  </w:style>
  <w:style w:type="character" w:customStyle="1" w:styleId="afffffffffffb">
    <w:name w:val="Моноширинный"/>
    <w:rsid w:val="0048220D"/>
    <w:rPr>
      <w:rFonts w:ascii="Courier New" w:hAnsi="Courier New" w:cs="Times New Roman" w:hint="default"/>
    </w:rPr>
  </w:style>
  <w:style w:type="paragraph" w:styleId="2ff3">
    <w:name w:val="List 2"/>
    <w:basedOn w:val="af8"/>
    <w:link w:val="2ff4"/>
    <w:semiHidden/>
    <w:unhideWhenUsed/>
    <w:rsid w:val="0048220D"/>
    <w:pPr>
      <w:spacing w:after="120"/>
      <w:ind w:left="566" w:hanging="283"/>
      <w:contextualSpacing/>
      <w:jc w:val="both"/>
    </w:pPr>
    <w:rPr>
      <w:sz w:val="24"/>
      <w:szCs w:val="24"/>
      <w:lang w:eastAsia="ru-RU"/>
    </w:rPr>
  </w:style>
  <w:style w:type="character" w:customStyle="1" w:styleId="2ff4">
    <w:name w:val="Список 2 Знак"/>
    <w:link w:val="2ff3"/>
    <w:semiHidden/>
    <w:locked/>
    <w:rsid w:val="0048220D"/>
    <w:rPr>
      <w:sz w:val="24"/>
      <w:szCs w:val="24"/>
    </w:rPr>
  </w:style>
  <w:style w:type="character" w:customStyle="1" w:styleId="afffffff1">
    <w:name w:val="Маркированный список Знак"/>
    <w:aliases w:val="List Bullet 1 Знак,UL Знак,_ ТЗ Маркированный список Знак"/>
    <w:link w:val="afffffff0"/>
    <w:locked/>
    <w:rsid w:val="0048220D"/>
    <w:rPr>
      <w:sz w:val="24"/>
    </w:rPr>
  </w:style>
  <w:style w:type="table" w:styleId="-30">
    <w:name w:val="Light List Accent 3"/>
    <w:basedOn w:val="afa"/>
    <w:uiPriority w:val="61"/>
    <w:rsid w:val="0048220D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5c">
    <w:name w:val="List Bullet 5"/>
    <w:basedOn w:val="affffffff8"/>
    <w:semiHidden/>
    <w:unhideWhenUsed/>
    <w:rsid w:val="0048220D"/>
    <w:pPr>
      <w:tabs>
        <w:tab w:val="num" w:pos="851"/>
        <w:tab w:val="left" w:pos="3686"/>
      </w:tabs>
      <w:ind w:firstLine="567"/>
    </w:pPr>
  </w:style>
  <w:style w:type="paragraph" w:styleId="4e">
    <w:name w:val="List Bullet 4"/>
    <w:basedOn w:val="affffffff8"/>
    <w:semiHidden/>
    <w:unhideWhenUsed/>
    <w:rsid w:val="0048220D"/>
    <w:pPr>
      <w:tabs>
        <w:tab w:val="left" w:pos="3119"/>
      </w:tabs>
    </w:pPr>
  </w:style>
  <w:style w:type="paragraph" w:styleId="3e">
    <w:name w:val="List Bullet 3"/>
    <w:basedOn w:val="affffffff8"/>
    <w:semiHidden/>
    <w:unhideWhenUsed/>
    <w:rsid w:val="0048220D"/>
    <w:pPr>
      <w:numPr>
        <w:numId w:val="57"/>
      </w:numPr>
      <w:tabs>
        <w:tab w:val="clear" w:pos="2515"/>
        <w:tab w:val="left" w:pos="2552"/>
      </w:tabs>
      <w:ind w:left="567" w:firstLine="0"/>
    </w:pPr>
  </w:style>
  <w:style w:type="paragraph" w:styleId="5d">
    <w:name w:val="List 5"/>
    <w:basedOn w:val="affffffff9"/>
    <w:unhideWhenUsed/>
    <w:rsid w:val="0048220D"/>
    <w:pPr>
      <w:ind w:left="2835" w:firstLine="454"/>
    </w:pPr>
  </w:style>
  <w:style w:type="paragraph" w:styleId="4f">
    <w:name w:val="List 4"/>
    <w:basedOn w:val="affffffff9"/>
    <w:unhideWhenUsed/>
    <w:rsid w:val="0048220D"/>
    <w:pPr>
      <w:ind w:left="2268" w:firstLine="454"/>
    </w:pPr>
  </w:style>
  <w:style w:type="paragraph" w:styleId="3fe">
    <w:name w:val="List 3"/>
    <w:basedOn w:val="affffffff9"/>
    <w:semiHidden/>
    <w:unhideWhenUsed/>
    <w:rsid w:val="0048220D"/>
    <w:pPr>
      <w:ind w:left="1701" w:firstLine="454"/>
    </w:pPr>
  </w:style>
  <w:style w:type="paragraph" w:styleId="afffffffffffc">
    <w:name w:val="List"/>
    <w:basedOn w:val="affffffff9"/>
    <w:semiHidden/>
    <w:unhideWhenUsed/>
    <w:rsid w:val="0048220D"/>
    <w:pPr>
      <w:ind w:left="567" w:firstLine="454"/>
    </w:pPr>
  </w:style>
  <w:style w:type="paragraph" w:styleId="5e">
    <w:name w:val="List Continue 5"/>
    <w:basedOn w:val="affffffff7"/>
    <w:semiHidden/>
    <w:unhideWhenUsed/>
    <w:rsid w:val="0048220D"/>
    <w:pPr>
      <w:ind w:left="2835" w:firstLine="851"/>
    </w:pPr>
  </w:style>
  <w:style w:type="paragraph" w:styleId="4f0">
    <w:name w:val="List Continue 4"/>
    <w:basedOn w:val="affffffff7"/>
    <w:semiHidden/>
    <w:unhideWhenUsed/>
    <w:rsid w:val="0048220D"/>
    <w:pPr>
      <w:ind w:left="2268" w:firstLine="851"/>
    </w:pPr>
  </w:style>
  <w:style w:type="paragraph" w:styleId="3ff">
    <w:name w:val="List Continue 3"/>
    <w:basedOn w:val="affffffff7"/>
    <w:semiHidden/>
    <w:unhideWhenUsed/>
    <w:rsid w:val="0048220D"/>
    <w:pPr>
      <w:ind w:left="1701" w:firstLine="851"/>
    </w:pPr>
  </w:style>
  <w:style w:type="paragraph" w:styleId="2ff5">
    <w:name w:val="List Continue 2"/>
    <w:basedOn w:val="affffffff7"/>
    <w:semiHidden/>
    <w:unhideWhenUsed/>
    <w:rsid w:val="0048220D"/>
    <w:pPr>
      <w:ind w:left="1134" w:firstLine="851"/>
    </w:pPr>
  </w:style>
  <w:style w:type="paragraph" w:customStyle="1" w:styleId="ae">
    <w:name w:val="Маркированный список (тбл)"/>
    <w:basedOn w:val="af8"/>
    <w:autoRedefine/>
    <w:rsid w:val="00A07D11"/>
    <w:pPr>
      <w:numPr>
        <w:numId w:val="58"/>
      </w:numPr>
      <w:tabs>
        <w:tab w:val="clear" w:pos="567"/>
      </w:tabs>
      <w:spacing w:before="40" w:after="80"/>
      <w:ind w:left="1429" w:firstLine="0"/>
    </w:pPr>
    <w:rPr>
      <w:bCs/>
      <w:szCs w:val="18"/>
      <w:lang w:eastAsia="ru-RU"/>
    </w:rPr>
  </w:style>
  <w:style w:type="paragraph" w:customStyle="1" w:styleId="afffffffffffd">
    <w:name w:val="Шапка таблицы"/>
    <w:basedOn w:val="af8"/>
    <w:rsid w:val="000731C0"/>
    <w:pPr>
      <w:keepNext/>
      <w:spacing w:before="60" w:after="80"/>
    </w:pPr>
    <w:rPr>
      <w:b/>
      <w:bCs/>
      <w:szCs w:val="18"/>
      <w:lang w:eastAsia="ru-RU"/>
    </w:rPr>
  </w:style>
  <w:style w:type="paragraph" w:customStyle="1" w:styleId="afffffffffffe">
    <w:name w:val="Базовый нумерованный список"/>
    <w:basedOn w:val="affffffff6"/>
    <w:rsid w:val="0048220D"/>
  </w:style>
  <w:style w:type="paragraph" w:customStyle="1" w:styleId="affffffffffff">
    <w:name w:val="Заголовок (без уровня)"/>
    <w:basedOn w:val="58"/>
    <w:next w:val="af8"/>
    <w:autoRedefine/>
    <w:rsid w:val="0048220D"/>
    <w:pPr>
      <w:jc w:val="center"/>
      <w:outlineLvl w:val="9"/>
    </w:pPr>
    <w:rPr>
      <w:i w:val="0"/>
      <w:sz w:val="40"/>
    </w:rPr>
  </w:style>
  <w:style w:type="paragraph" w:styleId="95">
    <w:name w:val="index 9"/>
    <w:basedOn w:val="affffffffffa"/>
    <w:next w:val="af8"/>
    <w:autoRedefine/>
    <w:semiHidden/>
    <w:unhideWhenUsed/>
    <w:rsid w:val="0048220D"/>
    <w:pPr>
      <w:spacing w:after="0"/>
      <w:ind w:left="1979" w:hanging="221"/>
      <w:jc w:val="left"/>
    </w:pPr>
  </w:style>
  <w:style w:type="paragraph" w:styleId="86">
    <w:name w:val="index 8"/>
    <w:basedOn w:val="affffffffffa"/>
    <w:next w:val="af8"/>
    <w:autoRedefine/>
    <w:semiHidden/>
    <w:unhideWhenUsed/>
    <w:rsid w:val="0048220D"/>
    <w:pPr>
      <w:spacing w:after="0"/>
      <w:ind w:left="1763" w:hanging="221"/>
      <w:jc w:val="left"/>
    </w:pPr>
  </w:style>
  <w:style w:type="paragraph" w:styleId="7a">
    <w:name w:val="index 7"/>
    <w:basedOn w:val="affffffffffa"/>
    <w:next w:val="af8"/>
    <w:autoRedefine/>
    <w:semiHidden/>
    <w:unhideWhenUsed/>
    <w:rsid w:val="0048220D"/>
    <w:pPr>
      <w:spacing w:after="0"/>
      <w:ind w:left="1542" w:hanging="221"/>
    </w:pPr>
  </w:style>
  <w:style w:type="paragraph" w:styleId="1ff6">
    <w:name w:val="index 1"/>
    <w:basedOn w:val="affffffffffa"/>
    <w:next w:val="af8"/>
    <w:autoRedefine/>
    <w:semiHidden/>
    <w:unhideWhenUsed/>
    <w:rsid w:val="0048220D"/>
    <w:pPr>
      <w:spacing w:after="0"/>
      <w:ind w:left="221" w:hanging="221"/>
      <w:jc w:val="left"/>
    </w:pPr>
    <w:rPr>
      <w:szCs w:val="21"/>
    </w:rPr>
  </w:style>
  <w:style w:type="paragraph" w:customStyle="1" w:styleId="affffffffffff0">
    <w:name w:val="Продолжение списка (тбл)"/>
    <w:basedOn w:val="af8"/>
    <w:rsid w:val="00A07D11"/>
    <w:pPr>
      <w:spacing w:before="40" w:after="80"/>
      <w:ind w:left="567"/>
    </w:pPr>
    <w:rPr>
      <w:bCs/>
      <w:szCs w:val="18"/>
      <w:lang w:eastAsia="ru-RU"/>
    </w:rPr>
  </w:style>
  <w:style w:type="paragraph" w:customStyle="1" w:styleId="affffffffffff1">
    <w:name w:val="Базовый нумерованный список (тбл)"/>
    <w:basedOn w:val="af8"/>
    <w:rsid w:val="000731C0"/>
    <w:pPr>
      <w:spacing w:before="40" w:after="80"/>
    </w:pPr>
    <w:rPr>
      <w:bCs/>
      <w:szCs w:val="18"/>
      <w:lang w:eastAsia="ru-RU"/>
    </w:rPr>
  </w:style>
  <w:style w:type="paragraph" w:customStyle="1" w:styleId="25">
    <w:name w:val="Нумерованный список 2 (тбл)"/>
    <w:basedOn w:val="affffffffffff1"/>
    <w:rsid w:val="0048220D"/>
    <w:pPr>
      <w:numPr>
        <w:numId w:val="59"/>
      </w:numPr>
      <w:tabs>
        <w:tab w:val="clear" w:pos="1134"/>
        <w:tab w:val="num" w:pos="1400"/>
      </w:tabs>
      <w:ind w:left="1060" w:firstLine="20"/>
    </w:pPr>
    <w:rPr>
      <w:bCs w:val="0"/>
      <w:szCs w:val="24"/>
    </w:rPr>
  </w:style>
  <w:style w:type="paragraph" w:customStyle="1" w:styleId="a8">
    <w:name w:val="Нумерованный список (тбл)"/>
    <w:basedOn w:val="affffffffffff1"/>
    <w:rsid w:val="0048220D"/>
    <w:pPr>
      <w:numPr>
        <w:numId w:val="60"/>
      </w:numPr>
      <w:tabs>
        <w:tab w:val="clear" w:pos="567"/>
        <w:tab w:val="num" w:pos="1571"/>
      </w:tabs>
      <w:ind w:left="1571" w:hanging="360"/>
    </w:pPr>
  </w:style>
  <w:style w:type="paragraph" w:customStyle="1" w:styleId="3c">
    <w:name w:val="Нумерованный список 3 (тбл)"/>
    <w:basedOn w:val="a8"/>
    <w:rsid w:val="0048220D"/>
    <w:pPr>
      <w:numPr>
        <w:numId w:val="61"/>
      </w:numPr>
      <w:tabs>
        <w:tab w:val="clear" w:pos="1701"/>
        <w:tab w:val="num" w:pos="1320"/>
      </w:tabs>
      <w:ind w:left="1707" w:hanging="780"/>
    </w:pPr>
  </w:style>
  <w:style w:type="paragraph" w:customStyle="1" w:styleId="affffffffffff2">
    <w:name w:val="Заголовок части"/>
    <w:basedOn w:val="af8"/>
    <w:next w:val="af8"/>
    <w:rsid w:val="000731C0"/>
    <w:pPr>
      <w:keepNext/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1200" w:after="2600"/>
      <w:ind w:left="1"/>
      <w:jc w:val="center"/>
      <w:outlineLvl w:val="0"/>
    </w:pPr>
    <w:rPr>
      <w:rFonts w:ascii="Arial" w:hAnsi="Arial"/>
      <w:b/>
      <w:caps/>
      <w:sz w:val="48"/>
      <w:szCs w:val="60"/>
      <w:lang w:eastAsia="ru-RU"/>
    </w:rPr>
  </w:style>
  <w:style w:type="numbering" w:customStyle="1" w:styleId="af2">
    <w:name w:val="Стиль нумерованный"/>
    <w:rsid w:val="0048220D"/>
    <w:pPr>
      <w:numPr>
        <w:numId w:val="62"/>
      </w:numPr>
    </w:pPr>
  </w:style>
  <w:style w:type="paragraph" w:customStyle="1" w:styleId="27">
    <w:name w:val="Заголовок 2 мой"/>
    <w:basedOn w:val="af8"/>
    <w:rsid w:val="0048220D"/>
    <w:pPr>
      <w:keepNext/>
      <w:keepLines/>
      <w:numPr>
        <w:ilvl w:val="1"/>
        <w:numId w:val="63"/>
      </w:numPr>
      <w:spacing w:before="240" w:line="276" w:lineRule="auto"/>
      <w:ind w:left="1068"/>
      <w:jc w:val="both"/>
      <w:outlineLvl w:val="0"/>
    </w:pPr>
    <w:rPr>
      <w:rFonts w:eastAsiaTheme="majorEastAsia" w:cstheme="majorBidi"/>
      <w:b/>
      <w:color w:val="365F91" w:themeColor="accent1" w:themeShade="BF"/>
      <w:sz w:val="28"/>
      <w:szCs w:val="28"/>
      <w:lang w:eastAsia="ru-RU"/>
    </w:rPr>
  </w:style>
  <w:style w:type="paragraph" w:customStyle="1" w:styleId="38">
    <w:name w:val="Заголовок 3 мой"/>
    <w:basedOn w:val="27"/>
    <w:link w:val="3ff0"/>
    <w:rsid w:val="0048220D"/>
    <w:pPr>
      <w:numPr>
        <w:ilvl w:val="2"/>
      </w:numPr>
      <w:ind w:left="2136"/>
    </w:pPr>
    <w:rPr>
      <w:sz w:val="24"/>
    </w:rPr>
  </w:style>
  <w:style w:type="paragraph" w:customStyle="1" w:styleId="39">
    <w:name w:val="заголовок 3 мой"/>
    <w:basedOn w:val="38"/>
    <w:rsid w:val="0048220D"/>
    <w:pPr>
      <w:numPr>
        <w:ilvl w:val="3"/>
      </w:numPr>
      <w:tabs>
        <w:tab w:val="num" w:pos="2520"/>
        <w:tab w:val="num" w:pos="2892"/>
      </w:tabs>
      <w:ind w:left="2225" w:hanging="360"/>
    </w:pPr>
    <w:rPr>
      <w:b w:val="0"/>
    </w:rPr>
  </w:style>
  <w:style w:type="character" w:customStyle="1" w:styleId="3ff0">
    <w:name w:val="Заголовок 3 мой Знак"/>
    <w:basedOn w:val="af9"/>
    <w:link w:val="38"/>
    <w:rsid w:val="0048220D"/>
    <w:rPr>
      <w:rFonts w:eastAsiaTheme="majorEastAsia" w:cstheme="majorBidi"/>
      <w:b/>
      <w:color w:val="365F91" w:themeColor="accent1" w:themeShade="BF"/>
      <w:sz w:val="24"/>
      <w:szCs w:val="28"/>
    </w:rPr>
  </w:style>
  <w:style w:type="paragraph" w:customStyle="1" w:styleId="affffffffffff3">
    <w:name w:val="Титульный лист"/>
    <w:basedOn w:val="af8"/>
    <w:uiPriority w:val="99"/>
    <w:rsid w:val="0048220D"/>
    <w:pPr>
      <w:keepNext/>
      <w:widowControl w:val="0"/>
      <w:autoSpaceDN w:val="0"/>
      <w:adjustRightInd w:val="0"/>
      <w:spacing w:line="360" w:lineRule="auto"/>
      <w:jc w:val="center"/>
      <w:textAlignment w:val="baseline"/>
    </w:pPr>
    <w:rPr>
      <w:rFonts w:cs="Arial"/>
      <w:sz w:val="24"/>
      <w:szCs w:val="24"/>
      <w:lang w:eastAsia="ru-RU"/>
    </w:rPr>
  </w:style>
  <w:style w:type="table" w:customStyle="1" w:styleId="ScrollTableNormal">
    <w:name w:val="Scroll Table Normal"/>
    <w:basedOn w:val="afa"/>
    <w:uiPriority w:val="99"/>
    <w:qFormat/>
    <w:rsid w:val="0048220D"/>
    <w:pPr>
      <w:spacing w:after="120"/>
    </w:pPr>
    <w:rPr>
      <w:rFonts w:ascii="Arial" w:hAnsi="Arial"/>
      <w:szCs w:val="24"/>
      <w:lang w:val="en-US" w:eastAsia="en-US"/>
    </w:rPr>
    <w:tblPr>
      <w:tblStyleRowBandSize w:val="1"/>
      <w:tblStyleColBandSize w:val="1"/>
      <w:tblInd w:w="0" w:type="nil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 w:cs="Arial" w:hint="default"/>
        <w:b/>
        <w:bCs w:val="0"/>
        <w:i w:val="0"/>
        <w:iCs w:val="0"/>
        <w:color w:val="262626" w:themeColor="text1" w:themeTint="D9"/>
        <w:sz w:val="20"/>
        <w:szCs w:val="20"/>
      </w:rPr>
      <w:tblPr/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</w:style>
  <w:style w:type="table" w:styleId="2ff6">
    <w:name w:val="Plain Table 2"/>
    <w:basedOn w:val="afa"/>
    <w:uiPriority w:val="42"/>
    <w:rsid w:val="004822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ffffffffff4">
    <w:name w:val="_Табл_Текст_лев"/>
    <w:basedOn w:val="af8"/>
    <w:rsid w:val="0048220D"/>
    <w:pPr>
      <w:keepNext/>
      <w:keepLines/>
    </w:pPr>
    <w:rPr>
      <w:sz w:val="24"/>
      <w:szCs w:val="20"/>
      <w:lang w:eastAsia="ru-RU"/>
    </w:rPr>
  </w:style>
  <w:style w:type="paragraph" w:customStyle="1" w:styleId="1ff7">
    <w:name w:val="Обычный 1"/>
    <w:basedOn w:val="af8"/>
    <w:link w:val="1ff8"/>
    <w:rsid w:val="00AC38FE"/>
    <w:pPr>
      <w:spacing w:line="360" w:lineRule="auto"/>
      <w:ind w:firstLine="540"/>
      <w:jc w:val="both"/>
    </w:pPr>
    <w:rPr>
      <w:szCs w:val="20"/>
      <w:lang w:val="x-none" w:eastAsia="x-none"/>
    </w:rPr>
  </w:style>
  <w:style w:type="character" w:customStyle="1" w:styleId="1ff8">
    <w:name w:val="Обычный 1 Знак"/>
    <w:link w:val="1ff7"/>
    <w:locked/>
    <w:rsid w:val="00AC38FE"/>
    <w:rPr>
      <w:lang w:val="x-none" w:eastAsia="x-none"/>
    </w:rPr>
  </w:style>
  <w:style w:type="paragraph" w:customStyle="1" w:styleId="affffffffffff5">
    <w:name w:val="ТЗ нумерованный список без отступа"/>
    <w:basedOn w:val="1f7"/>
    <w:rsid w:val="00D71918"/>
    <w:pPr>
      <w:tabs>
        <w:tab w:val="num" w:pos="1211"/>
      </w:tabs>
      <w:ind w:firstLine="851"/>
    </w:pPr>
  </w:style>
  <w:style w:type="paragraph" w:customStyle="1" w:styleId="2ff7">
    <w:name w:val="ТЗ_Заголовок 2_прил"/>
    <w:basedOn w:val="af8"/>
    <w:next w:val="af8"/>
    <w:rsid w:val="00D71918"/>
    <w:pPr>
      <w:keepNext/>
      <w:spacing w:before="240" w:after="120" w:line="360" w:lineRule="auto"/>
      <w:ind w:firstLine="709"/>
      <w:jc w:val="both"/>
      <w:outlineLvl w:val="1"/>
    </w:pPr>
    <w:rPr>
      <w:b/>
      <w:bCs/>
      <w:kern w:val="28"/>
      <w:sz w:val="24"/>
      <w:szCs w:val="24"/>
      <w:lang w:eastAsia="ru-RU"/>
    </w:rPr>
  </w:style>
  <w:style w:type="paragraph" w:customStyle="1" w:styleId="3ff1">
    <w:name w:val="ТЗ_Заголовок 3_прил"/>
    <w:basedOn w:val="af8"/>
    <w:next w:val="af8"/>
    <w:rsid w:val="00D71918"/>
    <w:pPr>
      <w:keepNext/>
      <w:spacing w:before="240" w:after="120" w:line="360" w:lineRule="auto"/>
      <w:ind w:firstLine="709"/>
      <w:jc w:val="both"/>
      <w:outlineLvl w:val="2"/>
    </w:pPr>
    <w:rPr>
      <w:b/>
      <w:sz w:val="24"/>
      <w:szCs w:val="24"/>
      <w:lang w:eastAsia="ru-RU"/>
    </w:rPr>
  </w:style>
  <w:style w:type="paragraph" w:customStyle="1" w:styleId="4f1">
    <w:name w:val="ТЗ_Заголовок 4_прил"/>
    <w:basedOn w:val="af8"/>
    <w:next w:val="af8"/>
    <w:rsid w:val="00D71918"/>
    <w:pPr>
      <w:keepNext/>
      <w:spacing w:before="240" w:after="60" w:line="360" w:lineRule="auto"/>
      <w:ind w:firstLine="709"/>
      <w:jc w:val="both"/>
      <w:outlineLvl w:val="3"/>
    </w:pPr>
    <w:rPr>
      <w:b/>
      <w:bCs/>
      <w:snapToGrid w:val="0"/>
      <w:sz w:val="24"/>
      <w:szCs w:val="24"/>
      <w:lang w:eastAsia="ru-RU"/>
    </w:rPr>
  </w:style>
  <w:style w:type="paragraph" w:customStyle="1" w:styleId="333">
    <w:name w:val="ТЗ нумерованный список 3 когда 33"/>
    <w:basedOn w:val="3f6"/>
    <w:rsid w:val="00D71918"/>
    <w:pPr>
      <w:numPr>
        <w:ilvl w:val="2"/>
        <w:numId w:val="10"/>
      </w:numPr>
      <w:ind w:left="2081" w:hanging="720"/>
    </w:pPr>
  </w:style>
  <w:style w:type="character" w:customStyle="1" w:styleId="55">
    <w:name w:val="ТЗ_Заголовок 5_прил Знак"/>
    <w:basedOn w:val="51"/>
    <w:link w:val="54"/>
    <w:rsid w:val="00D71918"/>
    <w:rPr>
      <w:b/>
      <w:snapToGrid w:val="0"/>
      <w:sz w:val="24"/>
      <w:szCs w:val="24"/>
    </w:rPr>
  </w:style>
  <w:style w:type="paragraph" w:customStyle="1" w:styleId="32123333">
    <w:name w:val="3_2.Список_123_3у_33"/>
    <w:basedOn w:val="321233"/>
    <w:rsid w:val="00D71918"/>
  </w:style>
  <w:style w:type="paragraph" w:customStyle="1" w:styleId="7">
    <w:name w:val="7_Табл_текст_список_точка"/>
    <w:basedOn w:val="76"/>
    <w:rsid w:val="005F5531"/>
    <w:pPr>
      <w:numPr>
        <w:numId w:val="65"/>
      </w:numPr>
      <w:tabs>
        <w:tab w:val="left" w:pos="182"/>
      </w:tabs>
      <w:ind w:left="182" w:hanging="182"/>
    </w:pPr>
  </w:style>
  <w:style w:type="character" w:customStyle="1" w:styleId="65">
    <w:name w:val="ТЗ_Заголовок 6_прил Знак"/>
    <w:basedOn w:val="55"/>
    <w:link w:val="64"/>
    <w:rsid w:val="008C6C5A"/>
    <w:rPr>
      <w:b/>
      <w:snapToGrid w:val="0"/>
      <w:sz w:val="28"/>
      <w:szCs w:val="28"/>
    </w:rPr>
  </w:style>
  <w:style w:type="paragraph" w:customStyle="1" w:styleId="a9">
    <w:name w:val="ТЗ перечисление точка без отступа"/>
    <w:basedOn w:val="af8"/>
    <w:rsid w:val="005429D4"/>
    <w:pPr>
      <w:numPr>
        <w:numId w:val="66"/>
      </w:numPr>
      <w:spacing w:line="360" w:lineRule="auto"/>
      <w:jc w:val="both"/>
    </w:pPr>
    <w:rPr>
      <w:rFonts w:eastAsiaTheme="majorEastAsia"/>
      <w:sz w:val="24"/>
      <w:szCs w:val="24"/>
    </w:rPr>
  </w:style>
  <w:style w:type="paragraph" w:customStyle="1" w:styleId="222">
    <w:name w:val="ТЗ нумерованный список 2 когда 22"/>
    <w:basedOn w:val="2f6"/>
    <w:rsid w:val="005429D4"/>
    <w:pPr>
      <w:numPr>
        <w:ilvl w:val="1"/>
        <w:numId w:val="10"/>
      </w:numPr>
      <w:ind w:left="1514" w:hanging="550"/>
    </w:pPr>
  </w:style>
  <w:style w:type="paragraph" w:customStyle="1" w:styleId="affffffffffff6">
    <w:name w:val="ТЗ рис центр"/>
    <w:basedOn w:val="af8"/>
    <w:rsid w:val="009F1CC2"/>
    <w:pPr>
      <w:spacing w:line="360" w:lineRule="auto"/>
      <w:jc w:val="center"/>
    </w:pPr>
    <w:rPr>
      <w:rFonts w:eastAsiaTheme="majorEastAsia"/>
      <w:noProof/>
      <w:sz w:val="24"/>
      <w:szCs w:val="24"/>
    </w:rPr>
  </w:style>
  <w:style w:type="paragraph" w:customStyle="1" w:styleId="1ff9">
    <w:name w:val="1.Текст по центру"/>
    <w:basedOn w:val="1c"/>
    <w:rsid w:val="00E659B7"/>
    <w:pPr>
      <w:jc w:val="center"/>
    </w:pPr>
  </w:style>
  <w:style w:type="paragraph" w:customStyle="1" w:styleId="affffffffffff7">
    <w:name w:val="ТЗ рис лев"/>
    <w:basedOn w:val="af8"/>
    <w:next w:val="af8"/>
    <w:rsid w:val="002837E5"/>
    <w:pPr>
      <w:spacing w:line="360" w:lineRule="auto"/>
    </w:pPr>
    <w:rPr>
      <w:rFonts w:eastAsiaTheme="majorEastAsia"/>
      <w:noProof/>
      <w:sz w:val="24"/>
      <w:szCs w:val="24"/>
    </w:rPr>
  </w:style>
  <w:style w:type="paragraph" w:customStyle="1" w:styleId="105">
    <w:name w:val="_10_Табл_Текст_шир"/>
    <w:basedOn w:val="af8"/>
    <w:rsid w:val="000C2479"/>
    <w:pPr>
      <w:jc w:val="both"/>
    </w:pPr>
    <w:rPr>
      <w:rFonts w:eastAsiaTheme="minorHAnsi" w:cstheme="minorBidi"/>
      <w:szCs w:val="24"/>
      <w:lang w:eastAsia="ru-RU"/>
    </w:rPr>
  </w:style>
  <w:style w:type="paragraph" w:customStyle="1" w:styleId="106">
    <w:name w:val="_10_Табл_Текст_центр"/>
    <w:basedOn w:val="12f"/>
    <w:rsid w:val="000C2479"/>
    <w:pPr>
      <w:spacing w:before="0" w:after="0" w:line="240" w:lineRule="auto"/>
    </w:pPr>
    <w:rPr>
      <w:b w:val="0"/>
      <w:sz w:val="20"/>
      <w:u w:color="000000"/>
    </w:rPr>
  </w:style>
  <w:style w:type="paragraph" w:customStyle="1" w:styleId="107">
    <w:name w:val="_10_Табл_Текст_ левому краю"/>
    <w:basedOn w:val="105"/>
    <w:rsid w:val="000C2479"/>
    <w:pPr>
      <w:jc w:val="left"/>
    </w:pPr>
    <w:rPr>
      <w:rFonts w:eastAsia="Times New Roman"/>
      <w:szCs w:val="20"/>
    </w:rPr>
  </w:style>
  <w:style w:type="paragraph" w:styleId="affffffffffff8">
    <w:name w:val="Normal (Web)"/>
    <w:basedOn w:val="af8"/>
    <w:uiPriority w:val="99"/>
    <w:semiHidden/>
    <w:unhideWhenUsed/>
    <w:rsid w:val="008F7BC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fffffffffff9">
    <w:name w:val="ТЗ_Название_все прописные"/>
    <w:basedOn w:val="af8"/>
    <w:rsid w:val="00F16796"/>
    <w:pPr>
      <w:pageBreakBefore/>
      <w:spacing w:before="360" w:after="500" w:line="360" w:lineRule="auto"/>
      <w:jc w:val="center"/>
    </w:pPr>
    <w:rPr>
      <w:rFonts w:eastAsiaTheme="majorEastAsia"/>
      <w:b/>
      <w:bCs/>
      <w:caps/>
      <w:color w:val="000000"/>
      <w:sz w:val="28"/>
      <w:szCs w:val="28"/>
    </w:rPr>
  </w:style>
  <w:style w:type="paragraph" w:customStyle="1" w:styleId="2ff8">
    <w:name w:val="2.ТЗ текст неразрыв со след"/>
    <w:basedOn w:val="af8"/>
    <w:rsid w:val="006966EA"/>
    <w:pPr>
      <w:keepNext/>
      <w:spacing w:line="360" w:lineRule="auto"/>
      <w:ind w:firstLine="709"/>
      <w:jc w:val="both"/>
    </w:pPr>
    <w:rPr>
      <w:rFonts w:eastAsiaTheme="majorEastAsia"/>
      <w:sz w:val="24"/>
      <w:szCs w:val="24"/>
    </w:rPr>
  </w:style>
  <w:style w:type="paragraph" w:customStyle="1" w:styleId="312">
    <w:name w:val="3_1.Список_Марк_2у точка"/>
    <w:basedOn w:val="31"/>
    <w:rsid w:val="00E0258B"/>
    <w:pPr>
      <w:numPr>
        <w:numId w:val="70"/>
      </w:numPr>
    </w:pPr>
  </w:style>
  <w:style w:type="paragraph" w:customStyle="1" w:styleId="GOSTBody">
    <w:name w:val="GOST_Body"/>
    <w:basedOn w:val="af8"/>
    <w:rsid w:val="00403105"/>
    <w:pPr>
      <w:spacing w:line="360" w:lineRule="auto"/>
      <w:ind w:firstLine="709"/>
      <w:jc w:val="both"/>
    </w:pPr>
    <w:rPr>
      <w:rFonts w:eastAsiaTheme="minorHAnsi" w:cstheme="minorBidi"/>
      <w:sz w:val="28"/>
      <w:szCs w:val="28"/>
    </w:rPr>
  </w:style>
  <w:style w:type="paragraph" w:customStyle="1" w:styleId="22">
    <w:name w:val="Список2"/>
    <w:basedOn w:val="2fb"/>
    <w:rsid w:val="00403105"/>
    <w:pPr>
      <w:numPr>
        <w:numId w:val="74"/>
      </w:numPr>
      <w:suppressAutoHyphens/>
      <w:spacing w:after="0" w:line="360" w:lineRule="auto"/>
      <w:contextualSpacing w:val="0"/>
    </w:pPr>
    <w:rPr>
      <w:sz w:val="28"/>
      <w:szCs w:val="20"/>
      <w:lang w:eastAsia="en-US"/>
    </w:rPr>
  </w:style>
  <w:style w:type="paragraph" w:customStyle="1" w:styleId="GOSTH1">
    <w:name w:val="GOST_H1"/>
    <w:basedOn w:val="af8"/>
    <w:next w:val="GOSTBody"/>
    <w:rsid w:val="008C26A9"/>
    <w:pPr>
      <w:keepNext/>
      <w:keepLines/>
      <w:pageBreakBefore/>
      <w:numPr>
        <w:numId w:val="77"/>
      </w:numPr>
      <w:spacing w:after="120" w:line="360" w:lineRule="atLeast"/>
      <w:jc w:val="center"/>
      <w:outlineLvl w:val="0"/>
    </w:pPr>
    <w:rPr>
      <w:rFonts w:eastAsiaTheme="minorHAnsi" w:cstheme="minorBidi"/>
      <w:b/>
      <w:caps/>
      <w:sz w:val="28"/>
      <w:szCs w:val="28"/>
    </w:rPr>
  </w:style>
  <w:style w:type="paragraph" w:customStyle="1" w:styleId="GOSTH2">
    <w:name w:val="GOST_H2"/>
    <w:basedOn w:val="af8"/>
    <w:next w:val="GOSTBody"/>
    <w:rsid w:val="008C26A9"/>
    <w:pPr>
      <w:keepNext/>
      <w:keepLines/>
      <w:numPr>
        <w:ilvl w:val="1"/>
        <w:numId w:val="77"/>
      </w:numPr>
      <w:tabs>
        <w:tab w:val="left" w:pos="709"/>
      </w:tabs>
      <w:spacing w:before="240" w:after="120" w:line="360" w:lineRule="atLeast"/>
      <w:jc w:val="both"/>
      <w:outlineLvl w:val="1"/>
    </w:pPr>
    <w:rPr>
      <w:rFonts w:ascii="Times New Roman Полужирный" w:eastAsiaTheme="minorHAnsi" w:hAnsi="Times New Roman Полужирный" w:cstheme="minorBidi"/>
      <w:b/>
      <w:color w:val="000000" w:themeColor="text1"/>
      <w:sz w:val="28"/>
      <w:szCs w:val="28"/>
    </w:rPr>
  </w:style>
  <w:style w:type="paragraph" w:customStyle="1" w:styleId="GOSTMarkListL1">
    <w:name w:val="GOST_MarkList_L1"/>
    <w:basedOn w:val="GOSTBody"/>
    <w:rsid w:val="008C26A9"/>
    <w:pPr>
      <w:keepLines/>
      <w:numPr>
        <w:numId w:val="78"/>
      </w:numPr>
      <w:contextualSpacing/>
    </w:pPr>
    <w:rPr>
      <w:rFonts w:eastAsia="Calibri" w:cs="Times New Roman"/>
    </w:rPr>
  </w:style>
  <w:style w:type="paragraph" w:customStyle="1" w:styleId="GOSTMarkListL2">
    <w:name w:val="GOST_MarkList_L2"/>
    <w:basedOn w:val="GOSTBody"/>
    <w:rsid w:val="008C26A9"/>
    <w:pPr>
      <w:keepLines/>
      <w:numPr>
        <w:numId w:val="79"/>
      </w:numPr>
      <w:contextualSpacing/>
    </w:pPr>
  </w:style>
  <w:style w:type="paragraph" w:customStyle="1" w:styleId="GOSTPic">
    <w:name w:val="GOST_Pic"/>
    <w:basedOn w:val="GOSTBody"/>
    <w:next w:val="GOSTPicName"/>
    <w:rsid w:val="008C26A9"/>
    <w:pPr>
      <w:keepNext/>
      <w:spacing w:before="120"/>
      <w:ind w:firstLine="0"/>
      <w:jc w:val="center"/>
    </w:pPr>
    <w:rPr>
      <w:lang w:val="en-US"/>
    </w:rPr>
  </w:style>
  <w:style w:type="paragraph" w:customStyle="1" w:styleId="GOSTPicName">
    <w:name w:val="GOST_PicName"/>
    <w:basedOn w:val="GOSTBody"/>
    <w:next w:val="GOSTBody"/>
    <w:rsid w:val="008C26A9"/>
    <w:pPr>
      <w:keepLines/>
      <w:numPr>
        <w:numId w:val="81"/>
      </w:numPr>
      <w:spacing w:after="120"/>
      <w:ind w:left="0" w:firstLine="0"/>
      <w:jc w:val="center"/>
    </w:pPr>
    <w:rPr>
      <w:b/>
    </w:rPr>
  </w:style>
  <w:style w:type="paragraph" w:customStyle="1" w:styleId="GOSTH3">
    <w:name w:val="GOST_H3"/>
    <w:basedOn w:val="af8"/>
    <w:next w:val="GOSTBody"/>
    <w:rsid w:val="008C26A9"/>
    <w:pPr>
      <w:keepNext/>
      <w:keepLines/>
      <w:numPr>
        <w:ilvl w:val="2"/>
        <w:numId w:val="77"/>
      </w:numPr>
      <w:spacing w:before="240" w:after="120" w:line="360" w:lineRule="atLeast"/>
      <w:jc w:val="both"/>
      <w:outlineLvl w:val="2"/>
    </w:pPr>
    <w:rPr>
      <w:rFonts w:eastAsiaTheme="minorHAnsi" w:cstheme="minorBidi"/>
      <w:b/>
      <w:color w:val="000000" w:themeColor="text1"/>
      <w:sz w:val="28"/>
      <w:szCs w:val="26"/>
    </w:rPr>
  </w:style>
  <w:style w:type="paragraph" w:customStyle="1" w:styleId="GOSTH4">
    <w:name w:val="GOST_H4"/>
    <w:basedOn w:val="af8"/>
    <w:next w:val="GOSTBody"/>
    <w:rsid w:val="008C26A9"/>
    <w:pPr>
      <w:keepNext/>
      <w:keepLines/>
      <w:numPr>
        <w:ilvl w:val="3"/>
        <w:numId w:val="77"/>
      </w:numPr>
      <w:spacing w:before="240" w:after="120" w:line="360" w:lineRule="atLeast"/>
      <w:jc w:val="both"/>
      <w:outlineLvl w:val="3"/>
    </w:pPr>
    <w:rPr>
      <w:rFonts w:eastAsiaTheme="minorHAnsi" w:cstheme="minorBidi"/>
      <w:b/>
      <w:sz w:val="28"/>
      <w:szCs w:val="28"/>
    </w:rPr>
  </w:style>
  <w:style w:type="paragraph" w:customStyle="1" w:styleId="GOSTH5">
    <w:name w:val="GOST_H5"/>
    <w:basedOn w:val="af8"/>
    <w:next w:val="GOSTBody"/>
    <w:rsid w:val="008C26A9"/>
    <w:pPr>
      <w:keepNext/>
      <w:keepLines/>
      <w:numPr>
        <w:ilvl w:val="4"/>
        <w:numId w:val="77"/>
      </w:numPr>
      <w:spacing w:before="240" w:after="120" w:line="360" w:lineRule="atLeast"/>
      <w:jc w:val="both"/>
      <w:outlineLvl w:val="4"/>
    </w:pPr>
    <w:rPr>
      <w:rFonts w:eastAsiaTheme="minorHAnsi" w:cstheme="minorBidi"/>
      <w:b/>
      <w:color w:val="000000" w:themeColor="text1"/>
      <w:sz w:val="28"/>
      <w:szCs w:val="28"/>
    </w:rPr>
  </w:style>
  <w:style w:type="paragraph" w:customStyle="1" w:styleId="GOSTNomListL1">
    <w:name w:val="GOST_NomList_L1"/>
    <w:basedOn w:val="GOSTBody"/>
    <w:rsid w:val="008C26A9"/>
    <w:pPr>
      <w:numPr>
        <w:numId w:val="80"/>
      </w:numPr>
      <w:contextualSpacing/>
    </w:pPr>
  </w:style>
  <w:style w:type="paragraph" w:customStyle="1" w:styleId="GOSTNomListL2">
    <w:name w:val="GOST_NomList_L2"/>
    <w:basedOn w:val="GOSTBody"/>
    <w:rsid w:val="008C26A9"/>
    <w:pPr>
      <w:numPr>
        <w:ilvl w:val="1"/>
        <w:numId w:val="80"/>
      </w:numPr>
      <w:contextualSpacing/>
    </w:pPr>
  </w:style>
  <w:style w:type="paragraph" w:customStyle="1" w:styleId="GOSTNomListL3">
    <w:name w:val="GOST_NomList_L3"/>
    <w:basedOn w:val="GOSTBody"/>
    <w:rsid w:val="008C26A9"/>
    <w:pPr>
      <w:numPr>
        <w:ilvl w:val="2"/>
        <w:numId w:val="80"/>
      </w:numPr>
      <w:contextualSpacing/>
    </w:pPr>
  </w:style>
  <w:style w:type="paragraph" w:customStyle="1" w:styleId="GOSTNomListL4">
    <w:name w:val="GOST_NomList_L4"/>
    <w:basedOn w:val="GOSTBody"/>
    <w:rsid w:val="008C26A9"/>
    <w:pPr>
      <w:numPr>
        <w:ilvl w:val="3"/>
        <w:numId w:val="80"/>
      </w:numPr>
      <w:contextualSpacing/>
    </w:pPr>
  </w:style>
  <w:style w:type="paragraph" w:customStyle="1" w:styleId="GOSTNomListL5">
    <w:name w:val="GOST_NomList_L5"/>
    <w:basedOn w:val="GOSTBody"/>
    <w:rsid w:val="008C26A9"/>
    <w:pPr>
      <w:numPr>
        <w:ilvl w:val="4"/>
        <w:numId w:val="80"/>
      </w:numPr>
      <w:contextualSpacing/>
    </w:pPr>
  </w:style>
  <w:style w:type="paragraph" w:customStyle="1" w:styleId="GOSTNomListL1Cont">
    <w:name w:val="GOST_NomList_L1_Cont"/>
    <w:basedOn w:val="GOSTNomListL1"/>
    <w:rsid w:val="008C26A9"/>
    <w:pPr>
      <w:numPr>
        <w:numId w:val="0"/>
      </w:numPr>
      <w:ind w:firstLine="709"/>
    </w:pPr>
  </w:style>
  <w:style w:type="paragraph" w:customStyle="1" w:styleId="GOSTH6">
    <w:name w:val="GOST_H6"/>
    <w:basedOn w:val="af8"/>
    <w:next w:val="GOSTBody"/>
    <w:rsid w:val="008C26A9"/>
    <w:pPr>
      <w:keepNext/>
      <w:keepLines/>
      <w:numPr>
        <w:ilvl w:val="5"/>
        <w:numId w:val="77"/>
      </w:numPr>
      <w:spacing w:before="240" w:after="120" w:line="360" w:lineRule="atLeast"/>
      <w:jc w:val="both"/>
      <w:outlineLvl w:val="5"/>
    </w:pPr>
    <w:rPr>
      <w:rFonts w:eastAsiaTheme="minorHAnsi" w:cstheme="minorBidi"/>
      <w:b/>
      <w:sz w:val="28"/>
      <w:szCs w:val="28"/>
    </w:rPr>
  </w:style>
  <w:style w:type="paragraph" w:customStyle="1" w:styleId="GOSTH7">
    <w:name w:val="GOST_H7"/>
    <w:basedOn w:val="af8"/>
    <w:next w:val="GOSTBody"/>
    <w:rsid w:val="008C26A9"/>
    <w:pPr>
      <w:keepNext/>
      <w:keepLines/>
      <w:numPr>
        <w:ilvl w:val="6"/>
        <w:numId w:val="77"/>
      </w:numPr>
      <w:spacing w:before="240" w:after="120" w:line="360" w:lineRule="atLeast"/>
      <w:jc w:val="both"/>
      <w:outlineLvl w:val="6"/>
    </w:pPr>
    <w:rPr>
      <w:rFonts w:eastAsiaTheme="minorHAnsi" w:cstheme="minorBidi"/>
      <w:b/>
      <w:sz w:val="28"/>
      <w:szCs w:val="28"/>
      <w:lang w:val="en-US"/>
    </w:rPr>
  </w:style>
  <w:style w:type="paragraph" w:customStyle="1" w:styleId="GOSTH8">
    <w:name w:val="GOST_H8"/>
    <w:basedOn w:val="af8"/>
    <w:next w:val="GOSTBody"/>
    <w:rsid w:val="008C26A9"/>
    <w:pPr>
      <w:keepNext/>
      <w:keepLines/>
      <w:numPr>
        <w:ilvl w:val="7"/>
        <w:numId w:val="77"/>
      </w:numPr>
      <w:spacing w:before="240" w:after="120" w:line="360" w:lineRule="atLeast"/>
      <w:jc w:val="both"/>
      <w:outlineLvl w:val="7"/>
    </w:pPr>
    <w:rPr>
      <w:rFonts w:eastAsiaTheme="minorHAnsi" w:cstheme="minorBidi"/>
      <w:b/>
      <w:sz w:val="28"/>
      <w:szCs w:val="28"/>
    </w:rPr>
  </w:style>
  <w:style w:type="paragraph" w:customStyle="1" w:styleId="GOSTMarkListL3">
    <w:name w:val="GOST_MarkList_L3"/>
    <w:basedOn w:val="GOSTBody"/>
    <w:rsid w:val="008C26A9"/>
    <w:pPr>
      <w:keepLines/>
      <w:numPr>
        <w:numId w:val="83"/>
      </w:numPr>
      <w:contextualSpacing/>
    </w:pPr>
  </w:style>
  <w:style w:type="paragraph" w:customStyle="1" w:styleId="GOSTAnnexOfAnnex">
    <w:name w:val="GOST_AnnexOfAnnex"/>
    <w:basedOn w:val="af8"/>
    <w:next w:val="GOSTBody"/>
    <w:rsid w:val="008C26A9"/>
    <w:pPr>
      <w:keepNext/>
      <w:keepLines/>
      <w:pageBreakBefore/>
      <w:numPr>
        <w:numId w:val="82"/>
      </w:numPr>
      <w:spacing w:after="120" w:line="360" w:lineRule="atLeast"/>
      <w:contextualSpacing/>
      <w:jc w:val="right"/>
    </w:pPr>
    <w:rPr>
      <w:rFonts w:eastAsiaTheme="minorHAnsi" w:cstheme="minorBidi"/>
      <w:b/>
      <w:sz w:val="24"/>
      <w:szCs w:val="28"/>
    </w:rPr>
  </w:style>
  <w:style w:type="paragraph" w:customStyle="1" w:styleId="affffffffffffa">
    <w:name w:val="ТЗ табл текст неразрыв абзац"/>
    <w:basedOn w:val="af8"/>
    <w:rsid w:val="00205900"/>
    <w:pPr>
      <w:keepLines/>
      <w:spacing w:after="20"/>
      <w:jc w:val="both"/>
    </w:pPr>
    <w:rPr>
      <w:rFonts w:eastAsiaTheme="maj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hyperlink" Target="https://dig-rcard-admin.secgw.ru/" TargetMode="Externa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896" Type="http://schemas.microsoft.com/office/2018/08/relationships/commentsExtensible" Target="commentsExtensible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ya.gorbatko\AppData\Roaming\Microsoft\&#1064;&#1072;&#1073;&#1083;&#1086;&#1085;&#1099;\GOST_3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1D2EE-1877-4ACD-BB7F-D85B0FC6C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GOST_34.dotx</Template>
  <TotalTime>3</TotalTime>
  <Pages>34</Pages>
  <Words>5620</Words>
  <Characters>32034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Цифровая платформа «Карта жителя» 1.0</vt:lpstr>
    </vt:vector>
  </TitlesOfParts>
  <Company>R-Style</Company>
  <LinksUpToDate>false</LinksUpToDate>
  <CharactersWithSpaces>37579</CharactersWithSpaces>
  <SharedDoc>false</SharedDoc>
  <HLinks>
    <vt:vector size="24" baseType="variant">
      <vt:variant>
        <vt:i4>1114174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_Toc177918901</vt:lpwstr>
      </vt:variant>
      <vt:variant>
        <vt:i4>1114174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_Toc177918900</vt:lpwstr>
      </vt:variant>
      <vt:variant>
        <vt:i4>1572927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_Toc177918899</vt:lpwstr>
      </vt:variant>
      <vt:variant>
        <vt:i4>1572927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_Toc177918898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Цифровая платформа «Карта жителя» 1.0</dc:title>
  <dc:subject>Руководство пользователя. Веб-клиент житель</dc:subject>
  <dc:creator>Горбатко Наталия Петровна</dc:creator>
  <cp:keywords>СЭМД 010.281221</cp:keywords>
  <cp:lastModifiedBy>Княжева Анна Сергеевна</cp:lastModifiedBy>
  <cp:revision>5</cp:revision>
  <cp:lastPrinted>2023-12-19T06:59:00Z</cp:lastPrinted>
  <dcterms:created xsi:type="dcterms:W3CDTF">2024-01-30T08:45:00Z</dcterms:created>
  <dcterms:modified xsi:type="dcterms:W3CDTF">2024-02-20T06:48:00Z</dcterms:modified>
</cp:coreProperties>
</file>