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A8EFE" w14:textId="77777777" w:rsidR="00F16796" w:rsidRDefault="00F16796" w:rsidP="00F16796">
      <w:pPr>
        <w:pStyle w:val="affffffffffff9"/>
        <w:spacing w:before="120" w:after="360"/>
      </w:pPr>
      <w:bookmarkStart w:id="0" w:name="_Hlk144303580"/>
    </w:p>
    <w:p w14:paraId="5D3C86B4" w14:textId="77777777" w:rsidR="00F16796" w:rsidRPr="00C27358" w:rsidRDefault="00F16796" w:rsidP="00F16796"/>
    <w:p w14:paraId="76089ED3" w14:textId="77777777" w:rsidR="00F16796" w:rsidRPr="00C27358" w:rsidRDefault="00F16796" w:rsidP="00F16796"/>
    <w:p w14:paraId="43C1F306" w14:textId="77777777" w:rsidR="00F16796" w:rsidRPr="00C27358" w:rsidRDefault="00F16796" w:rsidP="00F16796"/>
    <w:p w14:paraId="0294F617" w14:textId="77777777" w:rsidR="00F16796" w:rsidRPr="00C27358" w:rsidRDefault="00F16796" w:rsidP="00F16796"/>
    <w:p w14:paraId="27B179B8" w14:textId="77777777" w:rsidR="00F16796" w:rsidRPr="00C27358" w:rsidRDefault="00F16796" w:rsidP="00F16796"/>
    <w:p w14:paraId="5E974583" w14:textId="77777777" w:rsidR="00F16796" w:rsidRPr="00C27358" w:rsidRDefault="00F16796" w:rsidP="00F16796"/>
    <w:p w14:paraId="6C528FE0" w14:textId="77777777" w:rsidR="00F16796" w:rsidRPr="00C27358" w:rsidRDefault="00F16796" w:rsidP="00F16796"/>
    <w:p w14:paraId="366663AF" w14:textId="77777777" w:rsidR="00F16796" w:rsidRPr="00C27358" w:rsidRDefault="00F16796" w:rsidP="00F16796"/>
    <w:p w14:paraId="6FE05313" w14:textId="0F9CA5FC" w:rsidR="00F16796" w:rsidRDefault="00F16796" w:rsidP="00F16796"/>
    <w:p w14:paraId="0BDFE97B" w14:textId="4B152418" w:rsidR="00F16796" w:rsidRPr="00C27358" w:rsidRDefault="00F16796" w:rsidP="00F16796">
      <w:pPr>
        <w:tabs>
          <w:tab w:val="left" w:pos="3840"/>
        </w:tabs>
      </w:pPr>
    </w:p>
    <w:p w14:paraId="6199A28D" w14:textId="1A454B58" w:rsidR="00F16796" w:rsidRPr="00C27358" w:rsidRDefault="00F16796" w:rsidP="00F16796"/>
    <w:p w14:paraId="02862617" w14:textId="4DBBDC08" w:rsidR="00F16796" w:rsidRPr="005341AB" w:rsidRDefault="00F16796" w:rsidP="00A11315">
      <w:r>
        <w:rPr>
          <w:noProof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17575A29" wp14:editId="3AF50748">
                <wp:simplePos x="0" y="0"/>
                <wp:positionH relativeFrom="margin">
                  <wp:posOffset>55880</wp:posOffset>
                </wp:positionH>
                <wp:positionV relativeFrom="page">
                  <wp:posOffset>5864860</wp:posOffset>
                </wp:positionV>
                <wp:extent cx="4686300" cy="6720840"/>
                <wp:effectExtent l="0" t="0" r="10160" b="3810"/>
                <wp:wrapSquare wrapText="bothSides"/>
                <wp:docPr id="131" name="Текстовое поле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6300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9C748D" w14:textId="064B4A8D" w:rsidR="00F16796" w:rsidRPr="00C829AF" w:rsidRDefault="007C080B" w:rsidP="00F16796">
                            <w:pPr>
                              <w:pStyle w:val="afffff9"/>
                              <w:spacing w:before="40" w:after="560" w:line="216" w:lineRule="auto"/>
                              <w:rPr>
                                <w:color w:val="4F81BD" w:themeColor="accent1"/>
                                <w:sz w:val="40"/>
                                <w:szCs w:val="40"/>
                              </w:rPr>
                            </w:pPr>
                            <w:sdt>
                              <w:sdtPr>
                                <w:rPr>
                                  <w:rFonts w:ascii="Times New Roman Полужирный" w:hAnsi="Times New Roman Полужирный"/>
                                  <w:b/>
                                  <w:caps/>
                                  <w:color w:val="3A67B8"/>
                                  <w:sz w:val="44"/>
                                  <w:szCs w:val="44"/>
                                </w:rPr>
                                <w:alias w:val="Название"/>
                                <w:tag w:val=""/>
                                <w:id w:val="151731938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90D9F">
                                  <w:rPr>
                                    <w:rFonts w:ascii="Times New Roman Полужирный" w:hAnsi="Times New Roman Полужирный"/>
                                    <w:b/>
                                    <w:caps/>
                                    <w:color w:val="3A67B8"/>
                                    <w:sz w:val="44"/>
                                    <w:szCs w:val="44"/>
                                  </w:rPr>
                                  <w:t>ИНФОРМАЦОННАЯ СИСТЕМА УЧЕТА ОБРАЗОВАТЕЛЬНЫХ ПРОЦЕССОВ версии 1.0</w:t>
                                </w:r>
                              </w:sdtContent>
                            </w:sdt>
                          </w:p>
                          <w:sdt>
                            <w:sdtPr>
                              <w:rPr>
                                <w:rFonts w:eastAsiaTheme="minorEastAsia"/>
                                <w:caps/>
                                <w:color w:val="000000" w:themeColor="text1"/>
                                <w:sz w:val="28"/>
                                <w:szCs w:val="28"/>
                              </w:rPr>
                              <w:alias w:val="Подзаголовок"/>
                              <w:tag w:val=""/>
                              <w:id w:val="-2090151685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14:paraId="05302044" w14:textId="49FAD7A0" w:rsidR="00F16796" w:rsidRPr="000B2D77" w:rsidRDefault="00F16796" w:rsidP="00F16796">
                                <w:pPr>
                                  <w:pStyle w:val="afffff9"/>
                                  <w:spacing w:before="40" w:after="40"/>
                                  <w:rPr>
                                    <w:caps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eastAsiaTheme="minorEastAsia"/>
                                    <w:cap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Руководство пользователя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79000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17575A29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131" o:spid="_x0000_s1026" type="#_x0000_t202" style="position:absolute;margin-left:4.4pt;margin-top:461.8pt;width:369pt;height:529.2pt;z-index:251661312;visibility:visible;mso-wrap-style:square;mso-width-percent:79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79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" filled="f" stroked="f" strokeweight=".5pt">
                <v:textbox style="mso-fit-shape-to-text:t" inset="0,0,0,0">
                  <w:txbxContent>
                    <w:p w14:paraId="589C748D" w14:textId="064B4A8D" w:rsidR="00F16796" w:rsidRPr="00C829AF" w:rsidRDefault="007C080B" w:rsidP="00F16796">
                      <w:pPr>
                        <w:pStyle w:val="afffff9"/>
                        <w:spacing w:before="40" w:after="560" w:line="216" w:lineRule="auto"/>
                        <w:rPr>
                          <w:color w:val="4F81BD" w:themeColor="accent1"/>
                          <w:sz w:val="40"/>
                          <w:szCs w:val="40"/>
                        </w:rPr>
                      </w:pPr>
                      <w:sdt>
                        <w:sdtPr>
                          <w:rPr>
                            <w:rFonts w:ascii="Times New Roman Полужирный" w:hAnsi="Times New Roman Полужирный"/>
                            <w:b/>
                            <w:caps/>
                            <w:color w:val="3A67B8"/>
                            <w:sz w:val="44"/>
                            <w:szCs w:val="44"/>
                          </w:rPr>
                          <w:alias w:val="Название"/>
                          <w:tag w:val=""/>
                          <w:id w:val="151731938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E90D9F">
                            <w:rPr>
                              <w:rFonts w:ascii="Times New Roman Полужирный" w:hAnsi="Times New Roman Полужирный"/>
                              <w:b/>
                              <w:caps/>
                              <w:color w:val="3A67B8"/>
                              <w:sz w:val="44"/>
                              <w:szCs w:val="44"/>
                            </w:rPr>
                            <w:t>ИНФОРМАЦОННАЯ СИСТЕМА УЧЕТА ОБРАЗОВАТЕЛЬНЫХ ПРОЦЕССОВ версии 1.0</w:t>
                          </w:r>
                        </w:sdtContent>
                      </w:sdt>
                    </w:p>
                    <w:sdt>
                      <w:sdtPr>
                        <w:rPr>
                          <w:rFonts w:eastAsiaTheme="minorEastAsia"/>
                          <w:caps/>
                          <w:color w:val="000000" w:themeColor="text1"/>
                          <w:sz w:val="28"/>
                          <w:szCs w:val="28"/>
                        </w:rPr>
                        <w:alias w:val="Подзаголовок"/>
                        <w:tag w:val=""/>
                        <w:id w:val="-2090151685"/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14:paraId="05302044" w14:textId="49FAD7A0" w:rsidR="00F16796" w:rsidRPr="000B2D77" w:rsidRDefault="00F16796" w:rsidP="00F16796">
                          <w:pPr>
                            <w:pStyle w:val="afffff9"/>
                            <w:spacing w:before="40" w:after="40"/>
                            <w:rPr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Theme="minorEastAsia"/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  <w:t>Руководство пользователя</w:t>
                          </w:r>
                        </w:p>
                      </w:sdtContent>
                    </w:sdt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3BA0B1FC" w14:textId="77777777" w:rsidR="008F512D" w:rsidRPr="005341AB" w:rsidRDefault="008F512D" w:rsidP="00F16796">
      <w:pPr>
        <w:pStyle w:val="afffff7"/>
      </w:pPr>
      <w:r w:rsidRPr="00F16796">
        <w:lastRenderedPageBreak/>
        <w:t>Содержание</w:t>
      </w:r>
    </w:p>
    <w:p w14:paraId="2239DAC4" w14:textId="454DA149" w:rsidR="00545F4C" w:rsidRDefault="00084E01">
      <w:pPr>
        <w:pStyle w:val="1f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r w:rsidRPr="005341AB">
        <w:rPr>
          <w:b/>
          <w:noProof w:val="0"/>
        </w:rPr>
        <w:fldChar w:fldCharType="begin"/>
      </w:r>
      <w:r w:rsidRPr="005341AB">
        <w:rPr>
          <w:b/>
          <w:noProof w:val="0"/>
        </w:rPr>
        <w:instrText xml:space="preserve"> TOC \o "1-4" \h \z \u </w:instrText>
      </w:r>
      <w:r w:rsidRPr="005341AB">
        <w:rPr>
          <w:b/>
          <w:noProof w:val="0"/>
        </w:rPr>
        <w:fldChar w:fldCharType="separate"/>
      </w:r>
      <w:hyperlink w:anchor="_Toc159250128" w:history="1">
        <w:r w:rsidR="00545F4C" w:rsidRPr="003E4777">
          <w:rPr>
            <w:rStyle w:val="aff3"/>
          </w:rPr>
          <w:t>Перечень терминов и сокращений</w:t>
        </w:r>
        <w:r w:rsidR="00545F4C">
          <w:rPr>
            <w:webHidden/>
          </w:rPr>
          <w:tab/>
        </w:r>
        <w:r w:rsidR="00545F4C">
          <w:rPr>
            <w:webHidden/>
          </w:rPr>
          <w:fldChar w:fldCharType="begin"/>
        </w:r>
        <w:r w:rsidR="00545F4C">
          <w:rPr>
            <w:webHidden/>
          </w:rPr>
          <w:instrText xml:space="preserve"> PAGEREF _Toc159250128 \h </w:instrText>
        </w:r>
        <w:r w:rsidR="00545F4C">
          <w:rPr>
            <w:webHidden/>
          </w:rPr>
        </w:r>
        <w:r w:rsidR="00545F4C">
          <w:rPr>
            <w:webHidden/>
          </w:rPr>
          <w:fldChar w:fldCharType="separate"/>
        </w:r>
        <w:r w:rsidR="00545F4C">
          <w:rPr>
            <w:webHidden/>
          </w:rPr>
          <w:t>4</w:t>
        </w:r>
        <w:r w:rsidR="00545F4C">
          <w:rPr>
            <w:webHidden/>
          </w:rPr>
          <w:fldChar w:fldCharType="end"/>
        </w:r>
      </w:hyperlink>
    </w:p>
    <w:p w14:paraId="208A60B4" w14:textId="1235B0BC" w:rsidR="00545F4C" w:rsidRDefault="00545F4C">
      <w:pPr>
        <w:pStyle w:val="1f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9250129" w:history="1">
        <w:r w:rsidRPr="003E4777">
          <w:rPr>
            <w:rStyle w:val="aff3"/>
          </w:rPr>
          <w:t>1 Введение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7ACA883" w14:textId="0F4F915F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30" w:history="1">
        <w:r w:rsidRPr="003E4777">
          <w:rPr>
            <w:rStyle w:val="aff3"/>
          </w:rPr>
          <w:t>1.1 Область применения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5C9A29A" w14:textId="054989CB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31" w:history="1">
        <w:r w:rsidRPr="003E4777">
          <w:rPr>
            <w:rStyle w:val="aff3"/>
          </w:rPr>
          <w:t>1.2 Уровень подготовки пользователя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36FAEE9" w14:textId="673EDE33" w:rsidR="00545F4C" w:rsidRDefault="00545F4C">
      <w:pPr>
        <w:pStyle w:val="1f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9250132" w:history="1">
        <w:r w:rsidRPr="003E4777">
          <w:rPr>
            <w:rStyle w:val="aff3"/>
          </w:rPr>
          <w:t>2 Подготовка к работе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_Toc159250132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E95E6A1" w14:textId="2AA4EE8E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33" w:history="1">
        <w:r w:rsidRPr="003E4777">
          <w:rPr>
            <w:rStyle w:val="aff3"/>
          </w:rPr>
          <w:t>2.1 Состав и содержание носителя данных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7BD7AFE" w14:textId="19DAA352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34" w:history="1">
        <w:r w:rsidRPr="003E4777">
          <w:rPr>
            <w:rStyle w:val="aff3"/>
          </w:rPr>
          <w:t>2.2 Порядок загрузки Системы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B242735" w14:textId="65181269" w:rsidR="00545F4C" w:rsidRDefault="00545F4C">
      <w:pPr>
        <w:pStyle w:val="1f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caps w:val="0"/>
          <w:sz w:val="22"/>
          <w:szCs w:val="22"/>
        </w:rPr>
      </w:pPr>
      <w:hyperlink w:anchor="_Toc159250135" w:history="1">
        <w:r w:rsidRPr="003E4777">
          <w:rPr>
            <w:rStyle w:val="aff3"/>
          </w:rPr>
          <w:t>3 Описание операций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500FA4B" w14:textId="512CE09F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36" w:history="1">
        <w:r w:rsidRPr="003E4777">
          <w:rPr>
            <w:rStyle w:val="aff3"/>
          </w:rPr>
          <w:t>3.1 Общие положения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618EC126" w14:textId="691E787E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37" w:history="1">
        <w:r w:rsidRPr="003E4777">
          <w:rPr>
            <w:rStyle w:val="aff3"/>
          </w:rPr>
          <w:t>3.1.1 Блок фильтрации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3C94A798" w14:textId="7929FFA8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38" w:history="1">
        <w:r w:rsidRPr="003E4777">
          <w:rPr>
            <w:rStyle w:val="aff3"/>
          </w:rPr>
          <w:t>3.1.2 Заполнение полей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2DEE556D" w14:textId="1E9607A1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39" w:history="1">
        <w:r w:rsidRPr="003E4777">
          <w:rPr>
            <w:rStyle w:val="aff3"/>
          </w:rPr>
          <w:t>3.2 Вход в Систему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B4FFCF5" w14:textId="2F84046B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40" w:history="1">
        <w:r w:rsidRPr="003E4777">
          <w:rPr>
            <w:rStyle w:val="aff3"/>
          </w:rPr>
          <w:t>3.3 Главный экран Системы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36A80BFC" w14:textId="08E132AA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41" w:history="1">
        <w:r w:rsidRPr="003E4777">
          <w:rPr>
            <w:rStyle w:val="aff3"/>
          </w:rPr>
          <w:t>3.4 Пользователи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7E0993D" w14:textId="5FFED7CB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42" w:history="1">
        <w:r w:rsidRPr="003E4777">
          <w:rPr>
            <w:rStyle w:val="aff3"/>
          </w:rPr>
          <w:t>3.4.1 Добавление нового пользователя в Систему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2E639912" w14:textId="4508375E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43" w:history="1">
        <w:r w:rsidRPr="003E4777">
          <w:rPr>
            <w:rStyle w:val="aff3"/>
          </w:rPr>
          <w:t>3.4.2 Редактирование учетных данных пользователя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_Toc159250143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3DF40E32" w14:textId="3610E58B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44" w:history="1">
        <w:r w:rsidRPr="003E4777">
          <w:rPr>
            <w:rStyle w:val="aff3"/>
          </w:rPr>
          <w:t>3.4.3 Удаление учетной записи пользователя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56D17904" w14:textId="52A0DB75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45" w:history="1">
        <w:r w:rsidRPr="003E4777">
          <w:rPr>
            <w:rStyle w:val="aff3"/>
          </w:rPr>
          <w:t>3.4.4 Управление правами доступа пользователя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3D1C7B06" w14:textId="4F242D54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46" w:history="1">
        <w:r w:rsidRPr="003E4777">
          <w:rPr>
            <w:rStyle w:val="aff3"/>
          </w:rPr>
          <w:t>3.4.4.1. Добавление прав пользователю(ям) на раздел «Пользователи»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08A87697" w14:textId="5E9FA0BF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47" w:history="1">
        <w:r w:rsidRPr="003E4777">
          <w:rPr>
            <w:rStyle w:val="aff3"/>
          </w:rPr>
          <w:t>3.4.4.2. Добавление прав группе на раздел «Пользователи»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41DA376D" w14:textId="1AAEBE0B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48" w:history="1">
        <w:r w:rsidRPr="003E4777">
          <w:rPr>
            <w:rStyle w:val="aff3"/>
          </w:rPr>
          <w:t>3.4.4.3. Удаление прав пользователя или группы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6B8D2FC1" w14:textId="34716524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49" w:history="1">
        <w:r w:rsidRPr="003E4777">
          <w:rPr>
            <w:rStyle w:val="aff3"/>
          </w:rPr>
          <w:t>3.5 Группы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226DF32E" w14:textId="346B1432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50" w:history="1">
        <w:r w:rsidRPr="003E4777">
          <w:rPr>
            <w:rStyle w:val="aff3"/>
          </w:rPr>
          <w:t>3.5.1 Просмотр списка групп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6F16ED1F" w14:textId="3EB86FBE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51" w:history="1">
        <w:r w:rsidRPr="003E4777">
          <w:rPr>
            <w:rStyle w:val="aff3"/>
          </w:rPr>
          <w:t>3.5.2 Добавление группы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_Toc159250151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5D93AE0E" w14:textId="3D57F91E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52" w:history="1">
        <w:r w:rsidRPr="003E4777">
          <w:rPr>
            <w:rStyle w:val="aff3"/>
          </w:rPr>
          <w:t>3.5.3 Редактирование группы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0589293B" w14:textId="0E452359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53" w:history="1">
        <w:r w:rsidRPr="003E4777">
          <w:rPr>
            <w:rStyle w:val="aff3"/>
          </w:rPr>
          <w:t>3.5.4 Удаление группы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79FF5D40" w14:textId="39C711E2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54" w:history="1">
        <w:r w:rsidRPr="003E4777">
          <w:rPr>
            <w:rStyle w:val="aff3"/>
          </w:rPr>
          <w:t>3.5.5 Управление правами раздела «Группы»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54A94F85" w14:textId="7A98273E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55" w:history="1">
        <w:r w:rsidRPr="003E4777">
          <w:rPr>
            <w:rStyle w:val="aff3"/>
          </w:rPr>
          <w:t>3.5.5.1. Добавление прав пользователю(ям) на раздел «Группы»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7E5C711D" w14:textId="562DEECB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56" w:history="1">
        <w:r w:rsidRPr="003E4777">
          <w:rPr>
            <w:rStyle w:val="aff3"/>
          </w:rPr>
          <w:t>3.5.5.2. Добавление прав группе на раздел «Группы»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14:paraId="3B6C5089" w14:textId="363D07FB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57" w:history="1">
        <w:r w:rsidRPr="003E4777">
          <w:rPr>
            <w:rStyle w:val="aff3"/>
          </w:rPr>
          <w:t>3.5.5.3. Удаление прав пользователя или группы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455A59EE" w14:textId="4F9B1611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58" w:history="1">
        <w:r w:rsidRPr="003E4777">
          <w:rPr>
            <w:rStyle w:val="aff3"/>
          </w:rPr>
          <w:t>3.6 Новости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3638E836" w14:textId="1ADCCE8B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59" w:history="1">
        <w:r w:rsidRPr="003E4777">
          <w:rPr>
            <w:rStyle w:val="aff3"/>
          </w:rPr>
          <w:t>3.6.1 Создание новости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403136E9" w14:textId="4C72DCFD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60" w:history="1">
        <w:r w:rsidRPr="003E4777">
          <w:rPr>
            <w:rStyle w:val="aff3"/>
          </w:rPr>
          <w:t>3.6.2 Редактирование новости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3B145393" w14:textId="73393418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61" w:history="1">
        <w:r w:rsidRPr="003E4777">
          <w:rPr>
            <w:rStyle w:val="aff3"/>
          </w:rPr>
          <w:t>3.6.3 Снять новость с публикации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15D6FA75" w14:textId="331104B1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62" w:history="1">
        <w:r w:rsidRPr="003E4777">
          <w:rPr>
            <w:rStyle w:val="aff3"/>
          </w:rPr>
          <w:t>3.6.4 Удаление новости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14:paraId="73531BFD" w14:textId="6C3189AE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63" w:history="1">
        <w:r w:rsidRPr="003E4777">
          <w:rPr>
            <w:rStyle w:val="aff3"/>
          </w:rPr>
          <w:t>3.6.5 Управление правами раздела «Новости»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14:paraId="5665AFAC" w14:textId="00D101EB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64" w:history="1">
        <w:r w:rsidRPr="003E4777">
          <w:rPr>
            <w:rStyle w:val="aff3"/>
          </w:rPr>
          <w:t>3.6.5.1. Добавление прав пользователю(ям) на раздел «Новости»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14:paraId="16112F94" w14:textId="370FE98F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65" w:history="1">
        <w:r w:rsidRPr="003E4777">
          <w:rPr>
            <w:rStyle w:val="aff3"/>
          </w:rPr>
          <w:t>3.6.5.2. Добавление прав группе на раздел «Новости»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14:paraId="2C5B0F4B" w14:textId="25D809B7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66" w:history="1">
        <w:r w:rsidRPr="003E4777">
          <w:rPr>
            <w:rStyle w:val="aff3"/>
          </w:rPr>
          <w:t>3.6.5.3. Удаление прав пользователя или группы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34</w:t>
        </w:r>
        <w:r>
          <w:rPr>
            <w:webHidden/>
          </w:rPr>
          <w:fldChar w:fldCharType="end"/>
        </w:r>
      </w:hyperlink>
    </w:p>
    <w:p w14:paraId="3C667182" w14:textId="0B30A956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67" w:history="1">
        <w:r w:rsidRPr="003E4777">
          <w:rPr>
            <w:rStyle w:val="aff3"/>
          </w:rPr>
          <w:t>3.7 Расписание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14:paraId="411D6A15" w14:textId="5D73153B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68" w:history="1">
        <w:r w:rsidRPr="003E4777">
          <w:rPr>
            <w:rStyle w:val="aff3"/>
          </w:rPr>
          <w:t>3.7.1 Создание события в расписании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14:paraId="207B8A03" w14:textId="3D3BC5BC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69" w:history="1">
        <w:r w:rsidRPr="003E4777">
          <w:rPr>
            <w:rStyle w:val="aff3"/>
          </w:rPr>
          <w:t>3.7.2 Редактирование события в расписании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3E6A5B86" w14:textId="4F760F92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70" w:history="1">
        <w:r w:rsidRPr="003E4777">
          <w:rPr>
            <w:rStyle w:val="aff3"/>
          </w:rPr>
          <w:t>3.7.3 Удаление повторяющегося события из расписания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14:paraId="1145F3A2" w14:textId="68C80D60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71" w:history="1">
        <w:r w:rsidRPr="003E4777">
          <w:rPr>
            <w:rStyle w:val="aff3"/>
          </w:rPr>
          <w:t>3.7.4 Управление правами Раздела «Расписание»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41</w:t>
        </w:r>
        <w:r>
          <w:rPr>
            <w:webHidden/>
          </w:rPr>
          <w:fldChar w:fldCharType="end"/>
        </w:r>
      </w:hyperlink>
    </w:p>
    <w:p w14:paraId="43A03A0F" w14:textId="65EC9F86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72" w:history="1">
        <w:r w:rsidRPr="003E4777">
          <w:rPr>
            <w:rStyle w:val="aff3"/>
          </w:rPr>
          <w:t>3.7.4.1. Добавление прав пользователю(ям) на раздел «Расписание»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14:paraId="74E031BB" w14:textId="34F40193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73" w:history="1">
        <w:r w:rsidRPr="003E4777">
          <w:rPr>
            <w:rStyle w:val="aff3"/>
          </w:rPr>
          <w:t>3.7.4.2. Добавление прав группе на раздел «Группы»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14:paraId="57E0BC6E" w14:textId="36295D9A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74" w:history="1">
        <w:r w:rsidRPr="003E4777">
          <w:rPr>
            <w:rStyle w:val="aff3"/>
          </w:rPr>
          <w:t>3.7.4.3. Удаление прав пользователя или группы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14:paraId="63A9BE92" w14:textId="6CDCA902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75" w:history="1">
        <w:r w:rsidRPr="003E4777">
          <w:rPr>
            <w:rStyle w:val="aff3"/>
          </w:rPr>
          <w:t>3.8 Справочники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45</w:t>
        </w:r>
        <w:r>
          <w:rPr>
            <w:webHidden/>
          </w:rPr>
          <w:fldChar w:fldCharType="end"/>
        </w:r>
      </w:hyperlink>
    </w:p>
    <w:p w14:paraId="0200D57D" w14:textId="45C7C483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76" w:history="1">
        <w:r w:rsidRPr="003E4777">
          <w:rPr>
            <w:rStyle w:val="aff3"/>
          </w:rPr>
          <w:t>3.8.1 Добавление новой записи в справочник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47</w:t>
        </w:r>
        <w:r>
          <w:rPr>
            <w:webHidden/>
          </w:rPr>
          <w:fldChar w:fldCharType="end"/>
        </w:r>
      </w:hyperlink>
    </w:p>
    <w:p w14:paraId="750AC5D8" w14:textId="77D7D1B9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77" w:history="1">
        <w:r w:rsidRPr="003E4777">
          <w:rPr>
            <w:rStyle w:val="aff3"/>
          </w:rPr>
          <w:t>3.8.2 Редактирования записи в справочнике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47</w:t>
        </w:r>
        <w:r>
          <w:rPr>
            <w:webHidden/>
          </w:rPr>
          <w:fldChar w:fldCharType="end"/>
        </w:r>
      </w:hyperlink>
    </w:p>
    <w:p w14:paraId="3954DA78" w14:textId="363C957A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78" w:history="1">
        <w:r w:rsidRPr="003E4777">
          <w:rPr>
            <w:rStyle w:val="aff3"/>
          </w:rPr>
          <w:t>3.8.3 Удаление записи из справочника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14:paraId="074E06D6" w14:textId="5A591716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79" w:history="1">
        <w:r w:rsidRPr="003E4777">
          <w:rPr>
            <w:rStyle w:val="aff3"/>
          </w:rPr>
          <w:t>3.9 Пропускная система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14:paraId="57690008" w14:textId="4260E686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80" w:history="1">
        <w:r w:rsidRPr="003E4777">
          <w:rPr>
            <w:rStyle w:val="aff3"/>
          </w:rPr>
          <w:t>3.9.1 Точки доступа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48</w:t>
        </w:r>
        <w:r>
          <w:rPr>
            <w:webHidden/>
          </w:rPr>
          <w:fldChar w:fldCharType="end"/>
        </w:r>
      </w:hyperlink>
    </w:p>
    <w:p w14:paraId="723306E6" w14:textId="2E8E3042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81" w:history="1">
        <w:r w:rsidRPr="003E4777">
          <w:rPr>
            <w:rStyle w:val="aff3"/>
          </w:rPr>
          <w:t>3.9.2 Расписание доступа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14:paraId="2A9C9726" w14:textId="086C1164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82" w:history="1">
        <w:r w:rsidRPr="003E4777">
          <w:rPr>
            <w:rStyle w:val="aff3"/>
          </w:rPr>
          <w:t>3.9.3 Зоны доступа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49</w:t>
        </w:r>
        <w:r>
          <w:rPr>
            <w:webHidden/>
          </w:rPr>
          <w:fldChar w:fldCharType="end"/>
        </w:r>
      </w:hyperlink>
    </w:p>
    <w:p w14:paraId="545F4E5E" w14:textId="1B4E201F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83" w:history="1">
        <w:r w:rsidRPr="003E4777">
          <w:rPr>
            <w:rStyle w:val="aff3"/>
          </w:rPr>
          <w:t>3.9.3.1. Добавление новой зоны доступа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50</w:t>
        </w:r>
        <w:r>
          <w:rPr>
            <w:webHidden/>
          </w:rPr>
          <w:fldChar w:fldCharType="end"/>
        </w:r>
      </w:hyperlink>
    </w:p>
    <w:p w14:paraId="674E4383" w14:textId="664D8DE2" w:rsidR="00545F4C" w:rsidRDefault="00545F4C">
      <w:pPr>
        <w:pStyle w:val="45"/>
        <w:rPr>
          <w:rFonts w:asciiTheme="minorHAnsi" w:eastAsiaTheme="minorEastAsia" w:hAnsiTheme="minorHAnsi" w:cstheme="minorBidi"/>
          <w:sz w:val="22"/>
          <w:szCs w:val="22"/>
        </w:rPr>
      </w:pPr>
      <w:hyperlink w:anchor="_Toc159250184" w:history="1">
        <w:r w:rsidRPr="003E4777">
          <w:rPr>
            <w:rStyle w:val="aff3"/>
          </w:rPr>
          <w:t>3.9.3.2. Удаление зоны доступа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14:paraId="4080F0DA" w14:textId="4ECA2861" w:rsidR="00545F4C" w:rsidRDefault="00545F4C">
      <w:pPr>
        <w:pStyle w:val="3f0"/>
        <w:tabs>
          <w:tab w:val="right" w:leader="dot" w:pos="9628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159250185" w:history="1">
        <w:r w:rsidRPr="003E4777">
          <w:rPr>
            <w:rStyle w:val="aff3"/>
          </w:rPr>
          <w:t>3.9.4 Пропуска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14:paraId="2DA4A321" w14:textId="2238ACBF" w:rsidR="00545F4C" w:rsidRDefault="00545F4C">
      <w:pPr>
        <w:pStyle w:val="2b"/>
        <w:tabs>
          <w:tab w:val="right" w:leader="dot" w:pos="9628"/>
        </w:tabs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159250186" w:history="1">
        <w:r w:rsidRPr="003E4777">
          <w:rPr>
            <w:rStyle w:val="aff3"/>
          </w:rPr>
          <w:t>3.10 Мобильное приложение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_Toc159250186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51</w:t>
        </w:r>
        <w:r>
          <w:rPr>
            <w:webHidden/>
          </w:rPr>
          <w:fldChar w:fldCharType="end"/>
        </w:r>
      </w:hyperlink>
    </w:p>
    <w:p w14:paraId="01F407BF" w14:textId="636B30BE" w:rsidR="00191E74" w:rsidRPr="005341AB" w:rsidRDefault="00084E01" w:rsidP="00A11315">
      <w:r w:rsidRPr="005341AB">
        <w:rPr>
          <w:rFonts w:cs="Arial"/>
          <w:b/>
          <w:sz w:val="24"/>
          <w:szCs w:val="24"/>
          <w:lang w:eastAsia="ru-RU"/>
        </w:rPr>
        <w:fldChar w:fldCharType="end"/>
      </w:r>
    </w:p>
    <w:p w14:paraId="09D9CC55" w14:textId="77777777" w:rsidR="00A101E0" w:rsidRPr="005341AB" w:rsidRDefault="00A101E0">
      <w:pPr>
        <w:sectPr w:rsidR="00A101E0" w:rsidRPr="005341AB" w:rsidSect="000C2479">
          <w:headerReference w:type="default" r:id="rId8"/>
          <w:headerReference w:type="first" r:id="rId9"/>
          <w:pgSz w:w="11907" w:h="16840" w:code="9"/>
          <w:pgMar w:top="851" w:right="851" w:bottom="851" w:left="1418" w:header="720" w:footer="720" w:gutter="0"/>
          <w:pgNumType w:start="1"/>
          <w:cols w:space="720"/>
          <w:titlePg/>
          <w:docGrid w:linePitch="272"/>
        </w:sectPr>
      </w:pPr>
    </w:p>
    <w:p w14:paraId="07D659A6" w14:textId="16622F62" w:rsidR="00394E7E" w:rsidRPr="008633DF" w:rsidRDefault="00394E7E" w:rsidP="00F16796">
      <w:pPr>
        <w:pStyle w:val="1f9"/>
      </w:pPr>
      <w:bookmarkStart w:id="1" w:name="_Toc483211705"/>
      <w:bookmarkStart w:id="2" w:name="_Toc36979309"/>
      <w:bookmarkStart w:id="3" w:name="_Toc159250128"/>
      <w:r w:rsidRPr="008633DF">
        <w:lastRenderedPageBreak/>
        <w:t xml:space="preserve">Перечень </w:t>
      </w:r>
      <w:r w:rsidRPr="00F16796">
        <w:t>терминов</w:t>
      </w:r>
      <w:r w:rsidRPr="008633DF">
        <w:t xml:space="preserve"> и сокращений</w:t>
      </w:r>
      <w:bookmarkEnd w:id="1"/>
      <w:bookmarkEnd w:id="3"/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7229"/>
      </w:tblGrid>
      <w:tr w:rsidR="007F2A12" w:rsidRPr="005341AB" w14:paraId="6EC1A295" w14:textId="77777777" w:rsidTr="00930811">
        <w:trPr>
          <w:trHeight w:val="454"/>
          <w:tblHeader/>
        </w:trPr>
        <w:tc>
          <w:tcPr>
            <w:tcW w:w="2405" w:type="dxa"/>
            <w:vAlign w:val="center"/>
          </w:tcPr>
          <w:p w14:paraId="5B01274B" w14:textId="77777777" w:rsidR="007F2A12" w:rsidRPr="005341AB" w:rsidRDefault="007F2A12" w:rsidP="00D20024">
            <w:pPr>
              <w:pStyle w:val="712"/>
            </w:pPr>
            <w:r w:rsidRPr="005341AB">
              <w:t>Сокращение/ термин</w:t>
            </w:r>
          </w:p>
        </w:tc>
        <w:tc>
          <w:tcPr>
            <w:tcW w:w="7229" w:type="dxa"/>
            <w:vAlign w:val="center"/>
          </w:tcPr>
          <w:p w14:paraId="564D4E4C" w14:textId="77777777" w:rsidR="007F2A12" w:rsidRPr="005341AB" w:rsidRDefault="007F2A12" w:rsidP="00D20024">
            <w:pPr>
              <w:pStyle w:val="712"/>
            </w:pPr>
            <w:r w:rsidRPr="005341AB">
              <w:t>Наименование/определение</w:t>
            </w:r>
          </w:p>
        </w:tc>
      </w:tr>
      <w:tr w:rsidR="007F2A12" w:rsidRPr="005341AB" w14:paraId="41273DCE" w14:textId="77777777" w:rsidTr="00394E7E">
        <w:trPr>
          <w:trHeight w:val="454"/>
        </w:trPr>
        <w:tc>
          <w:tcPr>
            <w:tcW w:w="2405" w:type="dxa"/>
          </w:tcPr>
          <w:p w14:paraId="15871A54" w14:textId="77777777" w:rsidR="007F2A12" w:rsidRPr="005341AB" w:rsidRDefault="007F2A12" w:rsidP="00A07D11">
            <w:pPr>
              <w:pStyle w:val="7120"/>
              <w:rPr>
                <w:noProof w:val="0"/>
              </w:rPr>
            </w:pPr>
            <w:r w:rsidRPr="005341AB">
              <w:rPr>
                <w:noProof w:val="0"/>
              </w:rPr>
              <w:t>Интерфейс</w:t>
            </w:r>
          </w:p>
        </w:tc>
        <w:tc>
          <w:tcPr>
            <w:tcW w:w="7229" w:type="dxa"/>
          </w:tcPr>
          <w:p w14:paraId="7B09C714" w14:textId="77777777" w:rsidR="007F2A12" w:rsidRPr="005341AB" w:rsidRDefault="007F2A12" w:rsidP="00A07D11">
            <w:pPr>
              <w:pStyle w:val="71215"/>
              <w:rPr>
                <w:noProof w:val="0"/>
              </w:rPr>
            </w:pPr>
            <w:r w:rsidRPr="005341AB">
              <w:rPr>
                <w:noProof w:val="0"/>
              </w:rPr>
              <w:t>Воспринимаемая пользователем при помощи органов чувств система средств управления функциями ПО</w:t>
            </w:r>
          </w:p>
        </w:tc>
      </w:tr>
      <w:tr w:rsidR="007F2A12" w:rsidRPr="005341AB" w14:paraId="7E335174" w14:textId="77777777" w:rsidTr="00394E7E">
        <w:trPr>
          <w:trHeight w:val="454"/>
        </w:trPr>
        <w:tc>
          <w:tcPr>
            <w:tcW w:w="2405" w:type="dxa"/>
          </w:tcPr>
          <w:p w14:paraId="197AE546" w14:textId="77777777" w:rsidR="007F2A12" w:rsidRPr="005341AB" w:rsidRDefault="007F2A12" w:rsidP="00A07D11">
            <w:pPr>
              <w:pStyle w:val="7120"/>
              <w:rPr>
                <w:noProof w:val="0"/>
              </w:rPr>
            </w:pPr>
            <w:r w:rsidRPr="005341AB">
              <w:rPr>
                <w:noProof w:val="0"/>
              </w:rPr>
              <w:t>ЛКМ</w:t>
            </w:r>
          </w:p>
        </w:tc>
        <w:tc>
          <w:tcPr>
            <w:tcW w:w="7229" w:type="dxa"/>
          </w:tcPr>
          <w:p w14:paraId="1ABA7551" w14:textId="77777777" w:rsidR="007F2A12" w:rsidRPr="005341AB" w:rsidRDefault="007F2A12" w:rsidP="00A07D11">
            <w:pPr>
              <w:pStyle w:val="71215"/>
              <w:rPr>
                <w:noProof w:val="0"/>
              </w:rPr>
            </w:pPr>
            <w:r w:rsidRPr="005341AB">
              <w:rPr>
                <w:noProof w:val="0"/>
              </w:rPr>
              <w:t>Левая клавиша мыши</w:t>
            </w:r>
          </w:p>
        </w:tc>
      </w:tr>
      <w:tr w:rsidR="007F2A12" w:rsidRPr="005341AB" w14:paraId="159C79AD" w14:textId="77777777" w:rsidTr="00394E7E">
        <w:trPr>
          <w:trHeight w:val="454"/>
        </w:trPr>
        <w:tc>
          <w:tcPr>
            <w:tcW w:w="2405" w:type="dxa"/>
          </w:tcPr>
          <w:p w14:paraId="11C8D5B7" w14:textId="77777777" w:rsidR="007F2A12" w:rsidRPr="005341AB" w:rsidRDefault="007F2A12" w:rsidP="00A07D11">
            <w:pPr>
              <w:pStyle w:val="7120"/>
              <w:rPr>
                <w:noProof w:val="0"/>
              </w:rPr>
            </w:pPr>
            <w:r w:rsidRPr="005341AB">
              <w:rPr>
                <w:noProof w:val="0"/>
              </w:rPr>
              <w:t>ПК</w:t>
            </w:r>
          </w:p>
        </w:tc>
        <w:tc>
          <w:tcPr>
            <w:tcW w:w="7229" w:type="dxa"/>
          </w:tcPr>
          <w:p w14:paraId="60BB89A5" w14:textId="77777777" w:rsidR="007F2A12" w:rsidRPr="005341AB" w:rsidRDefault="007F2A12" w:rsidP="00A07D11">
            <w:pPr>
              <w:pStyle w:val="71215"/>
              <w:rPr>
                <w:noProof w:val="0"/>
              </w:rPr>
            </w:pPr>
            <w:r w:rsidRPr="005341AB">
              <w:rPr>
                <w:noProof w:val="0"/>
              </w:rPr>
              <w:t>Персональный компьютер</w:t>
            </w:r>
          </w:p>
        </w:tc>
      </w:tr>
      <w:tr w:rsidR="007F2A12" w:rsidRPr="005341AB" w14:paraId="1C4CC086" w14:textId="77777777" w:rsidTr="00453054">
        <w:trPr>
          <w:trHeight w:val="454"/>
        </w:trPr>
        <w:tc>
          <w:tcPr>
            <w:tcW w:w="2405" w:type="dxa"/>
          </w:tcPr>
          <w:p w14:paraId="2EF4A98E" w14:textId="77777777" w:rsidR="007F2A12" w:rsidRPr="005341AB" w:rsidRDefault="007F2A12" w:rsidP="00A07D11">
            <w:pPr>
              <w:pStyle w:val="7120"/>
              <w:rPr>
                <w:noProof w:val="0"/>
              </w:rPr>
            </w:pPr>
            <w:r w:rsidRPr="005341AB">
              <w:rPr>
                <w:noProof w:val="0"/>
              </w:rPr>
              <w:t>ПО, программное обеспечение</w:t>
            </w:r>
          </w:p>
        </w:tc>
        <w:tc>
          <w:tcPr>
            <w:tcW w:w="7229" w:type="dxa"/>
          </w:tcPr>
          <w:p w14:paraId="7B197FE7" w14:textId="77777777" w:rsidR="007F2A12" w:rsidRPr="005341AB" w:rsidRDefault="007F2A12" w:rsidP="00A07D11">
            <w:pPr>
              <w:pStyle w:val="71215"/>
              <w:rPr>
                <w:noProof w:val="0"/>
              </w:rPr>
            </w:pPr>
            <w:r w:rsidRPr="005341AB">
              <w:rPr>
                <w:noProof w:val="0"/>
              </w:rPr>
              <w:t>Программа для ЭВМ, представленная в объективной форме совокупность данных и команд, предназначенных для функционирования ЭВМ и других компьютерных устройств в целях получения определенного результата, включая подготовительные материалы, и порождаемые ею аудиовизуальные отображения</w:t>
            </w:r>
          </w:p>
        </w:tc>
      </w:tr>
      <w:tr w:rsidR="007F2A12" w:rsidRPr="005341AB" w14:paraId="4EFE2179" w14:textId="77777777" w:rsidTr="00394E7E">
        <w:trPr>
          <w:trHeight w:val="454"/>
        </w:trPr>
        <w:tc>
          <w:tcPr>
            <w:tcW w:w="2405" w:type="dxa"/>
          </w:tcPr>
          <w:p w14:paraId="4782950B" w14:textId="77777777" w:rsidR="007F2A12" w:rsidRPr="005341AB" w:rsidRDefault="007F2A12" w:rsidP="00A07D11">
            <w:pPr>
              <w:pStyle w:val="7120"/>
              <w:rPr>
                <w:noProof w:val="0"/>
              </w:rPr>
            </w:pPr>
            <w:r w:rsidRPr="005341AB">
              <w:rPr>
                <w:noProof w:val="0"/>
              </w:rPr>
              <w:t>Пользователь</w:t>
            </w:r>
          </w:p>
        </w:tc>
        <w:tc>
          <w:tcPr>
            <w:tcW w:w="7229" w:type="dxa"/>
          </w:tcPr>
          <w:p w14:paraId="779CA1F5" w14:textId="77777777" w:rsidR="007F2A12" w:rsidRPr="005341AB" w:rsidRDefault="007F2A12" w:rsidP="00A07D11">
            <w:pPr>
              <w:pStyle w:val="71215"/>
              <w:rPr>
                <w:noProof w:val="0"/>
              </w:rPr>
            </w:pPr>
            <w:r w:rsidRPr="005341AB">
              <w:rPr>
                <w:noProof w:val="0"/>
              </w:rPr>
              <w:t xml:space="preserve">Сотрудник Заказчика, использующий Систему в процессе выполнения своих должностных обязанностей и имеющий </w:t>
            </w:r>
            <w:r w:rsidRPr="00650035">
              <w:t>соответствующие</w:t>
            </w:r>
            <w:r w:rsidRPr="005341AB">
              <w:rPr>
                <w:noProof w:val="0"/>
              </w:rPr>
              <w:t xml:space="preserve"> права доступа к нему или студент учебного заведения Заказчика</w:t>
            </w:r>
          </w:p>
        </w:tc>
      </w:tr>
      <w:tr w:rsidR="007F2A12" w:rsidRPr="005341AB" w14:paraId="335CBFD6" w14:textId="77777777" w:rsidTr="00394E7E">
        <w:trPr>
          <w:trHeight w:val="454"/>
        </w:trPr>
        <w:tc>
          <w:tcPr>
            <w:tcW w:w="2405" w:type="dxa"/>
          </w:tcPr>
          <w:p w14:paraId="06570756" w14:textId="77777777" w:rsidR="007F2A12" w:rsidRPr="005341AB" w:rsidRDefault="007F2A12" w:rsidP="00A07D11">
            <w:pPr>
              <w:pStyle w:val="7120"/>
              <w:rPr>
                <w:noProof w:val="0"/>
              </w:rPr>
            </w:pPr>
            <w:r w:rsidRPr="005341AB">
              <w:rPr>
                <w:noProof w:val="0"/>
              </w:rPr>
              <w:t>Система</w:t>
            </w:r>
          </w:p>
        </w:tc>
        <w:tc>
          <w:tcPr>
            <w:tcW w:w="7229" w:type="dxa"/>
          </w:tcPr>
          <w:p w14:paraId="53C122B1" w14:textId="4C5F913B" w:rsidR="007F2A12" w:rsidRPr="005341AB" w:rsidRDefault="007F2A12" w:rsidP="00A07D11">
            <w:pPr>
              <w:pStyle w:val="71215"/>
              <w:rPr>
                <w:noProof w:val="0"/>
              </w:rPr>
            </w:pPr>
            <w:r>
              <w:t>Информационная Система Учета Образовательных Процессов версии 1.0</w:t>
            </w:r>
          </w:p>
        </w:tc>
      </w:tr>
      <w:tr w:rsidR="007F2A12" w:rsidRPr="005341AB" w14:paraId="5EBCCDB6" w14:textId="77777777" w:rsidTr="00394E7E">
        <w:trPr>
          <w:trHeight w:val="454"/>
        </w:trPr>
        <w:tc>
          <w:tcPr>
            <w:tcW w:w="2405" w:type="dxa"/>
          </w:tcPr>
          <w:p w14:paraId="08383EED" w14:textId="77777777" w:rsidR="007F2A12" w:rsidRPr="005341AB" w:rsidRDefault="007F2A12" w:rsidP="00A07D11">
            <w:pPr>
              <w:pStyle w:val="7120"/>
              <w:rPr>
                <w:noProof w:val="0"/>
              </w:rPr>
            </w:pPr>
            <w:r w:rsidRPr="005341AB">
              <w:rPr>
                <w:noProof w:val="0"/>
              </w:rPr>
              <w:t>Ф.И.О.</w:t>
            </w:r>
          </w:p>
        </w:tc>
        <w:tc>
          <w:tcPr>
            <w:tcW w:w="7229" w:type="dxa"/>
          </w:tcPr>
          <w:p w14:paraId="70D2B6D4" w14:textId="77777777" w:rsidR="007F2A12" w:rsidRPr="005341AB" w:rsidRDefault="007F2A12" w:rsidP="00A07D11">
            <w:pPr>
              <w:pStyle w:val="71215"/>
              <w:rPr>
                <w:rStyle w:val="-1"/>
                <w:noProof w:val="0"/>
                <w:szCs w:val="20"/>
              </w:rPr>
            </w:pPr>
            <w:r w:rsidRPr="005341AB">
              <w:rPr>
                <w:noProof w:val="0"/>
              </w:rPr>
              <w:t>Фамилия, имя, отчество</w:t>
            </w:r>
          </w:p>
        </w:tc>
      </w:tr>
      <w:tr w:rsidR="007F2A12" w:rsidRPr="005341AB" w14:paraId="75FB817F" w14:textId="77777777" w:rsidTr="00394E7E">
        <w:trPr>
          <w:trHeight w:val="454"/>
        </w:trPr>
        <w:tc>
          <w:tcPr>
            <w:tcW w:w="2405" w:type="dxa"/>
          </w:tcPr>
          <w:p w14:paraId="0C2CB223" w14:textId="77777777" w:rsidR="007F2A12" w:rsidRPr="005341AB" w:rsidRDefault="007F2A12" w:rsidP="00A07D11">
            <w:pPr>
              <w:pStyle w:val="7120"/>
              <w:rPr>
                <w:noProof w:val="0"/>
              </w:rPr>
            </w:pPr>
            <w:proofErr w:type="gramStart"/>
            <w:r w:rsidRPr="005341AB">
              <w:rPr>
                <w:noProof w:val="0"/>
              </w:rPr>
              <w:t>ЭВМ ,</w:t>
            </w:r>
            <w:proofErr w:type="gramEnd"/>
            <w:r w:rsidRPr="005341AB">
              <w:rPr>
                <w:noProof w:val="0"/>
              </w:rPr>
              <w:t xml:space="preserve"> электронно-вычислительная машина</w:t>
            </w:r>
          </w:p>
        </w:tc>
        <w:tc>
          <w:tcPr>
            <w:tcW w:w="7229" w:type="dxa"/>
          </w:tcPr>
          <w:p w14:paraId="29BA9539" w14:textId="77777777" w:rsidR="007F2A12" w:rsidRPr="005341AB" w:rsidRDefault="007F2A12" w:rsidP="00A07D11">
            <w:pPr>
              <w:pStyle w:val="71215"/>
              <w:rPr>
                <w:noProof w:val="0"/>
              </w:rPr>
            </w:pPr>
            <w:r w:rsidRPr="005341AB">
              <w:rPr>
                <w:noProof w:val="0"/>
              </w:rPr>
              <w:t>Любое техническое устройство, при помощи которого осуществляется реализация функциональности программного обеспечения</w:t>
            </w:r>
          </w:p>
        </w:tc>
      </w:tr>
    </w:tbl>
    <w:p w14:paraId="58E8D245" w14:textId="5EC37FDA" w:rsidR="004A7634" w:rsidRPr="005341AB" w:rsidRDefault="004A7634" w:rsidP="008633DF">
      <w:pPr>
        <w:pStyle w:val="18"/>
      </w:pPr>
      <w:bookmarkStart w:id="4" w:name="_Toc159250129"/>
      <w:r w:rsidRPr="008633DF">
        <w:lastRenderedPageBreak/>
        <w:t>Введение</w:t>
      </w:r>
      <w:bookmarkEnd w:id="4"/>
    </w:p>
    <w:p w14:paraId="2EFDAE04" w14:textId="77777777" w:rsidR="00E532C1" w:rsidRPr="005341AB" w:rsidRDefault="00E532C1" w:rsidP="008633DF">
      <w:pPr>
        <w:pStyle w:val="28"/>
      </w:pPr>
      <w:bookmarkStart w:id="5" w:name="_Toc144281860"/>
      <w:bookmarkStart w:id="6" w:name="_Toc159250130"/>
      <w:r w:rsidRPr="005341AB">
        <w:t xml:space="preserve">Область </w:t>
      </w:r>
      <w:r w:rsidRPr="008633DF">
        <w:t>применения</w:t>
      </w:r>
      <w:bookmarkEnd w:id="5"/>
      <w:bookmarkEnd w:id="6"/>
    </w:p>
    <w:p w14:paraId="55099BF4" w14:textId="5F4E89D9" w:rsidR="00E532C1" w:rsidRPr="005341AB" w:rsidRDefault="007F2A12" w:rsidP="00E532C1">
      <w:pPr>
        <w:pStyle w:val="2c"/>
      </w:pPr>
      <w:r>
        <w:t>Информационная Система Учета Образовательных Процессов версии 1.0</w:t>
      </w:r>
      <w:r w:rsidR="00E532C1" w:rsidRPr="005341AB">
        <w:t xml:space="preserve"> (далее - Система) предназначена для:</w:t>
      </w:r>
    </w:p>
    <w:p w14:paraId="6CB0CAEF" w14:textId="77777777" w:rsidR="00E532C1" w:rsidRPr="005341AB" w:rsidRDefault="00E532C1" w:rsidP="00E532C1">
      <w:pPr>
        <w:pStyle w:val="31"/>
      </w:pPr>
      <w:r w:rsidRPr="005341AB">
        <w:t>создания, редактирования и распространения информации о расписании занятий, новостях и события, услугах;</w:t>
      </w:r>
    </w:p>
    <w:p w14:paraId="55663739" w14:textId="77777777" w:rsidR="00E532C1" w:rsidRPr="005341AB" w:rsidRDefault="00E532C1" w:rsidP="00E532C1">
      <w:pPr>
        <w:pStyle w:val="31"/>
      </w:pPr>
      <w:r w:rsidRPr="005341AB">
        <w:t>контроля посещения учебных заведений с использованием QR-кодов для студентов и сотрудников.</w:t>
      </w:r>
    </w:p>
    <w:p w14:paraId="4D615E0C" w14:textId="77777777" w:rsidR="00E532C1" w:rsidRPr="005341AB" w:rsidRDefault="00E532C1" w:rsidP="008633DF">
      <w:pPr>
        <w:pStyle w:val="28"/>
      </w:pPr>
      <w:bookmarkStart w:id="7" w:name="_Toc144281861"/>
      <w:bookmarkStart w:id="8" w:name="_Toc159250131"/>
      <w:r w:rsidRPr="005341AB">
        <w:t>Уровень подготовки пользователя</w:t>
      </w:r>
      <w:bookmarkEnd w:id="7"/>
      <w:bookmarkEnd w:id="8"/>
    </w:p>
    <w:p w14:paraId="2B61D21F" w14:textId="77777777" w:rsidR="00E532C1" w:rsidRPr="005341AB" w:rsidRDefault="00E532C1" w:rsidP="00E532C1">
      <w:pPr>
        <w:pStyle w:val="1d"/>
      </w:pPr>
      <w:r w:rsidRPr="005341AB">
        <w:t>Пользователь Системы должен обладать следующими навыками:</w:t>
      </w:r>
    </w:p>
    <w:p w14:paraId="62C6A7FB" w14:textId="77777777" w:rsidR="00E532C1" w:rsidRPr="005341AB" w:rsidRDefault="00E532C1" w:rsidP="00E532C1">
      <w:pPr>
        <w:pStyle w:val="31"/>
      </w:pPr>
      <w:r w:rsidRPr="005341AB">
        <w:t>пользовательские навыки в работе на персональном компьютере (далее – ПК);</w:t>
      </w:r>
    </w:p>
    <w:p w14:paraId="7A273547" w14:textId="77777777" w:rsidR="00E532C1" w:rsidRPr="005341AB" w:rsidRDefault="00E532C1" w:rsidP="00E532C1">
      <w:pPr>
        <w:pStyle w:val="31"/>
      </w:pPr>
      <w:r w:rsidRPr="005341AB">
        <w:t>пользовательские навыки работы в сети Интернет</w:t>
      </w:r>
    </w:p>
    <w:p w14:paraId="4D33D09D" w14:textId="77777777" w:rsidR="00E532C1" w:rsidRPr="005341AB" w:rsidRDefault="00E532C1" w:rsidP="00E532C1">
      <w:pPr>
        <w:pStyle w:val="31"/>
      </w:pPr>
      <w:r w:rsidRPr="005341AB">
        <w:t>пользовательские навыки в работе с графическим интерфейсом Системы;</w:t>
      </w:r>
    </w:p>
    <w:p w14:paraId="57D6FF8F" w14:textId="77777777" w:rsidR="00E532C1" w:rsidRPr="005341AB" w:rsidRDefault="00E532C1" w:rsidP="00E532C1">
      <w:pPr>
        <w:pStyle w:val="31"/>
      </w:pPr>
      <w:r w:rsidRPr="005341AB">
        <w:t xml:space="preserve">пользовательские навыки в работе с веб-браузером, например </w:t>
      </w:r>
      <w:proofErr w:type="spellStart"/>
      <w:r w:rsidRPr="005341AB">
        <w:t>Google</w:t>
      </w:r>
      <w:proofErr w:type="spellEnd"/>
      <w:r w:rsidRPr="005341AB">
        <w:t xml:space="preserve"> </w:t>
      </w:r>
      <w:proofErr w:type="spellStart"/>
      <w:r w:rsidRPr="005341AB">
        <w:t>Chrome</w:t>
      </w:r>
      <w:proofErr w:type="spellEnd"/>
      <w:r w:rsidRPr="005341AB">
        <w:t>;</w:t>
      </w:r>
    </w:p>
    <w:p w14:paraId="6E16F9B2" w14:textId="77777777" w:rsidR="00E532C1" w:rsidRPr="005341AB" w:rsidRDefault="00E532C1" w:rsidP="00E532C1">
      <w:pPr>
        <w:pStyle w:val="31"/>
      </w:pPr>
      <w:r w:rsidRPr="005341AB">
        <w:t xml:space="preserve">пользовательские навыки в работе с операционной системой </w:t>
      </w:r>
      <w:proofErr w:type="spellStart"/>
      <w:r w:rsidRPr="005341AB">
        <w:t>Android</w:t>
      </w:r>
      <w:proofErr w:type="spellEnd"/>
      <w:r w:rsidRPr="005341AB">
        <w:t xml:space="preserve"> (для работы с мобильным приложением).</w:t>
      </w:r>
    </w:p>
    <w:p w14:paraId="02761F53" w14:textId="77777777" w:rsidR="00E532C1" w:rsidRPr="005341AB" w:rsidRDefault="00E532C1" w:rsidP="008633DF">
      <w:pPr>
        <w:pStyle w:val="18"/>
      </w:pPr>
      <w:bookmarkStart w:id="9" w:name="_Toc144281862"/>
      <w:bookmarkStart w:id="10" w:name="_Toc159250132"/>
      <w:r w:rsidRPr="005341AB">
        <w:lastRenderedPageBreak/>
        <w:t>Подготовка к работе</w:t>
      </w:r>
      <w:bookmarkEnd w:id="9"/>
      <w:bookmarkEnd w:id="10"/>
    </w:p>
    <w:p w14:paraId="089C57CC" w14:textId="77777777" w:rsidR="00E532C1" w:rsidRPr="005341AB" w:rsidRDefault="00E532C1" w:rsidP="008633DF">
      <w:pPr>
        <w:pStyle w:val="28"/>
      </w:pPr>
      <w:bookmarkStart w:id="11" w:name="_Toc144281863"/>
      <w:bookmarkStart w:id="12" w:name="_Toc159250133"/>
      <w:r w:rsidRPr="005341AB">
        <w:t>Состав и содержание носителя данных</w:t>
      </w:r>
      <w:bookmarkEnd w:id="11"/>
      <w:bookmarkEnd w:id="12"/>
    </w:p>
    <w:p w14:paraId="70E0D9C4" w14:textId="77777777" w:rsidR="00E532C1" w:rsidRPr="005341AB" w:rsidRDefault="00E532C1" w:rsidP="00E532C1">
      <w:pPr>
        <w:pStyle w:val="1d"/>
      </w:pPr>
      <w:r w:rsidRPr="005341AB">
        <w:t xml:space="preserve">Пользователю не требуется использовать носители данных для загрузки Системы. </w:t>
      </w:r>
    </w:p>
    <w:p w14:paraId="7D0F2EEC" w14:textId="77777777" w:rsidR="00E532C1" w:rsidRPr="005341AB" w:rsidRDefault="00E532C1" w:rsidP="00E532C1">
      <w:pPr>
        <w:pStyle w:val="1d"/>
      </w:pPr>
      <w:r w:rsidRPr="005341AB">
        <w:t>Наличие ПК, подключенного к сети Интернет, и веб-браузер являются достаточными условиями для работы в Системе.</w:t>
      </w:r>
    </w:p>
    <w:p w14:paraId="4A881908" w14:textId="77777777" w:rsidR="00E532C1" w:rsidRPr="005341AB" w:rsidRDefault="00E532C1" w:rsidP="008633DF">
      <w:pPr>
        <w:pStyle w:val="28"/>
      </w:pPr>
      <w:bookmarkStart w:id="13" w:name="_Toc144281864"/>
      <w:bookmarkStart w:id="14" w:name="_Toc159250134"/>
      <w:r w:rsidRPr="005341AB">
        <w:t>Порядок загрузки Системы</w:t>
      </w:r>
      <w:bookmarkEnd w:id="13"/>
      <w:bookmarkEnd w:id="14"/>
    </w:p>
    <w:p w14:paraId="62352723" w14:textId="272DAB0F" w:rsidR="00E532C1" w:rsidRPr="005341AB" w:rsidRDefault="00E532C1" w:rsidP="00E532C1">
      <w:pPr>
        <w:pStyle w:val="1d"/>
      </w:pPr>
      <w:r w:rsidRPr="005341AB">
        <w:t>Авторизация в Системе происходит с помощью учетных данных пользователя (логина и пароля) (п. </w:t>
      </w:r>
      <w:r w:rsidRPr="005341AB">
        <w:fldChar w:fldCharType="begin"/>
      </w:r>
      <w:r w:rsidRPr="005341AB">
        <w:instrText xml:space="preserve"> REF _Ref122632514 \n \h </w:instrText>
      </w:r>
      <w:r w:rsidRPr="005341AB">
        <w:fldChar w:fldCharType="separate"/>
      </w:r>
      <w:r w:rsidR="00545F4C">
        <w:t>3.2</w:t>
      </w:r>
      <w:r w:rsidRPr="005341AB">
        <w:fldChar w:fldCharType="end"/>
      </w:r>
      <w:r w:rsidRPr="005341AB">
        <w:t>).</w:t>
      </w:r>
    </w:p>
    <w:p w14:paraId="2C2B64C0" w14:textId="77777777" w:rsidR="00E532C1" w:rsidRPr="005341AB" w:rsidRDefault="00E532C1" w:rsidP="008633DF">
      <w:pPr>
        <w:pStyle w:val="18"/>
      </w:pPr>
      <w:bookmarkStart w:id="15" w:name="_Toc144281865"/>
      <w:bookmarkStart w:id="16" w:name="_Toc159250135"/>
      <w:r w:rsidRPr="005341AB">
        <w:lastRenderedPageBreak/>
        <w:t>Описание операций</w:t>
      </w:r>
      <w:bookmarkEnd w:id="15"/>
      <w:bookmarkEnd w:id="16"/>
    </w:p>
    <w:p w14:paraId="17C4D6F8" w14:textId="77777777" w:rsidR="00E532C1" w:rsidRPr="005341AB" w:rsidRDefault="00E532C1" w:rsidP="008633DF">
      <w:pPr>
        <w:pStyle w:val="28"/>
      </w:pPr>
      <w:bookmarkStart w:id="17" w:name="_Toc144281866"/>
      <w:bookmarkStart w:id="18" w:name="_Ref144285827"/>
      <w:bookmarkStart w:id="19" w:name="_Ref144287888"/>
      <w:bookmarkStart w:id="20" w:name="_Toc159250136"/>
      <w:r w:rsidRPr="005341AB">
        <w:t>Общие положения</w:t>
      </w:r>
      <w:bookmarkEnd w:id="17"/>
      <w:bookmarkEnd w:id="18"/>
      <w:bookmarkEnd w:id="19"/>
      <w:bookmarkEnd w:id="20"/>
    </w:p>
    <w:p w14:paraId="7577AAED" w14:textId="5821C130" w:rsidR="00E532C1" w:rsidRPr="005341AB" w:rsidRDefault="00E532C1" w:rsidP="00E532C1">
      <w:pPr>
        <w:pStyle w:val="1d"/>
      </w:pPr>
      <w:r w:rsidRPr="005341AB">
        <w:t>Любые изменения</w:t>
      </w:r>
      <w:r w:rsidR="005341AB">
        <w:t>,</w:t>
      </w:r>
      <w:r w:rsidRPr="005341AB">
        <w:t xml:space="preserve"> внесенные в Систем</w:t>
      </w:r>
      <w:r w:rsidR="00D5019F">
        <w:t>е,</w:t>
      </w:r>
      <w:r w:rsidRPr="005341AB">
        <w:t xml:space="preserve"> вступают в действи</w:t>
      </w:r>
      <w:r w:rsidR="00E43C51">
        <w:t>е</w:t>
      </w:r>
      <w:r w:rsidRPr="005341AB">
        <w:t xml:space="preserve"> сразу.</w:t>
      </w:r>
    </w:p>
    <w:p w14:paraId="0AE54734" w14:textId="017A8538" w:rsidR="00E532C1" w:rsidRPr="005341AB" w:rsidRDefault="00E532C1" w:rsidP="00E532C1">
      <w:pPr>
        <w:pStyle w:val="1d"/>
      </w:pPr>
      <w:r w:rsidRPr="005341AB">
        <w:t xml:space="preserve">Данные в Системе отображаются в виде списка. Список может иметь иерархическую структуру. Развернуть выбранный уровень структуры списка, можно нажав кнопку </w:t>
      </w:r>
      <w:r w:rsidRPr="005341AB">
        <w:rPr>
          <w:noProof/>
        </w:rPr>
        <w:drawing>
          <wp:inline distT="0" distB="0" distL="0" distR="0" wp14:anchorId="4C704925" wp14:editId="0AB2EF28">
            <wp:extent cx="175312" cy="175312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312" cy="17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«Плюс» (</w:t>
      </w:r>
      <w:r w:rsidRPr="005341AB">
        <w:fldChar w:fldCharType="begin"/>
      </w:r>
      <w:r w:rsidRPr="005341AB">
        <w:instrText xml:space="preserve"> REF _Ref143875041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</w:t>
      </w:r>
      <w:r w:rsidRPr="005341AB">
        <w:fldChar w:fldCharType="end"/>
      </w:r>
      <w:r w:rsidRPr="005341AB">
        <w:t xml:space="preserve">). Для сворачивания выбранных разделов структуры нажмите кнопку </w:t>
      </w:r>
      <w:r w:rsidRPr="005341AB">
        <w:rPr>
          <w:noProof/>
        </w:rPr>
        <w:drawing>
          <wp:inline distT="0" distB="0" distL="0" distR="0" wp14:anchorId="0D8D756D" wp14:editId="06DE8A4D">
            <wp:extent cx="175312" cy="175312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312" cy="17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«Минус» (</w:t>
      </w:r>
      <w:r w:rsidRPr="005341AB">
        <w:fldChar w:fldCharType="begin"/>
      </w:r>
      <w:r w:rsidRPr="005341AB">
        <w:instrText xml:space="preserve"> REF _Ref143875041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</w:t>
      </w:r>
      <w:r w:rsidRPr="005341AB">
        <w:fldChar w:fldCharType="end"/>
      </w:r>
      <w:r w:rsidRPr="005341AB">
        <w:t>).</w:t>
      </w:r>
    </w:p>
    <w:p w14:paraId="18E9482C" w14:textId="77777777" w:rsidR="00E532C1" w:rsidRPr="005341AB" w:rsidRDefault="00E532C1" w:rsidP="00E532C1">
      <w:pPr>
        <w:pStyle w:val="312"/>
      </w:pPr>
      <w:r w:rsidRPr="005341AB">
        <w:rPr>
          <w:noProof/>
        </w:rPr>
        <w:drawing>
          <wp:inline distT="0" distB="0" distL="0" distR="0" wp14:anchorId="226C6C30" wp14:editId="347F3A77">
            <wp:extent cx="6120130" cy="333565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26EE4" w14:textId="63A5C08C" w:rsidR="00E532C1" w:rsidRPr="005341AB" w:rsidRDefault="006D7F1B" w:rsidP="00E532C1">
      <w:pPr>
        <w:pStyle w:val="3f4"/>
      </w:pPr>
      <w:bookmarkStart w:id="21" w:name="_Ref143875041"/>
      <w:r>
        <w:t>Рисунок </w:t>
      </w:r>
      <w:fldSimple w:instr=" SEQ Рисунок \* ARABIC ">
        <w:r w:rsidR="00545F4C">
          <w:rPr>
            <w:noProof/>
          </w:rPr>
          <w:t>1</w:t>
        </w:r>
      </w:fldSimple>
      <w:bookmarkEnd w:id="21"/>
    </w:p>
    <w:p w14:paraId="4EE4EF6D" w14:textId="77777777" w:rsidR="00E532C1" w:rsidRPr="006C7B00" w:rsidRDefault="00E532C1" w:rsidP="006C7B00">
      <w:pPr>
        <w:pStyle w:val="3a"/>
      </w:pPr>
      <w:bookmarkStart w:id="22" w:name="_Toc144281867"/>
      <w:bookmarkStart w:id="23" w:name="_Toc159250137"/>
      <w:r w:rsidRPr="006C7B00">
        <w:t>Блок фильтрации</w:t>
      </w:r>
      <w:bookmarkEnd w:id="22"/>
      <w:bookmarkEnd w:id="23"/>
    </w:p>
    <w:p w14:paraId="3FC21731" w14:textId="33ADA9AA" w:rsidR="00E532C1" w:rsidRPr="005341AB" w:rsidRDefault="00E532C1" w:rsidP="00E532C1">
      <w:pPr>
        <w:pStyle w:val="1d"/>
      </w:pPr>
      <w:r w:rsidRPr="005341AB">
        <w:t>Для фильтрации данных в Системе реализован блок фильтрации (</w:t>
      </w:r>
      <w:r w:rsidRPr="005341AB">
        <w:fldChar w:fldCharType="begin"/>
      </w:r>
      <w:r w:rsidRPr="005341AB">
        <w:instrText xml:space="preserve"> REF _Ref144281852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2</w:t>
      </w:r>
      <w:r w:rsidRPr="005341AB">
        <w:fldChar w:fldCharType="end"/>
      </w:r>
      <w:r w:rsidRPr="005341AB">
        <w:t>).</w:t>
      </w:r>
    </w:p>
    <w:p w14:paraId="1400908A" w14:textId="77777777" w:rsidR="00E532C1" w:rsidRPr="005341AB" w:rsidRDefault="00E532C1" w:rsidP="00E532C1">
      <w:pPr>
        <w:pStyle w:val="312"/>
      </w:pPr>
      <w:r w:rsidRPr="005341AB">
        <w:rPr>
          <w:noProof/>
        </w:rPr>
        <w:drawing>
          <wp:inline distT="0" distB="0" distL="0" distR="0" wp14:anchorId="0FF2B695" wp14:editId="6D533350">
            <wp:extent cx="6120130" cy="849630"/>
            <wp:effectExtent l="0" t="0" r="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B5BA86" w14:textId="4BB5F1AA" w:rsidR="00E532C1" w:rsidRPr="005341AB" w:rsidRDefault="006D7F1B" w:rsidP="008C4494">
      <w:pPr>
        <w:pStyle w:val="3f4"/>
      </w:pPr>
      <w:bookmarkStart w:id="24" w:name="_Ref144281852"/>
      <w:r>
        <w:t>Рисунок </w:t>
      </w:r>
      <w:fldSimple w:instr=" SEQ Рисунок \* ARABIC ">
        <w:r w:rsidR="00545F4C">
          <w:rPr>
            <w:noProof/>
          </w:rPr>
          <w:t>2</w:t>
        </w:r>
      </w:fldSimple>
      <w:bookmarkEnd w:id="24"/>
    </w:p>
    <w:p w14:paraId="7AC18FF3" w14:textId="77777777" w:rsidR="00E532C1" w:rsidRPr="005341AB" w:rsidRDefault="00E532C1" w:rsidP="00E532C1">
      <w:pPr>
        <w:pStyle w:val="2c"/>
      </w:pPr>
      <w:r w:rsidRPr="005341AB">
        <w:t>Возможны следующие варианты задания фильтров:</w:t>
      </w:r>
    </w:p>
    <w:p w14:paraId="6EBC656B" w14:textId="6A17D66B" w:rsidR="00E532C1" w:rsidRPr="005341AB" w:rsidRDefault="00E532C1" w:rsidP="00E532C1">
      <w:pPr>
        <w:pStyle w:val="321231"/>
      </w:pPr>
      <w:r w:rsidRPr="005341AB">
        <w:t xml:space="preserve">Выбора одного или нескольких значений из предложенного списка – для задания фильтра вызовите </w:t>
      </w:r>
      <w:r w:rsidR="0026477E">
        <w:t>контекстное</w:t>
      </w:r>
      <w:r w:rsidRPr="005341AB">
        <w:t xml:space="preserve"> меню, нажав левой клавишей мыши (далее – ЛКМ) по полю фильтра, и в активированном списке нажмите ЛКМ по требуем</w:t>
      </w:r>
      <w:r w:rsidR="0026477E">
        <w:t>ом</w:t>
      </w:r>
      <w:r w:rsidRPr="005341AB">
        <w:t>у(</w:t>
      </w:r>
      <w:proofErr w:type="spellStart"/>
      <w:r w:rsidRPr="005341AB">
        <w:t>ым</w:t>
      </w:r>
      <w:proofErr w:type="spellEnd"/>
      <w:r w:rsidRPr="005341AB">
        <w:t>) пункту(</w:t>
      </w:r>
      <w:proofErr w:type="spellStart"/>
      <w:r w:rsidRPr="005341AB">
        <w:t>ам</w:t>
      </w:r>
      <w:proofErr w:type="spellEnd"/>
      <w:r w:rsidRPr="005341AB">
        <w:t>) (</w:t>
      </w:r>
      <w:r w:rsidRPr="005341AB">
        <w:fldChar w:fldCharType="begin"/>
      </w:r>
      <w:r w:rsidRPr="005341AB">
        <w:instrText xml:space="preserve"> REF _Ref144107997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3</w:t>
      </w:r>
      <w:r w:rsidRPr="005341AB">
        <w:fldChar w:fldCharType="end"/>
      </w:r>
      <w:r w:rsidRPr="005341AB">
        <w:t xml:space="preserve"> и </w:t>
      </w:r>
      <w:r w:rsidRPr="005341AB">
        <w:fldChar w:fldCharType="begin"/>
      </w:r>
      <w:r w:rsidRPr="005341AB">
        <w:instrText xml:space="preserve"> REF _Ref143875325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4</w:t>
      </w:r>
      <w:r w:rsidRPr="005341AB">
        <w:fldChar w:fldCharType="end"/>
      </w:r>
      <w:r w:rsidRPr="005341AB">
        <w:t>). В фильтрах, в которых значение задается путем выбора тре</w:t>
      </w:r>
      <w:r w:rsidR="0026477E">
        <w:t>буе</w:t>
      </w:r>
      <w:r w:rsidRPr="005341AB">
        <w:t>мого(</w:t>
      </w:r>
      <w:proofErr w:type="spellStart"/>
      <w:r w:rsidRPr="005341AB">
        <w:t>ых</w:t>
      </w:r>
      <w:proofErr w:type="spellEnd"/>
      <w:r w:rsidRPr="005341AB">
        <w:t xml:space="preserve">) </w:t>
      </w:r>
      <w:r w:rsidRPr="005341AB">
        <w:lastRenderedPageBreak/>
        <w:t>значения(</w:t>
      </w:r>
      <w:proofErr w:type="spellStart"/>
      <w:r w:rsidRPr="005341AB">
        <w:t>ых</w:t>
      </w:r>
      <w:proofErr w:type="spellEnd"/>
      <w:r w:rsidRPr="005341AB">
        <w:t>) из списка, справа отобража</w:t>
      </w:r>
      <w:r w:rsidR="00791584">
        <w:t>ет</w:t>
      </w:r>
      <w:r w:rsidRPr="005341AB">
        <w:t xml:space="preserve">ся кнопка </w:t>
      </w:r>
      <w:r w:rsidRPr="005341AB">
        <w:rPr>
          <w:noProof/>
        </w:rPr>
        <w:drawing>
          <wp:inline distT="0" distB="0" distL="0" distR="0" wp14:anchorId="2BE48551" wp14:editId="78DB34A3">
            <wp:extent cx="123875" cy="114346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3875" cy="114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0E1572">
        <w:t>Открыть список</w:t>
      </w:r>
      <w:r w:rsidRPr="005341AB">
        <w:t>» (</w:t>
      </w:r>
      <w:r w:rsidRPr="005341AB">
        <w:fldChar w:fldCharType="begin"/>
      </w:r>
      <w:r w:rsidRPr="005341AB">
        <w:instrText xml:space="preserve"> REF _Ref144281852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2</w:t>
      </w:r>
      <w:r w:rsidRPr="005341AB">
        <w:fldChar w:fldCharType="end"/>
      </w:r>
      <w:r w:rsidRPr="005341AB">
        <w:t xml:space="preserve"> - </w:t>
      </w:r>
      <w:r w:rsidRPr="005341AB">
        <w:fldChar w:fldCharType="begin"/>
      </w:r>
      <w:r w:rsidRPr="005341AB">
        <w:instrText xml:space="preserve"> REF _Ref143875325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4</w:t>
      </w:r>
      <w:r w:rsidRPr="005341AB">
        <w:fldChar w:fldCharType="end"/>
      </w:r>
      <w:r w:rsidRPr="005341AB">
        <w:t>).</w:t>
      </w:r>
    </w:p>
    <w:p w14:paraId="4C8BBBB9" w14:textId="77777777" w:rsidR="00E532C1" w:rsidRPr="005341AB" w:rsidRDefault="00E532C1" w:rsidP="00E532C1">
      <w:pPr>
        <w:pStyle w:val="312"/>
      </w:pPr>
      <w:r w:rsidRPr="005341AB">
        <w:rPr>
          <w:noProof/>
        </w:rPr>
        <w:drawing>
          <wp:inline distT="0" distB="0" distL="0" distR="0" wp14:anchorId="0C7F449C" wp14:editId="0977BDA9">
            <wp:extent cx="2647952" cy="4769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59418" cy="47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D79CE" w14:textId="50F28B1B" w:rsidR="00E532C1" w:rsidRPr="005341AB" w:rsidRDefault="006D7F1B" w:rsidP="008C4494">
      <w:pPr>
        <w:pStyle w:val="3f4"/>
      </w:pPr>
      <w:bookmarkStart w:id="25" w:name="_Ref144107997"/>
      <w:r>
        <w:t>Рисунок </w:t>
      </w:r>
      <w:fldSimple w:instr=" SEQ Рисунок \* ARABIC ">
        <w:r w:rsidR="00545F4C">
          <w:rPr>
            <w:noProof/>
          </w:rPr>
          <w:t>3</w:t>
        </w:r>
      </w:fldSimple>
      <w:bookmarkEnd w:id="25"/>
    </w:p>
    <w:p w14:paraId="4526A642" w14:textId="77777777" w:rsidR="00E532C1" w:rsidRPr="005341AB" w:rsidRDefault="00E532C1" w:rsidP="00E532C1">
      <w:pPr>
        <w:pStyle w:val="312"/>
      </w:pPr>
      <w:r w:rsidRPr="005341AB">
        <w:rPr>
          <w:noProof/>
        </w:rPr>
        <w:drawing>
          <wp:inline distT="0" distB="0" distL="0" distR="0" wp14:anchorId="51B3BD95" wp14:editId="777CD804">
            <wp:extent cx="1424940" cy="2261920"/>
            <wp:effectExtent l="0" t="0" r="381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31526" cy="227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50452" w14:textId="1EDAEC37" w:rsidR="00E532C1" w:rsidRPr="005341AB" w:rsidRDefault="006D7F1B" w:rsidP="00E532C1">
      <w:pPr>
        <w:pStyle w:val="3f4"/>
      </w:pPr>
      <w:bookmarkStart w:id="26" w:name="_Ref143875325"/>
      <w:r>
        <w:t>Рисунок </w:t>
      </w:r>
      <w:fldSimple w:instr=" SEQ Рисунок \* ARABIC ">
        <w:r w:rsidR="00545F4C">
          <w:rPr>
            <w:noProof/>
          </w:rPr>
          <w:t>4</w:t>
        </w:r>
      </w:fldSimple>
      <w:bookmarkEnd w:id="26"/>
    </w:p>
    <w:p w14:paraId="7F43AF87" w14:textId="38996095" w:rsidR="00E532C1" w:rsidRPr="005341AB" w:rsidRDefault="00E532C1" w:rsidP="00E532C1">
      <w:pPr>
        <w:pStyle w:val="321231"/>
      </w:pPr>
      <w:r w:rsidRPr="005341AB">
        <w:t>Задание фильтра с помощью клавиатуры – значение фильтра задается с помощью клавиатуры (</w:t>
      </w:r>
      <w:r w:rsidRPr="005341AB">
        <w:fldChar w:fldCharType="begin"/>
      </w:r>
      <w:r w:rsidRPr="005341AB">
        <w:instrText xml:space="preserve"> REF _Ref144108093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5</w:t>
      </w:r>
      <w:r w:rsidRPr="005341AB">
        <w:fldChar w:fldCharType="end"/>
      </w:r>
      <w:r w:rsidRPr="005341AB">
        <w:t>).</w:t>
      </w:r>
    </w:p>
    <w:p w14:paraId="62B1C40E" w14:textId="77777777" w:rsidR="00E532C1" w:rsidRPr="005341AB" w:rsidRDefault="00E532C1" w:rsidP="00E532C1">
      <w:pPr>
        <w:pStyle w:val="312"/>
      </w:pPr>
      <w:r w:rsidRPr="005341AB">
        <w:rPr>
          <w:noProof/>
        </w:rPr>
        <w:drawing>
          <wp:inline distT="0" distB="0" distL="0" distR="0" wp14:anchorId="0B77F7F5" wp14:editId="14703811">
            <wp:extent cx="1541872" cy="451658"/>
            <wp:effectExtent l="0" t="0" r="127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9060" cy="45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B2A38" w14:textId="029FFA25" w:rsidR="00E532C1" w:rsidRPr="005341AB" w:rsidRDefault="006D7F1B" w:rsidP="008C4494">
      <w:pPr>
        <w:pStyle w:val="3f4"/>
      </w:pPr>
      <w:bookmarkStart w:id="27" w:name="_Ref144108093"/>
      <w:r>
        <w:t>Рисунок </w:t>
      </w:r>
      <w:fldSimple w:instr=" SEQ Рисунок \* ARABIC ">
        <w:r w:rsidR="00545F4C">
          <w:rPr>
            <w:noProof/>
          </w:rPr>
          <w:t>5</w:t>
        </w:r>
      </w:fldSimple>
      <w:bookmarkEnd w:id="27"/>
    </w:p>
    <w:p w14:paraId="1F4F9E15" w14:textId="677FA991" w:rsidR="00E532C1" w:rsidRPr="005341AB" w:rsidRDefault="00E532C1" w:rsidP="00E532C1">
      <w:pPr>
        <w:pStyle w:val="1d"/>
      </w:pPr>
      <w:r w:rsidRPr="005341AB">
        <w:t xml:space="preserve">Для фильтрации данных в таблице задайте требуемые значения фильтров и нажмите кнопку </w:t>
      </w:r>
      <w:r w:rsidRPr="005341AB">
        <w:rPr>
          <w:noProof/>
        </w:rPr>
        <w:drawing>
          <wp:inline distT="0" distB="0" distL="0" distR="0" wp14:anchorId="30239149" wp14:editId="5F895E55">
            <wp:extent cx="540000" cy="2160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«Применить» (</w:t>
      </w:r>
      <w:r w:rsidRPr="005341AB">
        <w:fldChar w:fldCharType="begin"/>
      </w:r>
      <w:r w:rsidRPr="005341AB">
        <w:instrText xml:space="preserve"> REF _Ref144281852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2</w:t>
      </w:r>
      <w:r w:rsidRPr="005341AB">
        <w:fldChar w:fldCharType="end"/>
      </w:r>
      <w:r w:rsidRPr="005341AB">
        <w:t xml:space="preserve">). Для сброса всех заданных фильтров нажмите кнопку </w:t>
      </w:r>
      <w:r w:rsidRPr="005341AB">
        <w:rPr>
          <w:noProof/>
        </w:rPr>
        <w:drawing>
          <wp:inline distT="0" distB="0" distL="0" distR="0" wp14:anchorId="33F4C14A" wp14:editId="4FA808A0">
            <wp:extent cx="468000" cy="216000"/>
            <wp:effectExtent l="0" t="0" r="825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8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«Сбросить» (</w:t>
      </w:r>
      <w:r w:rsidRPr="005341AB">
        <w:fldChar w:fldCharType="begin"/>
      </w:r>
      <w:r w:rsidRPr="005341AB">
        <w:instrText xml:space="preserve"> REF _Ref144281852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2</w:t>
      </w:r>
      <w:r w:rsidRPr="005341AB">
        <w:fldChar w:fldCharType="end"/>
      </w:r>
      <w:r w:rsidRPr="005341AB">
        <w:t>).</w:t>
      </w:r>
    </w:p>
    <w:p w14:paraId="63415ACE" w14:textId="7A278B6C" w:rsidR="00333E40" w:rsidRPr="005341AB" w:rsidRDefault="00333E40" w:rsidP="006C7B00">
      <w:pPr>
        <w:pStyle w:val="3a"/>
      </w:pPr>
      <w:bookmarkStart w:id="28" w:name="_Toc159250138"/>
      <w:r w:rsidRPr="005341AB">
        <w:t>Заполнение полей</w:t>
      </w:r>
      <w:bookmarkEnd w:id="28"/>
    </w:p>
    <w:p w14:paraId="7BB55D95" w14:textId="6819D010" w:rsidR="00333E40" w:rsidRPr="005341AB" w:rsidRDefault="00333E40" w:rsidP="00333E40">
      <w:pPr>
        <w:pStyle w:val="2c"/>
      </w:pPr>
      <w:r w:rsidRPr="005341AB">
        <w:t>В Системе поля с данными условно можно разделить по типу их заполнения:</w:t>
      </w:r>
    </w:p>
    <w:p w14:paraId="77D419BB" w14:textId="75337DB9" w:rsidR="00333E40" w:rsidRPr="005341AB" w:rsidRDefault="00333E40" w:rsidP="00C0159A">
      <w:pPr>
        <w:pStyle w:val="321231"/>
        <w:numPr>
          <w:ilvl w:val="0"/>
          <w:numId w:val="113"/>
        </w:numPr>
      </w:pPr>
      <w:r w:rsidRPr="005341AB">
        <w:t>Выбор значения из предложенного списка (</w:t>
      </w:r>
      <w:r w:rsidRPr="005341AB">
        <w:fldChar w:fldCharType="begin"/>
      </w:r>
      <w:r w:rsidRPr="005341AB">
        <w:instrText xml:space="preserve"> REF _Ref144107997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3</w:t>
      </w:r>
      <w:r w:rsidRPr="005341AB">
        <w:fldChar w:fldCharType="end"/>
      </w:r>
      <w:r w:rsidRPr="005341AB">
        <w:t xml:space="preserve">) – пользователю доступен выбор </w:t>
      </w:r>
      <w:r w:rsidR="00207F40" w:rsidRPr="005341AB">
        <w:t xml:space="preserve">только </w:t>
      </w:r>
      <w:r w:rsidRPr="005341AB">
        <w:t>одного значения из предложенного списка.</w:t>
      </w:r>
    </w:p>
    <w:p w14:paraId="7392DDEB" w14:textId="2688EA11" w:rsidR="00333E40" w:rsidRPr="005341AB" w:rsidRDefault="00333E40" w:rsidP="00C0159A">
      <w:pPr>
        <w:pStyle w:val="321231"/>
        <w:numPr>
          <w:ilvl w:val="0"/>
          <w:numId w:val="113"/>
        </w:numPr>
      </w:pPr>
      <w:r w:rsidRPr="005341AB">
        <w:t>Выбор нескольких значений из предложенного списка (</w:t>
      </w:r>
      <w:r w:rsidRPr="005341AB">
        <w:fldChar w:fldCharType="begin"/>
      </w:r>
      <w:r w:rsidRPr="005341AB">
        <w:instrText xml:space="preserve"> REF _Ref143875325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4</w:t>
      </w:r>
      <w:r w:rsidRPr="005341AB">
        <w:fldChar w:fldCharType="end"/>
      </w:r>
      <w:r w:rsidRPr="005341AB">
        <w:t>) – пользователю доступен выбор одного или нескольких значений из предложенного списка.</w:t>
      </w:r>
    </w:p>
    <w:p w14:paraId="1B55CD10" w14:textId="79466DBF" w:rsidR="00333E40" w:rsidRPr="005341AB" w:rsidRDefault="00333E40" w:rsidP="00C0159A">
      <w:pPr>
        <w:pStyle w:val="321231"/>
        <w:numPr>
          <w:ilvl w:val="0"/>
          <w:numId w:val="113"/>
        </w:numPr>
      </w:pPr>
      <w:r w:rsidRPr="005341AB">
        <w:t>Заполнение поля с помощью клавиатуры – пользователь может заполнить произвольно с помощью клавиатуры (</w:t>
      </w:r>
      <w:r w:rsidRPr="005341AB">
        <w:fldChar w:fldCharType="begin"/>
      </w:r>
      <w:r w:rsidRPr="005341AB">
        <w:instrText xml:space="preserve"> REF _Ref144108093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5</w:t>
      </w:r>
      <w:r w:rsidRPr="005341AB">
        <w:fldChar w:fldCharType="end"/>
      </w:r>
      <w:r w:rsidRPr="005341AB">
        <w:t>).</w:t>
      </w:r>
    </w:p>
    <w:p w14:paraId="5416DCD6" w14:textId="01499AFA" w:rsidR="00333E40" w:rsidRPr="005341AB" w:rsidRDefault="00333E40" w:rsidP="00C0159A">
      <w:pPr>
        <w:pStyle w:val="321231"/>
        <w:numPr>
          <w:ilvl w:val="0"/>
          <w:numId w:val="113"/>
        </w:numPr>
      </w:pPr>
      <w:r w:rsidRPr="005341AB">
        <w:lastRenderedPageBreak/>
        <w:t xml:space="preserve">Проставление/снятие флага – флаги в Системе реализованы нескольких видом: </w:t>
      </w:r>
      <w:r w:rsidRPr="005341AB">
        <w:rPr>
          <w:noProof/>
        </w:rPr>
        <w:drawing>
          <wp:inline distT="0" distB="0" distL="0" distR="0" wp14:anchorId="64CB7BD1" wp14:editId="6D59DB96">
            <wp:extent cx="698400" cy="144000"/>
            <wp:effectExtent l="0" t="0" r="6985" b="889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84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, </w:t>
      </w:r>
      <w:r w:rsidRPr="005341AB">
        <w:rPr>
          <w:noProof/>
        </w:rPr>
        <w:drawing>
          <wp:inline distT="0" distB="0" distL="0" distR="0" wp14:anchorId="0FAED5CD" wp14:editId="414CDC16">
            <wp:extent cx="763200" cy="144000"/>
            <wp:effectExtent l="0" t="0" r="0" b="889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3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, </w:t>
      </w:r>
      <w:r w:rsidRPr="005341AB">
        <w:rPr>
          <w:noProof/>
        </w:rPr>
        <w:drawing>
          <wp:inline distT="0" distB="0" distL="0" distR="0" wp14:anchorId="3F4DA255" wp14:editId="45B74BFE">
            <wp:extent cx="426720" cy="236220"/>
            <wp:effectExtent l="0" t="0" r="0" b="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5718" cy="24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>.</w:t>
      </w:r>
    </w:p>
    <w:p w14:paraId="7FCB1181" w14:textId="02A8B988" w:rsidR="005C7AB0" w:rsidRPr="005341AB" w:rsidRDefault="005C7AB0" w:rsidP="005C7AB0">
      <w:pPr>
        <w:pStyle w:val="1d"/>
      </w:pPr>
      <w:r w:rsidRPr="005341AB">
        <w:t>Обязательные для заполнения поля в Системе обозначаются звездочкой (</w:t>
      </w:r>
      <w:r w:rsidRPr="005341AB">
        <w:fldChar w:fldCharType="begin"/>
      </w:r>
      <w:r w:rsidRPr="005341AB">
        <w:instrText xml:space="preserve"> REF _Ref144301597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6</w:t>
      </w:r>
      <w:r w:rsidRPr="005341AB">
        <w:fldChar w:fldCharType="end"/>
      </w:r>
      <w:r w:rsidRPr="005341AB">
        <w:t>).</w:t>
      </w:r>
    </w:p>
    <w:p w14:paraId="338152C1" w14:textId="77777777" w:rsidR="005C7AB0" w:rsidRPr="005341AB" w:rsidRDefault="005C7AB0" w:rsidP="005C7AB0">
      <w:pPr>
        <w:pStyle w:val="312"/>
      </w:pPr>
      <w:r w:rsidRPr="005341AB">
        <w:rPr>
          <w:noProof/>
        </w:rPr>
        <w:drawing>
          <wp:inline distT="0" distB="0" distL="0" distR="0" wp14:anchorId="4FD1D6DC" wp14:editId="17A02CB9">
            <wp:extent cx="1038226" cy="578889"/>
            <wp:effectExtent l="0" t="0" r="0" b="0"/>
            <wp:docPr id="528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042864" cy="5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A4C05" w14:textId="2CFE60A8" w:rsidR="005C7AB0" w:rsidRPr="005341AB" w:rsidRDefault="006D7F1B" w:rsidP="008C4494">
      <w:pPr>
        <w:pStyle w:val="3f4"/>
      </w:pPr>
      <w:bookmarkStart w:id="29" w:name="_Ref144301597"/>
      <w:r>
        <w:t>Рисунок </w:t>
      </w:r>
      <w:fldSimple w:instr=" SEQ Рисунок \* ARABIC ">
        <w:r w:rsidR="00545F4C">
          <w:rPr>
            <w:noProof/>
          </w:rPr>
          <w:t>6</w:t>
        </w:r>
      </w:fldSimple>
      <w:bookmarkEnd w:id="29"/>
    </w:p>
    <w:p w14:paraId="671F7ED2" w14:textId="02F9CFE8" w:rsidR="00767AC0" w:rsidRPr="005341AB" w:rsidRDefault="00767AC0" w:rsidP="008633DF">
      <w:pPr>
        <w:pStyle w:val="28"/>
      </w:pPr>
      <w:bookmarkStart w:id="30" w:name="_Ref122632514"/>
      <w:bookmarkStart w:id="31" w:name="_Ref122633430"/>
      <w:bookmarkStart w:id="32" w:name="_Toc159250139"/>
      <w:r w:rsidRPr="005341AB">
        <w:t xml:space="preserve">Вход в </w:t>
      </w:r>
      <w:bookmarkEnd w:id="30"/>
      <w:bookmarkEnd w:id="31"/>
      <w:r w:rsidR="00486F5F" w:rsidRPr="005341AB">
        <w:t>Систему</w:t>
      </w:r>
      <w:bookmarkEnd w:id="32"/>
    </w:p>
    <w:p w14:paraId="3E51301B" w14:textId="1DE24038" w:rsidR="00767AC0" w:rsidRPr="005341AB" w:rsidRDefault="00767AC0" w:rsidP="001975AB">
      <w:pPr>
        <w:pStyle w:val="20"/>
      </w:pPr>
      <w:bookmarkStart w:id="33" w:name="_Hlk122688994"/>
      <w:r w:rsidRPr="005341AB">
        <w:t xml:space="preserve">Откройте веб-браузер и перейдите по веб-адресу </w:t>
      </w:r>
      <w:bookmarkEnd w:id="33"/>
      <w:r w:rsidRPr="005341AB">
        <w:t>Системы</w:t>
      </w:r>
      <w:r w:rsidR="00581C08" w:rsidRPr="005341AB">
        <w:t xml:space="preserve"> (</w:t>
      </w:r>
      <w:hyperlink r:id="rId24" w:history="1">
        <w:r w:rsidR="00202DD2" w:rsidRPr="00202DD2">
          <w:rPr>
            <w:rStyle w:val="aff3"/>
          </w:rPr>
          <w:t>https://dig-campus-admin.secgw.ru/</w:t>
        </w:r>
      </w:hyperlink>
      <w:r w:rsidR="00581C08" w:rsidRPr="005341AB">
        <w:t>)</w:t>
      </w:r>
      <w:r w:rsidRPr="005341AB">
        <w:t>.</w:t>
      </w:r>
    </w:p>
    <w:p w14:paraId="4BAF5247" w14:textId="4D4CD8AC" w:rsidR="00767AC0" w:rsidRPr="005341AB" w:rsidRDefault="00767AC0" w:rsidP="00D051B8">
      <w:pPr>
        <w:pStyle w:val="20"/>
      </w:pPr>
      <w:bookmarkStart w:id="34" w:name="_Ref84670091"/>
      <w:r w:rsidRPr="005341AB">
        <w:t>Введите учетные данные пользователя: логин и пароль (</w:t>
      </w:r>
      <w:r w:rsidRPr="005341AB">
        <w:fldChar w:fldCharType="begin"/>
      </w:r>
      <w:r w:rsidRPr="005341AB">
        <w:instrText xml:space="preserve"> REF _Ref84669570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7</w:t>
      </w:r>
      <w:r w:rsidRPr="005341AB">
        <w:fldChar w:fldCharType="end"/>
      </w:r>
      <w:r w:rsidRPr="005341AB">
        <w:t>).</w:t>
      </w:r>
      <w:bookmarkEnd w:id="34"/>
    </w:p>
    <w:p w14:paraId="411F247D" w14:textId="56CC2760" w:rsidR="006F029A" w:rsidRPr="005341AB" w:rsidRDefault="006F029A" w:rsidP="00631525">
      <w:pPr>
        <w:pStyle w:val="1d"/>
      </w:pPr>
      <w:r w:rsidRPr="005341AB">
        <w:t>Чтобы в следующи</w:t>
      </w:r>
      <w:r w:rsidR="005114F6" w:rsidRPr="005341AB">
        <w:t>й</w:t>
      </w:r>
      <w:r w:rsidRPr="005341AB">
        <w:t xml:space="preserve"> раз при входе в Систему не вводить логин и пароль следует поставить флаг в поле </w:t>
      </w:r>
      <w:r w:rsidR="00CF3EB6" w:rsidRPr="005341AB">
        <w:rPr>
          <w:noProof/>
        </w:rPr>
        <w:drawing>
          <wp:inline distT="0" distB="0" distL="0" distR="0" wp14:anchorId="3F684393" wp14:editId="1DF540EF">
            <wp:extent cx="968400" cy="18000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84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EB6" w:rsidRPr="005341AB">
        <w:t xml:space="preserve"> </w:t>
      </w:r>
      <w:r w:rsidRPr="005341AB">
        <w:t>«Запомнить меня» (</w:t>
      </w:r>
      <w:r w:rsidRPr="005341AB">
        <w:fldChar w:fldCharType="begin"/>
      </w:r>
      <w:r w:rsidRPr="005341AB">
        <w:instrText xml:space="preserve"> REF _Ref84669570 \h  \* MERGEFORMAT </w:instrText>
      </w:r>
      <w:r w:rsidRPr="005341AB">
        <w:fldChar w:fldCharType="separate"/>
      </w:r>
      <w:r w:rsidR="00545F4C">
        <w:t>Рисунок 7</w:t>
      </w:r>
      <w:r w:rsidRPr="005341AB">
        <w:fldChar w:fldCharType="end"/>
      </w:r>
      <w:r w:rsidRPr="005341AB">
        <w:t>).</w:t>
      </w:r>
    </w:p>
    <w:p w14:paraId="1FF438CC" w14:textId="6B3989A0" w:rsidR="00767AC0" w:rsidRPr="005341AB" w:rsidRDefault="00581C08" w:rsidP="00767AC0">
      <w:pPr>
        <w:pStyle w:val="312"/>
      </w:pPr>
      <w:r w:rsidRPr="005341AB">
        <w:rPr>
          <w:noProof/>
        </w:rPr>
        <w:drawing>
          <wp:inline distT="0" distB="0" distL="0" distR="0" wp14:anchorId="1961A375" wp14:editId="032FA937">
            <wp:extent cx="6120130" cy="29673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3BD20" w14:textId="5671040A" w:rsidR="00767AC0" w:rsidRPr="005341AB" w:rsidRDefault="006D7F1B" w:rsidP="008C4494">
      <w:pPr>
        <w:pStyle w:val="3f4"/>
      </w:pPr>
      <w:bookmarkStart w:id="35" w:name="_Ref84669570"/>
      <w:r>
        <w:t>Рисунок </w:t>
      </w:r>
      <w:fldSimple w:instr=" SEQ Рисунок \* ARABIC ">
        <w:r w:rsidR="00545F4C">
          <w:rPr>
            <w:noProof/>
          </w:rPr>
          <w:t>7</w:t>
        </w:r>
      </w:fldSimple>
      <w:bookmarkEnd w:id="35"/>
    </w:p>
    <w:p w14:paraId="16EB7EB8" w14:textId="2359378C" w:rsidR="00767AC0" w:rsidRPr="005341AB" w:rsidRDefault="00767AC0" w:rsidP="00D051B8">
      <w:pPr>
        <w:pStyle w:val="20"/>
      </w:pPr>
      <w:r w:rsidRPr="005341AB">
        <w:t xml:space="preserve">Нажмите кнопку </w:t>
      </w:r>
      <w:r w:rsidR="00CF3EB6" w:rsidRPr="005341AB">
        <w:rPr>
          <w:noProof/>
        </w:rPr>
        <w:drawing>
          <wp:inline distT="0" distB="0" distL="0" distR="0" wp14:anchorId="00C97AB2" wp14:editId="4C74A1BB">
            <wp:extent cx="399600" cy="1800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996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EB6" w:rsidRPr="005341AB">
        <w:t xml:space="preserve"> </w:t>
      </w:r>
      <w:r w:rsidRPr="005341AB">
        <w:t xml:space="preserve">«Войти» или </w:t>
      </w:r>
      <w:r w:rsidR="00E43C51">
        <w:t>«</w:t>
      </w:r>
      <w:proofErr w:type="spellStart"/>
      <w:r w:rsidRPr="005341AB">
        <w:t>Enter</w:t>
      </w:r>
      <w:proofErr w:type="spellEnd"/>
      <w:r w:rsidR="00E43C51">
        <w:t>»</w:t>
      </w:r>
      <w:r w:rsidRPr="005341AB">
        <w:t xml:space="preserve"> (</w:t>
      </w:r>
      <w:r w:rsidRPr="005341AB">
        <w:fldChar w:fldCharType="begin"/>
      </w:r>
      <w:r w:rsidRPr="005341AB">
        <w:instrText xml:space="preserve"> REF _Ref84669570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7</w:t>
      </w:r>
      <w:r w:rsidRPr="005341AB">
        <w:fldChar w:fldCharType="end"/>
      </w:r>
      <w:r w:rsidRPr="005341AB">
        <w:t>).</w:t>
      </w:r>
    </w:p>
    <w:p w14:paraId="33C2B4B7" w14:textId="774E70FA" w:rsidR="00175ECB" w:rsidRPr="005341AB" w:rsidRDefault="00175ECB" w:rsidP="008633DF">
      <w:pPr>
        <w:pStyle w:val="28"/>
      </w:pPr>
      <w:bookmarkStart w:id="36" w:name="_Toc159250140"/>
      <w:r w:rsidRPr="005341AB">
        <w:t xml:space="preserve">Главный экран </w:t>
      </w:r>
      <w:r w:rsidR="00433918" w:rsidRPr="005341AB">
        <w:t>Системы</w:t>
      </w:r>
      <w:bookmarkEnd w:id="36"/>
    </w:p>
    <w:bookmarkEnd w:id="2"/>
    <w:p w14:paraId="28F05044" w14:textId="21774797" w:rsidR="007F2DD9" w:rsidRPr="005341AB" w:rsidRDefault="007F2DD9" w:rsidP="00BE34B8">
      <w:pPr>
        <w:pStyle w:val="1d"/>
      </w:pPr>
      <w:r w:rsidRPr="005341AB">
        <w:t xml:space="preserve">Главный экран </w:t>
      </w:r>
      <w:r w:rsidR="003F661F" w:rsidRPr="005341AB">
        <w:t>Системы</w:t>
      </w:r>
      <w:r w:rsidRPr="005341AB">
        <w:t xml:space="preserve"> </w:t>
      </w:r>
      <w:r w:rsidR="00C221AA" w:rsidRPr="005341AB">
        <w:t>(</w:t>
      </w:r>
      <w:r w:rsidR="00C221AA" w:rsidRPr="005341AB">
        <w:fldChar w:fldCharType="begin"/>
      </w:r>
      <w:r w:rsidR="00C221AA" w:rsidRPr="005341AB">
        <w:instrText xml:space="preserve"> REF _Ref90136376 \h </w:instrText>
      </w:r>
      <w:r w:rsidR="00C221AA" w:rsidRPr="005341AB">
        <w:fldChar w:fldCharType="separate"/>
      </w:r>
      <w:r w:rsidR="00545F4C">
        <w:t>Рисунок </w:t>
      </w:r>
      <w:r w:rsidR="00545F4C">
        <w:rPr>
          <w:noProof/>
        </w:rPr>
        <w:t>8</w:t>
      </w:r>
      <w:r w:rsidR="00C221AA" w:rsidRPr="005341AB">
        <w:fldChar w:fldCharType="end"/>
      </w:r>
      <w:r w:rsidR="00C221AA" w:rsidRPr="005341AB">
        <w:t xml:space="preserve">) </w:t>
      </w:r>
      <w:r w:rsidRPr="005341AB">
        <w:t xml:space="preserve">– это экран, который </w:t>
      </w:r>
      <w:r w:rsidR="00D47F00" w:rsidRPr="005341AB">
        <w:t xml:space="preserve">отображается </w:t>
      </w:r>
      <w:r w:rsidRPr="005341AB">
        <w:t xml:space="preserve">пользователю при входе в </w:t>
      </w:r>
      <w:r w:rsidR="00D47F00" w:rsidRPr="005341AB">
        <w:t>Систему</w:t>
      </w:r>
      <w:r w:rsidRPr="005341AB">
        <w:t xml:space="preserve">. </w:t>
      </w:r>
    </w:p>
    <w:p w14:paraId="0E503A90" w14:textId="68AB0A3B" w:rsidR="00C221AA" w:rsidRPr="005341AB" w:rsidRDefault="0024298E" w:rsidP="007F2DD9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04B47751" wp14:editId="15021D56">
            <wp:extent cx="6120130" cy="3268980"/>
            <wp:effectExtent l="0" t="0" r="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EA920" w14:textId="194949C9" w:rsidR="007F2DD9" w:rsidRPr="005341AB" w:rsidRDefault="006D7F1B" w:rsidP="007F2DD9">
      <w:pPr>
        <w:pStyle w:val="3f4"/>
      </w:pPr>
      <w:bookmarkStart w:id="37" w:name="_Ref90136376"/>
      <w:r>
        <w:t>Рисунок </w:t>
      </w:r>
      <w:fldSimple w:instr=" SEQ Рисунок \* ARABIC ">
        <w:r w:rsidR="00545F4C">
          <w:rPr>
            <w:noProof/>
          </w:rPr>
          <w:t>8</w:t>
        </w:r>
      </w:fldSimple>
      <w:bookmarkEnd w:id="37"/>
    </w:p>
    <w:p w14:paraId="6E5A047F" w14:textId="1723D433" w:rsidR="0024298E" w:rsidRPr="005341AB" w:rsidRDefault="0024298E" w:rsidP="0024298E">
      <w:pPr>
        <w:pStyle w:val="1d"/>
      </w:pPr>
      <w:r w:rsidRPr="005341AB">
        <w:t>В зависимости от роли пользователя некоторые элементы главного экрана могут быть недоступны.</w:t>
      </w:r>
    </w:p>
    <w:p w14:paraId="3D258DE9" w14:textId="45FA8150" w:rsidR="007F2DD9" w:rsidRPr="005341AB" w:rsidRDefault="0024298E" w:rsidP="0024298E">
      <w:pPr>
        <w:pStyle w:val="2c"/>
      </w:pPr>
      <w:r w:rsidRPr="005341AB">
        <w:t>Элементы г</w:t>
      </w:r>
      <w:r w:rsidR="00814752" w:rsidRPr="005341AB">
        <w:t>лавн</w:t>
      </w:r>
      <w:r w:rsidRPr="005341AB">
        <w:t>ого</w:t>
      </w:r>
      <w:r w:rsidR="00814752" w:rsidRPr="005341AB">
        <w:t xml:space="preserve"> экран Системы </w:t>
      </w:r>
      <w:r w:rsidR="00F7428C" w:rsidRPr="005341AB">
        <w:t>(</w:t>
      </w:r>
      <w:r w:rsidR="00F7428C" w:rsidRPr="005341AB">
        <w:fldChar w:fldCharType="begin"/>
      </w:r>
      <w:r w:rsidR="00F7428C" w:rsidRPr="005341AB">
        <w:instrText xml:space="preserve"> REF _Ref90136376 \h </w:instrText>
      </w:r>
      <w:r w:rsidR="00F7428C" w:rsidRPr="005341AB">
        <w:fldChar w:fldCharType="separate"/>
      </w:r>
      <w:r w:rsidR="00545F4C">
        <w:t>Рисунок </w:t>
      </w:r>
      <w:r w:rsidR="00545F4C">
        <w:rPr>
          <w:noProof/>
        </w:rPr>
        <w:t>8</w:t>
      </w:r>
      <w:r w:rsidR="00F7428C" w:rsidRPr="005341AB">
        <w:fldChar w:fldCharType="end"/>
      </w:r>
      <w:r w:rsidR="00F7428C" w:rsidRPr="005341AB">
        <w:t>)</w:t>
      </w:r>
      <w:r w:rsidR="003F661F" w:rsidRPr="005341AB">
        <w:t>:</w:t>
      </w:r>
    </w:p>
    <w:p w14:paraId="43A82BA3" w14:textId="77777777" w:rsidR="0024298E" w:rsidRPr="005341AB" w:rsidRDefault="0024298E" w:rsidP="00C0159A">
      <w:pPr>
        <w:pStyle w:val="321231"/>
        <w:numPr>
          <w:ilvl w:val="0"/>
          <w:numId w:val="79"/>
        </w:numPr>
      </w:pPr>
      <w:r w:rsidRPr="005341AB">
        <w:t>Меню быстрого доступа в разделы бокового меню:</w:t>
      </w:r>
    </w:p>
    <w:p w14:paraId="259EE2C2" w14:textId="47AE5684" w:rsidR="0024298E" w:rsidRPr="005341AB" w:rsidRDefault="0024298E" w:rsidP="0024298E">
      <w:pPr>
        <w:pStyle w:val="321232"/>
      </w:pPr>
      <w:r w:rsidRPr="005341AB">
        <w:t>«Пользователи»</w:t>
      </w:r>
      <w:r w:rsidR="00F20ECC" w:rsidRPr="005341AB">
        <w:t xml:space="preserve"> (п. </w:t>
      </w:r>
      <w:r w:rsidR="00F20ECC" w:rsidRPr="005341AB">
        <w:fldChar w:fldCharType="begin"/>
      </w:r>
      <w:r w:rsidR="00F20ECC" w:rsidRPr="005341AB">
        <w:instrText xml:space="preserve"> REF _Ref143771716 \n \h </w:instrText>
      </w:r>
      <w:r w:rsidR="00F20ECC" w:rsidRPr="005341AB">
        <w:fldChar w:fldCharType="separate"/>
      </w:r>
      <w:r w:rsidR="00545F4C">
        <w:t>3.4</w:t>
      </w:r>
      <w:r w:rsidR="00F20ECC" w:rsidRPr="005341AB">
        <w:fldChar w:fldCharType="end"/>
      </w:r>
      <w:r w:rsidR="00F20ECC" w:rsidRPr="005341AB">
        <w:t>)</w:t>
      </w:r>
      <w:r w:rsidRPr="005341AB">
        <w:t>.</w:t>
      </w:r>
    </w:p>
    <w:p w14:paraId="5B6DFE72" w14:textId="774AE965" w:rsidR="0024298E" w:rsidRPr="005341AB" w:rsidRDefault="0024298E" w:rsidP="0024298E">
      <w:pPr>
        <w:pStyle w:val="321232"/>
      </w:pPr>
      <w:r w:rsidRPr="005341AB">
        <w:t>«Группы»</w:t>
      </w:r>
      <w:r w:rsidR="00F20ECC" w:rsidRPr="005341AB">
        <w:t xml:space="preserve"> (п. </w:t>
      </w:r>
      <w:r w:rsidR="00F20ECC" w:rsidRPr="005341AB">
        <w:fldChar w:fldCharType="begin"/>
      </w:r>
      <w:r w:rsidR="00F20ECC" w:rsidRPr="005341AB">
        <w:instrText xml:space="preserve"> REF _Ref143771725 \n \h </w:instrText>
      </w:r>
      <w:r w:rsidR="00F20ECC" w:rsidRPr="005341AB">
        <w:fldChar w:fldCharType="separate"/>
      </w:r>
      <w:r w:rsidR="00545F4C">
        <w:t>3.5</w:t>
      </w:r>
      <w:r w:rsidR="00F20ECC" w:rsidRPr="005341AB">
        <w:fldChar w:fldCharType="end"/>
      </w:r>
      <w:r w:rsidR="00F20ECC" w:rsidRPr="005341AB">
        <w:t>)</w:t>
      </w:r>
      <w:r w:rsidRPr="005341AB">
        <w:t>.</w:t>
      </w:r>
    </w:p>
    <w:p w14:paraId="25C750AE" w14:textId="6F85F6BB" w:rsidR="0024298E" w:rsidRPr="005341AB" w:rsidRDefault="0024298E" w:rsidP="0024298E">
      <w:pPr>
        <w:pStyle w:val="321232"/>
      </w:pPr>
      <w:r w:rsidRPr="005341AB">
        <w:t>«Новости»</w:t>
      </w:r>
      <w:r w:rsidR="00F20ECC" w:rsidRPr="005341AB">
        <w:t xml:space="preserve"> (п. </w:t>
      </w:r>
      <w:r w:rsidR="00F20ECC" w:rsidRPr="005341AB">
        <w:fldChar w:fldCharType="begin"/>
      </w:r>
      <w:r w:rsidR="00F20ECC" w:rsidRPr="005341AB">
        <w:instrText xml:space="preserve"> REF _Ref143771736 \n \h </w:instrText>
      </w:r>
      <w:r w:rsidR="00F20ECC" w:rsidRPr="005341AB">
        <w:fldChar w:fldCharType="separate"/>
      </w:r>
      <w:r w:rsidR="00545F4C">
        <w:t>3.6</w:t>
      </w:r>
      <w:r w:rsidR="00F20ECC" w:rsidRPr="005341AB">
        <w:fldChar w:fldCharType="end"/>
      </w:r>
      <w:r w:rsidR="00F20ECC" w:rsidRPr="005341AB">
        <w:t>)</w:t>
      </w:r>
      <w:r w:rsidRPr="005341AB">
        <w:t>.</w:t>
      </w:r>
    </w:p>
    <w:p w14:paraId="6A6EE0F3" w14:textId="0DA42754" w:rsidR="0024298E" w:rsidRPr="005341AB" w:rsidRDefault="0024298E" w:rsidP="0024298E">
      <w:pPr>
        <w:pStyle w:val="321232"/>
      </w:pPr>
      <w:r w:rsidRPr="005341AB">
        <w:t>«Расписание»</w:t>
      </w:r>
      <w:r w:rsidR="00F20ECC" w:rsidRPr="005341AB">
        <w:t xml:space="preserve"> (п. </w:t>
      </w:r>
      <w:r w:rsidR="00F20ECC" w:rsidRPr="005341AB">
        <w:fldChar w:fldCharType="begin"/>
      </w:r>
      <w:r w:rsidR="00F20ECC" w:rsidRPr="005341AB">
        <w:instrText xml:space="preserve"> REF _Ref143771745 \n \h </w:instrText>
      </w:r>
      <w:r w:rsidR="00F20ECC" w:rsidRPr="005341AB">
        <w:fldChar w:fldCharType="separate"/>
      </w:r>
      <w:r w:rsidR="00545F4C">
        <w:t>3.7</w:t>
      </w:r>
      <w:r w:rsidR="00F20ECC" w:rsidRPr="005341AB">
        <w:fldChar w:fldCharType="end"/>
      </w:r>
      <w:r w:rsidR="00F20ECC" w:rsidRPr="005341AB">
        <w:t>)</w:t>
      </w:r>
      <w:r w:rsidRPr="005341AB">
        <w:t>.</w:t>
      </w:r>
    </w:p>
    <w:p w14:paraId="3AB8BDE4" w14:textId="35532106" w:rsidR="0024298E" w:rsidRPr="005341AB" w:rsidRDefault="0024298E" w:rsidP="0024298E">
      <w:pPr>
        <w:pStyle w:val="321232"/>
      </w:pPr>
      <w:r w:rsidRPr="005341AB">
        <w:t>«Справочники»</w:t>
      </w:r>
      <w:r w:rsidR="00F20ECC" w:rsidRPr="005341AB">
        <w:t xml:space="preserve"> (п. </w:t>
      </w:r>
      <w:r w:rsidR="00F20ECC" w:rsidRPr="005341AB">
        <w:fldChar w:fldCharType="begin"/>
      </w:r>
      <w:r w:rsidR="00F20ECC" w:rsidRPr="005341AB">
        <w:instrText xml:space="preserve"> REF _Ref143771760 \n \h </w:instrText>
      </w:r>
      <w:r w:rsidR="00F20ECC" w:rsidRPr="005341AB">
        <w:fldChar w:fldCharType="separate"/>
      </w:r>
      <w:r w:rsidR="00545F4C">
        <w:t>3.8</w:t>
      </w:r>
      <w:r w:rsidR="00F20ECC" w:rsidRPr="005341AB">
        <w:fldChar w:fldCharType="end"/>
      </w:r>
      <w:r w:rsidR="00F20ECC" w:rsidRPr="005341AB">
        <w:t>)</w:t>
      </w:r>
      <w:r w:rsidRPr="005341AB">
        <w:t>.</w:t>
      </w:r>
    </w:p>
    <w:p w14:paraId="5C59B815" w14:textId="54A18C56" w:rsidR="0024298E" w:rsidRPr="005341AB" w:rsidRDefault="0024298E" w:rsidP="0024298E">
      <w:pPr>
        <w:pStyle w:val="321232"/>
      </w:pPr>
      <w:r w:rsidRPr="005341AB">
        <w:t>«Пропускная система»</w:t>
      </w:r>
      <w:r w:rsidR="00F20ECC" w:rsidRPr="005341AB">
        <w:t xml:space="preserve"> (п. </w:t>
      </w:r>
      <w:r w:rsidR="00F20ECC" w:rsidRPr="005341AB">
        <w:fldChar w:fldCharType="begin"/>
      </w:r>
      <w:r w:rsidR="00F20ECC" w:rsidRPr="005341AB">
        <w:instrText xml:space="preserve"> REF _Ref143771770 \n \h </w:instrText>
      </w:r>
      <w:r w:rsidR="00F20ECC" w:rsidRPr="005341AB">
        <w:fldChar w:fldCharType="separate"/>
      </w:r>
      <w:r w:rsidR="00545F4C">
        <w:t>3.9</w:t>
      </w:r>
      <w:r w:rsidR="00F20ECC" w:rsidRPr="005341AB">
        <w:fldChar w:fldCharType="end"/>
      </w:r>
      <w:r w:rsidR="00F20ECC" w:rsidRPr="005341AB">
        <w:t>)</w:t>
      </w:r>
      <w:r w:rsidRPr="005341AB">
        <w:t>.</w:t>
      </w:r>
    </w:p>
    <w:p w14:paraId="2E32A318" w14:textId="4DCFE15A" w:rsidR="003B0563" w:rsidRPr="005341AB" w:rsidRDefault="0024298E" w:rsidP="00453054">
      <w:pPr>
        <w:pStyle w:val="321231"/>
      </w:pPr>
      <w:r w:rsidRPr="005341AB">
        <w:t xml:space="preserve">Кнопка </w:t>
      </w:r>
      <w:r w:rsidRPr="005341AB">
        <w:rPr>
          <w:noProof/>
        </w:rPr>
        <w:drawing>
          <wp:inline distT="0" distB="0" distL="0" distR="0" wp14:anchorId="6A8A5115" wp14:editId="57559215">
            <wp:extent cx="205801" cy="182935"/>
            <wp:effectExtent l="0" t="0" r="381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801" cy="1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«Развернуть»/ </w:t>
      </w:r>
      <w:r w:rsidRPr="005341AB">
        <w:rPr>
          <w:noProof/>
        </w:rPr>
        <w:drawing>
          <wp:inline distT="0" distB="0" distL="0" distR="0" wp14:anchorId="48BCB999" wp14:editId="0B28F78E">
            <wp:extent cx="175312" cy="16006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75312" cy="16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«Свернуть» - кнопка разворачивания/сворачивания бокового меню</w:t>
      </w:r>
      <w:r w:rsidR="003B0563" w:rsidRPr="005341AB">
        <w:t xml:space="preserve"> (</w:t>
      </w:r>
      <w:r w:rsidR="003B0563" w:rsidRPr="005341AB">
        <w:fldChar w:fldCharType="begin"/>
      </w:r>
      <w:r w:rsidR="003B0563" w:rsidRPr="005341AB">
        <w:instrText xml:space="preserve"> REF _Ref129867397 \h  \* MERGEFORMAT </w:instrText>
      </w:r>
      <w:r w:rsidR="003B0563" w:rsidRPr="005341AB">
        <w:fldChar w:fldCharType="separate"/>
      </w:r>
      <w:r w:rsidR="00545F4C">
        <w:t>Рисунок 9</w:t>
      </w:r>
      <w:r w:rsidR="003B0563" w:rsidRPr="005341AB">
        <w:fldChar w:fldCharType="end"/>
      </w:r>
      <w:r w:rsidR="003B0563" w:rsidRPr="005341AB">
        <w:t xml:space="preserve">). </w:t>
      </w:r>
    </w:p>
    <w:p w14:paraId="67A7921A" w14:textId="0A9E4C1C" w:rsidR="003B0563" w:rsidRPr="005341AB" w:rsidRDefault="00005DA0" w:rsidP="003B0563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75DA86E4" wp14:editId="547C390C">
            <wp:extent cx="4901080" cy="3002280"/>
            <wp:effectExtent l="0" t="0" r="0" b="762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02627" cy="3003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CED1A" w14:textId="77777777" w:rsidR="003B0563" w:rsidRPr="005341AB" w:rsidRDefault="003B0563" w:rsidP="003B0563">
      <w:pPr>
        <w:pStyle w:val="312"/>
      </w:pPr>
      <w:r w:rsidRPr="005341A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966AE6" wp14:editId="0EFA6586">
                <wp:simplePos x="0" y="0"/>
                <wp:positionH relativeFrom="margin">
                  <wp:posOffset>2978150</wp:posOffset>
                </wp:positionH>
                <wp:positionV relativeFrom="paragraph">
                  <wp:posOffset>20320</wp:posOffset>
                </wp:positionV>
                <wp:extent cx="276225" cy="161925"/>
                <wp:effectExtent l="38100" t="0" r="28575" b="47625"/>
                <wp:wrapNone/>
                <wp:docPr id="10" name="Стрелка: вниз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6192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93A94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10" o:spid="_x0000_s1026" type="#_x0000_t67" style="position:absolute;margin-left:234.5pt;margin-top:1.6pt;width:21.75pt;height:12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" adj="10800" fillcolor="red" strokecolor="red" strokeweight="2pt">
                <w10:wrap anchorx="margin"/>
              </v:shape>
            </w:pict>
          </mc:Fallback>
        </mc:AlternateContent>
      </w:r>
    </w:p>
    <w:p w14:paraId="6F66B0A9" w14:textId="1C100916" w:rsidR="00953C41" w:rsidRPr="005341AB" w:rsidRDefault="008D1A92" w:rsidP="003B0563">
      <w:pPr>
        <w:pStyle w:val="312"/>
      </w:pPr>
      <w:r w:rsidRPr="005341AB">
        <w:rPr>
          <w:noProof/>
        </w:rPr>
        <w:drawing>
          <wp:inline distT="0" distB="0" distL="0" distR="0" wp14:anchorId="2E395015" wp14:editId="63A77794">
            <wp:extent cx="4634230" cy="2807080"/>
            <wp:effectExtent l="0" t="0" r="0" b="0"/>
            <wp:docPr id="550" name="Рисунок 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43704" cy="281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6F305" w14:textId="284E8D9F" w:rsidR="003B0563" w:rsidRPr="005341AB" w:rsidRDefault="006D7F1B" w:rsidP="003B0563">
      <w:pPr>
        <w:pStyle w:val="3f4"/>
      </w:pPr>
      <w:bookmarkStart w:id="38" w:name="_Ref129867397"/>
      <w:r>
        <w:t>Рисунок </w:t>
      </w:r>
      <w:fldSimple w:instr=" SEQ Рисунок \* ARABIC ">
        <w:r w:rsidR="00545F4C">
          <w:rPr>
            <w:noProof/>
          </w:rPr>
          <w:t>9</w:t>
        </w:r>
      </w:fldSimple>
      <w:bookmarkEnd w:id="38"/>
    </w:p>
    <w:p w14:paraId="5745A5F0" w14:textId="0B9DBB78" w:rsidR="0024298E" w:rsidRPr="005341AB" w:rsidRDefault="0024298E" w:rsidP="007A0C6B">
      <w:pPr>
        <w:pStyle w:val="321231"/>
      </w:pPr>
      <w:r w:rsidRPr="005341AB">
        <w:t xml:space="preserve">Боковое меню - </w:t>
      </w:r>
      <w:r w:rsidR="00F074F4" w:rsidRPr="005341AB">
        <w:t>всегда отображается пользователю, по умолчанию свернуто</w:t>
      </w:r>
      <w:r w:rsidRPr="005341AB">
        <w:t xml:space="preserve">. </w:t>
      </w:r>
      <w:r w:rsidR="007A0C6B" w:rsidRPr="005341AB">
        <w:t xml:space="preserve">В свернутом состоянии боковое меню активно и в нем можно выбрать требуемые разделы. </w:t>
      </w:r>
      <w:r w:rsidRPr="005341AB">
        <w:t>Боковое меню включает в себя следующие разделы:</w:t>
      </w:r>
    </w:p>
    <w:p w14:paraId="25FBC420" w14:textId="4C4146A6" w:rsidR="0024298E" w:rsidRPr="005341AB" w:rsidRDefault="00545F4C" w:rsidP="0024298E">
      <w:pPr>
        <w:pStyle w:val="321232"/>
      </w:pPr>
      <w:r>
        <w:pict w14:anchorId="49D561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1" o:spid="_x0000_i1025" type="#_x0000_t75" style="width:14.55pt;height:14.55pt;visibility:visible;mso-wrap-style:square">
            <v:imagedata r:id="rId33" o:title=""/>
          </v:shape>
        </w:pict>
      </w:r>
      <w:r w:rsidR="0024298E" w:rsidRPr="005341AB">
        <w:t xml:space="preserve"> «Пользователи»</w:t>
      </w:r>
      <w:r w:rsidR="009A3565" w:rsidRPr="005341AB">
        <w:t xml:space="preserve"> (п. </w:t>
      </w:r>
      <w:r w:rsidR="009A3565" w:rsidRPr="005341AB">
        <w:fldChar w:fldCharType="begin"/>
      </w:r>
      <w:r w:rsidR="009A3565" w:rsidRPr="005341AB">
        <w:instrText xml:space="preserve"> REF _Ref143771716 \n \h </w:instrText>
      </w:r>
      <w:r w:rsidR="009A3565" w:rsidRPr="005341AB">
        <w:fldChar w:fldCharType="separate"/>
      </w:r>
      <w:r>
        <w:t>3.4</w:t>
      </w:r>
      <w:r w:rsidR="009A3565" w:rsidRPr="005341AB">
        <w:fldChar w:fldCharType="end"/>
      </w:r>
      <w:r w:rsidR="009A3565" w:rsidRPr="005341AB">
        <w:t>)</w:t>
      </w:r>
      <w:r w:rsidR="0024298E" w:rsidRPr="005341AB">
        <w:t>.</w:t>
      </w:r>
    </w:p>
    <w:p w14:paraId="469FD498" w14:textId="5C259B8B" w:rsidR="0024298E" w:rsidRPr="005341AB" w:rsidRDefault="00545F4C" w:rsidP="0024298E">
      <w:pPr>
        <w:pStyle w:val="321232"/>
      </w:pPr>
      <w:r>
        <w:pict w14:anchorId="22F7A041">
          <v:shape id="Рисунок 22" o:spid="_x0000_i1026" type="#_x0000_t75" style="width:14.55pt;height:13.8pt;visibility:visible;mso-wrap-style:square">
            <v:imagedata r:id="rId34" o:title=""/>
          </v:shape>
        </w:pict>
      </w:r>
      <w:r w:rsidR="0024298E" w:rsidRPr="005341AB">
        <w:t xml:space="preserve"> «Группы»</w:t>
      </w:r>
      <w:r w:rsidR="009A3565" w:rsidRPr="005341AB">
        <w:t xml:space="preserve"> (п. </w:t>
      </w:r>
      <w:r w:rsidR="009A3565" w:rsidRPr="005341AB">
        <w:fldChar w:fldCharType="begin"/>
      </w:r>
      <w:r w:rsidR="009A3565" w:rsidRPr="005341AB">
        <w:instrText xml:space="preserve"> REF _Ref143771725 \n \h </w:instrText>
      </w:r>
      <w:r w:rsidR="009A3565" w:rsidRPr="005341AB">
        <w:fldChar w:fldCharType="separate"/>
      </w:r>
      <w:r>
        <w:t>3.5</w:t>
      </w:r>
      <w:r w:rsidR="009A3565" w:rsidRPr="005341AB">
        <w:fldChar w:fldCharType="end"/>
      </w:r>
      <w:r w:rsidR="009A3565" w:rsidRPr="005341AB">
        <w:t>)</w:t>
      </w:r>
      <w:r w:rsidR="0024298E" w:rsidRPr="005341AB">
        <w:t>.</w:t>
      </w:r>
    </w:p>
    <w:p w14:paraId="7CABA44E" w14:textId="38591B54" w:rsidR="0024298E" w:rsidRPr="005341AB" w:rsidRDefault="00545F4C" w:rsidP="0024298E">
      <w:pPr>
        <w:pStyle w:val="321232"/>
      </w:pPr>
      <w:r>
        <w:pict w14:anchorId="5BFCB639">
          <v:shape id="Рисунок 23" o:spid="_x0000_i1027" type="#_x0000_t75" style="width:14.55pt;height:13.8pt;visibility:visible;mso-wrap-style:square">
            <v:imagedata r:id="rId35" o:title=""/>
          </v:shape>
        </w:pict>
      </w:r>
      <w:r w:rsidR="0024298E" w:rsidRPr="005341AB">
        <w:t xml:space="preserve"> «Новости»</w:t>
      </w:r>
      <w:r w:rsidR="009A3565" w:rsidRPr="005341AB">
        <w:t xml:space="preserve"> (п. </w:t>
      </w:r>
      <w:r w:rsidR="009A3565" w:rsidRPr="005341AB">
        <w:fldChar w:fldCharType="begin"/>
      </w:r>
      <w:r w:rsidR="009A3565" w:rsidRPr="005341AB">
        <w:instrText xml:space="preserve"> REF _Ref143771736 \n \h </w:instrText>
      </w:r>
      <w:r w:rsidR="009A3565" w:rsidRPr="005341AB">
        <w:fldChar w:fldCharType="separate"/>
      </w:r>
      <w:r>
        <w:t>3.6</w:t>
      </w:r>
      <w:r w:rsidR="009A3565" w:rsidRPr="005341AB">
        <w:fldChar w:fldCharType="end"/>
      </w:r>
      <w:r w:rsidR="009A3565" w:rsidRPr="005341AB">
        <w:t>)</w:t>
      </w:r>
      <w:r w:rsidR="0024298E" w:rsidRPr="005341AB">
        <w:t>.</w:t>
      </w:r>
    </w:p>
    <w:p w14:paraId="5FCB436A" w14:textId="64F1A255" w:rsidR="0024298E" w:rsidRPr="005341AB" w:rsidRDefault="00545F4C" w:rsidP="0024298E">
      <w:pPr>
        <w:pStyle w:val="321232"/>
      </w:pPr>
      <w:r>
        <w:pict w14:anchorId="3D6AE6F8">
          <v:shape id="Рисунок 24" o:spid="_x0000_i1028" type="#_x0000_t75" style="width:13.8pt;height:13.8pt;visibility:visible;mso-wrap-style:square">
            <v:imagedata r:id="rId36" o:title=""/>
          </v:shape>
        </w:pict>
      </w:r>
      <w:r w:rsidR="0024298E" w:rsidRPr="005341AB">
        <w:t xml:space="preserve"> «Расписание»</w:t>
      </w:r>
      <w:r w:rsidR="009A3565" w:rsidRPr="005341AB">
        <w:t xml:space="preserve"> (п. </w:t>
      </w:r>
      <w:r w:rsidR="009A3565" w:rsidRPr="005341AB">
        <w:fldChar w:fldCharType="begin"/>
      </w:r>
      <w:r w:rsidR="009A3565" w:rsidRPr="005341AB">
        <w:instrText xml:space="preserve"> REF _Ref143771745 \n \h </w:instrText>
      </w:r>
      <w:r w:rsidR="009A3565" w:rsidRPr="005341AB">
        <w:fldChar w:fldCharType="separate"/>
      </w:r>
      <w:r>
        <w:t>3.7</w:t>
      </w:r>
      <w:r w:rsidR="009A3565" w:rsidRPr="005341AB">
        <w:fldChar w:fldCharType="end"/>
      </w:r>
      <w:r w:rsidR="009A3565" w:rsidRPr="005341AB">
        <w:t>)</w:t>
      </w:r>
      <w:r w:rsidR="0024298E" w:rsidRPr="005341AB">
        <w:t>.</w:t>
      </w:r>
    </w:p>
    <w:p w14:paraId="13E615BF" w14:textId="489EDFC0" w:rsidR="0024298E" w:rsidRPr="005341AB" w:rsidRDefault="0024298E" w:rsidP="0024298E">
      <w:pPr>
        <w:pStyle w:val="321232"/>
      </w:pPr>
      <w:r w:rsidRPr="005341AB">
        <w:rPr>
          <w:noProof/>
        </w:rPr>
        <w:drawing>
          <wp:inline distT="0" distB="0" distL="0" distR="0" wp14:anchorId="0CF2AF5D" wp14:editId="553E2DCB">
            <wp:extent cx="160068" cy="15244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0068" cy="1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«Справочники»</w:t>
      </w:r>
      <w:r w:rsidR="009A3565" w:rsidRPr="005341AB">
        <w:t xml:space="preserve"> (п. </w:t>
      </w:r>
      <w:r w:rsidR="009A3565" w:rsidRPr="005341AB">
        <w:fldChar w:fldCharType="begin"/>
      </w:r>
      <w:r w:rsidR="009A3565" w:rsidRPr="005341AB">
        <w:instrText xml:space="preserve"> REF _Ref143771760 \n \h </w:instrText>
      </w:r>
      <w:r w:rsidR="009A3565" w:rsidRPr="005341AB">
        <w:fldChar w:fldCharType="separate"/>
      </w:r>
      <w:r w:rsidR="00545F4C">
        <w:t>3.8</w:t>
      </w:r>
      <w:r w:rsidR="009A3565" w:rsidRPr="005341AB">
        <w:fldChar w:fldCharType="end"/>
      </w:r>
      <w:r w:rsidR="009A3565" w:rsidRPr="005341AB">
        <w:t>)</w:t>
      </w:r>
      <w:r w:rsidRPr="005341AB">
        <w:t>.</w:t>
      </w:r>
    </w:p>
    <w:p w14:paraId="7CDD0ADD" w14:textId="582801EC" w:rsidR="0024298E" w:rsidRPr="005341AB" w:rsidRDefault="0024298E" w:rsidP="0024298E">
      <w:pPr>
        <w:pStyle w:val="321232"/>
      </w:pPr>
      <w:r w:rsidRPr="005341AB">
        <w:rPr>
          <w:noProof/>
        </w:rPr>
        <w:drawing>
          <wp:inline distT="0" distB="0" distL="0" distR="0" wp14:anchorId="7D250A64" wp14:editId="110C9A56">
            <wp:extent cx="160068" cy="160068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60068" cy="16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«Пропускная система»</w:t>
      </w:r>
      <w:r w:rsidR="009A3565" w:rsidRPr="005341AB">
        <w:t xml:space="preserve"> (п. </w:t>
      </w:r>
      <w:r w:rsidR="009A3565" w:rsidRPr="005341AB">
        <w:fldChar w:fldCharType="begin"/>
      </w:r>
      <w:r w:rsidR="009A3565" w:rsidRPr="005341AB">
        <w:instrText xml:space="preserve"> REF _Ref143771770 \n \h </w:instrText>
      </w:r>
      <w:r w:rsidR="009A3565" w:rsidRPr="005341AB">
        <w:fldChar w:fldCharType="separate"/>
      </w:r>
      <w:r w:rsidR="00545F4C">
        <w:t>3.9</w:t>
      </w:r>
      <w:r w:rsidR="009A3565" w:rsidRPr="005341AB">
        <w:fldChar w:fldCharType="end"/>
      </w:r>
      <w:r w:rsidR="009A3565" w:rsidRPr="005341AB">
        <w:t>)</w:t>
      </w:r>
      <w:r w:rsidRPr="005341AB">
        <w:t>.</w:t>
      </w:r>
    </w:p>
    <w:p w14:paraId="29411733" w14:textId="1E9CA727" w:rsidR="00962B37" w:rsidRPr="005341AB" w:rsidRDefault="00962B37" w:rsidP="00720DA8">
      <w:pPr>
        <w:pStyle w:val="321231"/>
        <w:keepNext/>
      </w:pPr>
      <w:r w:rsidRPr="005341AB">
        <w:lastRenderedPageBreak/>
        <w:t xml:space="preserve">Верхнее меню – </w:t>
      </w:r>
      <w:r w:rsidR="00F074F4" w:rsidRPr="005341AB">
        <w:t xml:space="preserve">всегда отображается пользователю </w:t>
      </w:r>
      <w:r w:rsidRPr="005341AB">
        <w:t>и содержи</w:t>
      </w:r>
      <w:r w:rsidR="00F074F4" w:rsidRPr="005341AB">
        <w:t>т</w:t>
      </w:r>
      <w:r w:rsidRPr="005341AB">
        <w:t>:</w:t>
      </w:r>
    </w:p>
    <w:p w14:paraId="46F6AF41" w14:textId="16C9E329" w:rsidR="0024298E" w:rsidRPr="005341AB" w:rsidRDefault="0024298E" w:rsidP="00962B37">
      <w:pPr>
        <w:pStyle w:val="321232"/>
      </w:pPr>
      <w:r w:rsidRPr="005341AB">
        <w:t>Кнопк</w:t>
      </w:r>
      <w:r w:rsidR="00962B37" w:rsidRPr="005341AB">
        <w:t>у</w:t>
      </w:r>
      <w:r w:rsidRPr="005341AB">
        <w:t xml:space="preserve"> </w:t>
      </w:r>
      <w:r w:rsidR="007325AC" w:rsidRPr="005341AB">
        <w:rPr>
          <w:noProof/>
        </w:rPr>
        <w:drawing>
          <wp:inline distT="0" distB="0" distL="0" distR="0" wp14:anchorId="4105543D" wp14:editId="047D79E9">
            <wp:extent cx="784860" cy="23107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14303" cy="23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«Кампус» - кнопка возврата на главный экран.</w:t>
      </w:r>
    </w:p>
    <w:p w14:paraId="00AE2AE8" w14:textId="703A3EDC" w:rsidR="0024298E" w:rsidRPr="005341AB" w:rsidRDefault="0024298E" w:rsidP="00962B37">
      <w:pPr>
        <w:pStyle w:val="321232"/>
      </w:pPr>
      <w:r w:rsidRPr="005341AB">
        <w:t>Фамили</w:t>
      </w:r>
      <w:r w:rsidR="00962B37" w:rsidRPr="005341AB">
        <w:t>ю</w:t>
      </w:r>
      <w:r w:rsidRPr="005341AB">
        <w:t xml:space="preserve"> и имя пользователя</w:t>
      </w:r>
      <w:r w:rsidR="008D1A92" w:rsidRPr="005341AB">
        <w:t xml:space="preserve"> – фамилия и имя пользователя, указанные в карточке пользователя (</w:t>
      </w:r>
      <w:r w:rsidR="008D1A92" w:rsidRPr="005341AB">
        <w:fldChar w:fldCharType="begin"/>
      </w:r>
      <w:r w:rsidR="008D1A92" w:rsidRPr="005341AB">
        <w:instrText xml:space="preserve"> REF _Ref143771167 \h </w:instrText>
      </w:r>
      <w:r w:rsidR="008D1A92" w:rsidRPr="005341AB">
        <w:fldChar w:fldCharType="separate"/>
      </w:r>
      <w:r w:rsidR="00545F4C">
        <w:t>Рисунок </w:t>
      </w:r>
      <w:r w:rsidR="00545F4C">
        <w:rPr>
          <w:noProof/>
        </w:rPr>
        <w:t>10</w:t>
      </w:r>
      <w:r w:rsidR="008D1A92" w:rsidRPr="005341AB">
        <w:fldChar w:fldCharType="end"/>
      </w:r>
      <w:r w:rsidR="008D1A92" w:rsidRPr="005341AB">
        <w:t>)</w:t>
      </w:r>
      <w:r w:rsidRPr="005341AB">
        <w:t>.</w:t>
      </w:r>
      <w:r w:rsidR="00722565" w:rsidRPr="005341AB">
        <w:t xml:space="preserve"> </w:t>
      </w:r>
      <w:r w:rsidR="0009379F">
        <w:t>Подробнее</w:t>
      </w:r>
      <w:r w:rsidR="00962B37" w:rsidRPr="005341AB">
        <w:t xml:space="preserve"> о карточке пользователя и п</w:t>
      </w:r>
      <w:r w:rsidR="00722565" w:rsidRPr="005341AB">
        <w:t>оряд</w:t>
      </w:r>
      <w:r w:rsidR="00962B37" w:rsidRPr="005341AB">
        <w:t>ке ее</w:t>
      </w:r>
      <w:r w:rsidR="00722565" w:rsidRPr="005341AB">
        <w:t xml:space="preserve"> редактирования описан</w:t>
      </w:r>
      <w:r w:rsidR="00962B37" w:rsidRPr="005341AB">
        <w:t>о</w:t>
      </w:r>
      <w:r w:rsidR="00722565" w:rsidRPr="005341AB">
        <w:t xml:space="preserve"> в п. </w:t>
      </w:r>
      <w:r w:rsidR="00FF0561" w:rsidRPr="005341AB">
        <w:fldChar w:fldCharType="begin"/>
      </w:r>
      <w:r w:rsidR="00FF0561" w:rsidRPr="005341AB">
        <w:instrText xml:space="preserve"> REF _Ref144115981 \n \h </w:instrText>
      </w:r>
      <w:r w:rsidR="00FF0561" w:rsidRPr="005341AB">
        <w:fldChar w:fldCharType="separate"/>
      </w:r>
      <w:r w:rsidR="00545F4C">
        <w:t>3.4</w:t>
      </w:r>
      <w:r w:rsidR="00FF0561" w:rsidRPr="005341AB">
        <w:fldChar w:fldCharType="end"/>
      </w:r>
      <w:r w:rsidR="00722565" w:rsidRPr="005341AB">
        <w:t>.</w:t>
      </w:r>
    </w:p>
    <w:p w14:paraId="79E579A0" w14:textId="002F9F10" w:rsidR="008D1A92" w:rsidRPr="005341AB" w:rsidRDefault="00D766AC" w:rsidP="008D1A92">
      <w:pPr>
        <w:pStyle w:val="312"/>
      </w:pPr>
      <w:r w:rsidRPr="00D766AC">
        <w:rPr>
          <w:noProof/>
        </w:rPr>
        <w:drawing>
          <wp:inline distT="0" distB="0" distL="0" distR="0" wp14:anchorId="3DF5D8B1" wp14:editId="3695F669">
            <wp:extent cx="6120130" cy="3570605"/>
            <wp:effectExtent l="0" t="0" r="0" b="0"/>
            <wp:docPr id="595764756" name="Рисунок 595764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7DB78" w14:textId="1C2ECD21" w:rsidR="008D1A92" w:rsidRPr="005341AB" w:rsidRDefault="006D7F1B" w:rsidP="008D1A92">
      <w:pPr>
        <w:pStyle w:val="3f4"/>
      </w:pPr>
      <w:bookmarkStart w:id="39" w:name="_Ref143771167"/>
      <w:r>
        <w:t>Рисунок </w:t>
      </w:r>
      <w:fldSimple w:instr=" SEQ Рисунок \* ARABIC ">
        <w:r w:rsidR="00545F4C">
          <w:rPr>
            <w:noProof/>
          </w:rPr>
          <w:t>10</w:t>
        </w:r>
      </w:fldSimple>
      <w:bookmarkEnd w:id="39"/>
    </w:p>
    <w:p w14:paraId="34B0B50A" w14:textId="62362A9A" w:rsidR="0024298E" w:rsidRPr="005341AB" w:rsidRDefault="0024298E" w:rsidP="00962B37">
      <w:pPr>
        <w:pStyle w:val="321232"/>
      </w:pPr>
      <w:r w:rsidRPr="005341AB">
        <w:t>Кнопк</w:t>
      </w:r>
      <w:r w:rsidR="00962B37" w:rsidRPr="005341AB">
        <w:t>у</w:t>
      </w:r>
      <w:r w:rsidRPr="005341AB">
        <w:t xml:space="preserve"> </w:t>
      </w:r>
      <w:r w:rsidR="00D766AC" w:rsidRPr="00D766AC">
        <w:rPr>
          <w:noProof/>
        </w:rPr>
        <w:drawing>
          <wp:inline distT="0" distB="0" distL="0" distR="0" wp14:anchorId="2A76C8F8" wp14:editId="6B486886">
            <wp:extent cx="318052" cy="304800"/>
            <wp:effectExtent l="0" t="0" r="635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2330" cy="3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FE4FF9" w:rsidRPr="005341AB">
        <w:t>Карточка</w:t>
      </w:r>
      <w:r w:rsidRPr="005341AB">
        <w:t xml:space="preserve"> пользователя» - при нажатии кнопки </w:t>
      </w:r>
      <w:r w:rsidR="00991D96" w:rsidRPr="005341AB">
        <w:t>открывается</w:t>
      </w:r>
      <w:r w:rsidRPr="005341AB">
        <w:t xml:space="preserve"> </w:t>
      </w:r>
      <w:r w:rsidR="00722565" w:rsidRPr="005341AB">
        <w:t>карточка</w:t>
      </w:r>
      <w:r w:rsidR="00005DA0" w:rsidRPr="005341AB">
        <w:t xml:space="preserve"> </w:t>
      </w:r>
      <w:r w:rsidRPr="005341AB">
        <w:t xml:space="preserve">пользователя </w:t>
      </w:r>
      <w:r w:rsidR="00FE4FF9" w:rsidRPr="005341AB">
        <w:t xml:space="preserve">на редактирование </w:t>
      </w:r>
      <w:r w:rsidRPr="005341AB">
        <w:t>(</w:t>
      </w:r>
      <w:r w:rsidR="00005DA0" w:rsidRPr="005341AB">
        <w:fldChar w:fldCharType="begin"/>
      </w:r>
      <w:r w:rsidR="00005DA0" w:rsidRPr="005341AB">
        <w:instrText xml:space="preserve"> REF _Ref143771167 \h </w:instrText>
      </w:r>
      <w:r w:rsidR="00005DA0" w:rsidRPr="005341AB">
        <w:fldChar w:fldCharType="separate"/>
      </w:r>
      <w:r w:rsidR="00545F4C">
        <w:t>Рисунок </w:t>
      </w:r>
      <w:r w:rsidR="00545F4C">
        <w:rPr>
          <w:noProof/>
        </w:rPr>
        <w:t>10</w:t>
      </w:r>
      <w:r w:rsidR="00005DA0" w:rsidRPr="005341AB">
        <w:fldChar w:fldCharType="end"/>
      </w:r>
      <w:r w:rsidRPr="005341AB">
        <w:t>).</w:t>
      </w:r>
      <w:r w:rsidR="00005DA0" w:rsidRPr="005341AB">
        <w:t xml:space="preserve"> Внутри кнопки</w:t>
      </w:r>
      <w:r w:rsidR="002C3487" w:rsidRPr="005341AB">
        <w:t xml:space="preserve"> </w:t>
      </w:r>
      <w:r w:rsidR="00D766AC" w:rsidRPr="00D766AC">
        <w:rPr>
          <w:noProof/>
        </w:rPr>
        <w:drawing>
          <wp:inline distT="0" distB="0" distL="0" distR="0" wp14:anchorId="01FCB0FC" wp14:editId="561E5C62">
            <wp:extent cx="318052" cy="304800"/>
            <wp:effectExtent l="0" t="0" r="635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22330" cy="3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3487" w:rsidRPr="005341AB">
        <w:t xml:space="preserve"> «</w:t>
      </w:r>
      <w:r w:rsidR="00FE4FF9" w:rsidRPr="005341AB">
        <w:t>Карточка</w:t>
      </w:r>
      <w:r w:rsidR="002C3487" w:rsidRPr="005341AB">
        <w:t xml:space="preserve"> пользователя»</w:t>
      </w:r>
      <w:r w:rsidR="00005DA0" w:rsidRPr="005341AB">
        <w:t xml:space="preserve"> отображается фотография пользователя (</w:t>
      </w:r>
      <w:r w:rsidR="00005DA0" w:rsidRPr="005341AB">
        <w:fldChar w:fldCharType="begin"/>
      </w:r>
      <w:r w:rsidR="00005DA0" w:rsidRPr="005341AB">
        <w:instrText xml:space="preserve"> REF _Ref143771167 \h </w:instrText>
      </w:r>
      <w:r w:rsidR="00005DA0" w:rsidRPr="005341AB">
        <w:fldChar w:fldCharType="separate"/>
      </w:r>
      <w:r w:rsidR="00545F4C">
        <w:t>Рисунок </w:t>
      </w:r>
      <w:r w:rsidR="00545F4C">
        <w:rPr>
          <w:noProof/>
        </w:rPr>
        <w:t>10</w:t>
      </w:r>
      <w:r w:rsidR="00005DA0" w:rsidRPr="005341AB">
        <w:fldChar w:fldCharType="end"/>
      </w:r>
      <w:r w:rsidR="00005DA0" w:rsidRPr="005341AB">
        <w:t>).</w:t>
      </w:r>
    </w:p>
    <w:p w14:paraId="7A1E014B" w14:textId="20F4EAE3" w:rsidR="0024298E" w:rsidRPr="005341AB" w:rsidRDefault="0024298E" w:rsidP="00962B37">
      <w:pPr>
        <w:pStyle w:val="321232"/>
      </w:pPr>
      <w:r w:rsidRPr="005341AB">
        <w:t>Кнопк</w:t>
      </w:r>
      <w:r w:rsidR="00962B37" w:rsidRPr="005341AB">
        <w:t>у</w:t>
      </w:r>
      <w:r w:rsidRPr="005341AB">
        <w:t xml:space="preserve"> </w:t>
      </w:r>
      <w:r w:rsidR="003B0563" w:rsidRPr="005341AB">
        <w:rPr>
          <w:noProof/>
        </w:rPr>
        <w:drawing>
          <wp:inline distT="0" distB="0" distL="0" distR="0" wp14:anchorId="521DAE24" wp14:editId="57AE7A63">
            <wp:extent cx="198179" cy="205801"/>
            <wp:effectExtent l="0" t="0" r="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98179" cy="20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«Выход» - при нажатии кнопки осуществляется выход из Системы.</w:t>
      </w:r>
    </w:p>
    <w:p w14:paraId="2325C01D" w14:textId="789DE1BB" w:rsidR="00D22DD0" w:rsidRPr="005341AB" w:rsidRDefault="00F20ECC" w:rsidP="008633DF">
      <w:pPr>
        <w:pStyle w:val="28"/>
      </w:pPr>
      <w:bookmarkStart w:id="40" w:name="_Ref143771716"/>
      <w:bookmarkStart w:id="41" w:name="_Ref144115981"/>
      <w:bookmarkStart w:id="42" w:name="_Toc159250141"/>
      <w:r w:rsidRPr="005341AB">
        <w:t>Пользователи</w:t>
      </w:r>
      <w:bookmarkEnd w:id="40"/>
      <w:bookmarkEnd w:id="41"/>
      <w:bookmarkEnd w:id="42"/>
    </w:p>
    <w:p w14:paraId="5784DEAE" w14:textId="1BE6FE94" w:rsidR="00F53525" w:rsidRPr="005341AB" w:rsidRDefault="00F53525" w:rsidP="00F53525">
      <w:pPr>
        <w:pStyle w:val="2c"/>
      </w:pPr>
      <w:r w:rsidRPr="005341AB">
        <w:t xml:space="preserve">Открыть раздел «Пользователи» </w:t>
      </w:r>
      <w:r w:rsidR="00EB5A61" w:rsidRPr="005341AB">
        <w:t xml:space="preserve">Системы </w:t>
      </w:r>
      <w:r w:rsidRPr="005341AB">
        <w:t>(</w:t>
      </w:r>
      <w:r w:rsidRPr="005341AB">
        <w:fldChar w:fldCharType="begin"/>
      </w:r>
      <w:r w:rsidRPr="005341AB">
        <w:instrText xml:space="preserve"> REF _Ref144108892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11</w:t>
      </w:r>
      <w:r w:rsidRPr="005341AB">
        <w:fldChar w:fldCharType="end"/>
      </w:r>
      <w:r w:rsidRPr="005341AB">
        <w:t>) можно любым нижеприведенным способом:</w:t>
      </w:r>
    </w:p>
    <w:p w14:paraId="7F71B2B4" w14:textId="395222C9" w:rsidR="00F53525" w:rsidRPr="005341AB" w:rsidRDefault="00F53525" w:rsidP="00C94399">
      <w:pPr>
        <w:pStyle w:val="321231"/>
        <w:numPr>
          <w:ilvl w:val="0"/>
          <w:numId w:val="74"/>
        </w:numPr>
      </w:pPr>
      <w:r w:rsidRPr="005341AB">
        <w:t>На главном экране нажмите по иконке «Пользователи» (</w:t>
      </w:r>
      <w:r w:rsidRPr="005341AB">
        <w:fldChar w:fldCharType="begin"/>
      </w:r>
      <w:r w:rsidRPr="005341AB">
        <w:instrText xml:space="preserve"> REF _Ref90136376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8</w:t>
      </w:r>
      <w:r w:rsidRPr="005341AB">
        <w:fldChar w:fldCharType="end"/>
      </w:r>
      <w:r w:rsidRPr="005341AB">
        <w:t>).</w:t>
      </w:r>
    </w:p>
    <w:p w14:paraId="1F5F991F" w14:textId="7FE6AF2A" w:rsidR="00F53525" w:rsidRPr="005341AB" w:rsidRDefault="00F53525" w:rsidP="00C94399">
      <w:pPr>
        <w:pStyle w:val="321231"/>
        <w:numPr>
          <w:ilvl w:val="0"/>
          <w:numId w:val="74"/>
        </w:numPr>
      </w:pPr>
      <w:r w:rsidRPr="005341AB">
        <w:t xml:space="preserve">Нажмите на раздел </w:t>
      </w:r>
      <w:r w:rsidR="003A2A03" w:rsidRPr="005341AB">
        <w:rPr>
          <w:noProof/>
        </w:rPr>
        <w:drawing>
          <wp:inline distT="0" distB="0" distL="0" distR="0" wp14:anchorId="3ACB8846" wp14:editId="2D37AB44">
            <wp:extent cx="180975" cy="18097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3A2A03" w:rsidRPr="005341AB">
        <w:t>Пользователи</w:t>
      </w:r>
      <w:r w:rsidRPr="005341AB">
        <w:t>» бокового меню</w:t>
      </w:r>
      <w:r w:rsidR="00FB6AEE" w:rsidRPr="005341AB">
        <w:t xml:space="preserve"> </w:t>
      </w:r>
      <w:r w:rsidR="00D94118" w:rsidRPr="005341AB">
        <w:t>(</w:t>
      </w:r>
      <w:r w:rsidR="00D94118" w:rsidRPr="005341AB">
        <w:fldChar w:fldCharType="begin"/>
      </w:r>
      <w:r w:rsidR="00D94118" w:rsidRPr="005341AB">
        <w:instrText xml:space="preserve"> REF _Ref90136376 \h </w:instrText>
      </w:r>
      <w:r w:rsidR="00D94118" w:rsidRPr="005341AB">
        <w:fldChar w:fldCharType="separate"/>
      </w:r>
      <w:r w:rsidR="00545F4C">
        <w:t>Рисунок </w:t>
      </w:r>
      <w:r w:rsidR="00545F4C">
        <w:rPr>
          <w:noProof/>
        </w:rPr>
        <w:t>8</w:t>
      </w:r>
      <w:r w:rsidR="00D94118" w:rsidRPr="005341AB">
        <w:fldChar w:fldCharType="end"/>
      </w:r>
      <w:r w:rsidR="00D94118" w:rsidRPr="005341AB">
        <w:t>)</w:t>
      </w:r>
      <w:r w:rsidRPr="005341AB">
        <w:t>.</w:t>
      </w:r>
    </w:p>
    <w:p w14:paraId="397B43D5" w14:textId="72AF6833" w:rsidR="00FF0561" w:rsidRPr="005341AB" w:rsidRDefault="00FF0561" w:rsidP="00C94399">
      <w:pPr>
        <w:pStyle w:val="321231"/>
        <w:numPr>
          <w:ilvl w:val="0"/>
          <w:numId w:val="74"/>
        </w:numPr>
      </w:pPr>
      <w:r w:rsidRPr="005341AB">
        <w:t xml:space="preserve">Открыть боковое меню, нажав кнопку </w:t>
      </w:r>
      <w:r w:rsidRPr="005341AB">
        <w:rPr>
          <w:noProof/>
        </w:rPr>
        <w:drawing>
          <wp:inline distT="0" distB="0" distL="0" distR="0" wp14:anchorId="7C5D2EE3" wp14:editId="1DDCABD5">
            <wp:extent cx="205801" cy="182935"/>
            <wp:effectExtent l="0" t="0" r="3810" b="7620"/>
            <wp:docPr id="595764758" name="Рисунок 5957647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801" cy="1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«Развернуть», и выбрать раздел «Управление пользователями» (</w:t>
      </w:r>
      <w:r w:rsidRPr="005341AB">
        <w:fldChar w:fldCharType="begin"/>
      </w:r>
      <w:r w:rsidRPr="005341AB">
        <w:instrText xml:space="preserve"> REF _Ref129867397 \h  \* MERGEFORMAT </w:instrText>
      </w:r>
      <w:r w:rsidRPr="005341AB">
        <w:fldChar w:fldCharType="separate"/>
      </w:r>
      <w:r w:rsidR="00545F4C">
        <w:t>Рисунок 9</w:t>
      </w:r>
      <w:r w:rsidRPr="005341AB">
        <w:fldChar w:fldCharType="end"/>
      </w:r>
      <w:r w:rsidRPr="005341AB">
        <w:t>).</w:t>
      </w:r>
    </w:p>
    <w:p w14:paraId="748D6355" w14:textId="77777777" w:rsidR="00F53525" w:rsidRPr="005341AB" w:rsidRDefault="00F53525" w:rsidP="00F53525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7A2DD9C4" wp14:editId="61F00417">
            <wp:extent cx="5500708" cy="2875915"/>
            <wp:effectExtent l="0" t="0" r="508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504409" cy="28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20E22" w14:textId="326A548E" w:rsidR="00F53525" w:rsidRPr="005341AB" w:rsidRDefault="006D7F1B" w:rsidP="008C4494">
      <w:pPr>
        <w:pStyle w:val="3f4"/>
      </w:pPr>
      <w:bookmarkStart w:id="43" w:name="_Ref144108892"/>
      <w:r>
        <w:t>Рисунок </w:t>
      </w:r>
      <w:fldSimple w:instr=" SEQ Рисунок \* ARABIC ">
        <w:r w:rsidR="00545F4C">
          <w:rPr>
            <w:noProof/>
          </w:rPr>
          <w:t>11</w:t>
        </w:r>
      </w:fldSimple>
      <w:bookmarkEnd w:id="43"/>
    </w:p>
    <w:p w14:paraId="65D04014" w14:textId="1DA13C04" w:rsidR="009350A8" w:rsidRPr="005341AB" w:rsidRDefault="007B422A" w:rsidP="009350A8">
      <w:pPr>
        <w:pStyle w:val="1d"/>
      </w:pPr>
      <w:r w:rsidRPr="005341AB">
        <w:t xml:space="preserve">В разделе «Пользователи» </w:t>
      </w:r>
      <w:r w:rsidR="00EB5A61" w:rsidRPr="005341AB">
        <w:t xml:space="preserve">Системы </w:t>
      </w:r>
      <w:r w:rsidR="00C407A2" w:rsidRPr="005341AB">
        <w:t>отображается список всех пользователей Системы</w:t>
      </w:r>
      <w:r w:rsidR="00EB5A61" w:rsidRPr="005341AB">
        <w:t xml:space="preserve"> и содержит следующую информацию</w:t>
      </w:r>
      <w:r w:rsidR="00C407A2" w:rsidRPr="005341AB">
        <w:t xml:space="preserve"> (</w:t>
      </w:r>
      <w:r w:rsidR="008D3F11" w:rsidRPr="005341AB">
        <w:fldChar w:fldCharType="begin"/>
      </w:r>
      <w:r w:rsidR="008D3F11" w:rsidRPr="005341AB">
        <w:instrText xml:space="preserve"> REF _Ref144108892 \h </w:instrText>
      </w:r>
      <w:r w:rsidR="008D3F11" w:rsidRPr="005341AB">
        <w:fldChar w:fldCharType="separate"/>
      </w:r>
      <w:r w:rsidR="00545F4C">
        <w:t>Рисунок </w:t>
      </w:r>
      <w:r w:rsidR="00545F4C">
        <w:rPr>
          <w:noProof/>
        </w:rPr>
        <w:t>11</w:t>
      </w:r>
      <w:r w:rsidR="008D3F11" w:rsidRPr="005341AB">
        <w:fldChar w:fldCharType="end"/>
      </w:r>
      <w:r w:rsidR="008D3F11" w:rsidRPr="005341AB">
        <w:t>)</w:t>
      </w:r>
      <w:r w:rsidR="002060E3" w:rsidRPr="005341AB">
        <w:t>:</w:t>
      </w:r>
    </w:p>
    <w:p w14:paraId="7228A25B" w14:textId="370F1351" w:rsidR="002060E3" w:rsidRPr="005341AB" w:rsidRDefault="002060E3" w:rsidP="00C94399">
      <w:pPr>
        <w:pStyle w:val="321231"/>
        <w:numPr>
          <w:ilvl w:val="0"/>
          <w:numId w:val="73"/>
        </w:numPr>
      </w:pPr>
      <w:r w:rsidRPr="005341AB">
        <w:t>«Фамилия», «Имя», «Отчество» - Ф.И.О. пользователя.</w:t>
      </w:r>
    </w:p>
    <w:p w14:paraId="0F1B08EB" w14:textId="3263C3EB" w:rsidR="002060E3" w:rsidRPr="005341AB" w:rsidRDefault="002060E3" w:rsidP="00C94399">
      <w:pPr>
        <w:pStyle w:val="321231"/>
        <w:numPr>
          <w:ilvl w:val="0"/>
          <w:numId w:val="73"/>
        </w:numPr>
      </w:pPr>
      <w:r w:rsidRPr="005341AB">
        <w:t>«Дата</w:t>
      </w:r>
      <w:r w:rsidR="00EB5A61" w:rsidRPr="005341AB">
        <w:t xml:space="preserve"> рождения</w:t>
      </w:r>
      <w:r w:rsidRPr="005341AB">
        <w:t>» - дата рождения пользователя в формате «</w:t>
      </w:r>
      <w:proofErr w:type="spellStart"/>
      <w:r w:rsidRPr="005341AB">
        <w:t>дд.</w:t>
      </w:r>
      <w:proofErr w:type="gramStart"/>
      <w:r w:rsidRPr="005341AB">
        <w:t>мм.гггг</w:t>
      </w:r>
      <w:proofErr w:type="spellEnd"/>
      <w:proofErr w:type="gramEnd"/>
      <w:r w:rsidRPr="005341AB">
        <w:t>».</w:t>
      </w:r>
    </w:p>
    <w:p w14:paraId="18F0241F" w14:textId="0C1B06A6" w:rsidR="002060E3" w:rsidRPr="005341AB" w:rsidRDefault="002060E3" w:rsidP="00C94399">
      <w:pPr>
        <w:pStyle w:val="321231"/>
        <w:numPr>
          <w:ilvl w:val="0"/>
          <w:numId w:val="73"/>
        </w:numPr>
      </w:pPr>
      <w:r w:rsidRPr="005341AB">
        <w:t>«Электронная почта»</w:t>
      </w:r>
      <w:r w:rsidR="00EB5A61" w:rsidRPr="005341AB">
        <w:t xml:space="preserve"> - электронная почта пользователя</w:t>
      </w:r>
      <w:r w:rsidRPr="005341AB">
        <w:t>.</w:t>
      </w:r>
    </w:p>
    <w:p w14:paraId="6EB793DA" w14:textId="25B51525" w:rsidR="002060E3" w:rsidRPr="005341AB" w:rsidRDefault="002060E3" w:rsidP="00C94399">
      <w:pPr>
        <w:pStyle w:val="321231"/>
        <w:numPr>
          <w:ilvl w:val="0"/>
          <w:numId w:val="73"/>
        </w:numPr>
      </w:pPr>
      <w:r w:rsidRPr="005341AB">
        <w:t>«Группа» - список групп, к которым прикреплен пользователь.</w:t>
      </w:r>
    </w:p>
    <w:p w14:paraId="099FF60B" w14:textId="09263C97" w:rsidR="001B12BE" w:rsidRPr="005341AB" w:rsidRDefault="002060E3" w:rsidP="00C94399">
      <w:pPr>
        <w:pStyle w:val="321231"/>
        <w:numPr>
          <w:ilvl w:val="0"/>
          <w:numId w:val="73"/>
        </w:numPr>
      </w:pPr>
      <w:r w:rsidRPr="005341AB">
        <w:t>«Статус» - статус пользователя. Возможные статусы пользователя</w:t>
      </w:r>
      <w:r w:rsidR="001B12BE" w:rsidRPr="005341AB">
        <w:t xml:space="preserve"> (</w:t>
      </w:r>
      <w:r w:rsidR="001B12BE" w:rsidRPr="005341AB">
        <w:fldChar w:fldCharType="begin"/>
      </w:r>
      <w:r w:rsidR="001B12BE" w:rsidRPr="005341AB">
        <w:instrText xml:space="preserve"> REF _Ref144108892 \h </w:instrText>
      </w:r>
      <w:r w:rsidR="001B12BE" w:rsidRPr="005341AB">
        <w:fldChar w:fldCharType="separate"/>
      </w:r>
      <w:r w:rsidR="00545F4C">
        <w:t>Рисунок </w:t>
      </w:r>
      <w:r w:rsidR="00545F4C">
        <w:rPr>
          <w:noProof/>
        </w:rPr>
        <w:t>11</w:t>
      </w:r>
      <w:r w:rsidR="001B12BE" w:rsidRPr="005341AB">
        <w:fldChar w:fldCharType="end"/>
      </w:r>
      <w:r w:rsidR="001B12BE" w:rsidRPr="005341AB">
        <w:t>)</w:t>
      </w:r>
      <w:r w:rsidRPr="005341AB">
        <w:t xml:space="preserve">: </w:t>
      </w:r>
    </w:p>
    <w:p w14:paraId="0914838E" w14:textId="64CBF6A0" w:rsidR="001B12BE" w:rsidRPr="005341AB" w:rsidRDefault="00F77623" w:rsidP="001B12BE">
      <w:pPr>
        <w:pStyle w:val="321232"/>
      </w:pPr>
      <w:r w:rsidRPr="005341AB">
        <w:t>«А</w:t>
      </w:r>
      <w:r w:rsidR="002060E3" w:rsidRPr="005341AB">
        <w:t>ктив</w:t>
      </w:r>
      <w:r w:rsidRPr="005341AB">
        <w:t>ен»</w:t>
      </w:r>
      <w:r w:rsidR="002060E3" w:rsidRPr="005341AB">
        <w:t xml:space="preserve"> </w:t>
      </w:r>
      <w:r w:rsidR="001B12BE" w:rsidRPr="005341AB">
        <w:t>- в данном статусе пользователь может работать в Системе согласна заданным правам (п. </w:t>
      </w:r>
      <w:r w:rsidR="001B12BE" w:rsidRPr="005341AB">
        <w:fldChar w:fldCharType="begin"/>
      </w:r>
      <w:r w:rsidR="001B12BE" w:rsidRPr="005341AB">
        <w:instrText xml:space="preserve"> REF _Ref122632514 \n \h </w:instrText>
      </w:r>
      <w:r w:rsidR="001B12BE" w:rsidRPr="005341AB">
        <w:fldChar w:fldCharType="separate"/>
      </w:r>
      <w:r w:rsidR="00545F4C">
        <w:t>3.2</w:t>
      </w:r>
      <w:r w:rsidR="001B12BE" w:rsidRPr="005341AB">
        <w:fldChar w:fldCharType="end"/>
      </w:r>
      <w:r w:rsidR="001B12BE" w:rsidRPr="005341AB">
        <w:t>).</w:t>
      </w:r>
    </w:p>
    <w:p w14:paraId="2EF8E65D" w14:textId="656A13A5" w:rsidR="002060E3" w:rsidRPr="005341AB" w:rsidRDefault="00F77623" w:rsidP="001B12BE">
      <w:pPr>
        <w:pStyle w:val="321232"/>
      </w:pPr>
      <w:r w:rsidRPr="005341AB">
        <w:t>«Н</w:t>
      </w:r>
      <w:r w:rsidR="002060E3" w:rsidRPr="005341AB">
        <w:t>еактив</w:t>
      </w:r>
      <w:r w:rsidRPr="005341AB">
        <w:t>ен</w:t>
      </w:r>
      <w:r w:rsidR="001B12BE" w:rsidRPr="005341AB">
        <w:t xml:space="preserve"> – в данном статусе</w:t>
      </w:r>
      <w:r w:rsidR="002060E3" w:rsidRPr="005341AB">
        <w:t xml:space="preserve"> пользовател</w:t>
      </w:r>
      <w:r w:rsidR="00EB5A61" w:rsidRPr="005341AB">
        <w:t>ю</w:t>
      </w:r>
      <w:r w:rsidR="002060E3" w:rsidRPr="005341AB">
        <w:t xml:space="preserve"> </w:t>
      </w:r>
      <w:r w:rsidR="001B12BE" w:rsidRPr="005341AB">
        <w:t>закрыт</w:t>
      </w:r>
      <w:r w:rsidR="00EB5A61" w:rsidRPr="005341AB">
        <w:t xml:space="preserve"> вход</w:t>
      </w:r>
      <w:r w:rsidR="002060E3" w:rsidRPr="005341AB">
        <w:t xml:space="preserve"> в Систему.</w:t>
      </w:r>
    </w:p>
    <w:p w14:paraId="4A752726" w14:textId="6A71F9FA" w:rsidR="002060E3" w:rsidRPr="005341AB" w:rsidRDefault="00E31C8E" w:rsidP="00E31C8E">
      <w:pPr>
        <w:pStyle w:val="1d"/>
      </w:pPr>
      <w:r w:rsidRPr="005341AB">
        <w:t>Над с</w:t>
      </w:r>
      <w:r w:rsidR="002060E3" w:rsidRPr="005341AB">
        <w:t>пис</w:t>
      </w:r>
      <w:r w:rsidRPr="005341AB">
        <w:t>ком</w:t>
      </w:r>
      <w:r w:rsidR="002060E3" w:rsidRPr="005341AB">
        <w:t xml:space="preserve"> пользовател</w:t>
      </w:r>
      <w:r w:rsidRPr="005341AB">
        <w:t>ей расположен блок фильтрации. В данном разделе Системы список можно</w:t>
      </w:r>
      <w:r w:rsidR="002060E3" w:rsidRPr="005341AB">
        <w:t xml:space="preserve"> отфильтровать по группе и статусу пользователей.</w:t>
      </w:r>
    </w:p>
    <w:p w14:paraId="663B8C20" w14:textId="77777777" w:rsidR="00E31C8E" w:rsidRPr="005341AB" w:rsidRDefault="00E31C8E" w:rsidP="00E31C8E">
      <w:pPr>
        <w:pStyle w:val="2c"/>
      </w:pPr>
      <w:r w:rsidRPr="005341AB">
        <w:t>В разделе «Пользователи» возможны следующие действия:</w:t>
      </w:r>
    </w:p>
    <w:p w14:paraId="03DE814D" w14:textId="32503AC6" w:rsidR="00E31C8E" w:rsidRPr="005341AB" w:rsidRDefault="00E31C8E" w:rsidP="00C0159A">
      <w:pPr>
        <w:pStyle w:val="321231"/>
        <w:numPr>
          <w:ilvl w:val="0"/>
          <w:numId w:val="81"/>
        </w:numPr>
      </w:pPr>
      <w:r w:rsidRPr="005341AB">
        <w:t>Д</w:t>
      </w:r>
      <w:r w:rsidR="002060E3" w:rsidRPr="005341AB">
        <w:t>обав</w:t>
      </w:r>
      <w:r w:rsidRPr="005341AB">
        <w:t>ление нового пользователя</w:t>
      </w:r>
      <w:r w:rsidR="002060E3" w:rsidRPr="005341AB">
        <w:t xml:space="preserve"> (п. </w:t>
      </w:r>
      <w:r w:rsidR="002060E3" w:rsidRPr="005341AB">
        <w:fldChar w:fldCharType="begin"/>
      </w:r>
      <w:r w:rsidR="002060E3" w:rsidRPr="005341AB">
        <w:instrText xml:space="preserve"> REF _Ref143866621 \n \h </w:instrText>
      </w:r>
      <w:r w:rsidR="002060E3" w:rsidRPr="005341AB">
        <w:fldChar w:fldCharType="separate"/>
      </w:r>
      <w:r w:rsidR="00545F4C">
        <w:t>3.4.1</w:t>
      </w:r>
      <w:r w:rsidR="002060E3" w:rsidRPr="005341AB">
        <w:fldChar w:fldCharType="end"/>
      </w:r>
      <w:r w:rsidR="002060E3" w:rsidRPr="005341AB">
        <w:t>)</w:t>
      </w:r>
      <w:r w:rsidRPr="005341AB">
        <w:t>.</w:t>
      </w:r>
    </w:p>
    <w:p w14:paraId="087D7194" w14:textId="492A8942" w:rsidR="00E31C8E" w:rsidRPr="005341AB" w:rsidRDefault="00E31C8E" w:rsidP="00C0159A">
      <w:pPr>
        <w:pStyle w:val="321231"/>
        <w:numPr>
          <w:ilvl w:val="0"/>
          <w:numId w:val="81"/>
        </w:numPr>
      </w:pPr>
      <w:r w:rsidRPr="005341AB">
        <w:t>Р</w:t>
      </w:r>
      <w:r w:rsidR="002060E3" w:rsidRPr="005341AB">
        <w:t>едактирова</w:t>
      </w:r>
      <w:r w:rsidRPr="005341AB">
        <w:t>ние учетной записи пользователя</w:t>
      </w:r>
      <w:r w:rsidR="002060E3" w:rsidRPr="005341AB">
        <w:t xml:space="preserve"> (п. </w:t>
      </w:r>
      <w:r w:rsidR="002060E3" w:rsidRPr="005341AB">
        <w:fldChar w:fldCharType="begin"/>
      </w:r>
      <w:r w:rsidR="002060E3" w:rsidRPr="005341AB">
        <w:instrText xml:space="preserve"> REF _Ref143866629 \n \h </w:instrText>
      </w:r>
      <w:r w:rsidR="002060E3" w:rsidRPr="005341AB">
        <w:fldChar w:fldCharType="separate"/>
      </w:r>
      <w:r w:rsidR="00545F4C">
        <w:t>3.4.2</w:t>
      </w:r>
      <w:r w:rsidR="002060E3" w:rsidRPr="005341AB">
        <w:fldChar w:fldCharType="end"/>
      </w:r>
      <w:r w:rsidR="002060E3" w:rsidRPr="005341AB">
        <w:t>)</w:t>
      </w:r>
      <w:r w:rsidRPr="005341AB">
        <w:t>.</w:t>
      </w:r>
    </w:p>
    <w:p w14:paraId="26909E8F" w14:textId="63A8565B" w:rsidR="000E217C" w:rsidRPr="005341AB" w:rsidRDefault="000E217C" w:rsidP="00C0159A">
      <w:pPr>
        <w:pStyle w:val="321231"/>
        <w:numPr>
          <w:ilvl w:val="0"/>
          <w:numId w:val="81"/>
        </w:numPr>
      </w:pPr>
      <w:r w:rsidRPr="005341AB">
        <w:t>Удаление учетной записи пользователя (п. </w:t>
      </w:r>
      <w:r w:rsidR="005C2136" w:rsidRPr="005341AB">
        <w:fldChar w:fldCharType="begin"/>
      </w:r>
      <w:r w:rsidR="005C2136" w:rsidRPr="005341AB">
        <w:instrText xml:space="preserve"> REF _Ref144284440 \n \h </w:instrText>
      </w:r>
      <w:r w:rsidR="005C2136" w:rsidRPr="005341AB">
        <w:fldChar w:fldCharType="separate"/>
      </w:r>
      <w:r w:rsidR="00545F4C">
        <w:t>3.4.3</w:t>
      </w:r>
      <w:r w:rsidR="005C2136" w:rsidRPr="005341AB">
        <w:fldChar w:fldCharType="end"/>
      </w:r>
      <w:r w:rsidR="005C2136" w:rsidRPr="005341AB">
        <w:t>).</w:t>
      </w:r>
    </w:p>
    <w:p w14:paraId="5CA1E23B" w14:textId="12BD5CC8" w:rsidR="002060E3" w:rsidRPr="005341AB" w:rsidRDefault="008C4494" w:rsidP="00C0159A">
      <w:pPr>
        <w:pStyle w:val="321231"/>
        <w:numPr>
          <w:ilvl w:val="0"/>
          <w:numId w:val="81"/>
        </w:numPr>
      </w:pPr>
      <w:r>
        <w:t>Управление правами доступа пользователя</w:t>
      </w:r>
      <w:r w:rsidRPr="005341AB">
        <w:t xml:space="preserve"> </w:t>
      </w:r>
      <w:r w:rsidR="0054407F" w:rsidRPr="005341AB">
        <w:t>(п. </w:t>
      </w:r>
      <w:r>
        <w:fldChar w:fldCharType="begin"/>
      </w:r>
      <w:r>
        <w:instrText xml:space="preserve"> REF _Ref147136636 \n \h </w:instrText>
      </w:r>
      <w:r>
        <w:fldChar w:fldCharType="separate"/>
      </w:r>
      <w:r w:rsidR="00545F4C">
        <w:t>3.4.4</w:t>
      </w:r>
      <w:r>
        <w:fldChar w:fldCharType="end"/>
      </w:r>
      <w:r w:rsidR="00A82BD2">
        <w:t>)</w:t>
      </w:r>
      <w:r w:rsidR="002060E3" w:rsidRPr="005341AB">
        <w:t>.</w:t>
      </w:r>
    </w:p>
    <w:p w14:paraId="17231810" w14:textId="783983BA" w:rsidR="00F032E8" w:rsidRPr="005341AB" w:rsidRDefault="00F51189" w:rsidP="006C7B00">
      <w:pPr>
        <w:pStyle w:val="3a"/>
      </w:pPr>
      <w:bookmarkStart w:id="44" w:name="_Ref143866621"/>
      <w:bookmarkStart w:id="45" w:name="_Toc159250142"/>
      <w:r w:rsidRPr="005341AB">
        <w:t>Добавление</w:t>
      </w:r>
      <w:r w:rsidR="00F032E8" w:rsidRPr="005341AB">
        <w:t xml:space="preserve"> нового пользователя в Систему</w:t>
      </w:r>
      <w:bookmarkEnd w:id="44"/>
      <w:bookmarkEnd w:id="45"/>
    </w:p>
    <w:p w14:paraId="12FD9AD0" w14:textId="2CFF4279" w:rsidR="00F032E8" w:rsidRPr="005341AB" w:rsidRDefault="00F032E8" w:rsidP="00F032E8">
      <w:pPr>
        <w:pStyle w:val="2c"/>
      </w:pPr>
      <w:r w:rsidRPr="005341AB">
        <w:t>Порядок добавления нового пользователя в Систему:</w:t>
      </w:r>
    </w:p>
    <w:p w14:paraId="57A5E4C9" w14:textId="0D9FCB3D" w:rsidR="00F032E8" w:rsidRPr="005341AB" w:rsidRDefault="00F032E8" w:rsidP="00C0159A">
      <w:pPr>
        <w:pStyle w:val="20"/>
        <w:numPr>
          <w:ilvl w:val="0"/>
          <w:numId w:val="82"/>
        </w:numPr>
      </w:pPr>
      <w:r w:rsidRPr="005341AB">
        <w:t>Откройте раздел «Пользователи»</w:t>
      </w:r>
      <w:r w:rsidR="00E52A88" w:rsidRPr="005341AB">
        <w:t xml:space="preserve"> Системы</w:t>
      </w:r>
      <w:r w:rsidR="00E132BB" w:rsidRPr="005341AB">
        <w:t xml:space="preserve"> (</w:t>
      </w:r>
      <w:r w:rsidR="00E132BB" w:rsidRPr="005341AB">
        <w:fldChar w:fldCharType="begin"/>
      </w:r>
      <w:r w:rsidR="00E132BB" w:rsidRPr="005341AB">
        <w:instrText xml:space="preserve"> REF _Ref144108892 \h </w:instrText>
      </w:r>
      <w:r w:rsidR="00E132BB" w:rsidRPr="005341AB">
        <w:fldChar w:fldCharType="separate"/>
      </w:r>
      <w:r w:rsidR="00545F4C">
        <w:t>Рисунок </w:t>
      </w:r>
      <w:r w:rsidR="00545F4C">
        <w:rPr>
          <w:noProof/>
        </w:rPr>
        <w:t>11</w:t>
      </w:r>
      <w:r w:rsidR="00E132BB" w:rsidRPr="005341AB">
        <w:fldChar w:fldCharType="end"/>
      </w:r>
      <w:r w:rsidR="00E132BB" w:rsidRPr="005341AB">
        <w:t>)</w:t>
      </w:r>
      <w:r w:rsidRPr="005341AB">
        <w:t>.</w:t>
      </w:r>
    </w:p>
    <w:p w14:paraId="1A21DFB2" w14:textId="0B88B76D" w:rsidR="00E132BB" w:rsidRPr="005341AB" w:rsidRDefault="00F032E8" w:rsidP="00E132BB">
      <w:pPr>
        <w:pStyle w:val="20"/>
      </w:pPr>
      <w:r w:rsidRPr="005341AB">
        <w:t xml:space="preserve">Нажмите кнопку </w:t>
      </w:r>
      <w:r w:rsidR="00E132BB" w:rsidRPr="005341AB">
        <w:rPr>
          <w:noProof/>
        </w:rPr>
        <w:drawing>
          <wp:inline distT="0" distB="0" distL="0" distR="0" wp14:anchorId="62079461" wp14:editId="3C90E26B">
            <wp:extent cx="590400" cy="216000"/>
            <wp:effectExtent l="0" t="0" r="63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32BB" w:rsidRPr="005341AB">
        <w:t xml:space="preserve"> </w:t>
      </w:r>
      <w:r w:rsidRPr="005341AB">
        <w:t xml:space="preserve">«Добавить» </w:t>
      </w:r>
      <w:r w:rsidR="00E132BB" w:rsidRPr="005341AB">
        <w:t>(</w:t>
      </w:r>
      <w:r w:rsidR="00E132BB" w:rsidRPr="005341AB">
        <w:fldChar w:fldCharType="begin"/>
      </w:r>
      <w:r w:rsidR="00E132BB" w:rsidRPr="005341AB">
        <w:instrText xml:space="preserve"> REF _Ref144108892 \h </w:instrText>
      </w:r>
      <w:r w:rsidR="00E132BB" w:rsidRPr="005341AB">
        <w:fldChar w:fldCharType="separate"/>
      </w:r>
      <w:r w:rsidR="00545F4C">
        <w:t>Рисунок </w:t>
      </w:r>
      <w:r w:rsidR="00545F4C">
        <w:rPr>
          <w:noProof/>
        </w:rPr>
        <w:t>11</w:t>
      </w:r>
      <w:r w:rsidR="00E132BB" w:rsidRPr="005341AB">
        <w:fldChar w:fldCharType="end"/>
      </w:r>
      <w:r w:rsidR="00E132BB" w:rsidRPr="005341AB">
        <w:t>) – от</w:t>
      </w:r>
      <w:r w:rsidR="008F3A41">
        <w:t>к</w:t>
      </w:r>
      <w:r w:rsidR="00E132BB" w:rsidRPr="005341AB">
        <w:t>рывается карточка пользователя</w:t>
      </w:r>
      <w:r w:rsidRPr="005341AB">
        <w:t>.</w:t>
      </w:r>
    </w:p>
    <w:p w14:paraId="5DD10630" w14:textId="0B1D2AD5" w:rsidR="00E132BB" w:rsidRPr="005341AB" w:rsidRDefault="00E132BB" w:rsidP="00F032E8">
      <w:pPr>
        <w:pStyle w:val="20"/>
      </w:pPr>
      <w:r w:rsidRPr="005341AB">
        <w:lastRenderedPageBreak/>
        <w:t xml:space="preserve">Заполните </w:t>
      </w:r>
      <w:r w:rsidR="00B80231" w:rsidRPr="005341AB">
        <w:t>требуемые данные в</w:t>
      </w:r>
      <w:r w:rsidRPr="005341AB">
        <w:t xml:space="preserve"> карточке пользователя (</w:t>
      </w:r>
      <w:r w:rsidRPr="005341AB">
        <w:fldChar w:fldCharType="begin"/>
      </w:r>
      <w:r w:rsidRPr="005341AB">
        <w:instrText xml:space="preserve"> REF _Ref144110001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12</w:t>
      </w:r>
      <w:r w:rsidRPr="005341AB">
        <w:fldChar w:fldCharType="end"/>
      </w:r>
      <w:r w:rsidRPr="005341AB">
        <w:t>).</w:t>
      </w:r>
    </w:p>
    <w:p w14:paraId="00507B91" w14:textId="71F9EEBD" w:rsidR="00E132BB" w:rsidRPr="005341AB" w:rsidRDefault="00B80231" w:rsidP="00E132BB">
      <w:pPr>
        <w:pStyle w:val="312"/>
      </w:pPr>
      <w:r w:rsidRPr="005341AB">
        <w:rPr>
          <w:noProof/>
        </w:rPr>
        <w:drawing>
          <wp:inline distT="0" distB="0" distL="0" distR="0" wp14:anchorId="5063D6E6" wp14:editId="5D3E6F8E">
            <wp:extent cx="5653405" cy="3243170"/>
            <wp:effectExtent l="0" t="0" r="4445" b="0"/>
            <wp:docPr id="595764738" name="Рисунок 595764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660478" cy="324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11343" w14:textId="1DCF2599" w:rsidR="00E132BB" w:rsidRPr="005341AB" w:rsidRDefault="006D7F1B" w:rsidP="00E132BB">
      <w:pPr>
        <w:pStyle w:val="3f4"/>
      </w:pPr>
      <w:bookmarkStart w:id="46" w:name="_Ref144110001"/>
      <w:r>
        <w:t>Рисунок </w:t>
      </w:r>
      <w:fldSimple w:instr=" SEQ Рисунок \* ARABIC ">
        <w:r w:rsidR="00545F4C">
          <w:rPr>
            <w:noProof/>
          </w:rPr>
          <w:t>12</w:t>
        </w:r>
      </w:fldSimple>
      <w:bookmarkEnd w:id="46"/>
    </w:p>
    <w:p w14:paraId="08C761DA" w14:textId="7152AEF7" w:rsidR="00B80231" w:rsidRPr="005341AB" w:rsidRDefault="00B80231" w:rsidP="00B80231">
      <w:pPr>
        <w:pStyle w:val="2c"/>
      </w:pPr>
      <w:r w:rsidRPr="005341AB">
        <w:t>Условно карточку пользователя можно разделить на несколько блоков (</w:t>
      </w:r>
      <w:r w:rsidRPr="005341AB">
        <w:fldChar w:fldCharType="begin"/>
      </w:r>
      <w:r w:rsidRPr="005341AB">
        <w:instrText xml:space="preserve"> REF _Ref144110001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12</w:t>
      </w:r>
      <w:r w:rsidRPr="005341AB">
        <w:fldChar w:fldCharType="end"/>
      </w:r>
      <w:r w:rsidRPr="005341AB">
        <w:t>):</w:t>
      </w:r>
    </w:p>
    <w:p w14:paraId="6401AA5B" w14:textId="55A4A2C3" w:rsidR="00B80231" w:rsidRPr="005341AB" w:rsidRDefault="00B80231" w:rsidP="00C94399">
      <w:pPr>
        <w:pStyle w:val="321231"/>
        <w:numPr>
          <w:ilvl w:val="0"/>
          <w:numId w:val="70"/>
        </w:numPr>
      </w:pPr>
      <w:r w:rsidRPr="005341AB">
        <w:t>Фотография – фотография пользователя</w:t>
      </w:r>
      <w:r w:rsidR="002055C2" w:rsidRPr="005341AB">
        <w:t>, которая отображ</w:t>
      </w:r>
      <w:r w:rsidR="0060321C">
        <w:t>а</w:t>
      </w:r>
      <w:r w:rsidR="002055C2" w:rsidRPr="005341AB">
        <w:t>ется в карточке пользователя и в верхнем меню (</w:t>
      </w:r>
      <w:r w:rsidR="002055C2" w:rsidRPr="005341AB">
        <w:fldChar w:fldCharType="begin"/>
      </w:r>
      <w:r w:rsidR="002055C2" w:rsidRPr="005341AB">
        <w:instrText xml:space="preserve"> REF _Ref143771167 \h </w:instrText>
      </w:r>
      <w:r w:rsidR="002055C2" w:rsidRPr="005341AB">
        <w:fldChar w:fldCharType="separate"/>
      </w:r>
      <w:r w:rsidR="00545F4C">
        <w:t>Рисунок </w:t>
      </w:r>
      <w:r w:rsidR="00545F4C">
        <w:rPr>
          <w:noProof/>
        </w:rPr>
        <w:t>10</w:t>
      </w:r>
      <w:r w:rsidR="002055C2" w:rsidRPr="005341AB">
        <w:fldChar w:fldCharType="end"/>
      </w:r>
      <w:r w:rsidR="002055C2" w:rsidRPr="005341AB">
        <w:t>)</w:t>
      </w:r>
      <w:r w:rsidRPr="005341AB">
        <w:t xml:space="preserve">. Для загрузки фото нажмите </w:t>
      </w:r>
      <w:r w:rsidR="002055C2" w:rsidRPr="005341AB">
        <w:t>ЛКМ по</w:t>
      </w:r>
      <w:r w:rsidRPr="005341AB">
        <w:t xml:space="preserve"> любом</w:t>
      </w:r>
      <w:r w:rsidR="002055C2" w:rsidRPr="005341AB">
        <w:t>у</w:t>
      </w:r>
      <w:r w:rsidRPr="005341AB">
        <w:t xml:space="preserve"> мест</w:t>
      </w:r>
      <w:r w:rsidR="002055C2" w:rsidRPr="005341AB">
        <w:t>у</w:t>
      </w:r>
      <w:r w:rsidRPr="005341AB">
        <w:t xml:space="preserve"> прямоугольника</w:t>
      </w:r>
      <w:r w:rsidR="002055C2" w:rsidRPr="005341AB">
        <w:t xml:space="preserve"> фотографии пользователя</w:t>
      </w:r>
      <w:r w:rsidRPr="005341AB">
        <w:t>, укажите место хр</w:t>
      </w:r>
      <w:r w:rsidR="0060321C">
        <w:t>а</w:t>
      </w:r>
      <w:r w:rsidRPr="005341AB">
        <w:t>нения фото</w:t>
      </w:r>
      <w:r w:rsidR="002055C2" w:rsidRPr="005341AB">
        <w:t>графии</w:t>
      </w:r>
      <w:r w:rsidRPr="005341AB">
        <w:t xml:space="preserve"> на ПК и нажмите кнопку </w:t>
      </w:r>
      <w:r w:rsidRPr="005341AB">
        <w:rPr>
          <w:noProof/>
        </w:rPr>
        <w:drawing>
          <wp:inline distT="0" distB="0" distL="0" distR="0" wp14:anchorId="2EF14DCF" wp14:editId="7A42D57D">
            <wp:extent cx="705600" cy="2160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05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«Открыть» (</w:t>
      </w:r>
      <w:r w:rsidR="00A16205" w:rsidRPr="005341AB">
        <w:fldChar w:fldCharType="begin"/>
      </w:r>
      <w:r w:rsidR="00A16205" w:rsidRPr="005341AB">
        <w:instrText xml:space="preserve"> REF _Ref144110739 \h </w:instrText>
      </w:r>
      <w:r w:rsidR="00A16205" w:rsidRPr="005341AB">
        <w:fldChar w:fldCharType="separate"/>
      </w:r>
      <w:r w:rsidR="00545F4C">
        <w:t>Рисунок </w:t>
      </w:r>
      <w:r w:rsidR="00545F4C">
        <w:rPr>
          <w:noProof/>
        </w:rPr>
        <w:t>13</w:t>
      </w:r>
      <w:r w:rsidR="00A16205" w:rsidRPr="005341AB">
        <w:fldChar w:fldCharType="end"/>
      </w:r>
      <w:r w:rsidRPr="005341AB">
        <w:t>).</w:t>
      </w:r>
    </w:p>
    <w:p w14:paraId="006CC3EB" w14:textId="18ACD14E" w:rsidR="00E132BB" w:rsidRPr="005341AB" w:rsidRDefault="002055C2" w:rsidP="00E132BB">
      <w:pPr>
        <w:pStyle w:val="312"/>
      </w:pPr>
      <w:r w:rsidRPr="005341AB">
        <w:rPr>
          <w:noProof/>
        </w:rPr>
        <w:drawing>
          <wp:inline distT="0" distB="0" distL="0" distR="0" wp14:anchorId="38E6504A" wp14:editId="645EFB80">
            <wp:extent cx="4984115" cy="2534463"/>
            <wp:effectExtent l="0" t="0" r="6985" b="0"/>
            <wp:docPr id="595764739" name="Рисунок 595764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998076" cy="2541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4B050" w14:textId="2B736AC9" w:rsidR="00E132BB" w:rsidRPr="005341AB" w:rsidRDefault="006D7F1B" w:rsidP="008D3F11">
      <w:pPr>
        <w:pStyle w:val="3f4"/>
      </w:pPr>
      <w:bookmarkStart w:id="47" w:name="_Ref144110739"/>
      <w:r>
        <w:t>Рисунок </w:t>
      </w:r>
      <w:fldSimple w:instr=" SEQ Рисунок \* ARABIC ">
        <w:r w:rsidR="00545F4C">
          <w:rPr>
            <w:noProof/>
          </w:rPr>
          <w:t>13</w:t>
        </w:r>
      </w:fldSimple>
      <w:bookmarkEnd w:id="47"/>
    </w:p>
    <w:p w14:paraId="340CD1C5" w14:textId="77777777" w:rsidR="00E132BB" w:rsidRPr="005341AB" w:rsidRDefault="00E132BB" w:rsidP="00C94399">
      <w:pPr>
        <w:pStyle w:val="321231"/>
        <w:keepNext/>
        <w:numPr>
          <w:ilvl w:val="0"/>
          <w:numId w:val="70"/>
        </w:numPr>
      </w:pPr>
      <w:r w:rsidRPr="005341AB">
        <w:lastRenderedPageBreak/>
        <w:t>Основная информация пользователя – в данном блоке отображается следующая информация:</w:t>
      </w:r>
    </w:p>
    <w:p w14:paraId="6AD8364D" w14:textId="396FB0A9" w:rsidR="00E132BB" w:rsidRPr="005341AB" w:rsidRDefault="00E132BB" w:rsidP="00E132BB">
      <w:pPr>
        <w:pStyle w:val="321232"/>
      </w:pPr>
      <w:r w:rsidRPr="005341AB">
        <w:t>Ф.И.О. пользователя – указанные фамилия и имя в карточке пользователя отображаются в верхнем меню (</w:t>
      </w:r>
      <w:r w:rsidRPr="005341AB">
        <w:fldChar w:fldCharType="begin"/>
      </w:r>
      <w:r w:rsidRPr="005341AB">
        <w:instrText xml:space="preserve"> REF _Ref143771167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10</w:t>
      </w:r>
      <w:r w:rsidRPr="005341AB">
        <w:fldChar w:fldCharType="end"/>
      </w:r>
      <w:r w:rsidRPr="005341AB">
        <w:t>).</w:t>
      </w:r>
    </w:p>
    <w:p w14:paraId="03A8099C" w14:textId="77777777" w:rsidR="00E132BB" w:rsidRPr="005341AB" w:rsidRDefault="00E132BB" w:rsidP="00E132BB">
      <w:pPr>
        <w:pStyle w:val="321232"/>
      </w:pPr>
      <w:r w:rsidRPr="005341AB">
        <w:t>Адрес электронной почты.</w:t>
      </w:r>
    </w:p>
    <w:p w14:paraId="60854CDC" w14:textId="77777777" w:rsidR="00E132BB" w:rsidRPr="005341AB" w:rsidRDefault="00E132BB" w:rsidP="00E132BB">
      <w:pPr>
        <w:pStyle w:val="321232"/>
      </w:pPr>
      <w:r w:rsidRPr="005341AB">
        <w:t>Дата рождения пользователя в формате «</w:t>
      </w:r>
      <w:proofErr w:type="spellStart"/>
      <w:r w:rsidRPr="005341AB">
        <w:t>дд.</w:t>
      </w:r>
      <w:proofErr w:type="gramStart"/>
      <w:r w:rsidRPr="005341AB">
        <w:t>мм.гггг</w:t>
      </w:r>
      <w:proofErr w:type="spellEnd"/>
      <w:proofErr w:type="gramEnd"/>
      <w:r w:rsidRPr="005341AB">
        <w:t>».</w:t>
      </w:r>
    </w:p>
    <w:p w14:paraId="74E26DAF" w14:textId="77777777" w:rsidR="00E132BB" w:rsidRPr="005341AB" w:rsidRDefault="00E132BB" w:rsidP="00E132BB">
      <w:pPr>
        <w:pStyle w:val="321232"/>
      </w:pPr>
      <w:r w:rsidRPr="005341AB">
        <w:t>Контактный телефон.</w:t>
      </w:r>
    </w:p>
    <w:p w14:paraId="0BDC482B" w14:textId="279EABD4" w:rsidR="00E132BB" w:rsidRPr="005341AB" w:rsidRDefault="000910BE" w:rsidP="00E132BB">
      <w:pPr>
        <w:pStyle w:val="321231"/>
      </w:pPr>
      <w:r w:rsidRPr="005341AB">
        <w:t xml:space="preserve">Статус пользователя </w:t>
      </w:r>
      <w:r w:rsidR="00E132BB" w:rsidRPr="005341AB">
        <w:rPr>
          <w:noProof/>
        </w:rPr>
        <w:drawing>
          <wp:inline distT="0" distB="0" distL="0" distR="0" wp14:anchorId="709B2B30" wp14:editId="0BD4D630">
            <wp:extent cx="1285200" cy="1800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28520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32BB" w:rsidRPr="005341AB">
        <w:t xml:space="preserve"> «Активен»/ «Не активен». Неактивному пользователю </w:t>
      </w:r>
      <w:r w:rsidR="00516997" w:rsidRPr="005341AB">
        <w:t>вход в</w:t>
      </w:r>
      <w:r w:rsidR="00E132BB" w:rsidRPr="005341AB">
        <w:t xml:space="preserve"> Систем</w:t>
      </w:r>
      <w:r w:rsidR="00516997" w:rsidRPr="005341AB">
        <w:t>у</w:t>
      </w:r>
      <w:r w:rsidR="00E132BB" w:rsidRPr="005341AB">
        <w:t xml:space="preserve"> закрыт.</w:t>
      </w:r>
    </w:p>
    <w:p w14:paraId="1CC94814" w14:textId="77777777" w:rsidR="00E132BB" w:rsidRPr="005341AB" w:rsidRDefault="00E132BB" w:rsidP="00E132BB">
      <w:pPr>
        <w:pStyle w:val="321231"/>
      </w:pPr>
      <w:r w:rsidRPr="005341AB">
        <w:t>Кнопки управления карточкой пользователя:</w:t>
      </w:r>
    </w:p>
    <w:p w14:paraId="70DEF26B" w14:textId="7AAB6430" w:rsidR="00E132BB" w:rsidRPr="005341AB" w:rsidRDefault="00E132BB" w:rsidP="00E132BB">
      <w:pPr>
        <w:pStyle w:val="321232"/>
      </w:pPr>
      <w:r w:rsidRPr="005341AB">
        <w:t xml:space="preserve">Кнопка </w:t>
      </w:r>
      <w:r w:rsidRPr="005341AB">
        <w:rPr>
          <w:noProof/>
        </w:rPr>
        <w:drawing>
          <wp:inline distT="0" distB="0" distL="0" distR="0" wp14:anchorId="7F29ABC0" wp14:editId="7CAEED6A">
            <wp:extent cx="489600" cy="216000"/>
            <wp:effectExtent l="0" t="0" r="571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89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 - сохранение всех внесенных изменений в карточку пользователя.</w:t>
      </w:r>
    </w:p>
    <w:p w14:paraId="3406D3D4" w14:textId="66EC2466" w:rsidR="00E132BB" w:rsidRPr="005341AB" w:rsidRDefault="00E132BB" w:rsidP="00E132BB">
      <w:pPr>
        <w:pStyle w:val="321232"/>
      </w:pPr>
      <w:r w:rsidRPr="005341AB">
        <w:t xml:space="preserve">Кнопка </w:t>
      </w:r>
      <w:r w:rsidR="000910BE" w:rsidRPr="005341AB">
        <w:rPr>
          <w:noProof/>
        </w:rPr>
        <w:drawing>
          <wp:inline distT="0" distB="0" distL="0" distR="0" wp14:anchorId="07D5F596" wp14:editId="4E965EDF">
            <wp:extent cx="1238038" cy="252089"/>
            <wp:effectExtent l="0" t="0" r="635" b="0"/>
            <wp:docPr id="595764740" name="Рисунок 595764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261390" cy="256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0910BE" w:rsidRPr="005341AB">
        <w:t>Сохранить и добавить еще</w:t>
      </w:r>
      <w:r w:rsidRPr="005341AB">
        <w:t xml:space="preserve">» - </w:t>
      </w:r>
      <w:r w:rsidR="000910BE" w:rsidRPr="005341AB">
        <w:t>сохранение текущей карточки пользователя с послед</w:t>
      </w:r>
      <w:r w:rsidR="00E43C51">
        <w:t>у</w:t>
      </w:r>
      <w:r w:rsidR="000910BE" w:rsidRPr="005341AB">
        <w:t>ющим открытием нового шаблона для создания карточки пользоват</w:t>
      </w:r>
      <w:r w:rsidR="00E43C51">
        <w:t>ел</w:t>
      </w:r>
      <w:r w:rsidR="000910BE" w:rsidRPr="005341AB">
        <w:t>я</w:t>
      </w:r>
      <w:r w:rsidRPr="005341AB">
        <w:t>.</w:t>
      </w:r>
    </w:p>
    <w:p w14:paraId="04F947A8" w14:textId="2E649274" w:rsidR="00E132BB" w:rsidRPr="005341AB" w:rsidRDefault="00516997" w:rsidP="00E132BB">
      <w:pPr>
        <w:pStyle w:val="321231"/>
      </w:pPr>
      <w:r w:rsidRPr="005341AB">
        <w:t>Список учебны</w:t>
      </w:r>
      <w:r w:rsidR="00CB73F0" w:rsidRPr="005341AB">
        <w:t>х групп</w:t>
      </w:r>
      <w:r w:rsidRPr="005341AB">
        <w:t xml:space="preserve"> </w:t>
      </w:r>
      <w:r w:rsidR="00E132BB" w:rsidRPr="005341AB">
        <w:t xml:space="preserve">пользователя – список </w:t>
      </w:r>
      <w:r w:rsidR="00CB73F0" w:rsidRPr="005341AB">
        <w:t>групп</w:t>
      </w:r>
      <w:r w:rsidR="00E132BB" w:rsidRPr="005341AB">
        <w:t xml:space="preserve">, к которым прикреплен пользователь. Список имеет иерархическую структуру. </w:t>
      </w:r>
      <w:r w:rsidR="009B3B9E" w:rsidRPr="005341AB">
        <w:t>Для выбора группы прикрепления п</w:t>
      </w:r>
      <w:r w:rsidR="00671FA9" w:rsidRPr="005341AB">
        <w:t>о</w:t>
      </w:r>
      <w:r w:rsidR="009B3B9E" w:rsidRPr="005341AB">
        <w:t>льзователя</w:t>
      </w:r>
      <w:r w:rsidR="00E132BB" w:rsidRPr="005341AB">
        <w:t xml:space="preserve"> </w:t>
      </w:r>
      <w:bookmarkStart w:id="48" w:name="_Hlk144303957"/>
      <w:r w:rsidR="00E132BB" w:rsidRPr="005341AB">
        <w:t>простав</w:t>
      </w:r>
      <w:r w:rsidR="00E43C51">
        <w:t>ьте</w:t>
      </w:r>
      <w:bookmarkEnd w:id="48"/>
      <w:r w:rsidR="00E132BB" w:rsidRPr="005341AB">
        <w:t xml:space="preserve"> флаг</w:t>
      </w:r>
      <w:r w:rsidR="009B3B9E" w:rsidRPr="005341AB">
        <w:t>и</w:t>
      </w:r>
      <w:r w:rsidR="00E132BB" w:rsidRPr="005341AB">
        <w:t xml:space="preserve"> в требуемых группах.</w:t>
      </w:r>
    </w:p>
    <w:p w14:paraId="642A3361" w14:textId="3A0989B6" w:rsidR="00661D70" w:rsidRPr="005341AB" w:rsidRDefault="00661D70" w:rsidP="00661D70">
      <w:pPr>
        <w:pStyle w:val="20"/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2BAF9D69" wp14:editId="0B368F67">
            <wp:extent cx="500400" cy="216000"/>
            <wp:effectExtent l="0" t="0" r="0" b="0"/>
            <wp:docPr id="595764776" name="Рисунок 5957647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 (</w:t>
      </w:r>
      <w:r w:rsidRPr="005341AB">
        <w:fldChar w:fldCharType="begin"/>
      </w:r>
      <w:r w:rsidRPr="005341AB">
        <w:instrText xml:space="preserve"> REF _Ref144110001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12</w:t>
      </w:r>
      <w:r w:rsidRPr="005341AB">
        <w:fldChar w:fldCharType="end"/>
      </w:r>
      <w:r w:rsidRPr="005341AB">
        <w:t>).</w:t>
      </w:r>
    </w:p>
    <w:p w14:paraId="32FAAEBD" w14:textId="25849B2A" w:rsidR="00F032E8" w:rsidRPr="005341AB" w:rsidRDefault="00F032E8" w:rsidP="006C7B00">
      <w:pPr>
        <w:pStyle w:val="3a"/>
      </w:pPr>
      <w:bookmarkStart w:id="49" w:name="_Ref143866629"/>
      <w:bookmarkStart w:id="50" w:name="_Toc159250143"/>
      <w:r w:rsidRPr="005341AB">
        <w:t>Редактирование учетных данных пользователя</w:t>
      </w:r>
      <w:bookmarkEnd w:id="49"/>
      <w:bookmarkEnd w:id="50"/>
    </w:p>
    <w:p w14:paraId="6B415D3E" w14:textId="298D43FE" w:rsidR="00F032E8" w:rsidRPr="005341AB" w:rsidRDefault="00F032E8" w:rsidP="00F032E8">
      <w:pPr>
        <w:pStyle w:val="2c"/>
      </w:pPr>
      <w:r w:rsidRPr="005341AB">
        <w:t>Порядок редактирования учетных данных пользователя:</w:t>
      </w:r>
    </w:p>
    <w:p w14:paraId="1013C6ED" w14:textId="72E1603F" w:rsidR="008D3F11" w:rsidRPr="005341AB" w:rsidRDefault="008D3F11" w:rsidP="00C94399">
      <w:pPr>
        <w:pStyle w:val="20"/>
        <w:numPr>
          <w:ilvl w:val="0"/>
          <w:numId w:val="72"/>
        </w:numPr>
      </w:pPr>
      <w:r w:rsidRPr="005341AB">
        <w:t xml:space="preserve">Откройте раздел «Пользователи» </w:t>
      </w:r>
      <w:r w:rsidR="00E52A88" w:rsidRPr="005341AB">
        <w:t xml:space="preserve">Системы </w:t>
      </w:r>
      <w:r w:rsidRPr="005341AB">
        <w:t>(</w:t>
      </w:r>
      <w:r w:rsidRPr="005341AB">
        <w:fldChar w:fldCharType="begin"/>
      </w:r>
      <w:r w:rsidRPr="005341AB">
        <w:instrText xml:space="preserve"> REF _Ref144108892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11</w:t>
      </w:r>
      <w:r w:rsidRPr="005341AB">
        <w:fldChar w:fldCharType="end"/>
      </w:r>
      <w:r w:rsidRPr="005341AB">
        <w:t>).</w:t>
      </w:r>
    </w:p>
    <w:p w14:paraId="2B76235E" w14:textId="4FE149B7" w:rsidR="00F032E8" w:rsidRPr="005341AB" w:rsidRDefault="008D3F11" w:rsidP="00C94399">
      <w:pPr>
        <w:pStyle w:val="20"/>
        <w:numPr>
          <w:ilvl w:val="0"/>
          <w:numId w:val="72"/>
        </w:numPr>
      </w:pPr>
      <w:r w:rsidRPr="005341AB">
        <w:t>Выберите из списка пользователя, данные которого требуется отредактировать.</w:t>
      </w:r>
    </w:p>
    <w:p w14:paraId="7A86D6E0" w14:textId="75020901" w:rsidR="000A22DE" w:rsidRPr="005341AB" w:rsidRDefault="000A22DE" w:rsidP="00C94399">
      <w:pPr>
        <w:pStyle w:val="20"/>
        <w:numPr>
          <w:ilvl w:val="0"/>
          <w:numId w:val="72"/>
        </w:numPr>
      </w:pPr>
      <w:r w:rsidRPr="005341AB">
        <w:t xml:space="preserve">Нажмите </w:t>
      </w:r>
      <w:r w:rsidR="008D3F11" w:rsidRPr="005341AB">
        <w:t xml:space="preserve">кнопку </w:t>
      </w:r>
      <w:r w:rsidR="008D3F11" w:rsidRPr="005341AB">
        <w:rPr>
          <w:noProof/>
        </w:rPr>
        <w:drawing>
          <wp:inline distT="0" distB="0" distL="0" distR="0" wp14:anchorId="21DAFB34" wp14:editId="68E3BCA6">
            <wp:extent cx="181048" cy="171519"/>
            <wp:effectExtent l="0" t="0" r="9525" b="0"/>
            <wp:docPr id="595764744" name="Рисунок 595764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1048" cy="1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3F11" w:rsidRPr="005341AB">
        <w:t xml:space="preserve"> </w:t>
      </w:r>
      <w:r w:rsidRPr="005341AB">
        <w:t>«</w:t>
      </w:r>
      <w:r w:rsidR="00E43C51">
        <w:t>Карандаш</w:t>
      </w:r>
      <w:r w:rsidRPr="005341AB">
        <w:t>»</w:t>
      </w:r>
      <w:r w:rsidR="008D3F11" w:rsidRPr="005341AB">
        <w:t xml:space="preserve"> (</w:t>
      </w:r>
      <w:r w:rsidR="008D3F11" w:rsidRPr="005341AB">
        <w:fldChar w:fldCharType="begin"/>
      </w:r>
      <w:r w:rsidR="008D3F11" w:rsidRPr="005341AB">
        <w:instrText xml:space="preserve"> REF _Ref144111831 \h </w:instrText>
      </w:r>
      <w:r w:rsidR="008D3F11" w:rsidRPr="005341AB">
        <w:fldChar w:fldCharType="separate"/>
      </w:r>
      <w:r w:rsidR="00545F4C">
        <w:t>Рисунок </w:t>
      </w:r>
      <w:r w:rsidR="00545F4C">
        <w:rPr>
          <w:noProof/>
        </w:rPr>
        <w:t>14</w:t>
      </w:r>
      <w:r w:rsidR="008D3F11" w:rsidRPr="005341AB">
        <w:fldChar w:fldCharType="end"/>
      </w:r>
      <w:r w:rsidR="008D3F11" w:rsidRPr="005341AB">
        <w:t>) – о</w:t>
      </w:r>
      <w:r w:rsidR="00E43C51">
        <w:t>тк</w:t>
      </w:r>
      <w:r w:rsidR="008D3F11" w:rsidRPr="005341AB">
        <w:t>рывается карточка пользователя на редактирование (</w:t>
      </w:r>
      <w:r w:rsidR="008D3F11" w:rsidRPr="005341AB">
        <w:fldChar w:fldCharType="begin"/>
      </w:r>
      <w:r w:rsidR="008D3F11" w:rsidRPr="005341AB">
        <w:instrText xml:space="preserve"> REF _Ref144112022 \h </w:instrText>
      </w:r>
      <w:r w:rsidR="008D3F11" w:rsidRPr="005341AB">
        <w:fldChar w:fldCharType="separate"/>
      </w:r>
      <w:r w:rsidR="00545F4C">
        <w:t>Рисунок </w:t>
      </w:r>
      <w:r w:rsidR="00545F4C">
        <w:rPr>
          <w:noProof/>
        </w:rPr>
        <w:t>15</w:t>
      </w:r>
      <w:r w:rsidR="008D3F11" w:rsidRPr="005341AB">
        <w:fldChar w:fldCharType="end"/>
      </w:r>
      <w:r w:rsidR="008D3F11" w:rsidRPr="005341AB">
        <w:t>)</w:t>
      </w:r>
      <w:r w:rsidRPr="005341AB">
        <w:t>.</w:t>
      </w:r>
    </w:p>
    <w:p w14:paraId="44F15C53" w14:textId="77777777" w:rsidR="008D3F11" w:rsidRPr="005341AB" w:rsidRDefault="008D3F11" w:rsidP="008D3F11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3473C8DC" wp14:editId="322A91BD">
            <wp:extent cx="5624830" cy="3008508"/>
            <wp:effectExtent l="0" t="0" r="0" b="1905"/>
            <wp:docPr id="595764745" name="Рисунок 595764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629221" cy="3010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6C8A9" w14:textId="0B7CADF6" w:rsidR="008D3F11" w:rsidRPr="005341AB" w:rsidRDefault="006D7F1B" w:rsidP="008D3F11">
      <w:pPr>
        <w:pStyle w:val="3f4"/>
      </w:pPr>
      <w:bookmarkStart w:id="51" w:name="_Ref144111831"/>
      <w:r>
        <w:t>Рисунок </w:t>
      </w:r>
      <w:fldSimple w:instr=" SEQ Рисунок \* ARABIC ">
        <w:r w:rsidR="00545F4C">
          <w:rPr>
            <w:noProof/>
          </w:rPr>
          <w:t>14</w:t>
        </w:r>
      </w:fldSimple>
      <w:bookmarkEnd w:id="51"/>
    </w:p>
    <w:p w14:paraId="4446723F" w14:textId="77777777" w:rsidR="008D3F11" w:rsidRPr="005341AB" w:rsidRDefault="008D3F11" w:rsidP="008D3F11">
      <w:pPr>
        <w:pStyle w:val="312"/>
      </w:pPr>
      <w:r w:rsidRPr="005341AB">
        <w:rPr>
          <w:noProof/>
        </w:rPr>
        <w:drawing>
          <wp:inline distT="0" distB="0" distL="0" distR="0" wp14:anchorId="100C9843" wp14:editId="3BD63C28">
            <wp:extent cx="5547102" cy="3596005"/>
            <wp:effectExtent l="0" t="0" r="0" b="4445"/>
            <wp:docPr id="595764748" name="Рисунок 595764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555717" cy="360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4A06A" w14:textId="749205E1" w:rsidR="008D3F11" w:rsidRPr="005341AB" w:rsidRDefault="006D7F1B" w:rsidP="008D3F11">
      <w:pPr>
        <w:pStyle w:val="3f4"/>
      </w:pPr>
      <w:bookmarkStart w:id="52" w:name="_Ref144112022"/>
      <w:r>
        <w:t>Рисунок </w:t>
      </w:r>
      <w:fldSimple w:instr=" SEQ Рисунок \* ARABIC ">
        <w:r w:rsidR="00545F4C">
          <w:rPr>
            <w:noProof/>
          </w:rPr>
          <w:t>15</w:t>
        </w:r>
      </w:fldSimple>
      <w:bookmarkEnd w:id="52"/>
    </w:p>
    <w:p w14:paraId="0EEABC90" w14:textId="7613CAB7" w:rsidR="008D3F11" w:rsidRPr="005341AB" w:rsidRDefault="008D3F11" w:rsidP="00C94399">
      <w:pPr>
        <w:pStyle w:val="20"/>
        <w:numPr>
          <w:ilvl w:val="0"/>
          <w:numId w:val="72"/>
        </w:numPr>
      </w:pPr>
      <w:r w:rsidRPr="005341AB">
        <w:t xml:space="preserve">Отредактируйте карточку пользователя требуемым образом – порядок редактирования </w:t>
      </w:r>
      <w:r w:rsidR="002555A1" w:rsidRPr="005341AB">
        <w:t xml:space="preserve">полей карточки пользователя </w:t>
      </w:r>
      <w:r w:rsidRPr="005341AB">
        <w:t xml:space="preserve">аналогичен порядку </w:t>
      </w:r>
      <w:r w:rsidR="002555A1" w:rsidRPr="005341AB">
        <w:t xml:space="preserve">их </w:t>
      </w:r>
      <w:r w:rsidRPr="005341AB">
        <w:t xml:space="preserve">заполнения </w:t>
      </w:r>
      <w:r w:rsidR="002555A1" w:rsidRPr="005341AB">
        <w:t xml:space="preserve">при добавлении </w:t>
      </w:r>
      <w:r w:rsidRPr="005341AB">
        <w:t>пользователя и был изложен в п. </w:t>
      </w:r>
      <w:r w:rsidRPr="005341AB">
        <w:fldChar w:fldCharType="begin"/>
      </w:r>
      <w:r w:rsidRPr="005341AB">
        <w:instrText xml:space="preserve"> REF _Ref143866621 \n \h </w:instrText>
      </w:r>
      <w:r w:rsidRPr="005341AB">
        <w:fldChar w:fldCharType="separate"/>
      </w:r>
      <w:r w:rsidR="00545F4C">
        <w:t>3.4.1</w:t>
      </w:r>
      <w:r w:rsidRPr="005341AB">
        <w:fldChar w:fldCharType="end"/>
      </w:r>
      <w:r w:rsidR="007B35A2" w:rsidRPr="005341AB">
        <w:t>.</w:t>
      </w:r>
    </w:p>
    <w:p w14:paraId="4EDAD5D4" w14:textId="1C9224A2" w:rsidR="0003770F" w:rsidRPr="005341AB" w:rsidRDefault="0003770F" w:rsidP="00C94399">
      <w:pPr>
        <w:pStyle w:val="20"/>
        <w:numPr>
          <w:ilvl w:val="0"/>
          <w:numId w:val="72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1DF9B923" wp14:editId="73B0F270">
            <wp:extent cx="500400" cy="216000"/>
            <wp:effectExtent l="0" t="0" r="0" b="0"/>
            <wp:docPr id="595764749" name="Рисунок 595764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 (</w:t>
      </w:r>
      <w:r w:rsidRPr="005341AB">
        <w:fldChar w:fldCharType="begin"/>
      </w:r>
      <w:r w:rsidRPr="005341AB">
        <w:instrText xml:space="preserve"> REF _Ref144112022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15</w:t>
      </w:r>
      <w:r w:rsidRPr="005341AB">
        <w:fldChar w:fldCharType="end"/>
      </w:r>
      <w:r w:rsidRPr="005341AB">
        <w:t>).</w:t>
      </w:r>
    </w:p>
    <w:p w14:paraId="42DFEA90" w14:textId="0B30E86B" w:rsidR="000E217C" w:rsidRPr="005341AB" w:rsidRDefault="000E217C" w:rsidP="006C7B00">
      <w:pPr>
        <w:pStyle w:val="3a"/>
      </w:pPr>
      <w:bookmarkStart w:id="53" w:name="_Ref144284440"/>
      <w:bookmarkStart w:id="54" w:name="_Toc159250144"/>
      <w:r w:rsidRPr="005341AB">
        <w:lastRenderedPageBreak/>
        <w:t>Удаление учетной записи пользователя</w:t>
      </w:r>
      <w:bookmarkEnd w:id="53"/>
      <w:bookmarkEnd w:id="54"/>
    </w:p>
    <w:p w14:paraId="49507524" w14:textId="14CC52F3" w:rsidR="000E217C" w:rsidRPr="005341AB" w:rsidRDefault="000E217C" w:rsidP="000E217C">
      <w:pPr>
        <w:pStyle w:val="2c"/>
      </w:pPr>
      <w:r w:rsidRPr="005341AB">
        <w:t xml:space="preserve">Порядок удаления </w:t>
      </w:r>
      <w:r w:rsidR="005C2136" w:rsidRPr="005341AB">
        <w:t xml:space="preserve">учетной записи </w:t>
      </w:r>
      <w:r w:rsidRPr="005341AB">
        <w:t>пользователя</w:t>
      </w:r>
      <w:r w:rsidR="005C2136" w:rsidRPr="005341AB">
        <w:t xml:space="preserve"> из Системы</w:t>
      </w:r>
      <w:r w:rsidRPr="005341AB">
        <w:t>:</w:t>
      </w:r>
    </w:p>
    <w:p w14:paraId="2EAABE32" w14:textId="75CBA5A1" w:rsidR="000E217C" w:rsidRPr="005341AB" w:rsidRDefault="000E217C" w:rsidP="00C0159A">
      <w:pPr>
        <w:pStyle w:val="20"/>
        <w:numPr>
          <w:ilvl w:val="0"/>
          <w:numId w:val="114"/>
        </w:numPr>
      </w:pPr>
      <w:r w:rsidRPr="005341AB">
        <w:t>Откройте раздел «Пользователи» Системы (</w:t>
      </w:r>
      <w:r w:rsidRPr="005341AB">
        <w:fldChar w:fldCharType="begin"/>
      </w:r>
      <w:r w:rsidRPr="005341AB">
        <w:instrText xml:space="preserve"> REF _Ref144108892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11</w:t>
      </w:r>
      <w:r w:rsidRPr="005341AB">
        <w:fldChar w:fldCharType="end"/>
      </w:r>
      <w:r w:rsidRPr="005341AB">
        <w:t>).</w:t>
      </w:r>
    </w:p>
    <w:p w14:paraId="674F4F04" w14:textId="2D18E5CF" w:rsidR="000E217C" w:rsidRPr="005341AB" w:rsidRDefault="000E217C" w:rsidP="000E217C">
      <w:pPr>
        <w:pStyle w:val="20"/>
        <w:numPr>
          <w:ilvl w:val="0"/>
          <w:numId w:val="72"/>
        </w:numPr>
      </w:pPr>
      <w:r w:rsidRPr="005341AB">
        <w:t xml:space="preserve">Выберите из списка пользователя, данные которого требуется </w:t>
      </w:r>
      <w:r w:rsidR="005C2136" w:rsidRPr="005341AB">
        <w:t>удалить</w:t>
      </w:r>
      <w:r w:rsidRPr="005341AB">
        <w:t>.</w:t>
      </w:r>
    </w:p>
    <w:p w14:paraId="689737E6" w14:textId="38F7E01B" w:rsidR="000E217C" w:rsidRPr="005341AB" w:rsidRDefault="000E217C" w:rsidP="000E217C">
      <w:pPr>
        <w:pStyle w:val="20"/>
        <w:numPr>
          <w:ilvl w:val="0"/>
          <w:numId w:val="72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230B337D" wp14:editId="7FC31414">
            <wp:extent cx="181048" cy="171519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1048" cy="1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E43C51">
        <w:t>Карандаш</w:t>
      </w:r>
      <w:r w:rsidRPr="005341AB">
        <w:t>» (</w:t>
      </w:r>
      <w:r w:rsidRPr="005341AB">
        <w:fldChar w:fldCharType="begin"/>
      </w:r>
      <w:r w:rsidRPr="005341AB">
        <w:instrText xml:space="preserve"> REF _Ref144111831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14</w:t>
      </w:r>
      <w:r w:rsidRPr="005341AB">
        <w:fldChar w:fldCharType="end"/>
      </w:r>
      <w:r w:rsidRPr="005341AB">
        <w:t>) – о</w:t>
      </w:r>
      <w:r w:rsidR="00E43C51">
        <w:t>тк</w:t>
      </w:r>
      <w:r w:rsidRPr="005341AB">
        <w:t>рывается карточка пользователя на редактирование (</w:t>
      </w:r>
      <w:r w:rsidRPr="005341AB">
        <w:fldChar w:fldCharType="begin"/>
      </w:r>
      <w:r w:rsidRPr="005341AB">
        <w:instrText xml:space="preserve"> REF _Ref144112022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15</w:t>
      </w:r>
      <w:r w:rsidRPr="005341AB">
        <w:fldChar w:fldCharType="end"/>
      </w:r>
      <w:r w:rsidRPr="005341AB">
        <w:t>).</w:t>
      </w:r>
    </w:p>
    <w:p w14:paraId="56B619DE" w14:textId="0729AA0F" w:rsidR="000E217C" w:rsidRPr="005341AB" w:rsidRDefault="005C2136" w:rsidP="000E217C">
      <w:pPr>
        <w:pStyle w:val="20"/>
        <w:numPr>
          <w:ilvl w:val="0"/>
          <w:numId w:val="72"/>
        </w:numPr>
      </w:pPr>
      <w:r w:rsidRPr="005341AB">
        <w:t xml:space="preserve">Нажмите кнопку </w:t>
      </w:r>
      <w:r w:rsidR="00532472" w:rsidRPr="005341AB">
        <w:rPr>
          <w:noProof/>
        </w:rPr>
        <w:drawing>
          <wp:inline distT="0" distB="0" distL="0" distR="0" wp14:anchorId="7F1A1867" wp14:editId="24F6C733">
            <wp:extent cx="417600" cy="216000"/>
            <wp:effectExtent l="0" t="0" r="1905" b="0"/>
            <wp:docPr id="595764737" name="Рисунок 595764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17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217C" w:rsidRPr="005341AB">
        <w:t xml:space="preserve"> </w:t>
      </w:r>
      <w:r w:rsidR="00532472" w:rsidRPr="005341AB">
        <w:t xml:space="preserve">«Удалить» </w:t>
      </w:r>
      <w:r w:rsidR="000E217C" w:rsidRPr="005341AB">
        <w:t>(</w:t>
      </w:r>
      <w:r w:rsidR="000E217C" w:rsidRPr="005341AB">
        <w:fldChar w:fldCharType="begin"/>
      </w:r>
      <w:r w:rsidR="000E217C" w:rsidRPr="005341AB">
        <w:instrText xml:space="preserve"> REF _Ref144112022 \h </w:instrText>
      </w:r>
      <w:r w:rsidR="000E217C" w:rsidRPr="005341AB">
        <w:fldChar w:fldCharType="separate"/>
      </w:r>
      <w:r w:rsidR="00545F4C">
        <w:t>Рисунок </w:t>
      </w:r>
      <w:r w:rsidR="00545F4C">
        <w:rPr>
          <w:noProof/>
        </w:rPr>
        <w:t>15</w:t>
      </w:r>
      <w:r w:rsidR="000E217C" w:rsidRPr="005341AB">
        <w:fldChar w:fldCharType="end"/>
      </w:r>
      <w:r w:rsidR="000E217C" w:rsidRPr="005341AB">
        <w:t>).</w:t>
      </w:r>
    </w:p>
    <w:p w14:paraId="32EA0466" w14:textId="3D6A1BB5" w:rsidR="000A22DE" w:rsidRPr="005341AB" w:rsidRDefault="001616F6" w:rsidP="006C7B00">
      <w:pPr>
        <w:pStyle w:val="3a"/>
      </w:pPr>
      <w:bookmarkStart w:id="55" w:name="_Ref147136636"/>
      <w:bookmarkStart w:id="56" w:name="_Toc159250145"/>
      <w:r>
        <w:t xml:space="preserve">Управление правами доступа </w:t>
      </w:r>
      <w:r w:rsidR="008C4494">
        <w:t>п</w:t>
      </w:r>
      <w:r>
        <w:t>ользовател</w:t>
      </w:r>
      <w:bookmarkEnd w:id="55"/>
      <w:r w:rsidR="008C4494">
        <w:t>я</w:t>
      </w:r>
      <w:bookmarkEnd w:id="56"/>
    </w:p>
    <w:p w14:paraId="0929EB72" w14:textId="30F1514A" w:rsidR="009E4E83" w:rsidRPr="005341AB" w:rsidRDefault="009E4E83" w:rsidP="0054407F">
      <w:pPr>
        <w:pStyle w:val="1d"/>
      </w:pPr>
      <w:r w:rsidRPr="005341AB">
        <w:t xml:space="preserve">Для просмотра списка пользователей/групп и присвоенных им прав доступа откройте подраздел «Настройки» раздела </w:t>
      </w:r>
      <w:r w:rsidRPr="005341AB">
        <w:rPr>
          <w:noProof/>
        </w:rPr>
        <w:drawing>
          <wp:inline distT="0" distB="0" distL="0" distR="0" wp14:anchorId="08F1978B" wp14:editId="374F71CF">
            <wp:extent cx="182880" cy="182880"/>
            <wp:effectExtent l="0" t="0" r="762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1AB">
        <w:t xml:space="preserve"> «Пользователи» бокового меню (</w:t>
      </w:r>
      <w:r w:rsidRPr="005341AB">
        <w:fldChar w:fldCharType="begin"/>
      </w:r>
      <w:r w:rsidRPr="005341AB">
        <w:instrText xml:space="preserve"> REF _Ref129867397 \h  \* MERGEFORMAT </w:instrText>
      </w:r>
      <w:r w:rsidRPr="005341AB">
        <w:fldChar w:fldCharType="separate"/>
      </w:r>
      <w:r w:rsidR="00545F4C">
        <w:t>Рисунок 9</w:t>
      </w:r>
      <w:r w:rsidRPr="005341AB">
        <w:fldChar w:fldCharType="end"/>
      </w:r>
      <w:r w:rsidRPr="005341AB">
        <w:t>).</w:t>
      </w:r>
    </w:p>
    <w:p w14:paraId="0445B28E" w14:textId="44D102A5" w:rsidR="003802D2" w:rsidRPr="005341AB" w:rsidRDefault="005C21FD" w:rsidP="0054407F">
      <w:pPr>
        <w:pStyle w:val="1d"/>
      </w:pPr>
      <w:r w:rsidRPr="005341AB">
        <w:t>В Систем</w:t>
      </w:r>
      <w:r w:rsidR="002A6D9F" w:rsidRPr="005341AB">
        <w:t>е</w:t>
      </w:r>
      <w:r w:rsidR="003802D2" w:rsidRPr="005341AB">
        <w:t xml:space="preserve"> мож</w:t>
      </w:r>
      <w:r w:rsidRPr="005341AB">
        <w:t>но</w:t>
      </w:r>
      <w:r w:rsidR="003802D2" w:rsidRPr="005341AB">
        <w:t xml:space="preserve"> добавить права пользователю</w:t>
      </w:r>
      <w:r w:rsidR="002B34C2" w:rsidRPr="005341AB">
        <w:t>(ям)</w:t>
      </w:r>
      <w:r w:rsidR="003802D2" w:rsidRPr="005341AB">
        <w:t xml:space="preserve"> </w:t>
      </w:r>
      <w:r w:rsidR="002A6D9F" w:rsidRPr="005341AB">
        <w:t>(п. </w:t>
      </w:r>
      <w:r w:rsidR="002A6D9F" w:rsidRPr="005341AB">
        <w:fldChar w:fldCharType="begin"/>
      </w:r>
      <w:r w:rsidR="002A6D9F" w:rsidRPr="005341AB">
        <w:instrText xml:space="preserve"> REF _Ref144284595 \n \h </w:instrText>
      </w:r>
      <w:r w:rsidR="002A6D9F" w:rsidRPr="005341AB">
        <w:fldChar w:fldCharType="separate"/>
      </w:r>
      <w:r w:rsidR="00545F4C">
        <w:t>3.4.4.1</w:t>
      </w:r>
      <w:r w:rsidR="002A6D9F" w:rsidRPr="005341AB">
        <w:fldChar w:fldCharType="end"/>
      </w:r>
      <w:r w:rsidR="002A6D9F" w:rsidRPr="005341AB">
        <w:t xml:space="preserve">) </w:t>
      </w:r>
      <w:r w:rsidR="003802D2" w:rsidRPr="005341AB">
        <w:t>или группе</w:t>
      </w:r>
      <w:r w:rsidR="002A6D9F" w:rsidRPr="005341AB">
        <w:t xml:space="preserve"> (п. </w:t>
      </w:r>
      <w:r w:rsidR="002A6D9F" w:rsidRPr="005341AB">
        <w:fldChar w:fldCharType="begin"/>
      </w:r>
      <w:r w:rsidR="002A6D9F" w:rsidRPr="005341AB">
        <w:instrText xml:space="preserve"> REF _Ref144284605 \n \h </w:instrText>
      </w:r>
      <w:r w:rsidR="002A6D9F" w:rsidRPr="005341AB">
        <w:fldChar w:fldCharType="separate"/>
      </w:r>
      <w:r w:rsidR="00545F4C">
        <w:t>3.4.4.2</w:t>
      </w:r>
      <w:r w:rsidR="002A6D9F" w:rsidRPr="005341AB">
        <w:fldChar w:fldCharType="end"/>
      </w:r>
      <w:r w:rsidR="002A6D9F" w:rsidRPr="005341AB">
        <w:t>)</w:t>
      </w:r>
      <w:r w:rsidR="003802D2" w:rsidRPr="005341AB">
        <w:t>, либо их удалить</w:t>
      </w:r>
      <w:r w:rsidR="002A6D9F" w:rsidRPr="005341AB">
        <w:t xml:space="preserve"> (п. </w:t>
      </w:r>
      <w:r w:rsidR="002A6D9F" w:rsidRPr="005341AB">
        <w:fldChar w:fldCharType="begin"/>
      </w:r>
      <w:r w:rsidR="002A6D9F" w:rsidRPr="005341AB">
        <w:instrText xml:space="preserve"> REF _Ref144284614 \n \h </w:instrText>
      </w:r>
      <w:r w:rsidR="002A6D9F" w:rsidRPr="005341AB">
        <w:fldChar w:fldCharType="separate"/>
      </w:r>
      <w:r w:rsidR="00545F4C">
        <w:t>3.4.4.3</w:t>
      </w:r>
      <w:r w:rsidR="002A6D9F" w:rsidRPr="005341AB">
        <w:fldChar w:fldCharType="end"/>
      </w:r>
      <w:r w:rsidR="002A6D9F" w:rsidRPr="005341AB">
        <w:t>)</w:t>
      </w:r>
      <w:r w:rsidR="003802D2" w:rsidRPr="005341AB">
        <w:t>.</w:t>
      </w:r>
    </w:p>
    <w:p w14:paraId="66AAACD6" w14:textId="34193A9E" w:rsidR="00D40D26" w:rsidRPr="005341AB" w:rsidRDefault="00D40D26" w:rsidP="008B567D">
      <w:pPr>
        <w:pStyle w:val="41"/>
      </w:pPr>
      <w:bookmarkStart w:id="57" w:name="_Ref144284595"/>
      <w:bookmarkStart w:id="58" w:name="_Toc159250146"/>
      <w:r w:rsidRPr="005341AB">
        <w:t>Добавление прав пользователю</w:t>
      </w:r>
      <w:bookmarkEnd w:id="57"/>
      <w:r w:rsidR="002B34C2" w:rsidRPr="005341AB">
        <w:t>(ям)</w:t>
      </w:r>
      <w:r w:rsidR="00777378">
        <w:t xml:space="preserve"> на </w:t>
      </w:r>
      <w:r w:rsidR="00782B4E">
        <w:t>раздел</w:t>
      </w:r>
      <w:r w:rsidR="00777378">
        <w:t xml:space="preserve"> «Пользователи»</w:t>
      </w:r>
      <w:bookmarkEnd w:id="58"/>
    </w:p>
    <w:p w14:paraId="320918B5" w14:textId="7C23C68E" w:rsidR="0054407F" w:rsidRPr="005341AB" w:rsidRDefault="003802D2" w:rsidP="003802D2">
      <w:pPr>
        <w:pStyle w:val="2c"/>
      </w:pPr>
      <w:r w:rsidRPr="005341AB">
        <w:t>Порядок добавления прав пользователю</w:t>
      </w:r>
      <w:r w:rsidR="002B34C2" w:rsidRPr="005341AB">
        <w:t>(ям)</w:t>
      </w:r>
      <w:r w:rsidRPr="005341AB">
        <w:t>:</w:t>
      </w:r>
    </w:p>
    <w:p w14:paraId="3CE2A932" w14:textId="50D0A834" w:rsidR="00ED7433" w:rsidRPr="005341AB" w:rsidRDefault="009E4BBE" w:rsidP="00C0159A">
      <w:pPr>
        <w:pStyle w:val="20"/>
        <w:numPr>
          <w:ilvl w:val="0"/>
          <w:numId w:val="76"/>
        </w:numPr>
      </w:pPr>
      <w:r w:rsidRPr="005341AB">
        <w:t xml:space="preserve">В подразделе «Настройки» раздела </w:t>
      </w:r>
      <w:r w:rsidRPr="005341AB">
        <w:rPr>
          <w:noProof/>
        </w:rPr>
        <w:drawing>
          <wp:inline distT="0" distB="0" distL="0" distR="0" wp14:anchorId="417CE51A" wp14:editId="6F6DDE60">
            <wp:extent cx="182880" cy="182880"/>
            <wp:effectExtent l="0" t="0" r="7620" b="7620"/>
            <wp:docPr id="595764751" name="Рисунок 595764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1AB">
        <w:t xml:space="preserve"> «Пользователи» бокового меню н</w:t>
      </w:r>
      <w:r w:rsidR="00ED7433" w:rsidRPr="005341AB">
        <w:t xml:space="preserve">ажмите кнопку </w:t>
      </w:r>
      <w:r w:rsidR="00ED7433" w:rsidRPr="005341AB">
        <w:rPr>
          <w:noProof/>
        </w:rPr>
        <w:drawing>
          <wp:inline distT="0" distB="0" distL="0" distR="0" wp14:anchorId="7B227ADF" wp14:editId="04069A9D">
            <wp:extent cx="1252800" cy="216000"/>
            <wp:effectExtent l="0" t="0" r="508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528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D7433" w:rsidRPr="005341AB">
        <w:t xml:space="preserve"> «Добавить право пользователю»</w:t>
      </w:r>
      <w:r w:rsidR="005B34FB" w:rsidRPr="005341AB">
        <w:t xml:space="preserve"> </w:t>
      </w:r>
      <w:r w:rsidR="00397F13" w:rsidRPr="005341AB">
        <w:t>- открывается вкладка «Добавление прав пользователю»</w:t>
      </w:r>
      <w:r w:rsidR="003A108F" w:rsidRPr="005341AB">
        <w:t xml:space="preserve">, </w:t>
      </w:r>
      <w:r w:rsidR="00397F13" w:rsidRPr="005341AB">
        <w:t>состо</w:t>
      </w:r>
      <w:r w:rsidR="003A108F" w:rsidRPr="005341AB">
        <w:t>ящая</w:t>
      </w:r>
      <w:r w:rsidR="00397F13" w:rsidRPr="005341AB">
        <w:t xml:space="preserve"> из трех блоков</w:t>
      </w:r>
      <w:r w:rsidR="003A108F" w:rsidRPr="005341AB">
        <w:t xml:space="preserve"> (</w:t>
      </w:r>
      <w:r w:rsidR="003A108F" w:rsidRPr="005341AB">
        <w:fldChar w:fldCharType="begin"/>
      </w:r>
      <w:r w:rsidR="003A108F" w:rsidRPr="005341AB">
        <w:instrText xml:space="preserve"> REF _Ref143873574 \h </w:instrText>
      </w:r>
      <w:r w:rsidR="003A108F" w:rsidRPr="005341AB">
        <w:fldChar w:fldCharType="separate"/>
      </w:r>
      <w:r w:rsidR="00545F4C">
        <w:t>Рисунок </w:t>
      </w:r>
      <w:r w:rsidR="00545F4C">
        <w:rPr>
          <w:noProof/>
        </w:rPr>
        <w:t>16</w:t>
      </w:r>
      <w:r w:rsidR="003A108F" w:rsidRPr="005341AB">
        <w:fldChar w:fldCharType="end"/>
      </w:r>
      <w:r w:rsidR="003A108F" w:rsidRPr="005341AB">
        <w:t>):</w:t>
      </w:r>
    </w:p>
    <w:p w14:paraId="4EEBF015" w14:textId="32D84706" w:rsidR="005B34FB" w:rsidRPr="005341AB" w:rsidRDefault="00BE1F8F" w:rsidP="00C0159A">
      <w:pPr>
        <w:pStyle w:val="321231"/>
        <w:numPr>
          <w:ilvl w:val="0"/>
          <w:numId w:val="77"/>
        </w:numPr>
      </w:pPr>
      <w:r w:rsidRPr="005341AB">
        <w:t>«</w:t>
      </w:r>
      <w:r w:rsidR="005B34FB" w:rsidRPr="005341AB">
        <w:t>Владелец</w:t>
      </w:r>
      <w:r w:rsidR="00397F13" w:rsidRPr="005341AB">
        <w:t xml:space="preserve"> права</w:t>
      </w:r>
      <w:r w:rsidRPr="005341AB">
        <w:t xml:space="preserve">» - </w:t>
      </w:r>
      <w:r w:rsidR="005B34FB" w:rsidRPr="005341AB">
        <w:t xml:space="preserve">фамилия и имя пользователя(ей). Поле заполняется путем выбора пользователя(ей) из предложенного списка. </w:t>
      </w:r>
      <w:r w:rsidR="00777BFA" w:rsidRPr="005341AB">
        <w:t>В сп</w:t>
      </w:r>
      <w:r w:rsidR="005B34FB" w:rsidRPr="005341AB">
        <w:t>ис</w:t>
      </w:r>
      <w:r w:rsidR="00777BFA" w:rsidRPr="005341AB">
        <w:t>ке</w:t>
      </w:r>
      <w:r w:rsidR="005B34FB" w:rsidRPr="005341AB">
        <w:t xml:space="preserve"> отобража</w:t>
      </w:r>
      <w:r w:rsidR="00777BFA" w:rsidRPr="005341AB">
        <w:t>ю</w:t>
      </w:r>
      <w:r w:rsidR="005B34FB" w:rsidRPr="005341AB">
        <w:t>тся</w:t>
      </w:r>
      <w:r w:rsidR="00777BFA" w:rsidRPr="005341AB">
        <w:t xml:space="preserve"> активные пользователя</w:t>
      </w:r>
      <w:r w:rsidR="005B34FB" w:rsidRPr="005341AB">
        <w:t xml:space="preserve"> из раздела «Пользователи» Системы (</w:t>
      </w:r>
      <w:r w:rsidR="005B34FB" w:rsidRPr="005341AB">
        <w:fldChar w:fldCharType="begin"/>
      </w:r>
      <w:r w:rsidR="005B34FB" w:rsidRPr="005341AB">
        <w:instrText xml:space="preserve"> REF _Ref144108892 \h </w:instrText>
      </w:r>
      <w:r w:rsidR="005B34FB" w:rsidRPr="005341AB">
        <w:fldChar w:fldCharType="separate"/>
      </w:r>
      <w:r w:rsidR="00545F4C">
        <w:t>Рисунок </w:t>
      </w:r>
      <w:r w:rsidR="00545F4C">
        <w:rPr>
          <w:noProof/>
        </w:rPr>
        <w:t>11</w:t>
      </w:r>
      <w:r w:rsidR="005B34FB" w:rsidRPr="005341AB">
        <w:fldChar w:fldCharType="end"/>
      </w:r>
      <w:r w:rsidR="005B34FB" w:rsidRPr="005341AB">
        <w:t>). </w:t>
      </w:r>
    </w:p>
    <w:p w14:paraId="192882F0" w14:textId="1A8C6CC9" w:rsidR="00397F13" w:rsidRPr="005341AB" w:rsidRDefault="000A3189" w:rsidP="00C0159A">
      <w:pPr>
        <w:pStyle w:val="321231"/>
        <w:numPr>
          <w:ilvl w:val="0"/>
          <w:numId w:val="77"/>
        </w:numPr>
      </w:pPr>
      <w:r w:rsidRPr="005341AB">
        <w:t>«Вид права» -</w:t>
      </w:r>
      <w:r w:rsidR="00BE1F8F" w:rsidRPr="005341AB">
        <w:t xml:space="preserve"> прав</w:t>
      </w:r>
      <w:r w:rsidR="003872D8" w:rsidRPr="005341AB">
        <w:t>а доступа</w:t>
      </w:r>
      <w:r w:rsidR="00397F13" w:rsidRPr="005341AB">
        <w:t>.</w:t>
      </w:r>
      <w:r w:rsidR="00BB626F">
        <w:t xml:space="preserve"> </w:t>
      </w:r>
      <w:r w:rsidR="00BB626F" w:rsidRPr="005341AB">
        <w:t xml:space="preserve">Поле заполняется путем выбора </w:t>
      </w:r>
      <w:r w:rsidR="00BB626F">
        <w:t>права доступа</w:t>
      </w:r>
      <w:r w:rsidR="00BB626F" w:rsidRPr="005341AB">
        <w:t xml:space="preserve"> из предложенного списка</w:t>
      </w:r>
      <w:r w:rsidR="00BB626F">
        <w:t>.</w:t>
      </w:r>
    </w:p>
    <w:p w14:paraId="05D8A1D6" w14:textId="08CD2741" w:rsidR="00397F13" w:rsidRPr="005341AB" w:rsidRDefault="00397F13" w:rsidP="00C0159A">
      <w:pPr>
        <w:pStyle w:val="321231"/>
        <w:numPr>
          <w:ilvl w:val="0"/>
          <w:numId w:val="77"/>
        </w:numPr>
      </w:pPr>
      <w:r w:rsidRPr="005341AB">
        <w:t xml:space="preserve">«Объект права» - </w:t>
      </w:r>
      <w:r w:rsidR="000E65A2" w:rsidRPr="005341AB">
        <w:t xml:space="preserve">список учебных учреждений и </w:t>
      </w:r>
      <w:r w:rsidRPr="005341AB">
        <w:t>групп</w:t>
      </w:r>
      <w:r w:rsidR="00B239F8" w:rsidRPr="005341AB">
        <w:t xml:space="preserve"> (</w:t>
      </w:r>
      <w:r w:rsidRPr="005341AB">
        <w:t>подгрупп</w:t>
      </w:r>
      <w:r w:rsidR="00B239F8" w:rsidRPr="005341AB">
        <w:t>), на котор</w:t>
      </w:r>
      <w:r w:rsidR="000E65A2" w:rsidRPr="005341AB">
        <w:t>ые</w:t>
      </w:r>
      <w:r w:rsidR="00B239F8" w:rsidRPr="005341AB">
        <w:t xml:space="preserve"> буд</w:t>
      </w:r>
      <w:r w:rsidR="000E65A2" w:rsidRPr="005341AB">
        <w:t>е</w:t>
      </w:r>
      <w:r w:rsidR="00B239F8" w:rsidRPr="005341AB">
        <w:t>т действовать право</w:t>
      </w:r>
      <w:r w:rsidRPr="005341AB">
        <w:t xml:space="preserve"> пользовател</w:t>
      </w:r>
      <w:r w:rsidR="0069554B" w:rsidRPr="005341AB">
        <w:t>я(ей)</w:t>
      </w:r>
      <w:r w:rsidR="00B239F8" w:rsidRPr="005341AB">
        <w:t>, указанн</w:t>
      </w:r>
      <w:r w:rsidR="0069554B" w:rsidRPr="005341AB">
        <w:t>ого(</w:t>
      </w:r>
      <w:proofErr w:type="spellStart"/>
      <w:r w:rsidR="000E65A2" w:rsidRPr="005341AB">
        <w:t>ых</w:t>
      </w:r>
      <w:proofErr w:type="spellEnd"/>
      <w:r w:rsidR="0069554B" w:rsidRPr="005341AB">
        <w:t>)</w:t>
      </w:r>
      <w:r w:rsidR="00B239F8" w:rsidRPr="005341AB">
        <w:t xml:space="preserve"> в блоке «</w:t>
      </w:r>
      <w:r w:rsidR="000E65A2" w:rsidRPr="005341AB">
        <w:t>Владелец права</w:t>
      </w:r>
      <w:r w:rsidR="00B239F8" w:rsidRPr="005341AB">
        <w:t>»</w:t>
      </w:r>
      <w:r w:rsidRPr="005341AB">
        <w:t>.</w:t>
      </w:r>
      <w:r w:rsidR="00DB23A4" w:rsidRPr="005341AB">
        <w:t xml:space="preserve"> Список имеет иерархическую структуру (п. </w:t>
      </w:r>
      <w:r w:rsidR="00DB23A4" w:rsidRPr="005341AB">
        <w:fldChar w:fldCharType="begin"/>
      </w:r>
      <w:r w:rsidR="00DB23A4" w:rsidRPr="005341AB">
        <w:instrText xml:space="preserve"> REF _Ref144285827 \n \h </w:instrText>
      </w:r>
      <w:r w:rsidR="00DB23A4" w:rsidRPr="005341AB">
        <w:fldChar w:fldCharType="separate"/>
      </w:r>
      <w:r w:rsidR="00545F4C">
        <w:t>3.1</w:t>
      </w:r>
      <w:r w:rsidR="00DB23A4" w:rsidRPr="005341AB">
        <w:fldChar w:fldCharType="end"/>
      </w:r>
      <w:r w:rsidR="00DB23A4" w:rsidRPr="005341AB">
        <w:t>).</w:t>
      </w:r>
    </w:p>
    <w:p w14:paraId="4754B873" w14:textId="01080573" w:rsidR="00397F13" w:rsidRPr="005341AB" w:rsidRDefault="005B34FB" w:rsidP="00397F13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2BC5CC2B" wp14:editId="47941EFF">
            <wp:extent cx="5471731" cy="3790130"/>
            <wp:effectExtent l="0" t="0" r="0" b="1270"/>
            <wp:docPr id="595764750" name="Рисунок 595764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478581" cy="379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D1D83" w14:textId="36D51CE0" w:rsidR="00397F13" w:rsidRPr="00FB4CAF" w:rsidRDefault="006D7F1B" w:rsidP="002B4D39">
      <w:pPr>
        <w:pStyle w:val="3f4"/>
        <w:rPr>
          <w:lang w:val="en-US"/>
        </w:rPr>
      </w:pPr>
      <w:bookmarkStart w:id="59" w:name="_Ref143873574"/>
      <w:r>
        <w:t>Рисунок </w:t>
      </w:r>
      <w:fldSimple w:instr=" SEQ Рисунок \* ARABIC ">
        <w:r w:rsidR="00545F4C">
          <w:rPr>
            <w:noProof/>
          </w:rPr>
          <w:t>16</w:t>
        </w:r>
      </w:fldSimple>
      <w:bookmarkEnd w:id="59"/>
    </w:p>
    <w:p w14:paraId="2E1BCC7D" w14:textId="29F83D5A" w:rsidR="00311055" w:rsidRPr="005341AB" w:rsidRDefault="00397F13" w:rsidP="00C0159A">
      <w:pPr>
        <w:pStyle w:val="20"/>
        <w:numPr>
          <w:ilvl w:val="0"/>
          <w:numId w:val="76"/>
        </w:numPr>
      </w:pPr>
      <w:r w:rsidRPr="005341AB">
        <w:t xml:space="preserve">Последовательно </w:t>
      </w:r>
      <w:r w:rsidR="00D27DF1" w:rsidRPr="005341AB">
        <w:t>выберите в</w:t>
      </w:r>
      <w:r w:rsidR="00CA2D1F">
        <w:t>ла</w:t>
      </w:r>
      <w:r w:rsidR="00D27DF1" w:rsidRPr="005341AB">
        <w:t>дельцев права, вид и об</w:t>
      </w:r>
      <w:r w:rsidR="00CA2D1F">
        <w:t>ъ</w:t>
      </w:r>
      <w:r w:rsidR="00D27DF1" w:rsidRPr="005341AB">
        <w:t xml:space="preserve">ект(ы) права </w:t>
      </w:r>
      <w:r w:rsidR="00311055" w:rsidRPr="005341AB">
        <w:t>из предложенного списка</w:t>
      </w:r>
      <w:r w:rsidR="003A108F" w:rsidRPr="005341AB">
        <w:t xml:space="preserve"> (</w:t>
      </w:r>
      <w:r w:rsidR="003A108F" w:rsidRPr="005341AB">
        <w:fldChar w:fldCharType="begin"/>
      </w:r>
      <w:r w:rsidR="003A108F" w:rsidRPr="005341AB">
        <w:instrText xml:space="preserve"> REF _Ref143873574 \h </w:instrText>
      </w:r>
      <w:r w:rsidR="003A108F" w:rsidRPr="005341AB">
        <w:fldChar w:fldCharType="separate"/>
      </w:r>
      <w:r w:rsidR="00545F4C">
        <w:t>Рисунок </w:t>
      </w:r>
      <w:r w:rsidR="00545F4C">
        <w:rPr>
          <w:noProof/>
        </w:rPr>
        <w:t>16</w:t>
      </w:r>
      <w:r w:rsidR="003A108F" w:rsidRPr="005341AB">
        <w:fldChar w:fldCharType="end"/>
      </w:r>
      <w:r w:rsidR="003A108F" w:rsidRPr="005341AB">
        <w:t>)</w:t>
      </w:r>
      <w:r w:rsidR="00C74A9B" w:rsidRPr="005341AB">
        <w:t>.</w:t>
      </w:r>
    </w:p>
    <w:p w14:paraId="1F624DA9" w14:textId="420A58F7" w:rsidR="00311055" w:rsidRPr="005341AB" w:rsidRDefault="00311055" w:rsidP="00C0159A">
      <w:pPr>
        <w:pStyle w:val="20"/>
        <w:numPr>
          <w:ilvl w:val="0"/>
          <w:numId w:val="76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79F05BAF" wp14:editId="10649989">
            <wp:extent cx="500400" cy="2160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</w:t>
      </w:r>
      <w:r w:rsidR="003A108F" w:rsidRPr="005341AB">
        <w:t>.</w:t>
      </w:r>
    </w:p>
    <w:p w14:paraId="433FCD70" w14:textId="067BA6DB" w:rsidR="00D40D26" w:rsidRPr="005341AB" w:rsidRDefault="00D40D26" w:rsidP="00D40D26">
      <w:pPr>
        <w:pStyle w:val="1d"/>
      </w:pPr>
      <w:r w:rsidRPr="005341AB">
        <w:t>Для возврат</w:t>
      </w:r>
      <w:r w:rsidR="00340B5A" w:rsidRPr="005341AB">
        <w:t>а</w:t>
      </w:r>
      <w:r w:rsidRPr="005341AB">
        <w:t xml:space="preserve"> в подраздел «Настройки» нажмите кнопку </w:t>
      </w:r>
      <w:r w:rsidRPr="005341AB">
        <w:rPr>
          <w:noProof/>
        </w:rPr>
        <w:drawing>
          <wp:inline distT="0" distB="0" distL="0" distR="0" wp14:anchorId="01B91097" wp14:editId="33BE2E99">
            <wp:extent cx="680400" cy="216000"/>
            <wp:effectExtent l="0" t="0" r="571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«Назад к списку».</w:t>
      </w:r>
    </w:p>
    <w:p w14:paraId="282EE3F1" w14:textId="0E30A0BA" w:rsidR="00D40D26" w:rsidRPr="005341AB" w:rsidRDefault="00D40D26" w:rsidP="008B567D">
      <w:pPr>
        <w:pStyle w:val="41"/>
      </w:pPr>
      <w:bookmarkStart w:id="60" w:name="_Ref144284605"/>
      <w:bookmarkStart w:id="61" w:name="_Toc159250147"/>
      <w:r w:rsidRPr="005341AB">
        <w:t>Добавление прав группе</w:t>
      </w:r>
      <w:bookmarkEnd w:id="60"/>
      <w:r w:rsidR="00782B4E">
        <w:t xml:space="preserve"> на раздел «Пользователи»</w:t>
      </w:r>
      <w:bookmarkEnd w:id="61"/>
    </w:p>
    <w:p w14:paraId="6215C535" w14:textId="50210EB1" w:rsidR="00397F13" w:rsidRPr="005341AB" w:rsidRDefault="00397F13" w:rsidP="00397F13">
      <w:pPr>
        <w:pStyle w:val="2c"/>
      </w:pPr>
      <w:r w:rsidRPr="005341AB">
        <w:t xml:space="preserve">Порядок добавления прав </w:t>
      </w:r>
      <w:r w:rsidR="00D40D26" w:rsidRPr="005341AB">
        <w:t>группе</w:t>
      </w:r>
      <w:r w:rsidRPr="005341AB">
        <w:t>:</w:t>
      </w:r>
    </w:p>
    <w:p w14:paraId="06E68ACA" w14:textId="45267BA5" w:rsidR="003A108F" w:rsidRPr="005341AB" w:rsidRDefault="009E4BBE" w:rsidP="00C0159A">
      <w:pPr>
        <w:pStyle w:val="20"/>
        <w:numPr>
          <w:ilvl w:val="0"/>
          <w:numId w:val="78"/>
        </w:numPr>
      </w:pPr>
      <w:r w:rsidRPr="005341AB">
        <w:t xml:space="preserve">В подразделе «Настройки» раздела </w:t>
      </w:r>
      <w:r w:rsidRPr="005341AB">
        <w:rPr>
          <w:noProof/>
        </w:rPr>
        <w:drawing>
          <wp:inline distT="0" distB="0" distL="0" distR="0" wp14:anchorId="5BF461E4" wp14:editId="495C4C4F">
            <wp:extent cx="182880" cy="182880"/>
            <wp:effectExtent l="0" t="0" r="7620" b="7620"/>
            <wp:docPr id="595764752" name="Рисунок 59576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1AB">
        <w:t xml:space="preserve"> «Пользователи» бокового меню нажмите </w:t>
      </w:r>
      <w:r w:rsidR="00397F13" w:rsidRPr="005341AB">
        <w:t xml:space="preserve">кнопку </w:t>
      </w:r>
      <w:r w:rsidR="00397F13" w:rsidRPr="005341AB">
        <w:rPr>
          <w:noProof/>
        </w:rPr>
        <w:drawing>
          <wp:inline distT="0" distB="0" distL="0" distR="0" wp14:anchorId="5D93523B" wp14:editId="77C68589">
            <wp:extent cx="1008000" cy="216000"/>
            <wp:effectExtent l="0" t="0" r="190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7F13" w:rsidRPr="005341AB">
        <w:t xml:space="preserve"> «Добавить право группе»</w:t>
      </w:r>
      <w:r w:rsidR="003A108F" w:rsidRPr="005341AB">
        <w:t xml:space="preserve"> - открывается вкладка «Добавление прав группе», состоящая из трех блоков (</w:t>
      </w:r>
      <w:r w:rsidR="003A108F" w:rsidRPr="005341AB">
        <w:fldChar w:fldCharType="begin"/>
      </w:r>
      <w:r w:rsidR="003A108F" w:rsidRPr="005341AB">
        <w:instrText xml:space="preserve"> REF _Ref143873535 \h </w:instrText>
      </w:r>
      <w:r w:rsidR="003A108F" w:rsidRPr="005341AB">
        <w:fldChar w:fldCharType="separate"/>
      </w:r>
      <w:r w:rsidR="00545F4C">
        <w:t>Рисунок </w:t>
      </w:r>
      <w:r w:rsidR="00545F4C">
        <w:rPr>
          <w:noProof/>
        </w:rPr>
        <w:t>17</w:t>
      </w:r>
      <w:r w:rsidR="003A108F" w:rsidRPr="005341AB">
        <w:fldChar w:fldCharType="end"/>
      </w:r>
      <w:r w:rsidR="003A108F" w:rsidRPr="005341AB">
        <w:t>):</w:t>
      </w:r>
    </w:p>
    <w:p w14:paraId="6B9E6A5B" w14:textId="3817AD87" w:rsidR="00777BFA" w:rsidRPr="005341AB" w:rsidRDefault="009E4BBE" w:rsidP="00C0159A">
      <w:pPr>
        <w:pStyle w:val="321231"/>
        <w:numPr>
          <w:ilvl w:val="0"/>
          <w:numId w:val="115"/>
        </w:numPr>
      </w:pPr>
      <w:r w:rsidRPr="005341AB">
        <w:t>«</w:t>
      </w:r>
      <w:r w:rsidR="00777BFA" w:rsidRPr="005341AB">
        <w:t>Владелец права» - список групп, для которых добавляется право. Поле заполняется путем выбора группы из предложенного списка. В списке отображаются активные группы (подгруппы) из раздела «Все группы» Системы (</w:t>
      </w:r>
      <w:r w:rsidR="00777BFA" w:rsidRPr="005341AB">
        <w:fldChar w:fldCharType="begin"/>
      </w:r>
      <w:r w:rsidR="00777BFA" w:rsidRPr="005341AB">
        <w:instrText xml:space="preserve"> REF _Ref143869623 \h </w:instrText>
      </w:r>
      <w:r w:rsidR="00777BFA" w:rsidRPr="005341AB">
        <w:fldChar w:fldCharType="separate"/>
      </w:r>
      <w:r w:rsidR="00545F4C">
        <w:t>Рисунок </w:t>
      </w:r>
      <w:r w:rsidR="00545F4C">
        <w:rPr>
          <w:noProof/>
        </w:rPr>
        <w:t>18</w:t>
      </w:r>
      <w:r w:rsidR="00777BFA" w:rsidRPr="005341AB">
        <w:fldChar w:fldCharType="end"/>
      </w:r>
      <w:r w:rsidR="00777BFA" w:rsidRPr="005341AB">
        <w:t xml:space="preserve">). </w:t>
      </w:r>
    </w:p>
    <w:p w14:paraId="722F9A1F" w14:textId="34E5B6B1" w:rsidR="00777BFA" w:rsidRPr="005341AB" w:rsidRDefault="00777BFA" w:rsidP="00C0159A">
      <w:pPr>
        <w:pStyle w:val="321231"/>
        <w:numPr>
          <w:ilvl w:val="0"/>
          <w:numId w:val="77"/>
        </w:numPr>
      </w:pPr>
      <w:r w:rsidRPr="005341AB">
        <w:t>«Вид права» - права доступа: «Просмотр», «Редактирование», «Назначение прав».</w:t>
      </w:r>
    </w:p>
    <w:p w14:paraId="726F59B5" w14:textId="2EE14D28" w:rsidR="003A108F" w:rsidRPr="005341AB" w:rsidRDefault="003A108F" w:rsidP="00C0159A">
      <w:pPr>
        <w:pStyle w:val="321231"/>
        <w:numPr>
          <w:ilvl w:val="0"/>
          <w:numId w:val="77"/>
        </w:numPr>
      </w:pPr>
      <w:r w:rsidRPr="005341AB">
        <w:t xml:space="preserve">«Объект права» - </w:t>
      </w:r>
      <w:r w:rsidR="00B239F8" w:rsidRPr="005341AB">
        <w:t>группа (</w:t>
      </w:r>
      <w:r w:rsidR="00DA16F4">
        <w:t>и ее дочерние группы</w:t>
      </w:r>
      <w:r w:rsidR="00B239F8" w:rsidRPr="005341AB">
        <w:t>), на которую будут действовать право группы, указанной в блоке «Кому выдается»</w:t>
      </w:r>
      <w:r w:rsidRPr="005341AB">
        <w:t>.</w:t>
      </w:r>
    </w:p>
    <w:p w14:paraId="619AB718" w14:textId="4B2DB3A9" w:rsidR="003A108F" w:rsidRPr="005341AB" w:rsidRDefault="00777BFA" w:rsidP="003A108F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33522759" wp14:editId="0BE5C47F">
            <wp:extent cx="5882005" cy="2998980"/>
            <wp:effectExtent l="0" t="0" r="4445" b="0"/>
            <wp:docPr id="595764754" name="Рисунок 595764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886811" cy="300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F0ADC" w14:textId="7743123B" w:rsidR="003A108F" w:rsidRPr="005341AB" w:rsidRDefault="006D7F1B" w:rsidP="00FB4CAF">
      <w:pPr>
        <w:pStyle w:val="3f4"/>
      </w:pPr>
      <w:bookmarkStart w:id="62" w:name="_Ref143873535"/>
      <w:r>
        <w:t>Рисунок </w:t>
      </w:r>
      <w:fldSimple w:instr=" SEQ Рисунок \* ARABIC ">
        <w:r w:rsidR="00545F4C">
          <w:rPr>
            <w:noProof/>
          </w:rPr>
          <w:t>17</w:t>
        </w:r>
      </w:fldSimple>
      <w:bookmarkEnd w:id="62"/>
    </w:p>
    <w:p w14:paraId="556C2FE9" w14:textId="47E441E1" w:rsidR="00397F13" w:rsidRPr="005341AB" w:rsidRDefault="00F82CFC" w:rsidP="00C0159A">
      <w:pPr>
        <w:pStyle w:val="20"/>
        <w:numPr>
          <w:ilvl w:val="0"/>
          <w:numId w:val="78"/>
        </w:numPr>
      </w:pPr>
      <w:r w:rsidRPr="005341AB">
        <w:t>Последовательно выберите в</w:t>
      </w:r>
      <w:r w:rsidR="000019F1">
        <w:t>л</w:t>
      </w:r>
      <w:r w:rsidRPr="005341AB">
        <w:t>адельцев права, вид и об</w:t>
      </w:r>
      <w:r w:rsidR="000019F1">
        <w:t>ъ</w:t>
      </w:r>
      <w:r w:rsidRPr="005341AB">
        <w:t xml:space="preserve">ект(ы) права из предложенного списка </w:t>
      </w:r>
      <w:r w:rsidR="003A108F" w:rsidRPr="005341AB">
        <w:t>(</w:t>
      </w:r>
      <w:r w:rsidR="003A108F" w:rsidRPr="005341AB">
        <w:fldChar w:fldCharType="begin"/>
      </w:r>
      <w:r w:rsidR="003A108F" w:rsidRPr="005341AB">
        <w:instrText xml:space="preserve"> REF _Ref143873535 \h </w:instrText>
      </w:r>
      <w:r w:rsidR="003A108F" w:rsidRPr="005341AB">
        <w:fldChar w:fldCharType="separate"/>
      </w:r>
      <w:r w:rsidR="00545F4C">
        <w:t>Рисунок </w:t>
      </w:r>
      <w:r w:rsidR="00545F4C">
        <w:rPr>
          <w:noProof/>
        </w:rPr>
        <w:t>17</w:t>
      </w:r>
      <w:r w:rsidR="003A108F" w:rsidRPr="005341AB">
        <w:fldChar w:fldCharType="end"/>
      </w:r>
      <w:r w:rsidR="003A108F" w:rsidRPr="005341AB">
        <w:t>)</w:t>
      </w:r>
      <w:r w:rsidR="00397F13" w:rsidRPr="005341AB">
        <w:t>.</w:t>
      </w:r>
    </w:p>
    <w:p w14:paraId="3276D430" w14:textId="11252BE9" w:rsidR="00397F13" w:rsidRPr="005341AB" w:rsidRDefault="00397F13" w:rsidP="00C0159A">
      <w:pPr>
        <w:pStyle w:val="20"/>
        <w:numPr>
          <w:ilvl w:val="0"/>
          <w:numId w:val="78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13B70769" wp14:editId="6FA4160B">
            <wp:extent cx="500400" cy="21600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«Сохранить».</w:t>
      </w:r>
    </w:p>
    <w:p w14:paraId="767C8CAB" w14:textId="1AFEF950" w:rsidR="00D610E0" w:rsidRPr="005341AB" w:rsidRDefault="00D610E0" w:rsidP="00D610E0">
      <w:pPr>
        <w:pStyle w:val="1d"/>
      </w:pPr>
      <w:r w:rsidRPr="005341AB">
        <w:t>Для возврат</w:t>
      </w:r>
      <w:r w:rsidR="000019F1">
        <w:t>а</w:t>
      </w:r>
      <w:r w:rsidRPr="005341AB">
        <w:t xml:space="preserve"> в под</w:t>
      </w:r>
      <w:r w:rsidR="009E4E83" w:rsidRPr="005341AB">
        <w:t>ра</w:t>
      </w:r>
      <w:r w:rsidRPr="005341AB">
        <w:t>здел</w:t>
      </w:r>
      <w:r w:rsidR="00C74A9B" w:rsidRPr="005341AB">
        <w:t xml:space="preserve"> «Настройки» нажмите кнопку </w:t>
      </w:r>
      <w:r w:rsidR="00C74A9B" w:rsidRPr="005341AB">
        <w:rPr>
          <w:noProof/>
        </w:rPr>
        <w:drawing>
          <wp:inline distT="0" distB="0" distL="0" distR="0" wp14:anchorId="22D87736" wp14:editId="7E1A66AB">
            <wp:extent cx="680400" cy="216000"/>
            <wp:effectExtent l="0" t="0" r="571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A9B" w:rsidRPr="005341AB">
        <w:t xml:space="preserve"> «Назад к списку».</w:t>
      </w:r>
    </w:p>
    <w:p w14:paraId="63D5950E" w14:textId="6BA0D7D5" w:rsidR="00B239F8" w:rsidRPr="00171F59" w:rsidRDefault="00B239F8" w:rsidP="008B567D">
      <w:pPr>
        <w:pStyle w:val="41"/>
      </w:pPr>
      <w:bookmarkStart w:id="63" w:name="_Ref144284614"/>
      <w:bookmarkStart w:id="64" w:name="_Toc159250148"/>
      <w:r w:rsidRPr="008B567D">
        <w:t>Удаление</w:t>
      </w:r>
      <w:r w:rsidRPr="00171F59">
        <w:t xml:space="preserve"> прав пользовател</w:t>
      </w:r>
      <w:r w:rsidR="00691856" w:rsidRPr="00171F59">
        <w:t>я</w:t>
      </w:r>
      <w:r w:rsidRPr="00171F59">
        <w:t xml:space="preserve"> или групп</w:t>
      </w:r>
      <w:r w:rsidR="00691856" w:rsidRPr="00171F59">
        <w:t>ы</w:t>
      </w:r>
      <w:bookmarkEnd w:id="63"/>
      <w:bookmarkEnd w:id="64"/>
    </w:p>
    <w:p w14:paraId="7712D35E" w14:textId="5C754593" w:rsidR="004F5157" w:rsidRPr="003F0679" w:rsidRDefault="004F5157" w:rsidP="004F5157">
      <w:pPr>
        <w:pStyle w:val="2c"/>
      </w:pPr>
      <w:r w:rsidRPr="003F0679">
        <w:t>Порядок удаления прав пользователя или группы:</w:t>
      </w:r>
    </w:p>
    <w:p w14:paraId="2843A826" w14:textId="2F8BB1D9" w:rsidR="004F5157" w:rsidRPr="003F0679" w:rsidRDefault="004F5157" w:rsidP="00C0159A">
      <w:pPr>
        <w:pStyle w:val="20"/>
        <w:numPr>
          <w:ilvl w:val="0"/>
          <w:numId w:val="96"/>
        </w:numPr>
      </w:pPr>
      <w:r w:rsidRPr="003F0679">
        <w:t xml:space="preserve">Откройте подраздел «Настройки» раздела </w:t>
      </w:r>
      <w:r w:rsidRPr="003F0679">
        <w:rPr>
          <w:noProof/>
        </w:rPr>
        <w:drawing>
          <wp:inline distT="0" distB="0" distL="0" distR="0" wp14:anchorId="26FE7D58" wp14:editId="0C1B6001">
            <wp:extent cx="182880" cy="182880"/>
            <wp:effectExtent l="0" t="0" r="7620" b="7620"/>
            <wp:docPr id="595764775" name="Рисунок 595764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0679">
        <w:t xml:space="preserve"> «Пользователи» бокового меню.</w:t>
      </w:r>
    </w:p>
    <w:p w14:paraId="46967BF7" w14:textId="429F419F" w:rsidR="004F5157" w:rsidRPr="003F0679" w:rsidRDefault="004F5157" w:rsidP="004F5157">
      <w:pPr>
        <w:pStyle w:val="20"/>
        <w:numPr>
          <w:ilvl w:val="0"/>
          <w:numId w:val="72"/>
        </w:numPr>
      </w:pPr>
      <w:r w:rsidRPr="003F0679">
        <w:t>Выберите из списка пользователя/группу, которую требуется удалить.</w:t>
      </w:r>
    </w:p>
    <w:p w14:paraId="1484F068" w14:textId="4A65ECAE" w:rsidR="00694AF7" w:rsidRPr="003F0679" w:rsidRDefault="004F5157" w:rsidP="004F5157">
      <w:pPr>
        <w:pStyle w:val="20"/>
      </w:pPr>
      <w:r w:rsidRPr="003F0679">
        <w:t xml:space="preserve">Нажмите кнопку </w:t>
      </w:r>
      <w:r w:rsidRPr="003F0679">
        <w:rPr>
          <w:noProof/>
        </w:rPr>
        <w:drawing>
          <wp:inline distT="0" distB="0" distL="0" distR="0" wp14:anchorId="2F3F94FA" wp14:editId="354305C0">
            <wp:extent cx="142933" cy="152462"/>
            <wp:effectExtent l="0" t="0" r="9525" b="0"/>
            <wp:docPr id="595764770" name="Рисунок 595764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2933" cy="1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0679">
        <w:t xml:space="preserve"> «Удалить»</w:t>
      </w:r>
      <w:r w:rsidR="00FB4CAF">
        <w:t>.</w:t>
      </w:r>
    </w:p>
    <w:p w14:paraId="2E8F64EB" w14:textId="53C77EA2" w:rsidR="00F20ECC" w:rsidRDefault="004D051D" w:rsidP="008633DF">
      <w:pPr>
        <w:pStyle w:val="28"/>
      </w:pPr>
      <w:bookmarkStart w:id="65" w:name="_Ref143771725"/>
      <w:bookmarkStart w:id="66" w:name="_Toc159250149"/>
      <w:r w:rsidRPr="005341AB">
        <w:t>Г</w:t>
      </w:r>
      <w:r w:rsidR="00F20ECC" w:rsidRPr="005341AB">
        <w:t>рупп</w:t>
      </w:r>
      <w:bookmarkEnd w:id="65"/>
      <w:r w:rsidRPr="005341AB">
        <w:t>ы</w:t>
      </w:r>
      <w:bookmarkEnd w:id="66"/>
    </w:p>
    <w:p w14:paraId="2751DC81" w14:textId="3030E654" w:rsidR="005F0107" w:rsidRPr="005E3DDE" w:rsidRDefault="005F0107" w:rsidP="006C7B00">
      <w:pPr>
        <w:pStyle w:val="3a"/>
      </w:pPr>
      <w:bookmarkStart w:id="67" w:name="_Toc159250150"/>
      <w:r w:rsidRPr="005E3DDE">
        <w:t>Просмотр списка групп</w:t>
      </w:r>
      <w:bookmarkEnd w:id="67"/>
    </w:p>
    <w:p w14:paraId="1B190DE3" w14:textId="02E7E9FC" w:rsidR="00A01DB2" w:rsidRPr="005341AB" w:rsidRDefault="00A01DB2" w:rsidP="00A01DB2">
      <w:pPr>
        <w:pStyle w:val="2c"/>
      </w:pPr>
      <w:r w:rsidRPr="005341AB">
        <w:t>Открыть раздел «</w:t>
      </w:r>
      <w:r w:rsidR="00632192" w:rsidRPr="005341AB">
        <w:t>Все г</w:t>
      </w:r>
      <w:r w:rsidRPr="005341AB">
        <w:t xml:space="preserve">руппы» </w:t>
      </w:r>
      <w:r w:rsidR="007524C8" w:rsidRPr="005341AB">
        <w:t xml:space="preserve">Системы </w:t>
      </w:r>
      <w:r w:rsidR="00F53525" w:rsidRPr="005341AB">
        <w:t>(</w:t>
      </w:r>
      <w:r w:rsidR="00F53525" w:rsidRPr="005341AB">
        <w:fldChar w:fldCharType="begin"/>
      </w:r>
      <w:r w:rsidR="00F53525" w:rsidRPr="005341AB">
        <w:instrText xml:space="preserve"> REF _Ref143869623 \h </w:instrText>
      </w:r>
      <w:r w:rsidR="00F53525" w:rsidRPr="005341AB">
        <w:fldChar w:fldCharType="separate"/>
      </w:r>
      <w:r w:rsidR="00545F4C">
        <w:t>Рисунок </w:t>
      </w:r>
      <w:r w:rsidR="00545F4C">
        <w:rPr>
          <w:noProof/>
        </w:rPr>
        <w:t>18</w:t>
      </w:r>
      <w:r w:rsidR="00F53525" w:rsidRPr="005341AB">
        <w:fldChar w:fldCharType="end"/>
      </w:r>
      <w:r w:rsidR="00F53525" w:rsidRPr="005341AB">
        <w:t xml:space="preserve">) </w:t>
      </w:r>
      <w:r w:rsidRPr="005341AB">
        <w:t xml:space="preserve">можно любым </w:t>
      </w:r>
      <w:r w:rsidR="000019F1">
        <w:t>нижеприведенным</w:t>
      </w:r>
      <w:r w:rsidRPr="005341AB">
        <w:t xml:space="preserve"> способом:</w:t>
      </w:r>
    </w:p>
    <w:p w14:paraId="24D96EE0" w14:textId="335A632D" w:rsidR="00F60918" w:rsidRPr="005341AB" w:rsidRDefault="00F60918" w:rsidP="00C0159A">
      <w:pPr>
        <w:pStyle w:val="321231"/>
        <w:numPr>
          <w:ilvl w:val="0"/>
          <w:numId w:val="80"/>
        </w:numPr>
      </w:pPr>
      <w:r w:rsidRPr="005341AB">
        <w:t>На главном экране нажмите по иконке «Группы» (</w:t>
      </w:r>
      <w:r w:rsidRPr="005341AB">
        <w:fldChar w:fldCharType="begin"/>
      </w:r>
      <w:r w:rsidRPr="005341AB">
        <w:instrText xml:space="preserve"> REF _Ref90136376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8</w:t>
      </w:r>
      <w:r w:rsidRPr="005341AB">
        <w:fldChar w:fldCharType="end"/>
      </w:r>
      <w:r w:rsidRPr="005341AB">
        <w:t>).</w:t>
      </w:r>
    </w:p>
    <w:p w14:paraId="2B3684B9" w14:textId="109A673D" w:rsidR="00A01DB2" w:rsidRPr="005341AB" w:rsidRDefault="009A42F0" w:rsidP="00C0159A">
      <w:pPr>
        <w:pStyle w:val="321231"/>
        <w:numPr>
          <w:ilvl w:val="0"/>
          <w:numId w:val="80"/>
        </w:numPr>
      </w:pPr>
      <w:r w:rsidRPr="005341AB">
        <w:t xml:space="preserve">Нажмите на раздел </w:t>
      </w:r>
      <w:r w:rsidR="00A01DB2" w:rsidRPr="005341AB">
        <w:rPr>
          <w:noProof/>
        </w:rPr>
        <w:drawing>
          <wp:inline distT="0" distB="0" distL="0" distR="0" wp14:anchorId="0406836B" wp14:editId="06757730">
            <wp:extent cx="182880" cy="16002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1DB2" w:rsidRPr="005341AB">
        <w:t xml:space="preserve"> «Группы» </w:t>
      </w:r>
      <w:r w:rsidRPr="005341AB">
        <w:t>бокового меню</w:t>
      </w:r>
      <w:r w:rsidR="0002152E" w:rsidRPr="005341AB">
        <w:t xml:space="preserve"> (</w:t>
      </w:r>
      <w:r w:rsidR="0002152E" w:rsidRPr="005341AB">
        <w:fldChar w:fldCharType="begin"/>
      </w:r>
      <w:r w:rsidR="0002152E" w:rsidRPr="005341AB">
        <w:instrText xml:space="preserve"> REF _Ref90136376 \h </w:instrText>
      </w:r>
      <w:r w:rsidR="0002152E" w:rsidRPr="005341AB">
        <w:fldChar w:fldCharType="separate"/>
      </w:r>
      <w:r w:rsidR="00545F4C">
        <w:t>Рисунок </w:t>
      </w:r>
      <w:r w:rsidR="00545F4C">
        <w:rPr>
          <w:noProof/>
        </w:rPr>
        <w:t>8</w:t>
      </w:r>
      <w:r w:rsidR="0002152E" w:rsidRPr="005341AB">
        <w:fldChar w:fldCharType="end"/>
      </w:r>
      <w:r w:rsidR="0002152E" w:rsidRPr="005341AB">
        <w:t>)</w:t>
      </w:r>
      <w:r w:rsidR="00A01DB2" w:rsidRPr="005341AB">
        <w:t>.</w:t>
      </w:r>
      <w:r w:rsidR="0002152E" w:rsidRPr="005341AB">
        <w:t xml:space="preserve"> </w:t>
      </w:r>
    </w:p>
    <w:p w14:paraId="61EAB7BB" w14:textId="1866C801" w:rsidR="00FF0561" w:rsidRPr="005341AB" w:rsidRDefault="00FF0561" w:rsidP="00C0159A">
      <w:pPr>
        <w:pStyle w:val="321231"/>
        <w:numPr>
          <w:ilvl w:val="0"/>
          <w:numId w:val="80"/>
        </w:numPr>
      </w:pPr>
      <w:r w:rsidRPr="005341AB">
        <w:t xml:space="preserve">Открыть боковое меню, нажав кнопку </w:t>
      </w:r>
      <w:r w:rsidRPr="005341AB">
        <w:rPr>
          <w:noProof/>
        </w:rPr>
        <w:drawing>
          <wp:inline distT="0" distB="0" distL="0" distR="0" wp14:anchorId="41D4DDD0" wp14:editId="1E4E403E">
            <wp:extent cx="205801" cy="182935"/>
            <wp:effectExtent l="0" t="0" r="3810" b="7620"/>
            <wp:docPr id="595764759" name="Рисунок 5957647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801" cy="1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«Развернуть», и выбрать раздел «Управление группами» (</w:t>
      </w:r>
      <w:r w:rsidRPr="005341AB">
        <w:fldChar w:fldCharType="begin"/>
      </w:r>
      <w:r w:rsidRPr="005341AB">
        <w:instrText xml:space="preserve"> REF _Ref129867397 \h  \* MERGEFORMAT </w:instrText>
      </w:r>
      <w:r w:rsidRPr="005341AB">
        <w:fldChar w:fldCharType="separate"/>
      </w:r>
      <w:r w:rsidR="00545F4C">
        <w:t>Рисунок 9</w:t>
      </w:r>
      <w:r w:rsidRPr="005341AB">
        <w:fldChar w:fldCharType="end"/>
      </w:r>
      <w:r w:rsidRPr="005341AB">
        <w:t>).</w:t>
      </w:r>
    </w:p>
    <w:p w14:paraId="4CB807F4" w14:textId="57791F55" w:rsidR="001F28DF" w:rsidRPr="005341AB" w:rsidRDefault="001F28DF" w:rsidP="00602F5F">
      <w:pPr>
        <w:pStyle w:val="312"/>
      </w:pPr>
      <w:r w:rsidRPr="001F28DF">
        <w:rPr>
          <w:noProof/>
        </w:rPr>
        <w:lastRenderedPageBreak/>
        <w:drawing>
          <wp:inline distT="0" distB="0" distL="0" distR="0" wp14:anchorId="5CB3E867" wp14:editId="5ACC8181">
            <wp:extent cx="5939155" cy="2412512"/>
            <wp:effectExtent l="0" t="0" r="4445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5495" cy="241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D4870" w14:textId="7B21CDD1" w:rsidR="00F032DA" w:rsidRPr="005341AB" w:rsidRDefault="006D7F1B" w:rsidP="00D145E2">
      <w:pPr>
        <w:pStyle w:val="3f4"/>
      </w:pPr>
      <w:bookmarkStart w:id="68" w:name="_Ref143869623"/>
      <w:r>
        <w:t>Рисунок </w:t>
      </w:r>
      <w:fldSimple w:instr=" SEQ Рисунок \* ARABIC ">
        <w:r w:rsidR="00545F4C">
          <w:rPr>
            <w:noProof/>
          </w:rPr>
          <w:t>18</w:t>
        </w:r>
      </w:fldSimple>
      <w:bookmarkEnd w:id="68"/>
    </w:p>
    <w:p w14:paraId="238C97B1" w14:textId="6EF7DDD8" w:rsidR="00D145E2" w:rsidRPr="005341AB" w:rsidRDefault="00D145E2" w:rsidP="00D145E2">
      <w:pPr>
        <w:pStyle w:val="2c"/>
      </w:pPr>
      <w:r w:rsidRPr="005341AB">
        <w:t>В разделе «</w:t>
      </w:r>
      <w:r w:rsidR="00632192" w:rsidRPr="005341AB">
        <w:t>Все г</w:t>
      </w:r>
      <w:r w:rsidRPr="005341AB">
        <w:t>руппы»</w:t>
      </w:r>
      <w:r w:rsidR="007524C8" w:rsidRPr="005341AB">
        <w:t xml:space="preserve"> Системы </w:t>
      </w:r>
      <w:r w:rsidRPr="005341AB">
        <w:t>отображается список всех групп</w:t>
      </w:r>
      <w:r w:rsidR="006A13FF" w:rsidRPr="005341AB">
        <w:t xml:space="preserve"> (</w:t>
      </w:r>
      <w:r w:rsidR="000019F1" w:rsidRPr="00650035">
        <w:t>подгрупп</w:t>
      </w:r>
      <w:r w:rsidR="006A13FF" w:rsidRPr="005341AB">
        <w:t>)</w:t>
      </w:r>
      <w:r w:rsidRPr="005341AB">
        <w:t xml:space="preserve"> Системы </w:t>
      </w:r>
      <w:r w:rsidR="003E3ACF" w:rsidRPr="005341AB">
        <w:t xml:space="preserve">и содержит следующую информацию </w:t>
      </w:r>
      <w:r w:rsidRPr="005341AB">
        <w:t>(</w:t>
      </w:r>
      <w:r w:rsidRPr="005341AB">
        <w:fldChar w:fldCharType="begin"/>
      </w:r>
      <w:r w:rsidRPr="005341AB">
        <w:instrText xml:space="preserve"> REF _Ref143869623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18</w:t>
      </w:r>
      <w:r w:rsidRPr="005341AB">
        <w:fldChar w:fldCharType="end"/>
      </w:r>
      <w:r w:rsidRPr="005341AB">
        <w:t>):</w:t>
      </w:r>
    </w:p>
    <w:p w14:paraId="63A42D20" w14:textId="77777777" w:rsidR="00D145E2" w:rsidRPr="005341AB" w:rsidRDefault="00D145E2" w:rsidP="00C94399">
      <w:pPr>
        <w:pStyle w:val="321231"/>
        <w:numPr>
          <w:ilvl w:val="0"/>
          <w:numId w:val="75"/>
        </w:numPr>
      </w:pPr>
      <w:r w:rsidRPr="005341AB">
        <w:t>«Название» - название группы.</w:t>
      </w:r>
    </w:p>
    <w:p w14:paraId="2C641DEF" w14:textId="25D72496" w:rsidR="00D145E2" w:rsidRPr="005341AB" w:rsidRDefault="00D145E2" w:rsidP="00C94399">
      <w:pPr>
        <w:pStyle w:val="321231"/>
        <w:numPr>
          <w:ilvl w:val="0"/>
          <w:numId w:val="75"/>
        </w:numPr>
      </w:pPr>
      <w:r w:rsidRPr="005341AB">
        <w:t>«Подгрупп» - название подгрупп</w:t>
      </w:r>
      <w:r w:rsidR="0002152E" w:rsidRPr="005341AB">
        <w:t>ы</w:t>
      </w:r>
      <w:r w:rsidRPr="005341AB">
        <w:t>.</w:t>
      </w:r>
    </w:p>
    <w:p w14:paraId="0B743F20" w14:textId="05D8BD53" w:rsidR="0002152E" w:rsidRPr="005341AB" w:rsidRDefault="00D145E2" w:rsidP="001F28DF">
      <w:pPr>
        <w:pStyle w:val="321231"/>
      </w:pPr>
      <w:r w:rsidRPr="005341AB">
        <w:t>«Участники группы» - количество участников группы.</w:t>
      </w:r>
    </w:p>
    <w:p w14:paraId="0AEDE6BB" w14:textId="36729938" w:rsidR="00654309" w:rsidRPr="005341AB" w:rsidRDefault="00602F5F" w:rsidP="005D54B3">
      <w:pPr>
        <w:pStyle w:val="2c"/>
      </w:pPr>
      <w:r w:rsidRPr="005341AB">
        <w:t xml:space="preserve">Список групп имеет </w:t>
      </w:r>
      <w:r w:rsidR="00632192" w:rsidRPr="005341AB">
        <w:t>иерархическую структуру</w:t>
      </w:r>
      <w:r w:rsidR="00AC05C9" w:rsidRPr="005341AB">
        <w:t xml:space="preserve">. </w:t>
      </w:r>
      <w:r w:rsidR="00632192" w:rsidRPr="005341AB">
        <w:t>Развернуть выбранный уровень структуры таблицы, н</w:t>
      </w:r>
      <w:r w:rsidRPr="005341AB">
        <w:t xml:space="preserve">ажать кнопку </w:t>
      </w:r>
      <w:r w:rsidRPr="005341AB">
        <w:rPr>
          <w:noProof/>
        </w:rPr>
        <w:drawing>
          <wp:inline distT="0" distB="0" distL="0" distR="0" wp14:anchorId="0C64EE2F" wp14:editId="17123CB8">
            <wp:extent cx="175312" cy="17531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312" cy="17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«Плюс»</w:t>
      </w:r>
      <w:r w:rsidR="005D54B3">
        <w:t xml:space="preserve">, свернуть - </w:t>
      </w:r>
      <w:r w:rsidR="00654309" w:rsidRPr="005341AB">
        <w:t>наж</w:t>
      </w:r>
      <w:r w:rsidR="005D54B3">
        <w:t>ав</w:t>
      </w:r>
      <w:r w:rsidR="00654309" w:rsidRPr="005341AB">
        <w:t xml:space="preserve"> кнопку </w:t>
      </w:r>
      <w:r w:rsidR="00654309" w:rsidRPr="005341AB">
        <w:rPr>
          <w:noProof/>
        </w:rPr>
        <w:drawing>
          <wp:inline distT="0" distB="0" distL="0" distR="0" wp14:anchorId="5C15A22C" wp14:editId="44FB483A">
            <wp:extent cx="175312" cy="17531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312" cy="175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4309" w:rsidRPr="005341AB">
        <w:t xml:space="preserve"> «Минус» </w:t>
      </w:r>
      <w:r w:rsidR="00035E38" w:rsidRPr="005341AB">
        <w:t>(п. </w:t>
      </w:r>
      <w:r w:rsidR="00035E38" w:rsidRPr="005341AB">
        <w:fldChar w:fldCharType="begin"/>
      </w:r>
      <w:r w:rsidR="00035E38" w:rsidRPr="005341AB">
        <w:instrText xml:space="preserve"> REF _Ref144287888 \n \h </w:instrText>
      </w:r>
      <w:r w:rsidR="00035E38" w:rsidRPr="005341AB">
        <w:fldChar w:fldCharType="separate"/>
      </w:r>
      <w:r w:rsidR="00545F4C">
        <w:t>3.1</w:t>
      </w:r>
      <w:r w:rsidR="00035E38" w:rsidRPr="005341AB">
        <w:fldChar w:fldCharType="end"/>
      </w:r>
      <w:r w:rsidR="00035E38" w:rsidRPr="005341AB">
        <w:t>)</w:t>
      </w:r>
      <w:r w:rsidR="00654309" w:rsidRPr="005341AB">
        <w:t>.</w:t>
      </w:r>
    </w:p>
    <w:p w14:paraId="6B78444B" w14:textId="5AE8CD9D" w:rsidR="000F6F0B" w:rsidRPr="005341AB" w:rsidRDefault="00992940" w:rsidP="00992940">
      <w:pPr>
        <w:pStyle w:val="1d"/>
      </w:pPr>
      <w:r w:rsidRPr="005341AB">
        <w:t xml:space="preserve">Над таблицей </w:t>
      </w:r>
      <w:r w:rsidR="006A13FF" w:rsidRPr="005341AB">
        <w:t xml:space="preserve">со списком групп (подгрупп) </w:t>
      </w:r>
      <w:r w:rsidRPr="005341AB">
        <w:t>расположен блок фильтрации</w:t>
      </w:r>
      <w:r w:rsidR="00602F5F" w:rsidRPr="005341AB">
        <w:t xml:space="preserve"> (</w:t>
      </w:r>
      <w:r w:rsidR="00602F5F" w:rsidRPr="005341AB">
        <w:fldChar w:fldCharType="begin"/>
      </w:r>
      <w:r w:rsidR="00602F5F" w:rsidRPr="005341AB">
        <w:instrText xml:space="preserve"> REF _Ref143869623 \h </w:instrText>
      </w:r>
      <w:r w:rsidR="00602F5F" w:rsidRPr="005341AB">
        <w:fldChar w:fldCharType="separate"/>
      </w:r>
      <w:r w:rsidR="00545F4C">
        <w:t>Рисунок </w:t>
      </w:r>
      <w:r w:rsidR="00545F4C">
        <w:rPr>
          <w:noProof/>
        </w:rPr>
        <w:t>18</w:t>
      </w:r>
      <w:r w:rsidR="00602F5F" w:rsidRPr="005341AB">
        <w:fldChar w:fldCharType="end"/>
      </w:r>
      <w:r w:rsidR="00602F5F" w:rsidRPr="005341AB">
        <w:t>)</w:t>
      </w:r>
      <w:r w:rsidRPr="005341AB">
        <w:t xml:space="preserve">. Данные в таблице можно отфильтровать по статусу группы, наименованию вуза и подгруппы. </w:t>
      </w:r>
    </w:p>
    <w:p w14:paraId="09C70DA8" w14:textId="1003C0D8" w:rsidR="00992940" w:rsidRDefault="00CA04A5" w:rsidP="00992940">
      <w:pPr>
        <w:pStyle w:val="1d"/>
      </w:pPr>
      <w:r w:rsidRPr="005341AB">
        <w:t xml:space="preserve">В подразделе </w:t>
      </w:r>
      <w:r w:rsidR="007416E4" w:rsidRPr="005341AB">
        <w:t>«Настройки» раздела «</w:t>
      </w:r>
      <w:r w:rsidR="007416E4">
        <w:t>Группы</w:t>
      </w:r>
      <w:r w:rsidR="007416E4" w:rsidRPr="005341AB">
        <w:t xml:space="preserve">» бокового меню </w:t>
      </w:r>
      <w:r w:rsidRPr="005341AB">
        <w:t xml:space="preserve">можно настроить права доступа </w:t>
      </w:r>
      <w:r w:rsidR="005D54B3" w:rsidRPr="005341AB">
        <w:t>группе (п. </w:t>
      </w:r>
      <w:r w:rsidR="005D54B3" w:rsidRPr="005341AB">
        <w:fldChar w:fldCharType="begin"/>
      </w:r>
      <w:r w:rsidR="005D54B3" w:rsidRPr="005341AB">
        <w:instrText xml:space="preserve"> REF _Ref144284605 \n \h </w:instrText>
      </w:r>
      <w:r w:rsidR="005D54B3" w:rsidRPr="005341AB">
        <w:fldChar w:fldCharType="separate"/>
      </w:r>
      <w:r w:rsidR="00545F4C">
        <w:t>3.4.4.2</w:t>
      </w:r>
      <w:r w:rsidR="005D54B3" w:rsidRPr="005341AB">
        <w:fldChar w:fldCharType="end"/>
      </w:r>
      <w:r w:rsidR="005D54B3" w:rsidRPr="005341AB">
        <w:t>)</w:t>
      </w:r>
      <w:r w:rsidRPr="005341AB">
        <w:t>.</w:t>
      </w:r>
    </w:p>
    <w:p w14:paraId="2A0FFF0B" w14:textId="55492FCF" w:rsidR="005F0107" w:rsidRDefault="005F0107" w:rsidP="006C7B00">
      <w:pPr>
        <w:pStyle w:val="3a"/>
      </w:pPr>
      <w:bookmarkStart w:id="69" w:name="_Toc159250151"/>
      <w:r w:rsidRPr="005E3DDE">
        <w:t>Добавление</w:t>
      </w:r>
      <w:r w:rsidRPr="00A61A64">
        <w:t xml:space="preserve"> группы</w:t>
      </w:r>
      <w:bookmarkEnd w:id="69"/>
    </w:p>
    <w:p w14:paraId="74B8B371" w14:textId="51E50720" w:rsidR="00A61A64" w:rsidRDefault="00A61A64" w:rsidP="005E3DDE">
      <w:pPr>
        <w:pStyle w:val="2c"/>
      </w:pPr>
      <w:r>
        <w:t>Порядок добавления новой группы:</w:t>
      </w:r>
    </w:p>
    <w:p w14:paraId="5A4F2BBE" w14:textId="76415726" w:rsidR="00A61A64" w:rsidRPr="00A61A64" w:rsidRDefault="00A61A64" w:rsidP="00A666B9">
      <w:pPr>
        <w:pStyle w:val="20"/>
        <w:numPr>
          <w:ilvl w:val="0"/>
          <w:numId w:val="120"/>
        </w:numPr>
      </w:pPr>
      <w:r>
        <w:t xml:space="preserve">В разделе </w:t>
      </w:r>
      <w:r w:rsidR="007D3E11">
        <w:t>«Г</w:t>
      </w:r>
      <w:r>
        <w:t>руппы</w:t>
      </w:r>
      <w:r w:rsidR="007D3E11">
        <w:t>»</w:t>
      </w:r>
      <w:r>
        <w:t xml:space="preserve"> нажмите кнопку </w:t>
      </w:r>
      <w:r>
        <w:rPr>
          <w:noProof/>
        </w:rPr>
        <w:drawing>
          <wp:inline distT="0" distB="0" distL="0" distR="0" wp14:anchorId="20DA314F" wp14:editId="17AA3117">
            <wp:extent cx="608400" cy="216000"/>
            <wp:effectExtent l="0" t="0" r="1270" b="0"/>
            <wp:docPr id="123" name="Рисунок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0" cy="2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«Добавить». Откроется вкладка «Создание группы</w:t>
      </w:r>
      <w:r w:rsidR="0040033B">
        <w:t>»</w:t>
      </w:r>
      <w:r w:rsidR="00051F73">
        <w:t xml:space="preserve"> (</w:t>
      </w:r>
      <w:r w:rsidR="005E3DDE">
        <w:fldChar w:fldCharType="begin"/>
      </w:r>
      <w:r w:rsidR="005E3DDE">
        <w:instrText xml:space="preserve"> REF _Ref147131215 \h </w:instrText>
      </w:r>
      <w:r w:rsidR="005E3DDE">
        <w:fldChar w:fldCharType="separate"/>
      </w:r>
      <w:r w:rsidR="00545F4C">
        <w:t>Рисунок </w:t>
      </w:r>
      <w:r w:rsidR="00545F4C">
        <w:rPr>
          <w:noProof/>
        </w:rPr>
        <w:t>19</w:t>
      </w:r>
      <w:r w:rsidR="005E3DDE">
        <w:fldChar w:fldCharType="end"/>
      </w:r>
      <w:r w:rsidR="00051F73">
        <w:t>)</w:t>
      </w:r>
      <w:r w:rsidR="007416E4">
        <w:t>.</w:t>
      </w:r>
    </w:p>
    <w:p w14:paraId="4007B60A" w14:textId="68EC6771" w:rsidR="005E3DDE" w:rsidRDefault="007579C4" w:rsidP="005E3DDE">
      <w:pPr>
        <w:pStyle w:val="312"/>
      </w:pPr>
      <w:r w:rsidRPr="007579C4">
        <w:rPr>
          <w:noProof/>
        </w:rPr>
        <w:lastRenderedPageBreak/>
        <w:drawing>
          <wp:inline distT="0" distB="0" distL="0" distR="0" wp14:anchorId="50494785" wp14:editId="3714D2AB">
            <wp:extent cx="6120130" cy="34321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8C9E1" w14:textId="3A9063BE" w:rsidR="00A61A64" w:rsidRDefault="006D7F1B" w:rsidP="005E3DDE">
      <w:pPr>
        <w:pStyle w:val="3f4"/>
        <w:rPr>
          <w:noProof/>
        </w:rPr>
      </w:pPr>
      <w:bookmarkStart w:id="70" w:name="_Ref147131215"/>
      <w:r>
        <w:t>Рисунок </w:t>
      </w:r>
      <w:fldSimple w:instr=" SEQ Рисунок \* ARABIC ">
        <w:r w:rsidR="00545F4C">
          <w:rPr>
            <w:noProof/>
          </w:rPr>
          <w:t>19</w:t>
        </w:r>
      </w:fldSimple>
      <w:bookmarkEnd w:id="70"/>
    </w:p>
    <w:p w14:paraId="3BBAA1D9" w14:textId="43DECF42" w:rsidR="00051F73" w:rsidRDefault="00051F73" w:rsidP="005E3DDE">
      <w:pPr>
        <w:pStyle w:val="20"/>
      </w:pPr>
      <w:r>
        <w:t>Заполнит</w:t>
      </w:r>
      <w:r w:rsidR="007579C4">
        <w:t xml:space="preserve">е </w:t>
      </w:r>
      <w:r>
        <w:t xml:space="preserve">данные группы: </w:t>
      </w:r>
    </w:p>
    <w:p w14:paraId="5EB43C75" w14:textId="5F268A9B" w:rsidR="00051F73" w:rsidRDefault="00051F73" w:rsidP="00A666B9">
      <w:pPr>
        <w:pStyle w:val="321231"/>
        <w:numPr>
          <w:ilvl w:val="0"/>
          <w:numId w:val="121"/>
        </w:numPr>
      </w:pPr>
      <w:r>
        <w:t>«Название группы» - название создаваемой группы</w:t>
      </w:r>
    </w:p>
    <w:p w14:paraId="1DE820A4" w14:textId="37B0E0BB" w:rsidR="00051F73" w:rsidRDefault="00051F73" w:rsidP="005E3DDE">
      <w:pPr>
        <w:pStyle w:val="321231"/>
      </w:pPr>
      <w:r>
        <w:t xml:space="preserve">«Родительская группа» - группа, дочерней группой которой станет создаваемая. </w:t>
      </w:r>
      <w:r w:rsidRPr="005341AB">
        <w:t>Список имеет иерархическую структуру. Для выбора группы прикрепления пользователя простав</w:t>
      </w:r>
      <w:r>
        <w:t>ьте</w:t>
      </w:r>
      <w:r w:rsidRPr="005341AB">
        <w:t xml:space="preserve"> флаги в требуемых группах.</w:t>
      </w:r>
    </w:p>
    <w:p w14:paraId="46B291C1" w14:textId="6B5D9789" w:rsidR="00051F73" w:rsidRDefault="00051F73" w:rsidP="00747C81">
      <w:pPr>
        <w:pStyle w:val="20"/>
      </w:pPr>
      <w:r>
        <w:t>Наж</w:t>
      </w:r>
      <w:r w:rsidR="007579C4">
        <w:t>мите кнопку</w:t>
      </w:r>
      <w:r>
        <w:t xml:space="preserve"> </w:t>
      </w:r>
      <w:r w:rsidR="007579C4" w:rsidRPr="007579C4">
        <w:rPr>
          <w:noProof/>
        </w:rPr>
        <w:drawing>
          <wp:inline distT="0" distB="0" distL="0" distR="0" wp14:anchorId="6A5DC9C5" wp14:editId="7729F9F2">
            <wp:extent cx="507600" cy="216000"/>
            <wp:effectExtent l="0" t="0" r="698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7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79C4" w:rsidRPr="007579C4">
        <w:t xml:space="preserve"> </w:t>
      </w:r>
      <w:r>
        <w:t>«Сохранить».</w:t>
      </w:r>
    </w:p>
    <w:p w14:paraId="6088D6F1" w14:textId="5E8FFB43" w:rsidR="00051F73" w:rsidRDefault="00051F73" w:rsidP="006C7B00">
      <w:pPr>
        <w:pStyle w:val="3a"/>
      </w:pPr>
      <w:bookmarkStart w:id="71" w:name="_Toc159250152"/>
      <w:r>
        <w:t>Редактирование группы</w:t>
      </w:r>
      <w:bookmarkEnd w:id="71"/>
    </w:p>
    <w:p w14:paraId="782D138C" w14:textId="3F1609C1" w:rsidR="00051F73" w:rsidRPr="005341AB" w:rsidRDefault="00051F73" w:rsidP="00051F73">
      <w:pPr>
        <w:pStyle w:val="2c"/>
      </w:pPr>
      <w:r w:rsidRPr="005341AB">
        <w:t xml:space="preserve">Порядок редактирования учетных данных </w:t>
      </w:r>
      <w:r>
        <w:t>группы</w:t>
      </w:r>
      <w:r w:rsidRPr="005341AB">
        <w:t>:</w:t>
      </w:r>
    </w:p>
    <w:p w14:paraId="00C7484B" w14:textId="03D2DDAF" w:rsidR="00051F73" w:rsidRDefault="00051F73" w:rsidP="00A666B9">
      <w:pPr>
        <w:pStyle w:val="20"/>
        <w:numPr>
          <w:ilvl w:val="0"/>
          <w:numId w:val="122"/>
        </w:numPr>
      </w:pPr>
      <w:r>
        <w:t>Зай</w:t>
      </w:r>
      <w:r w:rsidR="001616F6">
        <w:t>дите</w:t>
      </w:r>
      <w:r>
        <w:t xml:space="preserve"> в раздел «Группы»</w:t>
      </w:r>
      <w:r w:rsidR="0080217A">
        <w:t>.</w:t>
      </w:r>
    </w:p>
    <w:p w14:paraId="26493B9E" w14:textId="4DFDC1A0" w:rsidR="00636E26" w:rsidRPr="005341AB" w:rsidRDefault="00636E26" w:rsidP="007579C4">
      <w:pPr>
        <w:pStyle w:val="20"/>
      </w:pPr>
      <w:r w:rsidRPr="005341AB">
        <w:t xml:space="preserve">Выберите из списка </w:t>
      </w:r>
      <w:r>
        <w:t>группу</w:t>
      </w:r>
      <w:r w:rsidRPr="005341AB">
        <w:t xml:space="preserve">, данные </w:t>
      </w:r>
      <w:r>
        <w:t>которой</w:t>
      </w:r>
      <w:r w:rsidRPr="005341AB">
        <w:t xml:space="preserve"> требуется отредактировать.</w:t>
      </w:r>
    </w:p>
    <w:p w14:paraId="3461C82D" w14:textId="113D2B67" w:rsidR="00636E26" w:rsidRPr="00051F73" w:rsidRDefault="00636E26" w:rsidP="007579C4">
      <w:pPr>
        <w:pStyle w:val="20"/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06C4273C" wp14:editId="2E21E02C">
            <wp:extent cx="181048" cy="171519"/>
            <wp:effectExtent l="0" t="0" r="952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1048" cy="1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>
        <w:t>Карандаш</w:t>
      </w:r>
      <w:r w:rsidRPr="005341AB">
        <w:t>» – о</w:t>
      </w:r>
      <w:r>
        <w:t>тк</w:t>
      </w:r>
      <w:r w:rsidRPr="005341AB">
        <w:t xml:space="preserve">рывается карточка </w:t>
      </w:r>
      <w:r>
        <w:t xml:space="preserve">группы </w:t>
      </w:r>
      <w:r w:rsidRPr="005341AB">
        <w:t>на редактирование (</w:t>
      </w:r>
      <w:r w:rsidR="007D3E11">
        <w:fldChar w:fldCharType="begin"/>
      </w:r>
      <w:r w:rsidR="007D3E11">
        <w:instrText xml:space="preserve"> REF _Ref147132298 \h </w:instrText>
      </w:r>
      <w:r w:rsidR="007D3E11">
        <w:fldChar w:fldCharType="separate"/>
      </w:r>
      <w:r w:rsidR="00545F4C">
        <w:t>Рисунок </w:t>
      </w:r>
      <w:r w:rsidR="00545F4C">
        <w:rPr>
          <w:noProof/>
        </w:rPr>
        <w:t>20</w:t>
      </w:r>
      <w:r w:rsidR="007D3E11">
        <w:fldChar w:fldCharType="end"/>
      </w:r>
      <w:r w:rsidRPr="005341AB">
        <w:t>)</w:t>
      </w:r>
      <w:r w:rsidR="007D3E11">
        <w:t>.</w:t>
      </w:r>
    </w:p>
    <w:p w14:paraId="0744BDBB" w14:textId="385B499D" w:rsidR="007579C4" w:rsidRDefault="007D3E11" w:rsidP="007579C4">
      <w:pPr>
        <w:pStyle w:val="312"/>
      </w:pPr>
      <w:r w:rsidRPr="007D3E11">
        <w:rPr>
          <w:noProof/>
        </w:rPr>
        <w:lastRenderedPageBreak/>
        <w:drawing>
          <wp:inline distT="0" distB="0" distL="0" distR="0" wp14:anchorId="2123EB92" wp14:editId="43E2EA90">
            <wp:extent cx="6120130" cy="3573145"/>
            <wp:effectExtent l="0" t="0" r="0" b="825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04535" w14:textId="601C1E32" w:rsidR="00051F73" w:rsidRDefault="006D7F1B" w:rsidP="007579C4">
      <w:pPr>
        <w:pStyle w:val="3f4"/>
      </w:pPr>
      <w:bookmarkStart w:id="72" w:name="_Ref147132298"/>
      <w:r>
        <w:t>Рисунок </w:t>
      </w:r>
      <w:fldSimple w:instr=" SEQ Рисунок \* ARABIC ">
        <w:r w:rsidR="00545F4C">
          <w:rPr>
            <w:noProof/>
          </w:rPr>
          <w:t>20</w:t>
        </w:r>
      </w:fldSimple>
      <w:bookmarkEnd w:id="72"/>
    </w:p>
    <w:p w14:paraId="055501B1" w14:textId="13452110" w:rsidR="001E71B1" w:rsidRDefault="001E71B1" w:rsidP="007579C4">
      <w:pPr>
        <w:pStyle w:val="20"/>
      </w:pPr>
      <w:r>
        <w:t>Внес</w:t>
      </w:r>
      <w:r w:rsidR="007D3E11">
        <w:t>ите</w:t>
      </w:r>
      <w:r>
        <w:t xml:space="preserve"> требуемые изменения. К редактированию доступно – </w:t>
      </w:r>
      <w:r w:rsidR="007D3E11">
        <w:t>н</w:t>
      </w:r>
      <w:r>
        <w:t xml:space="preserve">азвание группы, </w:t>
      </w:r>
      <w:r w:rsidR="007D3E11">
        <w:t>р</w:t>
      </w:r>
      <w:r>
        <w:t>одительская группа, активность группы (</w:t>
      </w:r>
      <w:r>
        <w:rPr>
          <w:noProof/>
        </w:rPr>
        <w:drawing>
          <wp:inline distT="0" distB="0" distL="0" distR="0" wp14:anchorId="227A9A8A" wp14:editId="7DFED17C">
            <wp:extent cx="1046285" cy="200025"/>
            <wp:effectExtent l="0" t="0" r="190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09" cy="20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).</w:t>
      </w:r>
    </w:p>
    <w:p w14:paraId="725E5AA6" w14:textId="73BFC865" w:rsidR="001E71B1" w:rsidRDefault="00F71C92" w:rsidP="007579C4">
      <w:pPr>
        <w:pStyle w:val="20"/>
      </w:pPr>
      <w:r>
        <w:t xml:space="preserve">Нажмите кнопку </w:t>
      </w:r>
      <w:r w:rsidRPr="007579C4">
        <w:rPr>
          <w:noProof/>
        </w:rPr>
        <w:drawing>
          <wp:inline distT="0" distB="0" distL="0" distR="0" wp14:anchorId="08725BD0" wp14:editId="2638FFF3">
            <wp:extent cx="507600" cy="216000"/>
            <wp:effectExtent l="0" t="0" r="6985" b="0"/>
            <wp:docPr id="595764799" name="Рисунок 595764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07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79C4">
        <w:t xml:space="preserve"> </w:t>
      </w:r>
      <w:r>
        <w:t>«Сохранить»</w:t>
      </w:r>
      <w:r w:rsidR="001E71B1">
        <w:t>.</w:t>
      </w:r>
    </w:p>
    <w:p w14:paraId="2DF17BB3" w14:textId="208F4649" w:rsidR="001E71B1" w:rsidRDefault="001E71B1" w:rsidP="006C7B00">
      <w:pPr>
        <w:pStyle w:val="3a"/>
      </w:pPr>
      <w:bookmarkStart w:id="73" w:name="_Toc159250153"/>
      <w:r>
        <w:t>Удаление группы</w:t>
      </w:r>
      <w:bookmarkEnd w:id="73"/>
    </w:p>
    <w:p w14:paraId="308B5F38" w14:textId="79723884" w:rsidR="001E71B1" w:rsidRDefault="001E71B1" w:rsidP="007579C4">
      <w:pPr>
        <w:pStyle w:val="2c"/>
      </w:pPr>
      <w:r>
        <w:t>Порядок действий для удаления группы:</w:t>
      </w:r>
    </w:p>
    <w:p w14:paraId="0DD3F7A1" w14:textId="11640425" w:rsidR="001616F6" w:rsidRDefault="001616F6" w:rsidP="00A666B9">
      <w:pPr>
        <w:pStyle w:val="20"/>
        <w:numPr>
          <w:ilvl w:val="0"/>
          <w:numId w:val="123"/>
        </w:numPr>
      </w:pPr>
      <w:r>
        <w:t>Зайдите в раздел «Группы»</w:t>
      </w:r>
    </w:p>
    <w:p w14:paraId="17CFA1C6" w14:textId="44FFAAC0" w:rsidR="001616F6" w:rsidRPr="005341AB" w:rsidRDefault="001616F6" w:rsidP="007579C4">
      <w:pPr>
        <w:pStyle w:val="20"/>
      </w:pPr>
      <w:r w:rsidRPr="005341AB">
        <w:t xml:space="preserve">Выберите из списка </w:t>
      </w:r>
      <w:r>
        <w:t>группу</w:t>
      </w:r>
      <w:r w:rsidRPr="005341AB">
        <w:t xml:space="preserve">, данные </w:t>
      </w:r>
      <w:r>
        <w:t>которой</w:t>
      </w:r>
      <w:r w:rsidRPr="005341AB">
        <w:t xml:space="preserve"> требуется отредактировать.</w:t>
      </w:r>
    </w:p>
    <w:p w14:paraId="137DEAF2" w14:textId="21C9D283" w:rsidR="001616F6" w:rsidRDefault="001616F6" w:rsidP="007579C4">
      <w:pPr>
        <w:pStyle w:val="20"/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60AAFA5D" wp14:editId="1A53A152">
            <wp:extent cx="181048" cy="171519"/>
            <wp:effectExtent l="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1048" cy="1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>
        <w:t>Карандаш</w:t>
      </w:r>
      <w:r w:rsidRPr="005341AB">
        <w:t>» – о</w:t>
      </w:r>
      <w:r>
        <w:t>тк</w:t>
      </w:r>
      <w:r w:rsidRPr="005341AB">
        <w:t xml:space="preserve">рывается карточка </w:t>
      </w:r>
      <w:r>
        <w:t xml:space="preserve">группы </w:t>
      </w:r>
      <w:r w:rsidRPr="005341AB">
        <w:t>на редактирование</w:t>
      </w:r>
      <w:r w:rsidR="00B236E5">
        <w:t xml:space="preserve"> (</w:t>
      </w:r>
      <w:r w:rsidR="00B236E5">
        <w:fldChar w:fldCharType="begin"/>
      </w:r>
      <w:r w:rsidR="00B236E5">
        <w:instrText xml:space="preserve"> REF _Ref147132298 \h </w:instrText>
      </w:r>
      <w:r w:rsidR="00B236E5">
        <w:fldChar w:fldCharType="separate"/>
      </w:r>
      <w:r w:rsidR="00545F4C">
        <w:t>Рисунок </w:t>
      </w:r>
      <w:r w:rsidR="00545F4C">
        <w:rPr>
          <w:noProof/>
        </w:rPr>
        <w:t>20</w:t>
      </w:r>
      <w:r w:rsidR="00B236E5">
        <w:fldChar w:fldCharType="end"/>
      </w:r>
      <w:r w:rsidRPr="005341AB">
        <w:t>)</w:t>
      </w:r>
      <w:r w:rsidR="00B236E5">
        <w:t>.</w:t>
      </w:r>
    </w:p>
    <w:p w14:paraId="1E5DFFAE" w14:textId="46793222" w:rsidR="001616F6" w:rsidRDefault="00B236E5" w:rsidP="007579C4">
      <w:pPr>
        <w:pStyle w:val="20"/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2C24E8DC" wp14:editId="1F060EF9">
            <wp:extent cx="417600" cy="216000"/>
            <wp:effectExtent l="0" t="0" r="190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17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«Удалить»</w:t>
      </w:r>
      <w:r>
        <w:t>.</w:t>
      </w:r>
    </w:p>
    <w:p w14:paraId="5DECB2AF" w14:textId="07262C18" w:rsidR="001616F6" w:rsidRDefault="001616F6" w:rsidP="006C7B00">
      <w:pPr>
        <w:pStyle w:val="3a"/>
      </w:pPr>
      <w:bookmarkStart w:id="74" w:name="_Toc159250154"/>
      <w:r w:rsidRPr="001616F6">
        <w:t>Управление правами раздела «Группы»</w:t>
      </w:r>
      <w:bookmarkEnd w:id="74"/>
    </w:p>
    <w:p w14:paraId="32DF4028" w14:textId="43F530B5" w:rsidR="001616F6" w:rsidRPr="001616F6" w:rsidRDefault="001616F6" w:rsidP="007579C4">
      <w:pPr>
        <w:pStyle w:val="1d"/>
        <w:rPr>
          <w:b/>
        </w:rPr>
      </w:pPr>
      <w:r w:rsidRPr="005341AB">
        <w:t>Для просмотра списка пользователей/групп и присвоенных им прав доступа откройте подраздел «Настройки» раздела «</w:t>
      </w:r>
      <w:r>
        <w:t>Группы</w:t>
      </w:r>
      <w:r w:rsidRPr="005341AB">
        <w:t>» бокового меню</w:t>
      </w:r>
      <w:r>
        <w:t>.</w:t>
      </w:r>
    </w:p>
    <w:p w14:paraId="63469E8E" w14:textId="3797B104" w:rsidR="00782B4E" w:rsidRPr="001616F6" w:rsidRDefault="00782B4E" w:rsidP="008B567D">
      <w:pPr>
        <w:pStyle w:val="41"/>
      </w:pPr>
      <w:bookmarkStart w:id="75" w:name="_Toc159250155"/>
      <w:r w:rsidRPr="001616F6">
        <w:lastRenderedPageBreak/>
        <w:t>Добавление прав пользователю(ям) на раздел «Группы»</w:t>
      </w:r>
      <w:bookmarkEnd w:id="75"/>
    </w:p>
    <w:p w14:paraId="273D91B2" w14:textId="77777777" w:rsidR="00782B4E" w:rsidRPr="005341AB" w:rsidRDefault="00782B4E" w:rsidP="00782B4E">
      <w:pPr>
        <w:pStyle w:val="2c"/>
      </w:pPr>
      <w:r w:rsidRPr="005341AB">
        <w:t>Порядок добавления прав пользователю(ям):</w:t>
      </w:r>
    </w:p>
    <w:p w14:paraId="000B178F" w14:textId="620F0C9D" w:rsidR="00782B4E" w:rsidRPr="005341AB" w:rsidRDefault="00782B4E" w:rsidP="00A666B9">
      <w:pPr>
        <w:pStyle w:val="20"/>
        <w:numPr>
          <w:ilvl w:val="0"/>
          <w:numId w:val="124"/>
        </w:numPr>
      </w:pPr>
      <w:r w:rsidRPr="005341AB">
        <w:t>В подразделе «Настройки» раздела «</w:t>
      </w:r>
      <w:r w:rsidR="00DA16F4">
        <w:t>Группы</w:t>
      </w:r>
      <w:r w:rsidRPr="005341AB">
        <w:t xml:space="preserve">» бокового меню нажмите кнопку </w:t>
      </w:r>
      <w:r w:rsidRPr="005341AB">
        <w:rPr>
          <w:noProof/>
        </w:rPr>
        <w:drawing>
          <wp:inline distT="0" distB="0" distL="0" distR="0" wp14:anchorId="53B221FA" wp14:editId="73CE68B5">
            <wp:extent cx="1252800" cy="216000"/>
            <wp:effectExtent l="0" t="0" r="508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528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«Добавить право пользователю» - открывается вкладка «Добавление прав пользователю», состоящая из трех блоков (</w:t>
      </w:r>
      <w:r w:rsidR="00B317C3">
        <w:fldChar w:fldCharType="begin"/>
      </w:r>
      <w:r w:rsidR="00B317C3">
        <w:instrText xml:space="preserve"> REF _Ref147133339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21</w:t>
      </w:r>
      <w:r w:rsidR="00B317C3">
        <w:fldChar w:fldCharType="end"/>
      </w:r>
      <w:r w:rsidRPr="005341AB">
        <w:t>):</w:t>
      </w:r>
    </w:p>
    <w:p w14:paraId="44937DC6" w14:textId="1BA240D3" w:rsidR="00782B4E" w:rsidRPr="00B317C3" w:rsidRDefault="00782B4E" w:rsidP="00A666B9">
      <w:pPr>
        <w:pStyle w:val="321231"/>
        <w:numPr>
          <w:ilvl w:val="0"/>
          <w:numId w:val="128"/>
        </w:numPr>
      </w:pPr>
      <w:r w:rsidRPr="005341AB">
        <w:t>«</w:t>
      </w:r>
      <w:r w:rsidRPr="00B317C3">
        <w:t>Владелец права» - фамилия и имя пользователя(ей). Поле заполняется путем выбора пользователя(ей) из предложенного списка. В списке отображаются активные пользователя из раздела «Пользователи» Системы (</w:t>
      </w:r>
      <w:r w:rsidRPr="00B317C3">
        <w:fldChar w:fldCharType="begin"/>
      </w:r>
      <w:r w:rsidRPr="00B317C3">
        <w:instrText xml:space="preserve"> REF _Ref144108892 \h </w:instrText>
      </w:r>
      <w:r w:rsidR="00B317C3">
        <w:instrText xml:space="preserve"> \* MERGEFORMAT </w:instrText>
      </w:r>
      <w:r w:rsidRPr="00B317C3">
        <w:fldChar w:fldCharType="separate"/>
      </w:r>
      <w:r w:rsidR="00545F4C">
        <w:t>Рисунок 11</w:t>
      </w:r>
      <w:r w:rsidRPr="00B317C3">
        <w:fldChar w:fldCharType="end"/>
      </w:r>
      <w:r w:rsidRPr="00B317C3">
        <w:t>). </w:t>
      </w:r>
    </w:p>
    <w:p w14:paraId="694CF0F1" w14:textId="3B4A2875" w:rsidR="00782B4E" w:rsidRPr="00B317C3" w:rsidRDefault="00782B4E" w:rsidP="00B317C3">
      <w:pPr>
        <w:pStyle w:val="321231"/>
      </w:pPr>
      <w:r w:rsidRPr="00B317C3">
        <w:t>«Вид права» - права доступа. Поле заполняется путем выбора права доступа из предложенного списка.</w:t>
      </w:r>
    </w:p>
    <w:p w14:paraId="47C43720" w14:textId="67D178F5" w:rsidR="00782B4E" w:rsidRPr="005341AB" w:rsidRDefault="00782B4E" w:rsidP="00B317C3">
      <w:pPr>
        <w:pStyle w:val="321231"/>
      </w:pPr>
      <w:r w:rsidRPr="00B317C3">
        <w:t>«Объект</w:t>
      </w:r>
      <w:r w:rsidRPr="005341AB">
        <w:t xml:space="preserve"> права» - список групп (подгрупп), на которые будет действовать право пользователя(ей), указанного(</w:t>
      </w:r>
      <w:proofErr w:type="spellStart"/>
      <w:r w:rsidRPr="005341AB">
        <w:t>ых</w:t>
      </w:r>
      <w:proofErr w:type="spellEnd"/>
      <w:r w:rsidRPr="005341AB">
        <w:t>) в блоке «Владелец права». Список имеет иерархическую</w:t>
      </w:r>
      <w:r w:rsidR="001616F6">
        <w:t xml:space="preserve"> структуру</w:t>
      </w:r>
      <w:r w:rsidRPr="005341AB">
        <w:t>.</w:t>
      </w:r>
    </w:p>
    <w:p w14:paraId="0033D7B2" w14:textId="77777777" w:rsidR="00B317C3" w:rsidRDefault="001616F6" w:rsidP="00B317C3">
      <w:pPr>
        <w:pStyle w:val="312"/>
      </w:pPr>
      <w:r>
        <w:rPr>
          <w:noProof/>
        </w:rPr>
        <w:drawing>
          <wp:inline distT="0" distB="0" distL="0" distR="0" wp14:anchorId="3B6CA2D4" wp14:editId="7658DAF3">
            <wp:extent cx="6096000" cy="4676775"/>
            <wp:effectExtent l="0" t="0" r="0" b="9525"/>
            <wp:docPr id="520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39DD7" w14:textId="05F89608" w:rsidR="00782B4E" w:rsidRPr="005341AB" w:rsidRDefault="006D7F1B" w:rsidP="00B317C3">
      <w:pPr>
        <w:pStyle w:val="3f4"/>
      </w:pPr>
      <w:bookmarkStart w:id="76" w:name="_Ref147133339"/>
      <w:r>
        <w:t>Рисунок </w:t>
      </w:r>
      <w:fldSimple w:instr=" SEQ Рисунок \* ARABIC ">
        <w:r w:rsidR="00545F4C">
          <w:rPr>
            <w:noProof/>
          </w:rPr>
          <w:t>21</w:t>
        </w:r>
      </w:fldSimple>
      <w:bookmarkEnd w:id="76"/>
    </w:p>
    <w:p w14:paraId="57CDEB22" w14:textId="7989D0A1" w:rsidR="00782B4E" w:rsidRPr="007579C4" w:rsidRDefault="00782B4E" w:rsidP="007579C4">
      <w:pPr>
        <w:pStyle w:val="20"/>
      </w:pPr>
      <w:r w:rsidRPr="007579C4">
        <w:t>Последовательно выберите владельцев права, вид и объект(ы) права из предложенного списка (</w:t>
      </w:r>
      <w:r w:rsidR="00B317C3">
        <w:fldChar w:fldCharType="begin"/>
      </w:r>
      <w:r w:rsidR="00B317C3">
        <w:instrText xml:space="preserve"> REF _Ref147133339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21</w:t>
      </w:r>
      <w:r w:rsidR="00B317C3">
        <w:fldChar w:fldCharType="end"/>
      </w:r>
      <w:r w:rsidRPr="007579C4">
        <w:t>).</w:t>
      </w:r>
    </w:p>
    <w:p w14:paraId="11C25ED5" w14:textId="70962DF7" w:rsidR="00782B4E" w:rsidRPr="005341AB" w:rsidRDefault="00782B4E" w:rsidP="007579C4">
      <w:pPr>
        <w:pStyle w:val="20"/>
      </w:pPr>
      <w:r w:rsidRPr="007579C4">
        <w:lastRenderedPageBreak/>
        <w:t>Нажмите</w:t>
      </w:r>
      <w:r w:rsidRPr="005341AB">
        <w:t xml:space="preserve"> кнопку </w:t>
      </w:r>
      <w:r w:rsidRPr="005341AB">
        <w:rPr>
          <w:noProof/>
        </w:rPr>
        <w:drawing>
          <wp:inline distT="0" distB="0" distL="0" distR="0" wp14:anchorId="5ACBC0F8" wp14:editId="55B6D2C4">
            <wp:extent cx="500400" cy="2160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</w:t>
      </w:r>
      <w:r w:rsidR="00B317C3">
        <w:t xml:space="preserve"> </w:t>
      </w:r>
      <w:r w:rsidR="00B317C3" w:rsidRPr="007579C4">
        <w:t>(</w:t>
      </w:r>
      <w:r w:rsidR="00B317C3">
        <w:fldChar w:fldCharType="begin"/>
      </w:r>
      <w:r w:rsidR="00B317C3">
        <w:instrText xml:space="preserve"> REF _Ref147133339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21</w:t>
      </w:r>
      <w:r w:rsidR="00B317C3">
        <w:fldChar w:fldCharType="end"/>
      </w:r>
      <w:r w:rsidR="00B317C3" w:rsidRPr="007579C4">
        <w:t>)</w:t>
      </w:r>
      <w:r w:rsidRPr="005341AB">
        <w:t>.</w:t>
      </w:r>
    </w:p>
    <w:p w14:paraId="68BCBEEF" w14:textId="12336EAF" w:rsidR="00782B4E" w:rsidRPr="005341AB" w:rsidRDefault="00782B4E" w:rsidP="00782B4E">
      <w:pPr>
        <w:pStyle w:val="1d"/>
      </w:pPr>
      <w:r w:rsidRPr="005341AB">
        <w:t xml:space="preserve">Для возврата в подраздел «Настройки» нажмите кнопку </w:t>
      </w:r>
      <w:r w:rsidRPr="005341AB">
        <w:rPr>
          <w:noProof/>
        </w:rPr>
        <w:drawing>
          <wp:inline distT="0" distB="0" distL="0" distR="0" wp14:anchorId="61C09FE3" wp14:editId="35C2BCE1">
            <wp:extent cx="680400" cy="216000"/>
            <wp:effectExtent l="0" t="0" r="571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«Назад к списку»</w:t>
      </w:r>
      <w:r w:rsidR="00B317C3">
        <w:t xml:space="preserve"> </w:t>
      </w:r>
      <w:r w:rsidR="00B317C3" w:rsidRPr="007579C4">
        <w:t>(</w:t>
      </w:r>
      <w:r w:rsidR="00B317C3">
        <w:fldChar w:fldCharType="begin"/>
      </w:r>
      <w:r w:rsidR="00B317C3">
        <w:instrText xml:space="preserve"> REF _Ref147133339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21</w:t>
      </w:r>
      <w:r w:rsidR="00B317C3">
        <w:fldChar w:fldCharType="end"/>
      </w:r>
      <w:r w:rsidR="00B317C3" w:rsidRPr="007579C4">
        <w:t>)</w:t>
      </w:r>
      <w:r w:rsidRPr="005341AB">
        <w:t>.</w:t>
      </w:r>
    </w:p>
    <w:p w14:paraId="2BF5C173" w14:textId="6BF9DD22" w:rsidR="00782B4E" w:rsidRPr="005341AB" w:rsidRDefault="00782B4E" w:rsidP="008B567D">
      <w:pPr>
        <w:pStyle w:val="41"/>
      </w:pPr>
      <w:bookmarkStart w:id="77" w:name="_Toc159250156"/>
      <w:r w:rsidRPr="005341AB">
        <w:t>Добавление прав группе</w:t>
      </w:r>
      <w:r>
        <w:t xml:space="preserve"> на раздел «</w:t>
      </w:r>
      <w:r w:rsidR="001616F6">
        <w:t>Группы</w:t>
      </w:r>
      <w:r>
        <w:t>»</w:t>
      </w:r>
      <w:bookmarkEnd w:id="77"/>
    </w:p>
    <w:p w14:paraId="0E0B1E77" w14:textId="77777777" w:rsidR="00782B4E" w:rsidRPr="005341AB" w:rsidRDefault="00782B4E" w:rsidP="00782B4E">
      <w:pPr>
        <w:pStyle w:val="2c"/>
      </w:pPr>
      <w:r w:rsidRPr="005341AB">
        <w:t>Порядок добавления прав группе:</w:t>
      </w:r>
    </w:p>
    <w:p w14:paraId="5B9C6BDC" w14:textId="27A2FED4" w:rsidR="00782B4E" w:rsidRPr="005341AB" w:rsidRDefault="00782B4E" w:rsidP="00A666B9">
      <w:pPr>
        <w:pStyle w:val="20"/>
        <w:numPr>
          <w:ilvl w:val="0"/>
          <w:numId w:val="125"/>
        </w:numPr>
      </w:pPr>
      <w:r w:rsidRPr="005341AB">
        <w:t xml:space="preserve">В подразделе «Настройки» </w:t>
      </w:r>
      <w:proofErr w:type="gramStart"/>
      <w:r w:rsidRPr="005341AB">
        <w:t>раздела  «</w:t>
      </w:r>
      <w:proofErr w:type="gramEnd"/>
      <w:r w:rsidR="001616F6">
        <w:t>Группы</w:t>
      </w:r>
      <w:r w:rsidRPr="005341AB">
        <w:t xml:space="preserve">» бокового меню нажмите кнопку </w:t>
      </w:r>
      <w:r w:rsidRPr="005341AB">
        <w:rPr>
          <w:noProof/>
        </w:rPr>
        <w:drawing>
          <wp:inline distT="0" distB="0" distL="0" distR="0" wp14:anchorId="49FC9CBE" wp14:editId="7B15F92A">
            <wp:extent cx="1008000" cy="216000"/>
            <wp:effectExtent l="0" t="0" r="190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«Добавить право группе» - открывается вкладка «Добавление прав группе», состоящая из трех блоков (</w:t>
      </w:r>
      <w:r w:rsidR="00B317C3">
        <w:fldChar w:fldCharType="begin"/>
      </w:r>
      <w:r w:rsidR="00B317C3">
        <w:instrText xml:space="preserve"> REF _Ref147133407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22</w:t>
      </w:r>
      <w:r w:rsidR="00B317C3">
        <w:fldChar w:fldCharType="end"/>
      </w:r>
      <w:r w:rsidRPr="005341AB">
        <w:t>):</w:t>
      </w:r>
    </w:p>
    <w:p w14:paraId="1AE2AC58" w14:textId="37ED797B" w:rsidR="00782B4E" w:rsidRPr="007579C4" w:rsidRDefault="00782B4E" w:rsidP="00A666B9">
      <w:pPr>
        <w:pStyle w:val="321231"/>
        <w:numPr>
          <w:ilvl w:val="0"/>
          <w:numId w:val="126"/>
        </w:numPr>
      </w:pPr>
      <w:r w:rsidRPr="005341AB">
        <w:t>«</w:t>
      </w:r>
      <w:r w:rsidRPr="007579C4">
        <w:t>Владелец права» - список групп, для которых добавляется право. Поле заполняется путем выбора группы из предложенного списка. В списке отображаются активные группы (подгруппы) из раздела «Все группы» Системы (</w:t>
      </w:r>
      <w:r w:rsidRPr="007579C4">
        <w:fldChar w:fldCharType="begin"/>
      </w:r>
      <w:r w:rsidRPr="007579C4">
        <w:instrText xml:space="preserve"> REF _Ref143869623 \h </w:instrText>
      </w:r>
      <w:r w:rsidR="007579C4">
        <w:instrText xml:space="preserve"> \* MERGEFORMAT </w:instrText>
      </w:r>
      <w:r w:rsidRPr="007579C4">
        <w:fldChar w:fldCharType="separate"/>
      </w:r>
      <w:r w:rsidR="00545F4C">
        <w:t>Рисунок 18</w:t>
      </w:r>
      <w:r w:rsidRPr="007579C4">
        <w:fldChar w:fldCharType="end"/>
      </w:r>
      <w:r w:rsidRPr="007579C4">
        <w:t xml:space="preserve">). </w:t>
      </w:r>
    </w:p>
    <w:p w14:paraId="04FA6225" w14:textId="4D86913E" w:rsidR="00782B4E" w:rsidRPr="007579C4" w:rsidRDefault="00782B4E" w:rsidP="007579C4">
      <w:pPr>
        <w:pStyle w:val="321231"/>
      </w:pPr>
      <w:r w:rsidRPr="007579C4">
        <w:t>«Вид права» - права доступа: «Просмотр», «Редактирование», «Назначение прав».</w:t>
      </w:r>
    </w:p>
    <w:p w14:paraId="1493E56F" w14:textId="77777777" w:rsidR="00782B4E" w:rsidRPr="005341AB" w:rsidRDefault="00782B4E" w:rsidP="007579C4">
      <w:pPr>
        <w:pStyle w:val="321231"/>
      </w:pPr>
      <w:r w:rsidRPr="007579C4">
        <w:t>«Объект</w:t>
      </w:r>
      <w:r w:rsidRPr="005341AB">
        <w:t xml:space="preserve"> права» - группа (подгруппа), на которую будут действовать право группы, указанной в блоке «Кому выдается».</w:t>
      </w:r>
    </w:p>
    <w:p w14:paraId="15C6778A" w14:textId="77777777" w:rsidR="00B317C3" w:rsidRDefault="00DA16F4" w:rsidP="00B317C3">
      <w:pPr>
        <w:pStyle w:val="312"/>
      </w:pPr>
      <w:r>
        <w:rPr>
          <w:noProof/>
        </w:rPr>
        <w:drawing>
          <wp:inline distT="0" distB="0" distL="0" distR="0" wp14:anchorId="066D1CCA" wp14:editId="5B8167EE">
            <wp:extent cx="6115050" cy="451485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58B73" w14:textId="2BAEE3E8" w:rsidR="00782B4E" w:rsidRPr="005341AB" w:rsidRDefault="006D7F1B" w:rsidP="00B317C3">
      <w:pPr>
        <w:pStyle w:val="3f4"/>
      </w:pPr>
      <w:bookmarkStart w:id="78" w:name="_Ref147133407"/>
      <w:r>
        <w:t>Рисунок </w:t>
      </w:r>
      <w:fldSimple w:instr=" SEQ Рисунок \* ARABIC ">
        <w:r w:rsidR="00545F4C">
          <w:rPr>
            <w:noProof/>
          </w:rPr>
          <w:t>22</w:t>
        </w:r>
      </w:fldSimple>
      <w:bookmarkEnd w:id="78"/>
    </w:p>
    <w:p w14:paraId="3301620E" w14:textId="5F87F4D2" w:rsidR="00782B4E" w:rsidRPr="007579C4" w:rsidRDefault="00782B4E" w:rsidP="007579C4">
      <w:pPr>
        <w:pStyle w:val="20"/>
      </w:pPr>
      <w:r w:rsidRPr="007579C4">
        <w:lastRenderedPageBreak/>
        <w:t>Последовательно выберите владельцев права, вид и объект(ы) права из предложенного списка (</w:t>
      </w:r>
      <w:r w:rsidR="00B317C3">
        <w:fldChar w:fldCharType="begin"/>
      </w:r>
      <w:r w:rsidR="00B317C3">
        <w:instrText xml:space="preserve"> REF _Ref147133407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22</w:t>
      </w:r>
      <w:r w:rsidR="00B317C3">
        <w:fldChar w:fldCharType="end"/>
      </w:r>
      <w:r w:rsidRPr="007579C4">
        <w:t>).</w:t>
      </w:r>
    </w:p>
    <w:p w14:paraId="571B722D" w14:textId="61287D60" w:rsidR="00782B4E" w:rsidRPr="005341AB" w:rsidRDefault="00782B4E" w:rsidP="007579C4">
      <w:pPr>
        <w:pStyle w:val="20"/>
      </w:pPr>
      <w:r w:rsidRPr="007579C4">
        <w:t>Нажмите</w:t>
      </w:r>
      <w:r w:rsidRPr="005341AB">
        <w:t xml:space="preserve"> кнопку </w:t>
      </w:r>
      <w:r w:rsidRPr="005341AB">
        <w:rPr>
          <w:noProof/>
        </w:rPr>
        <w:drawing>
          <wp:inline distT="0" distB="0" distL="0" distR="0" wp14:anchorId="5E3CCE3F" wp14:editId="5DC13002">
            <wp:extent cx="500400" cy="216000"/>
            <wp:effectExtent l="0" t="0" r="0" b="0"/>
            <wp:docPr id="595764764" name="Рисунок 595764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</w:t>
      </w:r>
      <w:r w:rsidR="00B317C3">
        <w:t xml:space="preserve"> </w:t>
      </w:r>
      <w:r w:rsidR="00B317C3" w:rsidRPr="007579C4">
        <w:t>(</w:t>
      </w:r>
      <w:r w:rsidR="00B317C3">
        <w:fldChar w:fldCharType="begin"/>
      </w:r>
      <w:r w:rsidR="00B317C3">
        <w:instrText xml:space="preserve"> REF _Ref147133407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22</w:t>
      </w:r>
      <w:r w:rsidR="00B317C3">
        <w:fldChar w:fldCharType="end"/>
      </w:r>
      <w:r w:rsidR="00B317C3" w:rsidRPr="007579C4">
        <w:t>)</w:t>
      </w:r>
      <w:r w:rsidRPr="005341AB">
        <w:t>.</w:t>
      </w:r>
    </w:p>
    <w:p w14:paraId="52F816F1" w14:textId="06C5AB87" w:rsidR="00782B4E" w:rsidRPr="005341AB" w:rsidRDefault="00782B4E" w:rsidP="00782B4E">
      <w:pPr>
        <w:pStyle w:val="1d"/>
      </w:pPr>
      <w:r w:rsidRPr="005341AB">
        <w:t>Для возврат</w:t>
      </w:r>
      <w:r>
        <w:t>а</w:t>
      </w:r>
      <w:r w:rsidRPr="005341AB">
        <w:t xml:space="preserve"> в подраздел «Настройки» нажмите кнопку </w:t>
      </w:r>
      <w:r w:rsidRPr="005341AB">
        <w:rPr>
          <w:noProof/>
        </w:rPr>
        <w:drawing>
          <wp:inline distT="0" distB="0" distL="0" distR="0" wp14:anchorId="575BB6DC" wp14:editId="7482F29B">
            <wp:extent cx="680400" cy="216000"/>
            <wp:effectExtent l="0" t="0" r="5715" b="0"/>
            <wp:docPr id="595764767" name="Рисунок 595764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«Назад к списку»</w:t>
      </w:r>
      <w:r w:rsidR="00B317C3">
        <w:t xml:space="preserve"> </w:t>
      </w:r>
      <w:r w:rsidR="00B317C3" w:rsidRPr="007579C4">
        <w:t>(</w:t>
      </w:r>
      <w:r w:rsidR="00B317C3">
        <w:fldChar w:fldCharType="begin"/>
      </w:r>
      <w:r w:rsidR="00B317C3">
        <w:instrText xml:space="preserve"> REF _Ref147133407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22</w:t>
      </w:r>
      <w:r w:rsidR="00B317C3">
        <w:fldChar w:fldCharType="end"/>
      </w:r>
      <w:r w:rsidR="00B317C3" w:rsidRPr="007579C4">
        <w:t>)</w:t>
      </w:r>
      <w:r w:rsidRPr="005341AB">
        <w:t>.</w:t>
      </w:r>
    </w:p>
    <w:p w14:paraId="1294F94A" w14:textId="77777777" w:rsidR="00782B4E" w:rsidRPr="00171F59" w:rsidRDefault="00782B4E" w:rsidP="008B567D">
      <w:pPr>
        <w:pStyle w:val="41"/>
      </w:pPr>
      <w:bookmarkStart w:id="79" w:name="_Toc159250157"/>
      <w:r w:rsidRPr="00171F59">
        <w:t>Удаление прав пользователя или группы</w:t>
      </w:r>
      <w:bookmarkEnd w:id="79"/>
    </w:p>
    <w:p w14:paraId="782C4846" w14:textId="77777777" w:rsidR="00782B4E" w:rsidRPr="003F0679" w:rsidRDefault="00782B4E" w:rsidP="00782B4E">
      <w:pPr>
        <w:pStyle w:val="2c"/>
      </w:pPr>
      <w:r w:rsidRPr="003F0679">
        <w:t>Порядок удаления прав пользователя или группы:</w:t>
      </w:r>
    </w:p>
    <w:p w14:paraId="55DD8EB4" w14:textId="72696A41" w:rsidR="00782B4E" w:rsidRPr="00747C81" w:rsidRDefault="00782B4E" w:rsidP="00A666B9">
      <w:pPr>
        <w:pStyle w:val="20"/>
        <w:numPr>
          <w:ilvl w:val="0"/>
          <w:numId w:val="127"/>
        </w:numPr>
      </w:pPr>
      <w:r w:rsidRPr="00747C81">
        <w:t>Откройте подраздел «Настройки» раздела «</w:t>
      </w:r>
      <w:r w:rsidR="001616F6" w:rsidRPr="00747C81">
        <w:t>Группы</w:t>
      </w:r>
      <w:r w:rsidRPr="00747C81">
        <w:t>» бокового меню.</w:t>
      </w:r>
    </w:p>
    <w:p w14:paraId="2FB8712C" w14:textId="511A26A5" w:rsidR="00782B4E" w:rsidRPr="00747C81" w:rsidRDefault="00782B4E" w:rsidP="00747C81">
      <w:pPr>
        <w:pStyle w:val="20"/>
      </w:pPr>
      <w:r w:rsidRPr="00747C81">
        <w:t>Выберите из списка пользователя/группу, которую требуется удалить.</w:t>
      </w:r>
    </w:p>
    <w:p w14:paraId="51DA8065" w14:textId="2F0587E8" w:rsidR="00782B4E" w:rsidRPr="003F0679" w:rsidRDefault="00782B4E" w:rsidP="00747C81">
      <w:pPr>
        <w:pStyle w:val="20"/>
      </w:pPr>
      <w:r w:rsidRPr="00747C81">
        <w:t>Нажмите</w:t>
      </w:r>
      <w:r w:rsidRPr="003F0679">
        <w:t xml:space="preserve"> кнопку </w:t>
      </w:r>
      <w:r w:rsidRPr="003F0679">
        <w:rPr>
          <w:noProof/>
        </w:rPr>
        <w:drawing>
          <wp:inline distT="0" distB="0" distL="0" distR="0" wp14:anchorId="27192A1E" wp14:editId="0B7179EC">
            <wp:extent cx="142933" cy="152462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2933" cy="1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0679">
        <w:t xml:space="preserve"> «Удалить»</w:t>
      </w:r>
      <w:r w:rsidR="00B317C3">
        <w:t>.</w:t>
      </w:r>
    </w:p>
    <w:p w14:paraId="4E1F540D" w14:textId="5F8BC90B" w:rsidR="00F20ECC" w:rsidRPr="005341AB" w:rsidRDefault="00F20ECC" w:rsidP="008633DF">
      <w:pPr>
        <w:pStyle w:val="28"/>
      </w:pPr>
      <w:bookmarkStart w:id="80" w:name="_Ref143771736"/>
      <w:bookmarkStart w:id="81" w:name="_Toc159250158"/>
      <w:r w:rsidRPr="005341AB">
        <w:t>Новости</w:t>
      </w:r>
      <w:bookmarkEnd w:id="80"/>
      <w:bookmarkEnd w:id="81"/>
    </w:p>
    <w:p w14:paraId="64F613B7" w14:textId="117FBAC0" w:rsidR="002A178C" w:rsidRPr="005341AB" w:rsidRDefault="002A178C" w:rsidP="002A178C">
      <w:pPr>
        <w:pStyle w:val="1d"/>
      </w:pPr>
      <w:r w:rsidRPr="005341AB">
        <w:t>В разделе «Список новостей» отображается список новостей учебного заведения</w:t>
      </w:r>
      <w:r w:rsidR="00B317C3">
        <w:t xml:space="preserve"> </w:t>
      </w:r>
      <w:r w:rsidR="00B317C3" w:rsidRPr="005341AB">
        <w:t>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="00B317C3" w:rsidRPr="005341AB">
        <w:t>)</w:t>
      </w:r>
      <w:r w:rsidRPr="005341AB">
        <w:t>.</w:t>
      </w:r>
    </w:p>
    <w:p w14:paraId="4E6AEF9B" w14:textId="77777777" w:rsidR="00B317C3" w:rsidRDefault="008C70FE" w:rsidP="00B317C3">
      <w:pPr>
        <w:pStyle w:val="312"/>
      </w:pPr>
      <w:r w:rsidRPr="005341AB">
        <w:rPr>
          <w:noProof/>
        </w:rPr>
        <w:drawing>
          <wp:inline distT="0" distB="0" distL="0" distR="0" wp14:anchorId="1A82D092" wp14:editId="2002B77D">
            <wp:extent cx="6120130" cy="1954530"/>
            <wp:effectExtent l="0" t="0" r="0" b="7620"/>
            <wp:docPr id="595764760" name="Рисунок 595764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1885E" w14:textId="37EF64C9" w:rsidR="000F6F0B" w:rsidRDefault="006D7F1B" w:rsidP="00B317C3">
      <w:pPr>
        <w:pStyle w:val="3f4"/>
      </w:pPr>
      <w:bookmarkStart w:id="82" w:name="_Ref147133482"/>
      <w:r>
        <w:t>Рисунок </w:t>
      </w:r>
      <w:fldSimple w:instr=" SEQ Рисунок \* ARABIC ">
        <w:r w:rsidR="00545F4C">
          <w:rPr>
            <w:noProof/>
          </w:rPr>
          <w:t>23</w:t>
        </w:r>
      </w:fldSimple>
      <w:bookmarkEnd w:id="82"/>
    </w:p>
    <w:p w14:paraId="74DB67A5" w14:textId="03B13CAB" w:rsidR="00B317C3" w:rsidRPr="005341AB" w:rsidRDefault="00B317C3" w:rsidP="00B317C3">
      <w:pPr>
        <w:pStyle w:val="2c"/>
      </w:pPr>
      <w:r w:rsidRPr="005341AB">
        <w:t>Открыть раздел «Список новостей» Системы (</w:t>
      </w:r>
      <w:r>
        <w:fldChar w:fldCharType="begin"/>
      </w:r>
      <w:r>
        <w:instrText xml:space="preserve"> REF _Ref147133482 \h </w:instrText>
      </w:r>
      <w:r>
        <w:fldChar w:fldCharType="separate"/>
      </w:r>
      <w:r w:rsidR="00545F4C">
        <w:t>Рисунок </w:t>
      </w:r>
      <w:r w:rsidR="00545F4C">
        <w:rPr>
          <w:noProof/>
        </w:rPr>
        <w:t>23</w:t>
      </w:r>
      <w:r>
        <w:fldChar w:fldCharType="end"/>
      </w:r>
      <w:r w:rsidRPr="005341AB">
        <w:t xml:space="preserve">) можно любым </w:t>
      </w:r>
      <w:r>
        <w:t>нижеприведенным</w:t>
      </w:r>
      <w:r w:rsidRPr="005341AB">
        <w:t xml:space="preserve"> способом:</w:t>
      </w:r>
    </w:p>
    <w:p w14:paraId="202428E4" w14:textId="1F969143" w:rsidR="00B317C3" w:rsidRPr="005341AB" w:rsidRDefault="00B317C3" w:rsidP="00B317C3">
      <w:pPr>
        <w:pStyle w:val="321231"/>
        <w:numPr>
          <w:ilvl w:val="0"/>
          <w:numId w:val="83"/>
        </w:numPr>
      </w:pPr>
      <w:r w:rsidRPr="005341AB">
        <w:t>На главном экране нажмите по иконке «Новости» (</w:t>
      </w:r>
      <w:r w:rsidRPr="005341AB">
        <w:fldChar w:fldCharType="begin"/>
      </w:r>
      <w:r w:rsidRPr="005341AB">
        <w:instrText xml:space="preserve"> REF _Ref90136376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8</w:t>
      </w:r>
      <w:r w:rsidRPr="005341AB">
        <w:fldChar w:fldCharType="end"/>
      </w:r>
      <w:r w:rsidRPr="005341AB">
        <w:t>).</w:t>
      </w:r>
    </w:p>
    <w:p w14:paraId="264187B9" w14:textId="7B90918C" w:rsidR="00B317C3" w:rsidRPr="005341AB" w:rsidRDefault="00B317C3" w:rsidP="00B317C3">
      <w:pPr>
        <w:pStyle w:val="321231"/>
        <w:numPr>
          <w:ilvl w:val="0"/>
          <w:numId w:val="74"/>
        </w:numPr>
      </w:pPr>
      <w:r w:rsidRPr="005341AB">
        <w:t xml:space="preserve">Нажмите на раздел </w:t>
      </w:r>
      <w:r w:rsidRPr="005341AB">
        <w:rPr>
          <w:noProof/>
        </w:rPr>
        <w:drawing>
          <wp:inline distT="0" distB="0" distL="0" distR="0" wp14:anchorId="2093F15B" wp14:editId="669EE58E">
            <wp:extent cx="180975" cy="171450"/>
            <wp:effectExtent l="0" t="0" r="9525" b="0"/>
            <wp:docPr id="595764755" name="Рисунок 595764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1AB">
        <w:t xml:space="preserve"> «Новости» бокового меню (</w:t>
      </w:r>
      <w:r w:rsidRPr="005341AB">
        <w:fldChar w:fldCharType="begin"/>
      </w:r>
      <w:r w:rsidRPr="005341AB">
        <w:instrText xml:space="preserve"> REF _Ref90136376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8</w:t>
      </w:r>
      <w:r w:rsidRPr="005341AB">
        <w:fldChar w:fldCharType="end"/>
      </w:r>
      <w:r w:rsidRPr="005341AB">
        <w:t>).</w:t>
      </w:r>
    </w:p>
    <w:p w14:paraId="3B009654" w14:textId="0767E601" w:rsidR="00B317C3" w:rsidRPr="005341AB" w:rsidRDefault="00B317C3" w:rsidP="00B317C3">
      <w:pPr>
        <w:pStyle w:val="321231"/>
        <w:numPr>
          <w:ilvl w:val="0"/>
          <w:numId w:val="74"/>
        </w:numPr>
      </w:pPr>
      <w:r w:rsidRPr="005341AB">
        <w:t xml:space="preserve">Открыть боковое меню, нажав кнопку </w:t>
      </w:r>
      <w:r w:rsidRPr="005341AB">
        <w:rPr>
          <w:noProof/>
        </w:rPr>
        <w:drawing>
          <wp:inline distT="0" distB="0" distL="0" distR="0" wp14:anchorId="78D96CF2" wp14:editId="4835837D">
            <wp:extent cx="205801" cy="182935"/>
            <wp:effectExtent l="0" t="0" r="3810" b="7620"/>
            <wp:docPr id="595764757" name="Рисунок 5957647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801" cy="1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«Развернуть», и выбрать раздел «Управление новостями» (</w:t>
      </w:r>
      <w:r w:rsidRPr="005341AB">
        <w:fldChar w:fldCharType="begin"/>
      </w:r>
      <w:r w:rsidRPr="005341AB">
        <w:instrText xml:space="preserve"> REF _Ref129867397 \h  \* MERGEFORMAT </w:instrText>
      </w:r>
      <w:r w:rsidRPr="005341AB">
        <w:fldChar w:fldCharType="separate"/>
      </w:r>
      <w:r w:rsidR="00545F4C">
        <w:t>Рисунок 9</w:t>
      </w:r>
      <w:r w:rsidRPr="005341AB">
        <w:fldChar w:fldCharType="end"/>
      </w:r>
      <w:r w:rsidRPr="005341AB">
        <w:t>).</w:t>
      </w:r>
    </w:p>
    <w:p w14:paraId="7538153B" w14:textId="7214821E" w:rsidR="000F6F0B" w:rsidRPr="005341AB" w:rsidRDefault="000F6F0B" w:rsidP="00B317C3">
      <w:pPr>
        <w:pStyle w:val="2c"/>
      </w:pPr>
      <w:r w:rsidRPr="005341AB">
        <w:t>В разделе «</w:t>
      </w:r>
      <w:r w:rsidR="008C70FE" w:rsidRPr="005341AB">
        <w:t>Список новостей</w:t>
      </w:r>
      <w:r w:rsidRPr="005341AB">
        <w:t xml:space="preserve">» Системы отображается список всех </w:t>
      </w:r>
      <w:r w:rsidR="008C70FE" w:rsidRPr="005341AB">
        <w:t>новостей</w:t>
      </w:r>
      <w:r w:rsidRPr="005341AB">
        <w:t xml:space="preserve"> Системы и содержит следующую информацию 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Pr="005341AB">
        <w:t>):</w:t>
      </w:r>
    </w:p>
    <w:p w14:paraId="0393636F" w14:textId="52262BF9" w:rsidR="000F6F0B" w:rsidRPr="005341AB" w:rsidRDefault="000F6F0B" w:rsidP="00C0159A">
      <w:pPr>
        <w:pStyle w:val="321231"/>
        <w:numPr>
          <w:ilvl w:val="0"/>
          <w:numId w:val="84"/>
        </w:numPr>
      </w:pPr>
      <w:r w:rsidRPr="005341AB">
        <w:t>«</w:t>
      </w:r>
      <w:r w:rsidR="008C70FE" w:rsidRPr="005341AB">
        <w:t>Заголовок» - заголовок новости</w:t>
      </w:r>
      <w:r w:rsidRPr="005341AB">
        <w:t>.</w:t>
      </w:r>
    </w:p>
    <w:p w14:paraId="485A5B7C" w14:textId="7DD560C1" w:rsidR="000F6F0B" w:rsidRPr="005341AB" w:rsidRDefault="000F6F0B" w:rsidP="00C94399">
      <w:pPr>
        <w:pStyle w:val="321231"/>
        <w:numPr>
          <w:ilvl w:val="0"/>
          <w:numId w:val="73"/>
        </w:numPr>
      </w:pPr>
      <w:r w:rsidRPr="005341AB">
        <w:t>«</w:t>
      </w:r>
      <w:r w:rsidR="008C70FE" w:rsidRPr="005341AB">
        <w:t>Создано» - д</w:t>
      </w:r>
      <w:r w:rsidRPr="005341AB">
        <w:t xml:space="preserve">ата </w:t>
      </w:r>
      <w:r w:rsidR="008C70FE" w:rsidRPr="005341AB">
        <w:t>создания новости</w:t>
      </w:r>
      <w:r w:rsidRPr="005341AB">
        <w:t xml:space="preserve"> в формате «</w:t>
      </w:r>
      <w:proofErr w:type="spellStart"/>
      <w:r w:rsidRPr="005341AB">
        <w:t>гггг</w:t>
      </w:r>
      <w:proofErr w:type="spellEnd"/>
      <w:r w:rsidR="008C70FE" w:rsidRPr="005341AB">
        <w:t>-мм-</w:t>
      </w:r>
      <w:proofErr w:type="spellStart"/>
      <w:r w:rsidR="008C70FE" w:rsidRPr="005341AB">
        <w:t>дд</w:t>
      </w:r>
      <w:proofErr w:type="spellEnd"/>
      <w:r w:rsidR="008C70FE" w:rsidRPr="005341AB">
        <w:t xml:space="preserve"> </w:t>
      </w:r>
      <w:proofErr w:type="spellStart"/>
      <w:proofErr w:type="gramStart"/>
      <w:r w:rsidR="008C70FE" w:rsidRPr="005341AB">
        <w:t>чч:мм</w:t>
      </w:r>
      <w:proofErr w:type="gramEnd"/>
      <w:r w:rsidR="008C70FE" w:rsidRPr="005341AB">
        <w:t>:сс</w:t>
      </w:r>
      <w:proofErr w:type="spellEnd"/>
      <w:r w:rsidRPr="005341AB">
        <w:t>».</w:t>
      </w:r>
    </w:p>
    <w:p w14:paraId="41826D69" w14:textId="340C3AA1" w:rsidR="008C70FE" w:rsidRPr="005341AB" w:rsidRDefault="000F6F0B" w:rsidP="00C94399">
      <w:pPr>
        <w:pStyle w:val="321231"/>
        <w:numPr>
          <w:ilvl w:val="0"/>
          <w:numId w:val="73"/>
        </w:numPr>
      </w:pPr>
      <w:r w:rsidRPr="005341AB">
        <w:lastRenderedPageBreak/>
        <w:t>«</w:t>
      </w:r>
      <w:r w:rsidR="008C70FE" w:rsidRPr="005341AB">
        <w:t xml:space="preserve">Изменено» - дата </w:t>
      </w:r>
      <w:r w:rsidR="00784208" w:rsidRPr="00650035">
        <w:t>последнего</w:t>
      </w:r>
      <w:r w:rsidR="008C70FE" w:rsidRPr="005341AB">
        <w:t xml:space="preserve"> изменения новости в формате «</w:t>
      </w:r>
      <w:proofErr w:type="spellStart"/>
      <w:r w:rsidR="008C70FE" w:rsidRPr="005341AB">
        <w:t>гггг</w:t>
      </w:r>
      <w:proofErr w:type="spellEnd"/>
      <w:r w:rsidR="008C70FE" w:rsidRPr="005341AB">
        <w:t>-мм-</w:t>
      </w:r>
      <w:proofErr w:type="spellStart"/>
      <w:r w:rsidR="008C70FE" w:rsidRPr="005341AB">
        <w:t>дд</w:t>
      </w:r>
      <w:proofErr w:type="spellEnd"/>
      <w:r w:rsidR="008C70FE" w:rsidRPr="005341AB">
        <w:t xml:space="preserve"> </w:t>
      </w:r>
      <w:proofErr w:type="spellStart"/>
      <w:proofErr w:type="gramStart"/>
      <w:r w:rsidR="008C70FE" w:rsidRPr="005341AB">
        <w:t>чч:мм</w:t>
      </w:r>
      <w:proofErr w:type="gramEnd"/>
      <w:r w:rsidR="008C70FE" w:rsidRPr="005341AB">
        <w:t>:сс</w:t>
      </w:r>
      <w:proofErr w:type="spellEnd"/>
      <w:r w:rsidR="008C70FE" w:rsidRPr="005341AB">
        <w:t>». Если новость не редактировали, дата и время создания совпадает с датой и временем редактирования новости.</w:t>
      </w:r>
    </w:p>
    <w:p w14:paraId="4D748CCC" w14:textId="16D75BB8" w:rsidR="000F6F0B" w:rsidRPr="005341AB" w:rsidRDefault="008C70FE" w:rsidP="00C94399">
      <w:pPr>
        <w:pStyle w:val="321231"/>
        <w:numPr>
          <w:ilvl w:val="0"/>
          <w:numId w:val="73"/>
        </w:numPr>
      </w:pPr>
      <w:r w:rsidRPr="005341AB">
        <w:t>«Редактор» - Ф.И.О. пользователя, добавившего/отредактировавшего новость.</w:t>
      </w:r>
    </w:p>
    <w:p w14:paraId="03E95D24" w14:textId="6FF6674A" w:rsidR="008C70FE" w:rsidRPr="005341AB" w:rsidRDefault="008C70FE" w:rsidP="00C94399">
      <w:pPr>
        <w:pStyle w:val="321231"/>
        <w:numPr>
          <w:ilvl w:val="0"/>
          <w:numId w:val="73"/>
        </w:numPr>
      </w:pPr>
      <w:r w:rsidRPr="005341AB">
        <w:t>«Опубликовано» - дата и время публикации новости в Системе в формате «</w:t>
      </w:r>
      <w:proofErr w:type="spellStart"/>
      <w:r w:rsidRPr="005341AB">
        <w:t>гггг</w:t>
      </w:r>
      <w:proofErr w:type="spellEnd"/>
      <w:r w:rsidRPr="005341AB">
        <w:t>-мм-</w:t>
      </w:r>
      <w:proofErr w:type="spellStart"/>
      <w:r w:rsidRPr="005341AB">
        <w:t>дд</w:t>
      </w:r>
      <w:proofErr w:type="spellEnd"/>
      <w:r w:rsidRPr="005341AB">
        <w:t xml:space="preserve"> </w:t>
      </w:r>
      <w:proofErr w:type="spellStart"/>
      <w:proofErr w:type="gramStart"/>
      <w:r w:rsidRPr="005341AB">
        <w:t>чч:мм</w:t>
      </w:r>
      <w:proofErr w:type="gramEnd"/>
      <w:r w:rsidRPr="005341AB">
        <w:t>:сс</w:t>
      </w:r>
      <w:proofErr w:type="spellEnd"/>
      <w:r w:rsidRPr="005341AB">
        <w:t>».</w:t>
      </w:r>
    </w:p>
    <w:p w14:paraId="08B19F9A" w14:textId="77777777" w:rsidR="004F5157" w:rsidRPr="005341AB" w:rsidRDefault="00DC5016" w:rsidP="00C94399">
      <w:pPr>
        <w:pStyle w:val="321231"/>
        <w:numPr>
          <w:ilvl w:val="0"/>
          <w:numId w:val="73"/>
        </w:numPr>
      </w:pPr>
      <w:r w:rsidRPr="005341AB">
        <w:t>«</w:t>
      </w:r>
      <w:r w:rsidR="000F6F0B" w:rsidRPr="005341AB">
        <w:t xml:space="preserve">Статус» - статус </w:t>
      </w:r>
      <w:r w:rsidR="008C70FE" w:rsidRPr="005341AB">
        <w:t>новости</w:t>
      </w:r>
      <w:r w:rsidR="000F6F0B" w:rsidRPr="005341AB">
        <w:t xml:space="preserve">. Возможные статусы </w:t>
      </w:r>
      <w:r w:rsidR="004F5157" w:rsidRPr="005341AB">
        <w:t>новости</w:t>
      </w:r>
      <w:r w:rsidR="000F6F0B" w:rsidRPr="005341AB">
        <w:t xml:space="preserve">: </w:t>
      </w:r>
    </w:p>
    <w:p w14:paraId="2C24EB6A" w14:textId="5431F03A" w:rsidR="004F5157" w:rsidRPr="005341AB" w:rsidRDefault="00087F67" w:rsidP="004F5157">
      <w:pPr>
        <w:pStyle w:val="321232"/>
      </w:pPr>
      <w:r w:rsidRPr="005341AB">
        <w:t xml:space="preserve">«В ленте» </w:t>
      </w:r>
      <w:r w:rsidR="004F5157" w:rsidRPr="005341AB">
        <w:t xml:space="preserve">- </w:t>
      </w:r>
      <w:r w:rsidRPr="005341AB">
        <w:t>новость активна и отображается пользователям</w:t>
      </w:r>
      <w:r w:rsidR="004F5157" w:rsidRPr="005341AB">
        <w:t>.</w:t>
      </w:r>
    </w:p>
    <w:p w14:paraId="3C4FE262" w14:textId="77777777" w:rsidR="004F5157" w:rsidRPr="005341AB" w:rsidRDefault="00087F67" w:rsidP="004F5157">
      <w:pPr>
        <w:pStyle w:val="321232"/>
      </w:pPr>
      <w:r w:rsidRPr="005341AB">
        <w:t>«Снято»</w:t>
      </w:r>
      <w:r w:rsidR="004F5157" w:rsidRPr="005341AB">
        <w:t xml:space="preserve"> - </w:t>
      </w:r>
      <w:r w:rsidRPr="005341AB">
        <w:t>новость скрыта от пользователей</w:t>
      </w:r>
      <w:r w:rsidR="004F5157" w:rsidRPr="005341AB">
        <w:t>.</w:t>
      </w:r>
    </w:p>
    <w:p w14:paraId="27A2F462" w14:textId="337B4B94" w:rsidR="00087F67" w:rsidRPr="005341AB" w:rsidRDefault="00087F67" w:rsidP="004F5157">
      <w:pPr>
        <w:pStyle w:val="321232"/>
      </w:pPr>
      <w:r w:rsidRPr="005341AB">
        <w:t xml:space="preserve">«Ожидает» </w:t>
      </w:r>
      <w:r w:rsidR="004F5157" w:rsidRPr="005341AB">
        <w:t xml:space="preserve">- </w:t>
      </w:r>
      <w:r w:rsidRPr="005341AB">
        <w:t>новость пока скрыта от пользователей до даты и времени ее публикации в Системе.</w:t>
      </w:r>
      <w:r w:rsidR="000F6F0B" w:rsidRPr="005341AB">
        <w:t xml:space="preserve"> </w:t>
      </w:r>
    </w:p>
    <w:p w14:paraId="52386162" w14:textId="1AD9D4B0" w:rsidR="000F6F0B" w:rsidRPr="005341AB" w:rsidRDefault="000F6F0B" w:rsidP="00087F67">
      <w:pPr>
        <w:pStyle w:val="1d"/>
      </w:pPr>
      <w:r w:rsidRPr="005341AB">
        <w:t xml:space="preserve">Над списком </w:t>
      </w:r>
      <w:r w:rsidR="00087F67" w:rsidRPr="005341AB">
        <w:t xml:space="preserve">новостей </w:t>
      </w:r>
      <w:r w:rsidRPr="005341AB">
        <w:t xml:space="preserve">расположен блок фильтрации. В данном разделе Системы список можно отфильтровать по </w:t>
      </w:r>
      <w:r w:rsidR="004B5EDA" w:rsidRPr="005341AB">
        <w:t>периоду</w:t>
      </w:r>
      <w:r w:rsidR="00087F67" w:rsidRPr="005341AB">
        <w:t xml:space="preserve"> публ</w:t>
      </w:r>
      <w:r w:rsidR="00784208">
        <w:t>и</w:t>
      </w:r>
      <w:r w:rsidR="00087F67" w:rsidRPr="005341AB">
        <w:t>кации, тегам и</w:t>
      </w:r>
      <w:r w:rsidRPr="005341AB">
        <w:t xml:space="preserve"> статусу.</w:t>
      </w:r>
    </w:p>
    <w:p w14:paraId="57FCD473" w14:textId="7091CBEF" w:rsidR="000F6F0B" w:rsidRPr="005341AB" w:rsidRDefault="00B317C3" w:rsidP="000F6F0B">
      <w:pPr>
        <w:pStyle w:val="2c"/>
      </w:pPr>
      <w:r>
        <w:t>В</w:t>
      </w:r>
      <w:r w:rsidR="000F6F0B" w:rsidRPr="005341AB">
        <w:t>озможны следующие действия</w:t>
      </w:r>
      <w:r>
        <w:t xml:space="preserve"> в</w:t>
      </w:r>
      <w:r w:rsidRPr="005341AB">
        <w:t xml:space="preserve"> разделе «Список новостей»</w:t>
      </w:r>
      <w:r w:rsidR="000F6F0B" w:rsidRPr="005341AB">
        <w:t>:</w:t>
      </w:r>
    </w:p>
    <w:p w14:paraId="196F368B" w14:textId="3AAAEB07" w:rsidR="000F6F0B" w:rsidRPr="005341AB" w:rsidRDefault="000972AF" w:rsidP="00C0159A">
      <w:pPr>
        <w:pStyle w:val="321231"/>
        <w:numPr>
          <w:ilvl w:val="0"/>
          <w:numId w:val="85"/>
        </w:numPr>
      </w:pPr>
      <w:r w:rsidRPr="005341AB">
        <w:t>Создать</w:t>
      </w:r>
      <w:r w:rsidR="000F6F0B" w:rsidRPr="005341AB">
        <w:t xml:space="preserve"> </w:t>
      </w:r>
      <w:r w:rsidR="00087F67" w:rsidRPr="005341AB">
        <w:t>новост</w:t>
      </w:r>
      <w:r w:rsidRPr="005341AB">
        <w:t xml:space="preserve">ь </w:t>
      </w:r>
      <w:r w:rsidR="000F6F0B" w:rsidRPr="005341AB">
        <w:t>(п. </w:t>
      </w:r>
      <w:r w:rsidR="00C5293C" w:rsidRPr="005341AB">
        <w:fldChar w:fldCharType="begin"/>
      </w:r>
      <w:r w:rsidR="00C5293C" w:rsidRPr="005341AB">
        <w:instrText xml:space="preserve"> REF _Ref144117488 \n \h </w:instrText>
      </w:r>
      <w:r w:rsidR="00C5293C" w:rsidRPr="005341AB">
        <w:fldChar w:fldCharType="separate"/>
      </w:r>
      <w:r w:rsidR="00545F4C">
        <w:t>3.6.1</w:t>
      </w:r>
      <w:r w:rsidR="00C5293C" w:rsidRPr="005341AB">
        <w:fldChar w:fldCharType="end"/>
      </w:r>
      <w:r w:rsidR="000F6F0B" w:rsidRPr="005341AB">
        <w:t>).</w:t>
      </w:r>
    </w:p>
    <w:p w14:paraId="62D32DB8" w14:textId="120C48A6" w:rsidR="00087F67" w:rsidRPr="005341AB" w:rsidRDefault="00363894" w:rsidP="00C0159A">
      <w:pPr>
        <w:pStyle w:val="321231"/>
        <w:numPr>
          <w:ilvl w:val="0"/>
          <w:numId w:val="85"/>
        </w:numPr>
      </w:pPr>
      <w:r w:rsidRPr="005341AB">
        <w:t>Отредактировать</w:t>
      </w:r>
      <w:r w:rsidR="008E15C8" w:rsidRPr="005341AB">
        <w:t xml:space="preserve"> новост</w:t>
      </w:r>
      <w:r w:rsidRPr="005341AB">
        <w:t>ь</w:t>
      </w:r>
      <w:r w:rsidR="008E15C8" w:rsidRPr="005341AB">
        <w:t xml:space="preserve"> (п. </w:t>
      </w:r>
      <w:r w:rsidR="008E15C8" w:rsidRPr="005341AB">
        <w:fldChar w:fldCharType="begin"/>
      </w:r>
      <w:r w:rsidR="008E15C8" w:rsidRPr="005341AB">
        <w:instrText xml:space="preserve"> REF _Ref144116805 \n \h </w:instrText>
      </w:r>
      <w:r w:rsidR="008E15C8" w:rsidRPr="005341AB">
        <w:fldChar w:fldCharType="separate"/>
      </w:r>
      <w:r w:rsidR="00545F4C">
        <w:t>3.6.2</w:t>
      </w:r>
      <w:r w:rsidR="008E15C8" w:rsidRPr="005341AB">
        <w:fldChar w:fldCharType="end"/>
      </w:r>
      <w:r w:rsidR="008E15C8" w:rsidRPr="005341AB">
        <w:t>).</w:t>
      </w:r>
    </w:p>
    <w:p w14:paraId="246B8A7C" w14:textId="03B9F371" w:rsidR="00156B14" w:rsidRPr="005341AB" w:rsidRDefault="00156B14" w:rsidP="00C0159A">
      <w:pPr>
        <w:pStyle w:val="321231"/>
        <w:numPr>
          <w:ilvl w:val="0"/>
          <w:numId w:val="85"/>
        </w:numPr>
      </w:pPr>
      <w:r w:rsidRPr="005341AB">
        <w:t>Снять новость с публикации (п. </w:t>
      </w:r>
      <w:r w:rsidRPr="005341AB">
        <w:fldChar w:fldCharType="begin"/>
      </w:r>
      <w:r w:rsidRPr="005341AB">
        <w:instrText xml:space="preserve"> REF _Ref144213714 \n \h </w:instrText>
      </w:r>
      <w:r w:rsidRPr="005341AB">
        <w:fldChar w:fldCharType="separate"/>
      </w:r>
      <w:r w:rsidR="00545F4C">
        <w:t>3.6.3</w:t>
      </w:r>
      <w:r w:rsidRPr="005341AB">
        <w:fldChar w:fldCharType="end"/>
      </w:r>
      <w:r w:rsidRPr="005341AB">
        <w:t>).</w:t>
      </w:r>
    </w:p>
    <w:p w14:paraId="0C8E52C0" w14:textId="5A8ED1C9" w:rsidR="00D344A3" w:rsidRPr="005341AB" w:rsidRDefault="00D344A3" w:rsidP="00C0159A">
      <w:pPr>
        <w:pStyle w:val="321231"/>
        <w:numPr>
          <w:ilvl w:val="0"/>
          <w:numId w:val="85"/>
        </w:numPr>
      </w:pPr>
      <w:r w:rsidRPr="005341AB">
        <w:t xml:space="preserve">Удалить новость </w:t>
      </w:r>
      <w:r w:rsidR="001B7AB2" w:rsidRPr="005341AB">
        <w:t>(п. </w:t>
      </w:r>
      <w:r w:rsidR="001B7AB2" w:rsidRPr="005341AB">
        <w:fldChar w:fldCharType="begin"/>
      </w:r>
      <w:r w:rsidR="001B7AB2" w:rsidRPr="005341AB">
        <w:instrText xml:space="preserve"> REF _Ref144132362 \n \h </w:instrText>
      </w:r>
      <w:r w:rsidR="001B7AB2" w:rsidRPr="005341AB">
        <w:fldChar w:fldCharType="separate"/>
      </w:r>
      <w:r w:rsidR="00545F4C">
        <w:t>3.6.4</w:t>
      </w:r>
      <w:r w:rsidR="001B7AB2" w:rsidRPr="005341AB">
        <w:fldChar w:fldCharType="end"/>
      </w:r>
      <w:r w:rsidR="001B7AB2" w:rsidRPr="005341AB">
        <w:t>).</w:t>
      </w:r>
    </w:p>
    <w:p w14:paraId="423273AC" w14:textId="2A9DB5AC" w:rsidR="00BC43E8" w:rsidRPr="005341AB" w:rsidRDefault="00BC43E8" w:rsidP="00BC43E8">
      <w:pPr>
        <w:pStyle w:val="1d"/>
      </w:pPr>
      <w:r w:rsidRPr="005341AB">
        <w:t xml:space="preserve">Для просмотра </w:t>
      </w:r>
      <w:r w:rsidR="008732A0" w:rsidRPr="005341AB">
        <w:t xml:space="preserve">текста </w:t>
      </w:r>
      <w:r w:rsidRPr="005341AB">
        <w:t xml:space="preserve">новости </w:t>
      </w:r>
      <w:r w:rsidR="00B317C3">
        <w:t>(</w:t>
      </w:r>
      <w:r w:rsidR="00B317C3">
        <w:fldChar w:fldCharType="begin"/>
      </w:r>
      <w:r w:rsidR="00B317C3">
        <w:instrText xml:space="preserve"> REF _Ref147133626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24</w:t>
      </w:r>
      <w:r w:rsidR="00B317C3">
        <w:fldChar w:fldCharType="end"/>
      </w:r>
      <w:r w:rsidR="00B317C3">
        <w:t xml:space="preserve">) </w:t>
      </w: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4272742D" wp14:editId="3BDFAC4D">
            <wp:extent cx="136800" cy="126000"/>
            <wp:effectExtent l="0" t="0" r="0" b="7620"/>
            <wp:docPr id="595764778" name="Рисунок 595764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68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«Лупа» 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Pr="005341AB">
        <w:t>).</w:t>
      </w:r>
    </w:p>
    <w:p w14:paraId="2DBEDFF3" w14:textId="77777777" w:rsidR="00B317C3" w:rsidRDefault="008732A0" w:rsidP="00B317C3">
      <w:pPr>
        <w:pStyle w:val="312"/>
      </w:pPr>
      <w:r w:rsidRPr="005341AB">
        <w:rPr>
          <w:noProof/>
        </w:rPr>
        <w:drawing>
          <wp:inline distT="0" distB="0" distL="0" distR="0" wp14:anchorId="1B3C733D" wp14:editId="21E32EBA">
            <wp:extent cx="3695936" cy="1382339"/>
            <wp:effectExtent l="0" t="0" r="0" b="889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737869" cy="139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96C8F" w14:textId="08707A31" w:rsidR="00BC43E8" w:rsidRPr="005341AB" w:rsidRDefault="006D7F1B" w:rsidP="007416E4">
      <w:pPr>
        <w:pStyle w:val="3f4"/>
      </w:pPr>
      <w:bookmarkStart w:id="83" w:name="_Ref147133626"/>
      <w:r>
        <w:t>Рисунок </w:t>
      </w:r>
      <w:fldSimple w:instr=" SEQ Рисунок \* ARABIC ">
        <w:r w:rsidR="00545F4C">
          <w:rPr>
            <w:noProof/>
          </w:rPr>
          <w:t>24</w:t>
        </w:r>
      </w:fldSimple>
      <w:bookmarkEnd w:id="83"/>
    </w:p>
    <w:p w14:paraId="4755304F" w14:textId="46DC0B67" w:rsidR="00087F67" w:rsidRPr="005341AB" w:rsidRDefault="000972AF" w:rsidP="006C7B00">
      <w:pPr>
        <w:pStyle w:val="3a"/>
      </w:pPr>
      <w:bookmarkStart w:id="84" w:name="_Ref144117488"/>
      <w:bookmarkStart w:id="85" w:name="_Toc159250159"/>
      <w:r w:rsidRPr="005341AB">
        <w:t>Создание новости</w:t>
      </w:r>
      <w:bookmarkEnd w:id="84"/>
      <w:bookmarkEnd w:id="85"/>
    </w:p>
    <w:p w14:paraId="03B62565" w14:textId="6E8956EE" w:rsidR="000972AF" w:rsidRPr="005341AB" w:rsidRDefault="000972AF" w:rsidP="000972AF">
      <w:pPr>
        <w:pStyle w:val="2c"/>
      </w:pPr>
      <w:r w:rsidRPr="005341AB">
        <w:t>Порядок создания новости:</w:t>
      </w:r>
    </w:p>
    <w:p w14:paraId="7B205D26" w14:textId="22F7A114" w:rsidR="000972AF" w:rsidRPr="005341AB" w:rsidRDefault="000972AF" w:rsidP="00C0159A">
      <w:pPr>
        <w:pStyle w:val="20"/>
        <w:numPr>
          <w:ilvl w:val="0"/>
          <w:numId w:val="86"/>
        </w:numPr>
      </w:pPr>
      <w:r w:rsidRPr="005341AB">
        <w:t>Откройте раздел «Список новостей»</w:t>
      </w:r>
      <w:r w:rsidR="00E52A88" w:rsidRPr="005341AB">
        <w:t xml:space="preserve"> Системы</w:t>
      </w:r>
      <w:r w:rsidRPr="005341AB">
        <w:t xml:space="preserve"> 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Pr="005341AB">
        <w:t>).</w:t>
      </w:r>
    </w:p>
    <w:p w14:paraId="7DC54810" w14:textId="76F3A7F7" w:rsidR="000972AF" w:rsidRPr="005341AB" w:rsidRDefault="000972AF" w:rsidP="00C0159A">
      <w:pPr>
        <w:pStyle w:val="20"/>
        <w:numPr>
          <w:ilvl w:val="0"/>
          <w:numId w:val="86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6E9C4D9D" wp14:editId="13723BDC">
            <wp:extent cx="565200" cy="216000"/>
            <wp:effectExtent l="0" t="0" r="6350" b="0"/>
            <wp:docPr id="595764768" name="Рисунок 595764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52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«Добавить»</w:t>
      </w:r>
      <w:r w:rsidR="009D1251" w:rsidRPr="005341AB">
        <w:t xml:space="preserve"> 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="009D1251" w:rsidRPr="005341AB">
        <w:t>)</w:t>
      </w:r>
      <w:r w:rsidRPr="005341AB">
        <w:t xml:space="preserve"> - открывается карточка новости</w:t>
      </w:r>
      <w:r w:rsidR="00983E91" w:rsidRPr="005341AB">
        <w:t xml:space="preserve"> (</w:t>
      </w:r>
      <w:r w:rsidR="00B317C3">
        <w:fldChar w:fldCharType="begin"/>
      </w:r>
      <w:r w:rsidR="00B317C3">
        <w:instrText xml:space="preserve"> REF _Ref147133675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25</w:t>
      </w:r>
      <w:r w:rsidR="00B317C3">
        <w:fldChar w:fldCharType="end"/>
      </w:r>
      <w:r w:rsidR="00983E91" w:rsidRPr="005341AB">
        <w:t>)</w:t>
      </w:r>
      <w:r w:rsidRPr="005341AB">
        <w:t>.</w:t>
      </w:r>
    </w:p>
    <w:p w14:paraId="45399106" w14:textId="77777777" w:rsidR="00B317C3" w:rsidRDefault="00991541" w:rsidP="00B317C3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4ABAC498" wp14:editId="0138108D">
            <wp:extent cx="5694710" cy="4029075"/>
            <wp:effectExtent l="0" t="0" r="1270" b="0"/>
            <wp:docPr id="595764787" name="Рисунок 595764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697090" cy="403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CA203" w14:textId="31642217" w:rsidR="000972AF" w:rsidRPr="005341AB" w:rsidRDefault="006D7F1B" w:rsidP="007416E4">
      <w:pPr>
        <w:pStyle w:val="3f4"/>
      </w:pPr>
      <w:bookmarkStart w:id="86" w:name="_Ref147133675"/>
      <w:r>
        <w:t>Рисунок </w:t>
      </w:r>
      <w:fldSimple w:instr=" SEQ Рисунок \* ARABIC ">
        <w:r w:rsidR="00545F4C">
          <w:rPr>
            <w:noProof/>
          </w:rPr>
          <w:t>25</w:t>
        </w:r>
      </w:fldSimple>
      <w:bookmarkEnd w:id="86"/>
    </w:p>
    <w:p w14:paraId="08E7DDF8" w14:textId="7A1EF485" w:rsidR="00661D70" w:rsidRPr="005341AB" w:rsidRDefault="00630054" w:rsidP="00661D70">
      <w:pPr>
        <w:pStyle w:val="2c"/>
      </w:pPr>
      <w:r w:rsidRPr="005341AB">
        <w:t>Карточка новости содержит</w:t>
      </w:r>
      <w:r w:rsidR="00661D70" w:rsidRPr="005341AB">
        <w:t xml:space="preserve"> (</w:t>
      </w:r>
      <w:r w:rsidR="00B317C3">
        <w:fldChar w:fldCharType="begin"/>
      </w:r>
      <w:r w:rsidR="00B317C3">
        <w:instrText xml:space="preserve"> REF _Ref147133675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25</w:t>
      </w:r>
      <w:r w:rsidR="00B317C3">
        <w:fldChar w:fldCharType="end"/>
      </w:r>
      <w:r w:rsidR="00661D70" w:rsidRPr="005341AB">
        <w:t>):</w:t>
      </w:r>
    </w:p>
    <w:p w14:paraId="4CBCBB7E" w14:textId="792895E5" w:rsidR="00630054" w:rsidRPr="005341AB" w:rsidRDefault="00630054" w:rsidP="00C0159A">
      <w:pPr>
        <w:pStyle w:val="321231"/>
        <w:numPr>
          <w:ilvl w:val="0"/>
          <w:numId w:val="87"/>
        </w:numPr>
      </w:pPr>
      <w:r w:rsidRPr="005341AB">
        <w:t>Заголовок - заголовок новости, который будет отображаться пользователям.</w:t>
      </w:r>
    </w:p>
    <w:p w14:paraId="28C1AEAB" w14:textId="69A012CE" w:rsidR="00630054" w:rsidRPr="005341AB" w:rsidRDefault="00630054" w:rsidP="00C0159A">
      <w:pPr>
        <w:pStyle w:val="321231"/>
        <w:numPr>
          <w:ilvl w:val="0"/>
          <w:numId w:val="87"/>
        </w:numPr>
      </w:pPr>
      <w:r w:rsidRPr="005341AB">
        <w:t>Текст – текст новости.</w:t>
      </w:r>
    </w:p>
    <w:p w14:paraId="3CFE5F00" w14:textId="6CCA8DFF" w:rsidR="00630054" w:rsidRPr="005341AB" w:rsidRDefault="00630054" w:rsidP="00C0159A">
      <w:pPr>
        <w:pStyle w:val="321231"/>
        <w:numPr>
          <w:ilvl w:val="0"/>
          <w:numId w:val="87"/>
        </w:numPr>
      </w:pPr>
      <w:r w:rsidRPr="005341AB">
        <w:t>Краткое содержание – краткое содержание новости</w:t>
      </w:r>
      <w:r w:rsidR="006D7353" w:rsidRPr="005341AB">
        <w:t>, которое будет отображаться пользователям</w:t>
      </w:r>
      <w:r w:rsidR="00F37F04" w:rsidRPr="005341AB">
        <w:t xml:space="preserve"> в ленте </w:t>
      </w:r>
      <w:r w:rsidR="006D7353" w:rsidRPr="005341AB">
        <w:t>новостей</w:t>
      </w:r>
      <w:r w:rsidR="00F37F04" w:rsidRPr="005341AB">
        <w:t>.</w:t>
      </w:r>
    </w:p>
    <w:p w14:paraId="54F8F7DF" w14:textId="68EFC827" w:rsidR="00756B1D" w:rsidRPr="005341AB" w:rsidRDefault="00756B1D" w:rsidP="00C0159A">
      <w:pPr>
        <w:pStyle w:val="321231"/>
        <w:numPr>
          <w:ilvl w:val="0"/>
          <w:numId w:val="87"/>
        </w:numPr>
      </w:pPr>
      <w:r w:rsidRPr="005341AB">
        <w:t>Дата публикации – дата и время, с которой новость будет отображаться пользователям.</w:t>
      </w:r>
    </w:p>
    <w:p w14:paraId="0D7B988A" w14:textId="1F05C551" w:rsidR="00756B1D" w:rsidRPr="005341AB" w:rsidRDefault="00756B1D" w:rsidP="00C0159A">
      <w:pPr>
        <w:pStyle w:val="321231"/>
        <w:numPr>
          <w:ilvl w:val="0"/>
          <w:numId w:val="87"/>
        </w:numPr>
      </w:pPr>
      <w:r w:rsidRPr="005341AB">
        <w:t>Дата снятия с публикации – дата и время, с которой новость будет скрыта от пользователей.</w:t>
      </w:r>
    </w:p>
    <w:p w14:paraId="573B23EB" w14:textId="1AF90288" w:rsidR="00756B1D" w:rsidRPr="005341AB" w:rsidRDefault="00756B1D" w:rsidP="00C0159A">
      <w:pPr>
        <w:pStyle w:val="321231"/>
        <w:numPr>
          <w:ilvl w:val="0"/>
          <w:numId w:val="87"/>
        </w:numPr>
      </w:pPr>
      <w:r w:rsidRPr="005341AB">
        <w:t xml:space="preserve">Флаг </w:t>
      </w:r>
      <w:r w:rsidR="001B20E0" w:rsidRPr="005341AB">
        <w:rPr>
          <w:noProof/>
        </w:rPr>
        <w:drawing>
          <wp:inline distT="0" distB="0" distL="0" distR="0" wp14:anchorId="14E33D37" wp14:editId="39785D3F">
            <wp:extent cx="1324800" cy="144000"/>
            <wp:effectExtent l="0" t="0" r="0" b="8890"/>
            <wp:docPr id="595764797" name="Рисунок 595764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7353" w:rsidRPr="005341AB">
        <w:t xml:space="preserve"> </w:t>
      </w:r>
      <w:r w:rsidRPr="005341AB">
        <w:t xml:space="preserve">«Рассылка уведомлений» - </w:t>
      </w:r>
      <w:r w:rsidR="006D7353" w:rsidRPr="005341AB">
        <w:t xml:space="preserve">по умолчанию флаг снят. </w:t>
      </w:r>
      <w:r w:rsidR="007525E4" w:rsidRPr="005341AB">
        <w:t xml:space="preserve">Если </w:t>
      </w:r>
      <w:r w:rsidRPr="005341AB">
        <w:t>флаг</w:t>
      </w:r>
      <w:r w:rsidR="007525E4" w:rsidRPr="005341AB">
        <w:t xml:space="preserve"> активен,</w:t>
      </w:r>
      <w:r w:rsidR="006D7353" w:rsidRPr="005341AB">
        <w:t xml:space="preserve"> </w:t>
      </w:r>
      <w:r w:rsidR="007525E4" w:rsidRPr="005341AB">
        <w:t xml:space="preserve">на смартфон </w:t>
      </w:r>
      <w:r w:rsidR="00E72C66" w:rsidRPr="005341AB">
        <w:t xml:space="preserve">в указанную дату публикации </w:t>
      </w:r>
      <w:r w:rsidR="007525E4" w:rsidRPr="005341AB">
        <w:t xml:space="preserve">направляется </w:t>
      </w:r>
      <w:r w:rsidR="006D7353" w:rsidRPr="005341AB">
        <w:t>уведомлени</w:t>
      </w:r>
      <w:r w:rsidR="007525E4" w:rsidRPr="005341AB">
        <w:t xml:space="preserve">е </w:t>
      </w:r>
      <w:r w:rsidRPr="005341AB">
        <w:t>пользователям группы/</w:t>
      </w:r>
      <w:r w:rsidR="00784208" w:rsidRPr="00784208">
        <w:t xml:space="preserve"> </w:t>
      </w:r>
      <w:r w:rsidR="00784208" w:rsidRPr="00650035">
        <w:t>подгруппы</w:t>
      </w:r>
      <w:r w:rsidRPr="005341AB">
        <w:t xml:space="preserve">, для которой эта новость </w:t>
      </w:r>
      <w:r w:rsidR="007525E4" w:rsidRPr="005341AB">
        <w:t>добавляется</w:t>
      </w:r>
      <w:r w:rsidRPr="005341AB">
        <w:t>.</w:t>
      </w:r>
    </w:p>
    <w:p w14:paraId="3DFF55AB" w14:textId="4BAFD3BB" w:rsidR="00756B1D" w:rsidRPr="005341AB" w:rsidRDefault="00756B1D" w:rsidP="00C0159A">
      <w:pPr>
        <w:pStyle w:val="321231"/>
        <w:numPr>
          <w:ilvl w:val="0"/>
          <w:numId w:val="87"/>
        </w:numPr>
      </w:pPr>
      <w:r w:rsidRPr="005341AB">
        <w:t>Заголовок и текст уведо</w:t>
      </w:r>
      <w:r w:rsidR="00B803D8" w:rsidRPr="005341AB">
        <w:t>м</w:t>
      </w:r>
      <w:r w:rsidRPr="005341AB">
        <w:t xml:space="preserve">ления – поля доступны только при </w:t>
      </w:r>
      <w:r w:rsidR="001B20E0" w:rsidRPr="005341AB">
        <w:t>активном</w:t>
      </w:r>
      <w:r w:rsidRPr="005341AB">
        <w:t xml:space="preserve"> флаге </w:t>
      </w:r>
      <w:r w:rsidR="001B20E0" w:rsidRPr="005341AB">
        <w:rPr>
          <w:noProof/>
        </w:rPr>
        <w:drawing>
          <wp:inline distT="0" distB="0" distL="0" distR="0" wp14:anchorId="4C88777E" wp14:editId="2A5CF856">
            <wp:extent cx="1263600" cy="144000"/>
            <wp:effectExtent l="0" t="0" r="0" b="8890"/>
            <wp:docPr id="595764785" name="Рисунок 595764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2636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0E0" w:rsidRPr="005341AB">
        <w:t xml:space="preserve"> </w:t>
      </w:r>
      <w:r w:rsidRPr="005341AB">
        <w:t>«Рассылка уведомлений».</w:t>
      </w:r>
    </w:p>
    <w:p w14:paraId="0B80FEA0" w14:textId="79B75149" w:rsidR="00756B1D" w:rsidRPr="005341AB" w:rsidRDefault="00756B1D" w:rsidP="00C0159A">
      <w:pPr>
        <w:pStyle w:val="321231"/>
        <w:numPr>
          <w:ilvl w:val="0"/>
          <w:numId w:val="87"/>
        </w:numPr>
      </w:pPr>
      <w:r w:rsidRPr="005341AB">
        <w:t>Теги – теги для поиска.</w:t>
      </w:r>
      <w:r w:rsidR="00B803D8" w:rsidRPr="005341AB">
        <w:t xml:space="preserve"> Теги можно выбрать только из встроенного справочника.</w:t>
      </w:r>
    </w:p>
    <w:p w14:paraId="4EED9DCC" w14:textId="5858BA62" w:rsidR="00756B1D" w:rsidRPr="005341AB" w:rsidRDefault="00756B1D" w:rsidP="00C0159A">
      <w:pPr>
        <w:pStyle w:val="321231"/>
        <w:numPr>
          <w:ilvl w:val="0"/>
          <w:numId w:val="87"/>
        </w:numPr>
      </w:pPr>
      <w:r w:rsidRPr="005341AB">
        <w:t>Группа/подгруппа - список групп/подгрупп, для которых будет отображаться новость.</w:t>
      </w:r>
    </w:p>
    <w:p w14:paraId="423B2E4A" w14:textId="1D03E5D1" w:rsidR="00661D70" w:rsidRPr="005341AB" w:rsidRDefault="00661D70" w:rsidP="00C0159A">
      <w:pPr>
        <w:pStyle w:val="321231"/>
        <w:numPr>
          <w:ilvl w:val="0"/>
          <w:numId w:val="87"/>
        </w:numPr>
      </w:pPr>
      <w:r w:rsidRPr="005341AB">
        <w:lastRenderedPageBreak/>
        <w:t xml:space="preserve">Фотография – фотография </w:t>
      </w:r>
      <w:r w:rsidR="00756B1D" w:rsidRPr="005341AB">
        <w:t>новости</w:t>
      </w:r>
      <w:r w:rsidRPr="005341AB">
        <w:t>. Для загрузки фото нажмите ЛКМ по любому месту прямоугольника фотографии пользователя, укажите место х</w:t>
      </w:r>
      <w:r w:rsidR="00784208">
        <w:t>ра</w:t>
      </w:r>
      <w:r w:rsidRPr="005341AB">
        <w:t xml:space="preserve">нения фотографии на ПК и нажмите кнопку </w:t>
      </w:r>
      <w:r w:rsidRPr="005341AB">
        <w:rPr>
          <w:noProof/>
        </w:rPr>
        <w:drawing>
          <wp:inline distT="0" distB="0" distL="0" distR="0" wp14:anchorId="48202058" wp14:editId="13859A27">
            <wp:extent cx="705600" cy="216000"/>
            <wp:effectExtent l="0" t="0" r="0" b="0"/>
            <wp:docPr id="595764769" name="Рисунок 595764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05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«Открыть» </w:t>
      </w:r>
      <w:r w:rsidR="0008589A">
        <w:t>(</w:t>
      </w:r>
      <w:r w:rsidR="00B317C3">
        <w:fldChar w:fldCharType="begin"/>
      </w:r>
      <w:r w:rsidR="00B317C3">
        <w:instrText xml:space="preserve"> REF _Ref144110739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13</w:t>
      </w:r>
      <w:r w:rsidR="00B317C3">
        <w:fldChar w:fldCharType="end"/>
      </w:r>
      <w:r w:rsidR="0008589A">
        <w:t>)</w:t>
      </w:r>
      <w:r w:rsidRPr="005341AB">
        <w:t>.</w:t>
      </w:r>
    </w:p>
    <w:p w14:paraId="093B2DC7" w14:textId="7DCBFF8C" w:rsidR="00661D70" w:rsidRPr="005341AB" w:rsidRDefault="00661D70" w:rsidP="00661D70">
      <w:pPr>
        <w:pStyle w:val="321231"/>
      </w:pPr>
      <w:r w:rsidRPr="005341AB">
        <w:t xml:space="preserve">Кнопки управления карточкой </w:t>
      </w:r>
      <w:r w:rsidR="00756B1D" w:rsidRPr="005341AB">
        <w:t>новости</w:t>
      </w:r>
      <w:r w:rsidRPr="005341AB">
        <w:t>:</w:t>
      </w:r>
    </w:p>
    <w:p w14:paraId="3E57F193" w14:textId="08F702A6" w:rsidR="00661D70" w:rsidRPr="005341AB" w:rsidRDefault="00661D70" w:rsidP="00661D70">
      <w:pPr>
        <w:pStyle w:val="321232"/>
      </w:pPr>
      <w:r w:rsidRPr="005341AB">
        <w:t xml:space="preserve">Кнопка </w:t>
      </w:r>
      <w:r w:rsidR="00756B1D" w:rsidRPr="005341AB">
        <w:rPr>
          <w:noProof/>
        </w:rPr>
        <w:drawing>
          <wp:inline distT="0" distB="0" distL="0" distR="0" wp14:anchorId="072D5607" wp14:editId="3D4CC6E1">
            <wp:extent cx="1422000" cy="216000"/>
            <wp:effectExtent l="0" t="0" r="6985" b="0"/>
            <wp:docPr id="595764780" name="Рисунок 595764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22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 - сохранение всех внесенных изменений в карточку </w:t>
      </w:r>
      <w:r w:rsidR="00756B1D" w:rsidRPr="005341AB">
        <w:t>новости</w:t>
      </w:r>
      <w:r w:rsidRPr="005341AB">
        <w:t>.</w:t>
      </w:r>
    </w:p>
    <w:p w14:paraId="4EDB7CC7" w14:textId="465EC31F" w:rsidR="00661D70" w:rsidRPr="005341AB" w:rsidRDefault="00661D70" w:rsidP="00661D70">
      <w:pPr>
        <w:pStyle w:val="321232"/>
      </w:pPr>
      <w:r w:rsidRPr="005341AB">
        <w:t xml:space="preserve">Кнопка </w:t>
      </w:r>
      <w:r w:rsidR="00756B1D" w:rsidRPr="005341AB">
        <w:rPr>
          <w:noProof/>
        </w:rPr>
        <w:drawing>
          <wp:inline distT="0" distB="0" distL="0" distR="0" wp14:anchorId="2498DA3B" wp14:editId="641732E7">
            <wp:extent cx="1411200" cy="216000"/>
            <wp:effectExtent l="0" t="0" r="0" b="0"/>
            <wp:docPr id="595764786" name="Рисунок 595764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4112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756B1D" w:rsidRPr="005341AB">
        <w:t>Пред</w:t>
      </w:r>
      <w:r w:rsidR="00784208">
        <w:t>п</w:t>
      </w:r>
      <w:r w:rsidR="00756B1D" w:rsidRPr="005341AB">
        <w:t>росмотр</w:t>
      </w:r>
      <w:r w:rsidRPr="005341AB">
        <w:t xml:space="preserve">» - </w:t>
      </w:r>
      <w:r w:rsidR="00784208" w:rsidRPr="00650035">
        <w:t>предварительный</w:t>
      </w:r>
      <w:r w:rsidR="00756B1D" w:rsidRPr="005341AB">
        <w:t xml:space="preserve"> просмотр новости</w:t>
      </w:r>
      <w:r w:rsidRPr="005341AB">
        <w:t>.</w:t>
      </w:r>
      <w:r w:rsidR="00312D28" w:rsidRPr="005341AB">
        <w:t xml:space="preserve"> Для возврата в карточку новости нажмите кнопку </w:t>
      </w:r>
      <w:r w:rsidR="00312D28" w:rsidRPr="005341AB">
        <w:rPr>
          <w:noProof/>
        </w:rPr>
        <w:drawing>
          <wp:inline distT="0" distB="0" distL="0" distR="0" wp14:anchorId="71D84D09" wp14:editId="0B0E8E76">
            <wp:extent cx="550800" cy="216000"/>
            <wp:effectExtent l="0" t="0" r="1905" b="0"/>
            <wp:docPr id="595764791" name="Рисунок 595764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508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2D28" w:rsidRPr="005341AB">
        <w:t xml:space="preserve"> «Назад».</w:t>
      </w:r>
    </w:p>
    <w:p w14:paraId="229CC1E4" w14:textId="047F0BCE" w:rsidR="00F144BE" w:rsidRPr="005341AB" w:rsidRDefault="00F144BE" w:rsidP="00F144BE">
      <w:pPr>
        <w:pStyle w:val="1d"/>
      </w:pPr>
      <w:r w:rsidRPr="005341AB">
        <w:t xml:space="preserve">В карточке новости все поля являются обязательными для заполнения, кроме </w:t>
      </w:r>
      <w:r w:rsidR="00FE233D" w:rsidRPr="005341AB">
        <w:t xml:space="preserve">полей в </w:t>
      </w:r>
      <w:r w:rsidRPr="005341AB">
        <w:t>блок</w:t>
      </w:r>
      <w:r w:rsidR="00FE233D" w:rsidRPr="005341AB">
        <w:t>е</w:t>
      </w:r>
      <w:r w:rsidRPr="005341AB">
        <w:t xml:space="preserve"> «Рассылки уведомления».</w:t>
      </w:r>
    </w:p>
    <w:p w14:paraId="3A858202" w14:textId="6F4E3EF6" w:rsidR="00983E91" w:rsidRPr="005341AB" w:rsidRDefault="00983E91" w:rsidP="00C0159A">
      <w:pPr>
        <w:pStyle w:val="20"/>
        <w:numPr>
          <w:ilvl w:val="0"/>
          <w:numId w:val="86"/>
        </w:numPr>
      </w:pPr>
      <w:r w:rsidRPr="005341AB">
        <w:t>Заполните требуемые данные в карточке новости (</w:t>
      </w:r>
      <w:r w:rsidR="00B317C3">
        <w:fldChar w:fldCharType="begin"/>
      </w:r>
      <w:r w:rsidR="00B317C3">
        <w:instrText xml:space="preserve"> REF _Ref147133675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25</w:t>
      </w:r>
      <w:r w:rsidR="00B317C3">
        <w:fldChar w:fldCharType="end"/>
      </w:r>
      <w:r w:rsidRPr="005341AB">
        <w:t>).</w:t>
      </w:r>
    </w:p>
    <w:p w14:paraId="0262BEB9" w14:textId="78D59325" w:rsidR="006E160D" w:rsidRPr="005341AB" w:rsidRDefault="000972AF" w:rsidP="006E160D">
      <w:pPr>
        <w:pStyle w:val="20"/>
      </w:pPr>
      <w:r w:rsidRPr="005341AB">
        <w:t xml:space="preserve">Нажмите кнопку </w:t>
      </w:r>
      <w:r w:rsidR="00991541" w:rsidRPr="005341AB">
        <w:rPr>
          <w:noProof/>
        </w:rPr>
        <w:drawing>
          <wp:inline distT="0" distB="0" distL="0" distR="0" wp14:anchorId="773018AC" wp14:editId="0B2F8330">
            <wp:extent cx="1422000" cy="216000"/>
            <wp:effectExtent l="0" t="0" r="6985" b="0"/>
            <wp:docPr id="595764788" name="Рисунок 595764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22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 (</w:t>
      </w:r>
      <w:r w:rsidR="00B317C3">
        <w:fldChar w:fldCharType="begin"/>
      </w:r>
      <w:r w:rsidR="00B317C3">
        <w:instrText xml:space="preserve"> REF _Ref147133675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25</w:t>
      </w:r>
      <w:r w:rsidR="00B317C3">
        <w:fldChar w:fldCharType="end"/>
      </w:r>
      <w:r w:rsidRPr="005341AB">
        <w:t>)</w:t>
      </w:r>
      <w:r w:rsidR="00991541" w:rsidRPr="005341AB">
        <w:t xml:space="preserve"> – далее </w:t>
      </w:r>
      <w:r w:rsidR="008C14C8" w:rsidRPr="005341AB">
        <w:t xml:space="preserve">идет </w:t>
      </w:r>
      <w:r w:rsidR="00507402" w:rsidRPr="005341AB">
        <w:t xml:space="preserve">обратный </w:t>
      </w:r>
      <w:r w:rsidR="008C14C8" w:rsidRPr="005341AB">
        <w:t xml:space="preserve">отсчет </w:t>
      </w:r>
      <w:proofErr w:type="gramStart"/>
      <w:r w:rsidR="00507402" w:rsidRPr="005341AB">
        <w:t>до завершении</w:t>
      </w:r>
      <w:proofErr w:type="gramEnd"/>
      <w:r w:rsidR="00507402" w:rsidRPr="005341AB">
        <w:t xml:space="preserve"> </w:t>
      </w:r>
      <w:r w:rsidR="008C14C8" w:rsidRPr="005341AB">
        <w:t xml:space="preserve">загрузки </w:t>
      </w:r>
      <w:r w:rsidR="00991541" w:rsidRPr="005341AB">
        <w:t xml:space="preserve">новость в Систему </w:t>
      </w:r>
      <w:r w:rsidR="00507402" w:rsidRPr="005341AB">
        <w:t>(</w:t>
      </w:r>
      <w:r w:rsidR="00991541" w:rsidRPr="005341AB">
        <w:t xml:space="preserve">30 секунд с момента нажатия кнопки </w:t>
      </w:r>
      <w:r w:rsidR="00991541" w:rsidRPr="005341AB">
        <w:rPr>
          <w:noProof/>
        </w:rPr>
        <w:drawing>
          <wp:inline distT="0" distB="0" distL="0" distR="0" wp14:anchorId="020FE42D" wp14:editId="36B14EAA">
            <wp:extent cx="1422000" cy="216000"/>
            <wp:effectExtent l="0" t="0" r="6985" b="0"/>
            <wp:docPr id="595764789" name="Рисунок 5957647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22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1541" w:rsidRPr="005341AB">
        <w:t xml:space="preserve"> «Сохранить»). </w:t>
      </w:r>
      <w:r w:rsidR="00FE233D" w:rsidRPr="005341AB">
        <w:t xml:space="preserve">Кнопка </w:t>
      </w:r>
      <w:r w:rsidR="00FE233D" w:rsidRPr="005341AB">
        <w:rPr>
          <w:noProof/>
        </w:rPr>
        <w:drawing>
          <wp:inline distT="0" distB="0" distL="0" distR="0" wp14:anchorId="3CAE86E7" wp14:editId="0E7A1966">
            <wp:extent cx="1422000" cy="216000"/>
            <wp:effectExtent l="0" t="0" r="698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22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33D" w:rsidRPr="005341AB">
        <w:t xml:space="preserve"> «Сохранить» не сработает, если пользователь не заполнил все обязательные поля в карточке новости.</w:t>
      </w:r>
    </w:p>
    <w:p w14:paraId="11B49500" w14:textId="2999A98B" w:rsidR="006E160D" w:rsidRPr="005341AB" w:rsidRDefault="006E160D" w:rsidP="006E160D">
      <w:pPr>
        <w:pStyle w:val="2c"/>
      </w:pPr>
      <w:r w:rsidRPr="005341AB">
        <w:t>В этот период (до истечени</w:t>
      </w:r>
      <w:r w:rsidR="00565E3A">
        <w:t>я</w:t>
      </w:r>
      <w:r w:rsidRPr="005341AB">
        <w:t xml:space="preserve"> 30 секунд) можно (</w:t>
      </w:r>
      <w:r w:rsidR="00B317C3">
        <w:fldChar w:fldCharType="begin"/>
      </w:r>
      <w:r w:rsidR="00B317C3">
        <w:instrText xml:space="preserve"> REF _Ref147133802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26</w:t>
      </w:r>
      <w:r w:rsidR="00B317C3">
        <w:fldChar w:fldCharType="end"/>
      </w:r>
      <w:r w:rsidRPr="005341AB">
        <w:t>):</w:t>
      </w:r>
    </w:p>
    <w:p w14:paraId="105C8DAB" w14:textId="1CC5A647" w:rsidR="00991541" w:rsidRPr="005341AB" w:rsidRDefault="006E160D" w:rsidP="00C0159A">
      <w:pPr>
        <w:pStyle w:val="321231"/>
        <w:numPr>
          <w:ilvl w:val="0"/>
          <w:numId w:val="95"/>
        </w:numPr>
      </w:pPr>
      <w:r w:rsidRPr="005341AB">
        <w:t>Сохранить новость</w:t>
      </w:r>
      <w:r w:rsidR="00565E3A">
        <w:t>,</w:t>
      </w:r>
      <w:r w:rsidRPr="005341AB">
        <w:t xml:space="preserve"> не дожидаясь конца отсчета, нажав кнопку </w:t>
      </w:r>
      <w:r w:rsidRPr="005341AB">
        <w:rPr>
          <w:noProof/>
        </w:rPr>
        <w:drawing>
          <wp:inline distT="0" distB="0" distL="0" distR="0" wp14:anchorId="7ECB62D1" wp14:editId="5B9AF98A">
            <wp:extent cx="500400" cy="216000"/>
            <wp:effectExtent l="0" t="0" r="0" b="0"/>
            <wp:docPr id="595764790" name="Рисунок 595764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«Сохранить».</w:t>
      </w:r>
    </w:p>
    <w:p w14:paraId="31658932" w14:textId="3B487579" w:rsidR="006E160D" w:rsidRPr="005341AB" w:rsidRDefault="006E160D" w:rsidP="00C0159A">
      <w:pPr>
        <w:pStyle w:val="321231"/>
        <w:numPr>
          <w:ilvl w:val="0"/>
          <w:numId w:val="95"/>
        </w:numPr>
      </w:pPr>
      <w:r w:rsidRPr="005341AB">
        <w:t xml:space="preserve">Отменить публикацию новости, нажав кнопку </w:t>
      </w:r>
      <w:r w:rsidRPr="005341AB">
        <w:rPr>
          <w:noProof/>
        </w:rPr>
        <w:drawing>
          <wp:inline distT="0" distB="0" distL="0" distR="0" wp14:anchorId="227A590B" wp14:editId="4AB6C819">
            <wp:extent cx="954000" cy="216000"/>
            <wp:effectExtent l="0" t="0" r="0" b="0"/>
            <wp:docPr id="595764793" name="Рисунок 595764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54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«Отменить публикацию».</w:t>
      </w:r>
    </w:p>
    <w:p w14:paraId="714D18EC" w14:textId="77777777" w:rsidR="00B317C3" w:rsidRDefault="008C14C8" w:rsidP="00B317C3">
      <w:pPr>
        <w:pStyle w:val="312"/>
      </w:pPr>
      <w:r w:rsidRPr="005341AB">
        <w:rPr>
          <w:noProof/>
        </w:rPr>
        <w:drawing>
          <wp:inline distT="0" distB="0" distL="0" distR="0" wp14:anchorId="2BEB7ADB" wp14:editId="1812F94E">
            <wp:extent cx="6120130" cy="2693670"/>
            <wp:effectExtent l="0" t="0" r="0" b="0"/>
            <wp:docPr id="595764792" name="Рисунок 595764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D83D9" w14:textId="780C33F5" w:rsidR="008C14C8" w:rsidRPr="005341AB" w:rsidRDefault="006D7F1B" w:rsidP="007416E4">
      <w:pPr>
        <w:pStyle w:val="3f4"/>
      </w:pPr>
      <w:bookmarkStart w:id="87" w:name="_Ref147133802"/>
      <w:r>
        <w:t>Рисунок </w:t>
      </w:r>
      <w:fldSimple w:instr=" SEQ Рисунок \* ARABIC ">
        <w:r w:rsidR="00545F4C">
          <w:rPr>
            <w:noProof/>
          </w:rPr>
          <w:t>26</w:t>
        </w:r>
      </w:fldSimple>
      <w:bookmarkEnd w:id="87"/>
    </w:p>
    <w:p w14:paraId="10CBCA89" w14:textId="2D8AA2F7" w:rsidR="00BE6016" w:rsidRPr="005341AB" w:rsidRDefault="00BE6016" w:rsidP="00BE6016">
      <w:pPr>
        <w:pStyle w:val="1d"/>
      </w:pPr>
      <w:r w:rsidRPr="005341AB">
        <w:lastRenderedPageBreak/>
        <w:t>Успешное создание новости подтверждается информационным сообщением (</w:t>
      </w:r>
      <w:r w:rsidR="00B317C3">
        <w:fldChar w:fldCharType="begin"/>
      </w:r>
      <w:r w:rsidR="00B317C3">
        <w:instrText xml:space="preserve"> REF _Ref147133819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27</w:t>
      </w:r>
      <w:r w:rsidR="00B317C3">
        <w:fldChar w:fldCharType="end"/>
      </w:r>
      <w:r w:rsidRPr="005341AB">
        <w:t>).</w:t>
      </w:r>
    </w:p>
    <w:p w14:paraId="68D7E52F" w14:textId="77777777" w:rsidR="00B317C3" w:rsidRDefault="00BE6016" w:rsidP="00B317C3">
      <w:pPr>
        <w:pStyle w:val="312"/>
      </w:pPr>
      <w:r w:rsidRPr="005341AB">
        <w:rPr>
          <w:noProof/>
        </w:rPr>
        <w:drawing>
          <wp:inline distT="0" distB="0" distL="0" distR="0" wp14:anchorId="3E185765" wp14:editId="3AE5DC48">
            <wp:extent cx="3228977" cy="919109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240929" cy="92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36F45" w14:textId="3ADD7C01" w:rsidR="00BE6016" w:rsidRPr="005341AB" w:rsidRDefault="006D7F1B" w:rsidP="007416E4">
      <w:pPr>
        <w:pStyle w:val="3f4"/>
      </w:pPr>
      <w:bookmarkStart w:id="88" w:name="_Ref147133819"/>
      <w:r>
        <w:t>Рисунок </w:t>
      </w:r>
      <w:fldSimple w:instr=" SEQ Рисунок \* ARABIC ">
        <w:r w:rsidR="00545F4C">
          <w:rPr>
            <w:noProof/>
          </w:rPr>
          <w:t>27</w:t>
        </w:r>
      </w:fldSimple>
      <w:bookmarkEnd w:id="88"/>
    </w:p>
    <w:p w14:paraId="275D81A2" w14:textId="6BBE4F42" w:rsidR="00BE6016" w:rsidRPr="005341AB" w:rsidRDefault="00BE6016" w:rsidP="00BE6016">
      <w:pPr>
        <w:pStyle w:val="20"/>
        <w:rPr>
          <w:lang w:eastAsia="ru-RU"/>
        </w:r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28703378" wp14:editId="7373437B">
            <wp:extent cx="324000" cy="2160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«ОК или </w:t>
      </w:r>
      <w:r w:rsidRPr="005341AB">
        <w:rPr>
          <w:noProof/>
        </w:rPr>
        <w:drawing>
          <wp:inline distT="0" distB="0" distL="0" distR="0" wp14:anchorId="27F0AB10" wp14:editId="56DF5582">
            <wp:extent cx="133200" cy="126000"/>
            <wp:effectExtent l="0" t="0" r="635" b="762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«Закрыть» (</w:t>
      </w:r>
      <w:r w:rsidR="00B317C3">
        <w:fldChar w:fldCharType="begin"/>
      </w:r>
      <w:r w:rsidR="00B317C3">
        <w:instrText xml:space="preserve"> REF _Ref147133819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27</w:t>
      </w:r>
      <w:r w:rsidR="00B317C3">
        <w:fldChar w:fldCharType="end"/>
      </w:r>
      <w:r w:rsidRPr="005341AB">
        <w:t xml:space="preserve">) - происходит возврат в раздел ««Список новостей» Системы </w:t>
      </w:r>
      <w:r w:rsidR="00B317C3" w:rsidRPr="005341AB">
        <w:t>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="00B317C3" w:rsidRPr="005341AB">
        <w:t>)</w:t>
      </w:r>
      <w:r w:rsidRPr="005341AB">
        <w:t>.</w:t>
      </w:r>
    </w:p>
    <w:p w14:paraId="7BE38907" w14:textId="73D75E5A" w:rsidR="00087F67" w:rsidRPr="005341AB" w:rsidRDefault="008E15C8" w:rsidP="006C7B00">
      <w:pPr>
        <w:pStyle w:val="3a"/>
      </w:pPr>
      <w:bookmarkStart w:id="89" w:name="_Ref144116805"/>
      <w:bookmarkStart w:id="90" w:name="_Toc159250160"/>
      <w:r w:rsidRPr="005341AB">
        <w:t>Редактирование новости</w:t>
      </w:r>
      <w:bookmarkEnd w:id="89"/>
      <w:bookmarkEnd w:id="90"/>
    </w:p>
    <w:p w14:paraId="413BBB23" w14:textId="50657261" w:rsidR="00DC5016" w:rsidRPr="005341AB" w:rsidRDefault="00DC5016" w:rsidP="00DC5016">
      <w:pPr>
        <w:pStyle w:val="2c"/>
      </w:pPr>
      <w:r w:rsidRPr="005341AB">
        <w:t>Порядок редактирования новости:</w:t>
      </w:r>
    </w:p>
    <w:p w14:paraId="2B86F546" w14:textId="2120F1A6" w:rsidR="00DC5016" w:rsidRPr="005341AB" w:rsidRDefault="00DC5016" w:rsidP="00C0159A">
      <w:pPr>
        <w:pStyle w:val="20"/>
        <w:numPr>
          <w:ilvl w:val="0"/>
          <w:numId w:val="88"/>
        </w:numPr>
      </w:pPr>
      <w:r w:rsidRPr="005341AB">
        <w:t xml:space="preserve">Откройте раздел «Список новостей» </w:t>
      </w:r>
      <w:r w:rsidR="00E52A88" w:rsidRPr="005341AB">
        <w:t xml:space="preserve">Системы </w:t>
      </w:r>
      <w:r w:rsidR="00B317C3" w:rsidRPr="005341AB">
        <w:t>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="00B317C3" w:rsidRPr="005341AB">
        <w:t>)</w:t>
      </w:r>
      <w:r w:rsidRPr="005341AB">
        <w:t>.</w:t>
      </w:r>
    </w:p>
    <w:p w14:paraId="0142640C" w14:textId="4E3CE20D" w:rsidR="00DC5016" w:rsidRPr="005341AB" w:rsidRDefault="00DC5016" w:rsidP="00C23570">
      <w:pPr>
        <w:pStyle w:val="20"/>
        <w:numPr>
          <w:ilvl w:val="0"/>
          <w:numId w:val="72"/>
        </w:numPr>
      </w:pPr>
      <w:r w:rsidRPr="005341AB">
        <w:t>Выберите из списка новость, которую требуется отредактировать</w:t>
      </w:r>
      <w:r w:rsidR="00C23570" w:rsidRPr="005341AB">
        <w:t xml:space="preserve"> и н</w:t>
      </w:r>
      <w:r w:rsidRPr="005341AB">
        <w:t xml:space="preserve">ажмите кнопку </w:t>
      </w:r>
      <w:r w:rsidRPr="005341AB">
        <w:rPr>
          <w:noProof/>
        </w:rPr>
        <w:drawing>
          <wp:inline distT="0" distB="0" distL="0" distR="0" wp14:anchorId="6B04DFF9" wp14:editId="35113577">
            <wp:extent cx="181048" cy="171519"/>
            <wp:effectExtent l="0" t="0" r="9525" b="0"/>
            <wp:docPr id="595764794" name="Рисунок 595764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1048" cy="1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E43C51">
        <w:t>Карандаш</w:t>
      </w:r>
      <w:r w:rsidRPr="005341AB">
        <w:t xml:space="preserve">» </w:t>
      </w:r>
      <w:r w:rsidR="00B317C3" w:rsidRPr="005341AB">
        <w:t>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="00B317C3" w:rsidRPr="005341AB">
        <w:t>)</w:t>
      </w:r>
      <w:r w:rsidRPr="005341AB">
        <w:t xml:space="preserve"> – от</w:t>
      </w:r>
      <w:r w:rsidR="00C727D7" w:rsidRPr="005341AB">
        <w:t>к</w:t>
      </w:r>
      <w:r w:rsidRPr="005341AB">
        <w:t>рывается карточка новости на редактирование (</w:t>
      </w:r>
      <w:r w:rsidR="00B317C3">
        <w:fldChar w:fldCharType="begin"/>
      </w:r>
      <w:r w:rsidR="00B317C3">
        <w:instrText xml:space="preserve"> REF _Ref147133922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28</w:t>
      </w:r>
      <w:r w:rsidR="00B317C3">
        <w:fldChar w:fldCharType="end"/>
      </w:r>
      <w:r w:rsidRPr="005341AB">
        <w:t>).</w:t>
      </w:r>
    </w:p>
    <w:p w14:paraId="6AF7529C" w14:textId="77777777" w:rsidR="00B317C3" w:rsidRDefault="00C23570" w:rsidP="00B317C3">
      <w:pPr>
        <w:pStyle w:val="312"/>
      </w:pPr>
      <w:r w:rsidRPr="005341AB">
        <w:rPr>
          <w:noProof/>
        </w:rPr>
        <w:drawing>
          <wp:inline distT="0" distB="0" distL="0" distR="0" wp14:anchorId="266D37CD" wp14:editId="6CFA6B31">
            <wp:extent cx="5481955" cy="3277342"/>
            <wp:effectExtent l="0" t="0" r="444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484414" cy="3278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4078C" w14:textId="5967C510" w:rsidR="00DC5016" w:rsidRPr="005341AB" w:rsidRDefault="006D7F1B" w:rsidP="007416E4">
      <w:pPr>
        <w:pStyle w:val="3f4"/>
      </w:pPr>
      <w:bookmarkStart w:id="91" w:name="_Ref147133922"/>
      <w:r>
        <w:t>Рисунок </w:t>
      </w:r>
      <w:fldSimple w:instr=" SEQ Рисунок \* ARABIC ">
        <w:r w:rsidR="00545F4C">
          <w:rPr>
            <w:noProof/>
          </w:rPr>
          <w:t>28</w:t>
        </w:r>
      </w:fldSimple>
      <w:bookmarkEnd w:id="91"/>
    </w:p>
    <w:p w14:paraId="30F1559E" w14:textId="1F2762DC" w:rsidR="00DC5016" w:rsidRPr="005341AB" w:rsidRDefault="00DC5016" w:rsidP="00C94399">
      <w:pPr>
        <w:pStyle w:val="20"/>
        <w:numPr>
          <w:ilvl w:val="0"/>
          <w:numId w:val="72"/>
        </w:numPr>
      </w:pPr>
      <w:r w:rsidRPr="005341AB">
        <w:t xml:space="preserve">Отредактируйте карточку новости </w:t>
      </w:r>
      <w:r w:rsidR="00C727D7" w:rsidRPr="005341AB">
        <w:t xml:space="preserve">требуемым образом </w:t>
      </w:r>
      <w:r w:rsidRPr="005341AB">
        <w:t>– порядок редактирования полей карточки новости аналогичен порядку из заполнения при создании новости и был изложен в п. </w:t>
      </w:r>
      <w:r w:rsidR="00374CA8" w:rsidRPr="005341AB">
        <w:fldChar w:fldCharType="begin"/>
      </w:r>
      <w:r w:rsidR="00374CA8" w:rsidRPr="005341AB">
        <w:instrText xml:space="preserve"> REF _Ref144117488 \n \h </w:instrText>
      </w:r>
      <w:r w:rsidR="00374CA8" w:rsidRPr="005341AB">
        <w:fldChar w:fldCharType="separate"/>
      </w:r>
      <w:r w:rsidR="00545F4C">
        <w:t>3.6.1</w:t>
      </w:r>
      <w:r w:rsidR="00374CA8" w:rsidRPr="005341AB">
        <w:fldChar w:fldCharType="end"/>
      </w:r>
      <w:r w:rsidRPr="005341AB">
        <w:t>.</w:t>
      </w:r>
    </w:p>
    <w:p w14:paraId="3176C5AB" w14:textId="6836D90F" w:rsidR="00C23570" w:rsidRPr="005341AB" w:rsidRDefault="00DC5016" w:rsidP="00374CA8">
      <w:pPr>
        <w:pStyle w:val="20"/>
        <w:numPr>
          <w:ilvl w:val="0"/>
          <w:numId w:val="72"/>
        </w:numPr>
      </w:pPr>
      <w:r w:rsidRPr="005341AB">
        <w:lastRenderedPageBreak/>
        <w:t xml:space="preserve">Нажмите кнопку </w:t>
      </w:r>
      <w:r w:rsidR="00507402" w:rsidRPr="005341AB">
        <w:rPr>
          <w:noProof/>
        </w:rPr>
        <w:drawing>
          <wp:inline distT="0" distB="0" distL="0" distR="0" wp14:anchorId="136FB58F" wp14:editId="3F94F947">
            <wp:extent cx="1422000" cy="216000"/>
            <wp:effectExtent l="0" t="0" r="6985" b="0"/>
            <wp:docPr id="595764798" name="Рисунок 595764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22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 (</w:t>
      </w:r>
      <w:r w:rsidR="00B317C3">
        <w:fldChar w:fldCharType="begin"/>
      </w:r>
      <w:r w:rsidR="00B317C3">
        <w:instrText xml:space="preserve"> REF _Ref147133922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28</w:t>
      </w:r>
      <w:r w:rsidR="00B317C3">
        <w:fldChar w:fldCharType="end"/>
      </w:r>
      <w:r w:rsidRPr="005341AB">
        <w:t>)</w:t>
      </w:r>
      <w:r w:rsidR="00374CA8" w:rsidRPr="005341AB">
        <w:t xml:space="preserve"> </w:t>
      </w:r>
      <w:r w:rsidR="008A7584" w:rsidRPr="005341AB">
        <w:t xml:space="preserve">– </w:t>
      </w:r>
      <w:r w:rsidR="00C23570" w:rsidRPr="005341AB">
        <w:t xml:space="preserve">далее идет обратный отсчет </w:t>
      </w:r>
      <w:proofErr w:type="gramStart"/>
      <w:r w:rsidR="00C23570" w:rsidRPr="005341AB">
        <w:t>до завершении</w:t>
      </w:r>
      <w:proofErr w:type="gramEnd"/>
      <w:r w:rsidR="00C23570" w:rsidRPr="005341AB">
        <w:t xml:space="preserve"> сохранения изменений (30 секунд с момента нажатия кнопки </w:t>
      </w:r>
      <w:r w:rsidR="00C23570" w:rsidRPr="005341AB">
        <w:rPr>
          <w:noProof/>
        </w:rPr>
        <w:drawing>
          <wp:inline distT="0" distB="0" distL="0" distR="0" wp14:anchorId="4D95B362" wp14:editId="030F8415">
            <wp:extent cx="1422000" cy="216000"/>
            <wp:effectExtent l="0" t="0" r="698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422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3570" w:rsidRPr="005341AB">
        <w:t xml:space="preserve"> «Сохранить»). </w:t>
      </w:r>
    </w:p>
    <w:p w14:paraId="3489FF7F" w14:textId="7F9A18CD" w:rsidR="00C23570" w:rsidRPr="005341AB" w:rsidRDefault="00C23570" w:rsidP="00C23570">
      <w:pPr>
        <w:pStyle w:val="2c"/>
      </w:pPr>
      <w:r w:rsidRPr="005341AB">
        <w:t>В этот период (</w:t>
      </w:r>
      <w:proofErr w:type="gramStart"/>
      <w:r w:rsidRPr="005341AB">
        <w:t>до истечении</w:t>
      </w:r>
      <w:proofErr w:type="gramEnd"/>
      <w:r w:rsidRPr="005341AB">
        <w:t xml:space="preserve"> 30 секунд) можно (</w:t>
      </w:r>
      <w:r w:rsidR="00B317C3">
        <w:fldChar w:fldCharType="begin"/>
      </w:r>
      <w:r w:rsidR="00B317C3">
        <w:instrText xml:space="preserve"> REF _Ref147133931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29</w:t>
      </w:r>
      <w:r w:rsidR="00B317C3">
        <w:fldChar w:fldCharType="end"/>
      </w:r>
      <w:r w:rsidRPr="005341AB">
        <w:t>):</w:t>
      </w:r>
    </w:p>
    <w:p w14:paraId="2D1B84D4" w14:textId="46949403" w:rsidR="00C23570" w:rsidRPr="005341AB" w:rsidRDefault="00C23570" w:rsidP="00C0159A">
      <w:pPr>
        <w:pStyle w:val="321231"/>
        <w:numPr>
          <w:ilvl w:val="0"/>
          <w:numId w:val="100"/>
        </w:numPr>
      </w:pPr>
      <w:r w:rsidRPr="005341AB">
        <w:t xml:space="preserve">Сохранить внесенные </w:t>
      </w:r>
      <w:proofErr w:type="gramStart"/>
      <w:r w:rsidRPr="005341AB">
        <w:t>изменения</w:t>
      </w:r>
      <w:proofErr w:type="gramEnd"/>
      <w:r w:rsidRPr="005341AB">
        <w:t xml:space="preserve"> не дожидаясь конца отсчета, нажав кнопку </w:t>
      </w:r>
      <w:r w:rsidRPr="005341AB">
        <w:rPr>
          <w:noProof/>
        </w:rPr>
        <w:drawing>
          <wp:inline distT="0" distB="0" distL="0" distR="0" wp14:anchorId="054AC611" wp14:editId="209D22A4">
            <wp:extent cx="500400" cy="2160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«Сохранить».</w:t>
      </w:r>
    </w:p>
    <w:p w14:paraId="13C37CC1" w14:textId="2EEAA458" w:rsidR="00C23570" w:rsidRPr="005341AB" w:rsidRDefault="00C23570" w:rsidP="00C0159A">
      <w:pPr>
        <w:pStyle w:val="321231"/>
        <w:numPr>
          <w:ilvl w:val="0"/>
          <w:numId w:val="95"/>
        </w:numPr>
      </w:pPr>
      <w:r w:rsidRPr="005341AB">
        <w:t xml:space="preserve">Оставить новость без изменений, нажав кнопку </w:t>
      </w:r>
      <w:r w:rsidRPr="005341AB">
        <w:rPr>
          <w:noProof/>
        </w:rPr>
        <w:drawing>
          <wp:inline distT="0" distB="0" distL="0" distR="0" wp14:anchorId="4746BB58" wp14:editId="7F8DFE63">
            <wp:extent cx="954000" cy="2160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954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«Отменить публикацию».</w:t>
      </w:r>
    </w:p>
    <w:p w14:paraId="19C71D78" w14:textId="77777777" w:rsidR="00B317C3" w:rsidRDefault="00C23570" w:rsidP="00B317C3">
      <w:pPr>
        <w:pStyle w:val="312"/>
      </w:pPr>
      <w:r w:rsidRPr="005341AB">
        <w:rPr>
          <w:noProof/>
        </w:rPr>
        <w:drawing>
          <wp:inline distT="0" distB="0" distL="0" distR="0" wp14:anchorId="52EB41FE" wp14:editId="791ECE8A">
            <wp:extent cx="6120130" cy="284289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C64C2" w14:textId="0D7F8EAE" w:rsidR="00C23570" w:rsidRPr="005341AB" w:rsidRDefault="006D7F1B" w:rsidP="007416E4">
      <w:pPr>
        <w:pStyle w:val="3f4"/>
      </w:pPr>
      <w:bookmarkStart w:id="92" w:name="_Ref147133931"/>
      <w:r>
        <w:t>Рисунок </w:t>
      </w:r>
      <w:fldSimple w:instr=" SEQ Рисунок \* ARABIC ">
        <w:r w:rsidR="00545F4C">
          <w:rPr>
            <w:noProof/>
          </w:rPr>
          <w:t>29</w:t>
        </w:r>
      </w:fldSimple>
      <w:bookmarkEnd w:id="92"/>
    </w:p>
    <w:p w14:paraId="2E52234D" w14:textId="2BB77856" w:rsidR="00C23570" w:rsidRPr="005341AB" w:rsidRDefault="00C23570" w:rsidP="00C23570">
      <w:pPr>
        <w:pStyle w:val="1d"/>
      </w:pPr>
      <w:r w:rsidRPr="005341AB">
        <w:t>Успешное редактирование новости подтверждается информационным сообщением (</w:t>
      </w:r>
      <w:r w:rsidR="00B317C3">
        <w:fldChar w:fldCharType="begin"/>
      </w:r>
      <w:r w:rsidR="00B317C3">
        <w:instrText xml:space="preserve"> REF _Ref147133948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30</w:t>
      </w:r>
      <w:r w:rsidR="00B317C3">
        <w:fldChar w:fldCharType="end"/>
      </w:r>
      <w:r w:rsidRPr="005341AB">
        <w:t>).</w:t>
      </w:r>
    </w:p>
    <w:p w14:paraId="0258BD34" w14:textId="77777777" w:rsidR="00B317C3" w:rsidRDefault="008A7584" w:rsidP="00B317C3">
      <w:pPr>
        <w:pStyle w:val="312"/>
      </w:pPr>
      <w:r w:rsidRPr="005341AB">
        <w:rPr>
          <w:noProof/>
        </w:rPr>
        <w:drawing>
          <wp:inline distT="0" distB="0" distL="0" distR="0" wp14:anchorId="14575B87" wp14:editId="4E3AC42C">
            <wp:extent cx="3225891" cy="940474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237849" cy="9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E2A9F" w14:textId="247A7C01" w:rsidR="008A7584" w:rsidRPr="005341AB" w:rsidRDefault="006D7F1B" w:rsidP="007416E4">
      <w:pPr>
        <w:pStyle w:val="3f4"/>
      </w:pPr>
      <w:bookmarkStart w:id="93" w:name="_Ref147133948"/>
      <w:r>
        <w:t>Рисунок </w:t>
      </w:r>
      <w:fldSimple w:instr=" SEQ Рисунок \* ARABIC ">
        <w:r w:rsidR="00545F4C">
          <w:rPr>
            <w:noProof/>
          </w:rPr>
          <w:t>30</w:t>
        </w:r>
      </w:fldSimple>
      <w:bookmarkEnd w:id="93"/>
    </w:p>
    <w:p w14:paraId="393218CC" w14:textId="124B7A9D" w:rsidR="00507402" w:rsidRPr="005341AB" w:rsidRDefault="008A7584" w:rsidP="00C94399">
      <w:pPr>
        <w:pStyle w:val="20"/>
        <w:numPr>
          <w:ilvl w:val="0"/>
          <w:numId w:val="72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69B25E42" wp14:editId="1FA470C4">
            <wp:extent cx="324000" cy="2160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«ОК или </w:t>
      </w:r>
      <w:r w:rsidRPr="005341AB">
        <w:rPr>
          <w:noProof/>
        </w:rPr>
        <w:drawing>
          <wp:inline distT="0" distB="0" distL="0" distR="0" wp14:anchorId="3858B5B3" wp14:editId="217AF9ED">
            <wp:extent cx="133200" cy="126000"/>
            <wp:effectExtent l="0" t="0" r="635" b="762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«Закрыть»</w:t>
      </w:r>
      <w:r w:rsidR="00156B14" w:rsidRPr="005341AB">
        <w:t xml:space="preserve"> (</w:t>
      </w:r>
      <w:r w:rsidR="00B317C3">
        <w:fldChar w:fldCharType="begin"/>
      </w:r>
      <w:r w:rsidR="00B317C3">
        <w:instrText xml:space="preserve"> REF _Ref147133948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30</w:t>
      </w:r>
      <w:r w:rsidR="00B317C3">
        <w:fldChar w:fldCharType="end"/>
      </w:r>
      <w:r w:rsidR="00156B14" w:rsidRPr="005341AB">
        <w:t>)</w:t>
      </w:r>
      <w:r w:rsidRPr="005341AB">
        <w:t xml:space="preserve"> - происходит возврат в раздел «Список новостей» Системы </w:t>
      </w:r>
      <w:r w:rsidR="00B317C3" w:rsidRPr="005341AB">
        <w:t>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="00B317C3" w:rsidRPr="005341AB">
        <w:t>)</w:t>
      </w:r>
      <w:r w:rsidR="00B317C3">
        <w:t>.</w:t>
      </w:r>
    </w:p>
    <w:p w14:paraId="69216B7C" w14:textId="20180ABB" w:rsidR="00156B14" w:rsidRPr="005341AB" w:rsidRDefault="00156B14" w:rsidP="006C7B00">
      <w:pPr>
        <w:pStyle w:val="3a"/>
      </w:pPr>
      <w:bookmarkStart w:id="94" w:name="_Ref144213714"/>
      <w:bookmarkStart w:id="95" w:name="_Toc159250161"/>
      <w:r w:rsidRPr="005341AB">
        <w:t>Снять новость с публикации</w:t>
      </w:r>
      <w:bookmarkEnd w:id="94"/>
      <w:bookmarkEnd w:id="95"/>
    </w:p>
    <w:p w14:paraId="556072A3" w14:textId="50353EB4" w:rsidR="00156B14" w:rsidRPr="005341AB" w:rsidRDefault="00156B14" w:rsidP="00156B14">
      <w:pPr>
        <w:pStyle w:val="1d"/>
      </w:pPr>
      <w:r w:rsidRPr="005341AB">
        <w:t>Снять новость с публикации можно только в статусе «В ленте».</w:t>
      </w:r>
    </w:p>
    <w:p w14:paraId="3A2976DE" w14:textId="0C78DE94" w:rsidR="00156B14" w:rsidRPr="005341AB" w:rsidRDefault="00156B14" w:rsidP="00156B14">
      <w:pPr>
        <w:pStyle w:val="2c"/>
      </w:pPr>
      <w:r w:rsidRPr="005341AB">
        <w:lastRenderedPageBreak/>
        <w:t>Порядок снятия новости с публикации:</w:t>
      </w:r>
    </w:p>
    <w:p w14:paraId="63C1E868" w14:textId="490BDFB6" w:rsidR="00156B14" w:rsidRPr="005341AB" w:rsidRDefault="00156B14" w:rsidP="00C0159A">
      <w:pPr>
        <w:pStyle w:val="20"/>
        <w:numPr>
          <w:ilvl w:val="0"/>
          <w:numId w:val="101"/>
        </w:numPr>
      </w:pPr>
      <w:r w:rsidRPr="005341AB">
        <w:t xml:space="preserve">Откройте раздел «Список новостей» Системы </w:t>
      </w:r>
      <w:r w:rsidR="00B317C3" w:rsidRPr="005341AB">
        <w:t>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="00B317C3" w:rsidRPr="005341AB">
        <w:t>)</w:t>
      </w:r>
      <w:r w:rsidRPr="005341AB">
        <w:t>.</w:t>
      </w:r>
    </w:p>
    <w:p w14:paraId="20FDBBBE" w14:textId="5DA76242" w:rsidR="00156B14" w:rsidRPr="005341AB" w:rsidRDefault="00156B14" w:rsidP="00156B14">
      <w:pPr>
        <w:pStyle w:val="20"/>
        <w:numPr>
          <w:ilvl w:val="0"/>
          <w:numId w:val="72"/>
        </w:numPr>
      </w:pPr>
      <w:r w:rsidRPr="005341AB">
        <w:t xml:space="preserve">Выберите из списка новость, которую требуется отредактировать и нажмите кнопку </w:t>
      </w:r>
      <w:r w:rsidRPr="005341AB">
        <w:rPr>
          <w:noProof/>
        </w:rPr>
        <w:drawing>
          <wp:inline distT="0" distB="0" distL="0" distR="0" wp14:anchorId="3C4675CD" wp14:editId="7622170E">
            <wp:extent cx="181048" cy="171519"/>
            <wp:effectExtent l="0" t="0" r="952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1048" cy="1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E43C51">
        <w:t>Карандаш</w:t>
      </w:r>
      <w:r w:rsidRPr="005341AB">
        <w:t xml:space="preserve">» </w:t>
      </w:r>
      <w:r w:rsidR="00B317C3" w:rsidRPr="005341AB">
        <w:t>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="00B317C3" w:rsidRPr="005341AB">
        <w:t>)</w:t>
      </w:r>
      <w:r w:rsidRPr="005341AB">
        <w:t xml:space="preserve"> – от</w:t>
      </w:r>
      <w:r w:rsidR="00305889" w:rsidRPr="005341AB">
        <w:t>к</w:t>
      </w:r>
      <w:r w:rsidRPr="005341AB">
        <w:t>рывается карточка новости на редактирование (</w:t>
      </w:r>
      <w:r w:rsidR="006D7F1B">
        <w:t>Рисунок </w:t>
      </w:r>
      <w:r w:rsidR="002718F1">
        <w:t>2</w:t>
      </w:r>
      <w:r w:rsidR="0008589A">
        <w:t>9</w:t>
      </w:r>
      <w:r w:rsidRPr="005341AB">
        <w:t>).</w:t>
      </w:r>
    </w:p>
    <w:p w14:paraId="340844DC" w14:textId="03BBCADE" w:rsidR="00156B14" w:rsidRPr="005341AB" w:rsidRDefault="00156B14" w:rsidP="00156B14">
      <w:pPr>
        <w:pStyle w:val="20"/>
        <w:numPr>
          <w:ilvl w:val="0"/>
          <w:numId w:val="72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3B6ECE13" wp14:editId="6F6FC668">
            <wp:extent cx="1324800" cy="216000"/>
            <wp:effectExtent l="0" t="0" r="889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«Снять с публикации» </w:t>
      </w:r>
      <w:r w:rsidR="00B317C3" w:rsidRPr="005341AB">
        <w:t>(</w:t>
      </w:r>
      <w:r w:rsidR="00B317C3">
        <w:fldChar w:fldCharType="begin"/>
      </w:r>
      <w:r w:rsidR="00B317C3">
        <w:instrText xml:space="preserve"> REF _Ref147133922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28</w:t>
      </w:r>
      <w:r w:rsidR="00B317C3">
        <w:fldChar w:fldCharType="end"/>
      </w:r>
      <w:r w:rsidR="00B317C3" w:rsidRPr="005341AB">
        <w:t>)</w:t>
      </w:r>
      <w:r w:rsidRPr="005341AB">
        <w:t>.</w:t>
      </w:r>
    </w:p>
    <w:p w14:paraId="6736C70B" w14:textId="74C430F8" w:rsidR="004E3016" w:rsidRPr="005341AB" w:rsidRDefault="004E3016" w:rsidP="004E3016">
      <w:pPr>
        <w:pStyle w:val="1d"/>
      </w:pPr>
      <w:r w:rsidRPr="005341AB">
        <w:t xml:space="preserve">Успешное редактирование новости подтверждается информационным сообщением </w:t>
      </w:r>
      <w:r w:rsidR="00B317C3">
        <w:t>(</w:t>
      </w:r>
      <w:r w:rsidR="00B317C3">
        <w:fldChar w:fldCharType="begin"/>
      </w:r>
      <w:r w:rsidR="00B317C3">
        <w:instrText xml:space="preserve"> REF _Ref147134089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31</w:t>
      </w:r>
      <w:r w:rsidR="00B317C3">
        <w:fldChar w:fldCharType="end"/>
      </w:r>
      <w:r w:rsidR="00B317C3">
        <w:t>)</w:t>
      </w:r>
      <w:r w:rsidRPr="005341AB">
        <w:t>.</w:t>
      </w:r>
    </w:p>
    <w:p w14:paraId="13928282" w14:textId="77777777" w:rsidR="00B317C3" w:rsidRDefault="004E3016" w:rsidP="00B317C3">
      <w:pPr>
        <w:pStyle w:val="312"/>
      </w:pPr>
      <w:r w:rsidRPr="005341AB">
        <w:rPr>
          <w:noProof/>
        </w:rPr>
        <w:drawing>
          <wp:inline distT="0" distB="0" distL="0" distR="0" wp14:anchorId="704336B0" wp14:editId="39FCE7B9">
            <wp:extent cx="3267642" cy="920394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309278" cy="93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E947A" w14:textId="202A058C" w:rsidR="004E3016" w:rsidRPr="005341AB" w:rsidRDefault="006D7F1B" w:rsidP="007416E4">
      <w:pPr>
        <w:pStyle w:val="3f4"/>
      </w:pPr>
      <w:bookmarkStart w:id="96" w:name="_Ref147134089"/>
      <w:r>
        <w:t>Рисунок </w:t>
      </w:r>
      <w:fldSimple w:instr=" SEQ Рисунок \* ARABIC ">
        <w:r w:rsidR="00545F4C">
          <w:rPr>
            <w:noProof/>
          </w:rPr>
          <w:t>31</w:t>
        </w:r>
      </w:fldSimple>
      <w:bookmarkEnd w:id="96"/>
    </w:p>
    <w:p w14:paraId="6E5C4FDE" w14:textId="18FD8F9D" w:rsidR="00156B14" w:rsidRPr="005341AB" w:rsidRDefault="00156B14" w:rsidP="00156B14">
      <w:pPr>
        <w:pStyle w:val="20"/>
        <w:numPr>
          <w:ilvl w:val="0"/>
          <w:numId w:val="72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3C6C4258" wp14:editId="2039EC82">
            <wp:extent cx="324000" cy="2160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«ОК или </w:t>
      </w:r>
      <w:r w:rsidRPr="005341AB">
        <w:rPr>
          <w:noProof/>
        </w:rPr>
        <w:drawing>
          <wp:inline distT="0" distB="0" distL="0" distR="0" wp14:anchorId="6932F617" wp14:editId="6317B967">
            <wp:extent cx="133200" cy="126000"/>
            <wp:effectExtent l="0" t="0" r="635" b="762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«Закрыть» (</w:t>
      </w:r>
      <w:r w:rsidR="00B317C3">
        <w:fldChar w:fldCharType="begin"/>
      </w:r>
      <w:r w:rsidR="00B317C3">
        <w:instrText xml:space="preserve"> REF _Ref147134089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31</w:t>
      </w:r>
      <w:r w:rsidR="00B317C3">
        <w:fldChar w:fldCharType="end"/>
      </w:r>
      <w:r w:rsidRPr="005341AB">
        <w:t xml:space="preserve">) - происходит возврат в раздел «Список новостей» Системы </w:t>
      </w:r>
      <w:r w:rsidR="00B317C3" w:rsidRPr="005341AB">
        <w:t>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="00B317C3" w:rsidRPr="005341AB">
        <w:t>)</w:t>
      </w:r>
      <w:r w:rsidRPr="005341AB">
        <w:t>.</w:t>
      </w:r>
    </w:p>
    <w:p w14:paraId="202D8F9D" w14:textId="7F695283" w:rsidR="001B7AB2" w:rsidRPr="005341AB" w:rsidRDefault="001B7AB2" w:rsidP="006C7B00">
      <w:pPr>
        <w:pStyle w:val="3a"/>
      </w:pPr>
      <w:bookmarkStart w:id="97" w:name="_Ref144132362"/>
      <w:bookmarkStart w:id="98" w:name="_Toc159250162"/>
      <w:r w:rsidRPr="005341AB">
        <w:t>Удаление новости</w:t>
      </w:r>
      <w:bookmarkEnd w:id="97"/>
      <w:bookmarkEnd w:id="98"/>
    </w:p>
    <w:p w14:paraId="1A9927F4" w14:textId="128AD7F4" w:rsidR="004B0209" w:rsidRPr="005341AB" w:rsidRDefault="004B0209" w:rsidP="004B0209">
      <w:pPr>
        <w:pStyle w:val="1d"/>
      </w:pPr>
      <w:r w:rsidRPr="005341AB">
        <w:t>Удалить новость можно только в статусе «Ожидает».</w:t>
      </w:r>
    </w:p>
    <w:p w14:paraId="7A3C2535" w14:textId="4559A198" w:rsidR="001B7AB2" w:rsidRPr="005341AB" w:rsidRDefault="001B7AB2" w:rsidP="001B7AB2">
      <w:pPr>
        <w:pStyle w:val="2c"/>
      </w:pPr>
      <w:r w:rsidRPr="005341AB">
        <w:t>Порядок редактирования новости:</w:t>
      </w:r>
    </w:p>
    <w:p w14:paraId="706C4C46" w14:textId="790FA481" w:rsidR="001B7AB2" w:rsidRPr="005341AB" w:rsidRDefault="001B7AB2" w:rsidP="00C0159A">
      <w:pPr>
        <w:pStyle w:val="20"/>
        <w:numPr>
          <w:ilvl w:val="0"/>
          <w:numId w:val="116"/>
        </w:numPr>
      </w:pPr>
      <w:r w:rsidRPr="005341AB">
        <w:t xml:space="preserve">Откройте раздел «Список новостей» Системы </w:t>
      </w:r>
      <w:r w:rsidR="00B317C3" w:rsidRPr="005341AB">
        <w:t>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="00B317C3" w:rsidRPr="005341AB">
        <w:t>)</w:t>
      </w:r>
      <w:r w:rsidRPr="005341AB">
        <w:t>.</w:t>
      </w:r>
    </w:p>
    <w:p w14:paraId="5C81AC0C" w14:textId="576C8B75" w:rsidR="001B7AB2" w:rsidRPr="005341AB" w:rsidRDefault="001B7AB2" w:rsidP="00E07FB8">
      <w:pPr>
        <w:pStyle w:val="20"/>
        <w:numPr>
          <w:ilvl w:val="0"/>
          <w:numId w:val="72"/>
        </w:numPr>
      </w:pPr>
      <w:r w:rsidRPr="005341AB">
        <w:t>Выберите из списка новость, которую требуется удалить</w:t>
      </w:r>
      <w:r w:rsidR="00E07FB8" w:rsidRPr="005341AB">
        <w:t xml:space="preserve"> и н</w:t>
      </w:r>
      <w:r w:rsidRPr="005341AB">
        <w:t xml:space="preserve">ажмите кнопку </w:t>
      </w:r>
      <w:r w:rsidRPr="005341AB">
        <w:rPr>
          <w:noProof/>
        </w:rPr>
        <w:drawing>
          <wp:inline distT="0" distB="0" distL="0" distR="0" wp14:anchorId="43F3638C" wp14:editId="6B3ED895">
            <wp:extent cx="142933" cy="152462"/>
            <wp:effectExtent l="0" t="0" r="9525" b="0"/>
            <wp:docPr id="595764761" name="Рисунок 595764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2933" cy="1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«Удалить» (</w:t>
      </w:r>
      <w:r w:rsidR="00B317C3">
        <w:fldChar w:fldCharType="begin"/>
      </w:r>
      <w:r w:rsidR="00B317C3">
        <w:instrText xml:space="preserve"> REF _Ref147134199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32</w:t>
      </w:r>
      <w:r w:rsidR="00B317C3">
        <w:fldChar w:fldCharType="end"/>
      </w:r>
      <w:r w:rsidRPr="005341AB">
        <w:t>).</w:t>
      </w:r>
    </w:p>
    <w:p w14:paraId="0C52FB15" w14:textId="77777777" w:rsidR="00B317C3" w:rsidRDefault="001B7AB2" w:rsidP="00B317C3">
      <w:pPr>
        <w:pStyle w:val="312"/>
      </w:pPr>
      <w:r w:rsidRPr="005341AB">
        <w:rPr>
          <w:noProof/>
        </w:rPr>
        <w:drawing>
          <wp:inline distT="0" distB="0" distL="0" distR="0" wp14:anchorId="0CE27FA2" wp14:editId="684729B0">
            <wp:extent cx="6120130" cy="400050"/>
            <wp:effectExtent l="0" t="0" r="0" b="0"/>
            <wp:docPr id="595764743" name="Рисунок 595764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C7D05" w14:textId="46AA810C" w:rsidR="001B7AB2" w:rsidRPr="005341AB" w:rsidRDefault="006D7F1B" w:rsidP="00B317C3">
      <w:pPr>
        <w:pStyle w:val="3f4"/>
      </w:pPr>
      <w:bookmarkStart w:id="99" w:name="_Ref147134199"/>
      <w:r>
        <w:t>Рисунок </w:t>
      </w:r>
      <w:fldSimple w:instr=" SEQ Рисунок \* ARABIC ">
        <w:r w:rsidR="00545F4C">
          <w:rPr>
            <w:noProof/>
          </w:rPr>
          <w:t>32</w:t>
        </w:r>
      </w:fldSimple>
      <w:bookmarkEnd w:id="99"/>
    </w:p>
    <w:p w14:paraId="0576A314" w14:textId="6087A5D6" w:rsidR="00E07FB8" w:rsidRPr="005341AB" w:rsidRDefault="00E07FB8" w:rsidP="00E07FB8">
      <w:pPr>
        <w:pStyle w:val="1d"/>
      </w:pPr>
      <w:r w:rsidRPr="005341AB">
        <w:t>Успешное удаление новости подтверждается информационным сообщением (</w:t>
      </w:r>
      <w:r w:rsidR="00B317C3">
        <w:fldChar w:fldCharType="begin"/>
      </w:r>
      <w:r w:rsidR="00B317C3">
        <w:instrText xml:space="preserve"> REF _Ref147134200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33</w:t>
      </w:r>
      <w:r w:rsidR="00B317C3">
        <w:fldChar w:fldCharType="end"/>
      </w:r>
      <w:r w:rsidRPr="005341AB">
        <w:t>).</w:t>
      </w:r>
    </w:p>
    <w:p w14:paraId="123DA3D1" w14:textId="77777777" w:rsidR="00B317C3" w:rsidRDefault="003C0E84" w:rsidP="00B317C3">
      <w:pPr>
        <w:pStyle w:val="312"/>
      </w:pPr>
      <w:r w:rsidRPr="005341AB">
        <w:rPr>
          <w:noProof/>
        </w:rPr>
        <w:drawing>
          <wp:inline distT="0" distB="0" distL="0" distR="0" wp14:anchorId="4D48B2AB" wp14:editId="356E448D">
            <wp:extent cx="3275225" cy="1037889"/>
            <wp:effectExtent l="0" t="0" r="190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3316276" cy="105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800B9" w14:textId="5CE33C9B" w:rsidR="001B7AB2" w:rsidRPr="005341AB" w:rsidRDefault="006D7F1B" w:rsidP="00B317C3">
      <w:pPr>
        <w:pStyle w:val="3f4"/>
      </w:pPr>
      <w:bookmarkStart w:id="100" w:name="_Ref147134200"/>
      <w:r>
        <w:t>Рисунок </w:t>
      </w:r>
      <w:fldSimple w:instr=" SEQ Рисунок \* ARABIC ">
        <w:r w:rsidR="00545F4C">
          <w:rPr>
            <w:noProof/>
          </w:rPr>
          <w:t>33</w:t>
        </w:r>
      </w:fldSimple>
      <w:bookmarkEnd w:id="100"/>
    </w:p>
    <w:p w14:paraId="552B752E" w14:textId="06AA1360" w:rsidR="00E07FB8" w:rsidRDefault="00E07FB8" w:rsidP="00E07FB8">
      <w:pPr>
        <w:pStyle w:val="20"/>
        <w:numPr>
          <w:ilvl w:val="0"/>
          <w:numId w:val="72"/>
        </w:numPr>
      </w:pPr>
      <w:r w:rsidRPr="005341AB">
        <w:lastRenderedPageBreak/>
        <w:t xml:space="preserve">Нажмите кнопку </w:t>
      </w:r>
      <w:r w:rsidRPr="005341AB">
        <w:rPr>
          <w:noProof/>
        </w:rPr>
        <w:drawing>
          <wp:inline distT="0" distB="0" distL="0" distR="0" wp14:anchorId="7F3B3B20" wp14:editId="1E583D87">
            <wp:extent cx="324000" cy="216000"/>
            <wp:effectExtent l="0" t="0" r="0" b="0"/>
            <wp:docPr id="595764762" name="Рисунок 595764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24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«ОК или </w:t>
      </w:r>
      <w:r w:rsidRPr="005341AB">
        <w:rPr>
          <w:noProof/>
        </w:rPr>
        <w:drawing>
          <wp:inline distT="0" distB="0" distL="0" distR="0" wp14:anchorId="3A3D241B" wp14:editId="569F0543">
            <wp:extent cx="133200" cy="126000"/>
            <wp:effectExtent l="0" t="0" r="635" b="7620"/>
            <wp:docPr id="595764763" name="Рисунок 595764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«Закрыть» </w:t>
      </w:r>
      <w:r w:rsidR="00B317C3">
        <w:t>(</w:t>
      </w:r>
      <w:r w:rsidR="00B317C3">
        <w:fldChar w:fldCharType="begin"/>
      </w:r>
      <w:r w:rsidR="00B317C3">
        <w:instrText xml:space="preserve"> REF _Ref147134200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33</w:t>
      </w:r>
      <w:r w:rsidR="00B317C3">
        <w:fldChar w:fldCharType="end"/>
      </w:r>
      <w:r w:rsidR="00B317C3">
        <w:t xml:space="preserve">) </w:t>
      </w:r>
      <w:r w:rsidRPr="005341AB">
        <w:t xml:space="preserve">- происходит возврат в раздел «Список новостей» Системы </w:t>
      </w:r>
      <w:r w:rsidR="00B317C3" w:rsidRPr="005341AB">
        <w:t>(</w:t>
      </w:r>
      <w:r w:rsidR="00B317C3">
        <w:fldChar w:fldCharType="begin"/>
      </w:r>
      <w:r w:rsidR="00B317C3">
        <w:instrText xml:space="preserve"> REF _Ref147133482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23</w:t>
      </w:r>
      <w:r w:rsidR="00B317C3">
        <w:fldChar w:fldCharType="end"/>
      </w:r>
      <w:r w:rsidR="00B317C3" w:rsidRPr="005341AB">
        <w:t>)</w:t>
      </w:r>
      <w:r w:rsidRPr="005341AB">
        <w:t>.</w:t>
      </w:r>
    </w:p>
    <w:p w14:paraId="7B0AF32C" w14:textId="531E18D3" w:rsidR="0008589A" w:rsidRDefault="0008589A" w:rsidP="006C7B00">
      <w:pPr>
        <w:pStyle w:val="3a"/>
      </w:pPr>
      <w:bookmarkStart w:id="101" w:name="_Toc159250163"/>
      <w:r>
        <w:t>Управление правами раздела «Новости»</w:t>
      </w:r>
      <w:bookmarkEnd w:id="101"/>
    </w:p>
    <w:p w14:paraId="36F8271E" w14:textId="3C9FB4CA" w:rsidR="00D754C2" w:rsidRPr="005341AB" w:rsidRDefault="00D754C2" w:rsidP="008B567D">
      <w:pPr>
        <w:pStyle w:val="41"/>
      </w:pPr>
      <w:bookmarkStart w:id="102" w:name="_Toc159250164"/>
      <w:r w:rsidRPr="005341AB">
        <w:t>Добавление прав пользователю(ям)</w:t>
      </w:r>
      <w:r>
        <w:t xml:space="preserve"> на раздел «Новости»</w:t>
      </w:r>
      <w:bookmarkEnd w:id="102"/>
    </w:p>
    <w:p w14:paraId="69018D8D" w14:textId="77777777" w:rsidR="00D754C2" w:rsidRPr="005341AB" w:rsidRDefault="00D754C2" w:rsidP="00D754C2">
      <w:pPr>
        <w:pStyle w:val="2c"/>
      </w:pPr>
      <w:r w:rsidRPr="005341AB">
        <w:t>Порядок добавления прав пользователю(ям):</w:t>
      </w:r>
    </w:p>
    <w:p w14:paraId="7BA04A63" w14:textId="0D3C449B" w:rsidR="00D754C2" w:rsidRPr="005341AB" w:rsidRDefault="00D754C2" w:rsidP="00A666B9">
      <w:pPr>
        <w:pStyle w:val="20"/>
        <w:numPr>
          <w:ilvl w:val="0"/>
          <w:numId w:val="129"/>
        </w:numPr>
      </w:pPr>
      <w:r w:rsidRPr="005341AB">
        <w:t xml:space="preserve">В подразделе «Настройки» раздела </w:t>
      </w:r>
      <w:r w:rsidRPr="005341AB">
        <w:rPr>
          <w:noProof/>
        </w:rPr>
        <w:drawing>
          <wp:inline distT="0" distB="0" distL="0" distR="0" wp14:anchorId="1799E3BF" wp14:editId="05C2DC00">
            <wp:extent cx="182880" cy="182880"/>
            <wp:effectExtent l="0" t="0" r="7620" b="762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1AB">
        <w:t xml:space="preserve"> «</w:t>
      </w:r>
      <w:r>
        <w:t>Новости</w:t>
      </w:r>
      <w:r w:rsidRPr="005341AB">
        <w:t xml:space="preserve">» бокового меню нажмите кнопку </w:t>
      </w:r>
      <w:r w:rsidRPr="005341AB">
        <w:rPr>
          <w:noProof/>
        </w:rPr>
        <w:drawing>
          <wp:inline distT="0" distB="0" distL="0" distR="0" wp14:anchorId="1F7E95AA" wp14:editId="56404DEF">
            <wp:extent cx="1252800" cy="216000"/>
            <wp:effectExtent l="0" t="0" r="508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528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«Добавить право пользователю» - открывается вкладка «Добавление прав пользователю», состоящая из трех блоков (</w:t>
      </w:r>
      <w:r w:rsidR="00B317C3">
        <w:fldChar w:fldCharType="begin"/>
      </w:r>
      <w:r w:rsidR="00B317C3">
        <w:instrText xml:space="preserve"> REF _Ref147134255 \h </w:instrText>
      </w:r>
      <w:r w:rsidR="00B317C3">
        <w:fldChar w:fldCharType="separate"/>
      </w:r>
      <w:r w:rsidR="00545F4C">
        <w:t>Рисунок </w:t>
      </w:r>
      <w:r w:rsidR="00545F4C">
        <w:rPr>
          <w:noProof/>
        </w:rPr>
        <w:t>34</w:t>
      </w:r>
      <w:r w:rsidR="00B317C3">
        <w:fldChar w:fldCharType="end"/>
      </w:r>
      <w:r w:rsidRPr="005341AB">
        <w:t>):</w:t>
      </w:r>
    </w:p>
    <w:p w14:paraId="4F52B4F2" w14:textId="1136FB29" w:rsidR="00D754C2" w:rsidRPr="005341AB" w:rsidRDefault="00D754C2" w:rsidP="00D754C2">
      <w:pPr>
        <w:pStyle w:val="321231"/>
        <w:numPr>
          <w:ilvl w:val="0"/>
          <w:numId w:val="0"/>
        </w:numPr>
        <w:ind w:firstLine="709"/>
      </w:pPr>
      <w:r>
        <w:t>1.</w:t>
      </w:r>
      <w:r w:rsidRPr="005341AB">
        <w:t>«Владелец права» - фамилия и имя пользователя(ей). Поле заполняется путем выбора пользователя(ей) из предложенного списка. В списке отображаются активные пользователя из раздела «Пользователи» Системы (</w:t>
      </w:r>
      <w:r w:rsidRPr="005341AB">
        <w:fldChar w:fldCharType="begin"/>
      </w:r>
      <w:r w:rsidRPr="005341AB">
        <w:instrText xml:space="preserve"> REF _Ref144108892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11</w:t>
      </w:r>
      <w:r w:rsidRPr="005341AB">
        <w:fldChar w:fldCharType="end"/>
      </w:r>
      <w:r w:rsidRPr="005341AB">
        <w:t>). </w:t>
      </w:r>
    </w:p>
    <w:p w14:paraId="32F480DB" w14:textId="328BAD65" w:rsidR="00D754C2" w:rsidRPr="005341AB" w:rsidRDefault="00D754C2" w:rsidP="00C0159A">
      <w:pPr>
        <w:pStyle w:val="321231"/>
        <w:numPr>
          <w:ilvl w:val="0"/>
          <w:numId w:val="119"/>
        </w:numPr>
      </w:pPr>
      <w:r w:rsidRPr="005341AB">
        <w:t>«Вид права» - права доступа.</w:t>
      </w:r>
      <w:r>
        <w:t xml:space="preserve"> </w:t>
      </w:r>
      <w:r w:rsidRPr="005341AB">
        <w:t xml:space="preserve">Поле заполняется путем выбора </w:t>
      </w:r>
      <w:r>
        <w:t>права доступа</w:t>
      </w:r>
      <w:r w:rsidRPr="005341AB">
        <w:t xml:space="preserve"> из предложенного списка</w:t>
      </w:r>
      <w:r>
        <w:t xml:space="preserve">. Право на «Редактирование» - позволяет </w:t>
      </w:r>
    </w:p>
    <w:p w14:paraId="69001C56" w14:textId="1C5B463F" w:rsidR="00D754C2" w:rsidRPr="005341AB" w:rsidRDefault="00D754C2" w:rsidP="00C0159A">
      <w:pPr>
        <w:pStyle w:val="321231"/>
        <w:numPr>
          <w:ilvl w:val="0"/>
          <w:numId w:val="77"/>
        </w:numPr>
      </w:pPr>
      <w:r w:rsidRPr="005341AB">
        <w:t>«Объект права» - список групп (</w:t>
      </w:r>
      <w:r>
        <w:t>и их подгрупп</w:t>
      </w:r>
      <w:r w:rsidRPr="005341AB">
        <w:t xml:space="preserve">), на </w:t>
      </w:r>
      <w:r w:rsidR="0008589A">
        <w:t xml:space="preserve">новости для </w:t>
      </w:r>
      <w:r w:rsidRPr="005341AB">
        <w:t>которы</w:t>
      </w:r>
      <w:r w:rsidR="0008589A">
        <w:t>х</w:t>
      </w:r>
      <w:r w:rsidRPr="005341AB">
        <w:t xml:space="preserve"> будет действовать право пользователя(ей), указанного(</w:t>
      </w:r>
      <w:proofErr w:type="spellStart"/>
      <w:r w:rsidRPr="005341AB">
        <w:t>ых</w:t>
      </w:r>
      <w:proofErr w:type="spellEnd"/>
      <w:r w:rsidRPr="005341AB">
        <w:t>) в блоке «Владелец права». Список имеет иерархическую структуру (п. </w:t>
      </w:r>
      <w:r w:rsidRPr="005341AB">
        <w:fldChar w:fldCharType="begin"/>
      </w:r>
      <w:r w:rsidRPr="005341AB">
        <w:instrText xml:space="preserve"> REF _Ref144285827 \n \h </w:instrText>
      </w:r>
      <w:r w:rsidRPr="005341AB">
        <w:fldChar w:fldCharType="separate"/>
      </w:r>
      <w:r w:rsidR="00545F4C">
        <w:t>3.1</w:t>
      </w:r>
      <w:r w:rsidRPr="005341AB">
        <w:fldChar w:fldCharType="end"/>
      </w:r>
      <w:r w:rsidRPr="005341AB">
        <w:t>).</w:t>
      </w:r>
    </w:p>
    <w:p w14:paraId="5EB179AE" w14:textId="77777777" w:rsidR="00B317C3" w:rsidRDefault="0008589A" w:rsidP="00B317C3">
      <w:pPr>
        <w:pStyle w:val="312"/>
      </w:pPr>
      <w:r>
        <w:rPr>
          <w:noProof/>
        </w:rPr>
        <w:drawing>
          <wp:inline distT="0" distB="0" distL="0" distR="0" wp14:anchorId="29E08941" wp14:editId="4572088E">
            <wp:extent cx="6120130" cy="4078605"/>
            <wp:effectExtent l="0" t="0" r="0" b="0"/>
            <wp:docPr id="5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BF3B9" w14:textId="228909CA" w:rsidR="00D754C2" w:rsidRPr="005341AB" w:rsidRDefault="006D7F1B" w:rsidP="00B317C3">
      <w:pPr>
        <w:pStyle w:val="3f4"/>
      </w:pPr>
      <w:bookmarkStart w:id="103" w:name="_Ref147134255"/>
      <w:r>
        <w:t>Рисунок </w:t>
      </w:r>
      <w:fldSimple w:instr=" SEQ Рисунок \* ARABIC ">
        <w:r w:rsidR="00545F4C">
          <w:rPr>
            <w:noProof/>
          </w:rPr>
          <w:t>34</w:t>
        </w:r>
      </w:fldSimple>
      <w:bookmarkEnd w:id="103"/>
    </w:p>
    <w:p w14:paraId="7B3CCBD5" w14:textId="2A3A302B" w:rsidR="00D754C2" w:rsidRPr="00A81727" w:rsidRDefault="00D754C2" w:rsidP="00A81727">
      <w:pPr>
        <w:pStyle w:val="20"/>
      </w:pPr>
      <w:r w:rsidRPr="00A81727">
        <w:lastRenderedPageBreak/>
        <w:t>Последовательно выберите владельцев права, вид и объект(ы) права из предложенного списка (</w:t>
      </w:r>
      <w:r w:rsidR="00A81727">
        <w:fldChar w:fldCharType="begin"/>
      </w:r>
      <w:r w:rsidR="00A81727">
        <w:instrText xml:space="preserve"> REF _Ref147134255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34</w:t>
      </w:r>
      <w:r w:rsidR="00A81727">
        <w:fldChar w:fldCharType="end"/>
      </w:r>
      <w:r w:rsidRPr="00A81727">
        <w:t>).</w:t>
      </w:r>
    </w:p>
    <w:p w14:paraId="6664ADCD" w14:textId="58836360" w:rsidR="00D754C2" w:rsidRPr="005341AB" w:rsidRDefault="00D754C2" w:rsidP="00A81727">
      <w:pPr>
        <w:pStyle w:val="20"/>
      </w:pPr>
      <w:r w:rsidRPr="00A81727">
        <w:t>Нажмите</w:t>
      </w:r>
      <w:r w:rsidRPr="005341AB">
        <w:t xml:space="preserve"> кнопку </w:t>
      </w:r>
      <w:r w:rsidRPr="005341AB">
        <w:rPr>
          <w:noProof/>
        </w:rPr>
        <w:drawing>
          <wp:inline distT="0" distB="0" distL="0" distR="0" wp14:anchorId="7BFAA5FC" wp14:editId="59BE9E6B">
            <wp:extent cx="500400" cy="21600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</w:t>
      </w:r>
      <w:r w:rsidR="00A81727">
        <w:t xml:space="preserve"> </w:t>
      </w:r>
      <w:r w:rsidR="00A81727" w:rsidRPr="00A81727">
        <w:t>(</w:t>
      </w:r>
      <w:r w:rsidR="00A81727">
        <w:fldChar w:fldCharType="begin"/>
      </w:r>
      <w:r w:rsidR="00A81727">
        <w:instrText xml:space="preserve"> REF _Ref147134255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34</w:t>
      </w:r>
      <w:r w:rsidR="00A81727">
        <w:fldChar w:fldCharType="end"/>
      </w:r>
      <w:r w:rsidR="00A81727" w:rsidRPr="00A81727">
        <w:t>)</w:t>
      </w:r>
      <w:r w:rsidRPr="005341AB">
        <w:t>.</w:t>
      </w:r>
    </w:p>
    <w:p w14:paraId="3F6C8264" w14:textId="3691A7C0" w:rsidR="00D754C2" w:rsidRPr="005341AB" w:rsidRDefault="00D754C2" w:rsidP="00D754C2">
      <w:pPr>
        <w:pStyle w:val="1d"/>
      </w:pPr>
      <w:r w:rsidRPr="005341AB">
        <w:t xml:space="preserve">Для возврата в подраздел «Настройки» нажмите кнопку </w:t>
      </w:r>
      <w:r w:rsidRPr="005341AB">
        <w:rPr>
          <w:noProof/>
        </w:rPr>
        <w:drawing>
          <wp:inline distT="0" distB="0" distL="0" distR="0" wp14:anchorId="00D0620A" wp14:editId="554DD413">
            <wp:extent cx="680400" cy="216000"/>
            <wp:effectExtent l="0" t="0" r="571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«Назад к списку»</w:t>
      </w:r>
      <w:r w:rsidR="00A81727">
        <w:t xml:space="preserve"> </w:t>
      </w:r>
      <w:r w:rsidR="00A81727" w:rsidRPr="00A81727">
        <w:t>(</w:t>
      </w:r>
      <w:r w:rsidR="00A81727">
        <w:fldChar w:fldCharType="begin"/>
      </w:r>
      <w:r w:rsidR="00A81727">
        <w:instrText xml:space="preserve"> REF _Ref147134255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34</w:t>
      </w:r>
      <w:r w:rsidR="00A81727">
        <w:fldChar w:fldCharType="end"/>
      </w:r>
      <w:r w:rsidR="00A81727" w:rsidRPr="00A81727">
        <w:t>)</w:t>
      </w:r>
      <w:r w:rsidRPr="005341AB">
        <w:t>.</w:t>
      </w:r>
    </w:p>
    <w:p w14:paraId="40D305E7" w14:textId="203188A4" w:rsidR="00D754C2" w:rsidRPr="005341AB" w:rsidRDefault="00D754C2" w:rsidP="008B567D">
      <w:pPr>
        <w:pStyle w:val="41"/>
      </w:pPr>
      <w:bookmarkStart w:id="104" w:name="_Toc159250165"/>
      <w:r w:rsidRPr="005341AB">
        <w:t>Добавление прав группе</w:t>
      </w:r>
      <w:r>
        <w:t xml:space="preserve"> на раздел «</w:t>
      </w:r>
      <w:r w:rsidR="0008589A">
        <w:t>Новости</w:t>
      </w:r>
      <w:r>
        <w:t>»</w:t>
      </w:r>
      <w:bookmarkEnd w:id="104"/>
    </w:p>
    <w:p w14:paraId="7A964502" w14:textId="77777777" w:rsidR="00D754C2" w:rsidRPr="005341AB" w:rsidRDefault="00D754C2" w:rsidP="00D754C2">
      <w:pPr>
        <w:pStyle w:val="2c"/>
      </w:pPr>
      <w:r w:rsidRPr="005341AB">
        <w:t>Порядок добавления прав группе:</w:t>
      </w:r>
    </w:p>
    <w:p w14:paraId="71E2529D" w14:textId="06810037" w:rsidR="00D754C2" w:rsidRPr="005341AB" w:rsidRDefault="00D754C2" w:rsidP="00A666B9">
      <w:pPr>
        <w:pStyle w:val="20"/>
        <w:numPr>
          <w:ilvl w:val="0"/>
          <w:numId w:val="130"/>
        </w:numPr>
      </w:pPr>
      <w:r w:rsidRPr="005341AB">
        <w:t xml:space="preserve">В подразделе «Настройки» раздела </w:t>
      </w:r>
      <w:r w:rsidRPr="005341AB">
        <w:rPr>
          <w:noProof/>
        </w:rPr>
        <w:drawing>
          <wp:inline distT="0" distB="0" distL="0" distR="0" wp14:anchorId="25CDD0D2" wp14:editId="63D0C727">
            <wp:extent cx="182880" cy="182880"/>
            <wp:effectExtent l="0" t="0" r="7620" b="762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08589A">
        <w:t>Новости</w:t>
      </w:r>
      <w:r w:rsidRPr="005341AB">
        <w:t xml:space="preserve">» бокового меню нажмите кнопку </w:t>
      </w:r>
      <w:r w:rsidRPr="005341AB">
        <w:rPr>
          <w:noProof/>
        </w:rPr>
        <w:drawing>
          <wp:inline distT="0" distB="0" distL="0" distR="0" wp14:anchorId="5B750C37" wp14:editId="34628D25">
            <wp:extent cx="1008000" cy="216000"/>
            <wp:effectExtent l="0" t="0" r="190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«Добавить право группе» - открывается вкладка «Добавление прав группе», состоящая из трех блоков (</w:t>
      </w:r>
      <w:r w:rsidR="00A81727">
        <w:fldChar w:fldCharType="begin"/>
      </w:r>
      <w:r w:rsidR="00A81727">
        <w:instrText xml:space="preserve"> REF _Ref147134428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35</w:t>
      </w:r>
      <w:r w:rsidR="00A81727">
        <w:fldChar w:fldCharType="end"/>
      </w:r>
      <w:r w:rsidRPr="005341AB">
        <w:t>):</w:t>
      </w:r>
    </w:p>
    <w:p w14:paraId="128838AA" w14:textId="0ADFD27D" w:rsidR="00D754C2" w:rsidRPr="00A81727" w:rsidRDefault="00D754C2" w:rsidP="00A666B9">
      <w:pPr>
        <w:pStyle w:val="321231"/>
        <w:numPr>
          <w:ilvl w:val="0"/>
          <w:numId w:val="131"/>
        </w:numPr>
      </w:pPr>
      <w:r w:rsidRPr="005341AB">
        <w:t>«</w:t>
      </w:r>
      <w:r w:rsidRPr="00A81727">
        <w:t xml:space="preserve">Владелец права» - список групп, для которых добавляется право. Поле заполняется путем выбора группы из предложенного списка. В списке отображаются активные группы (подгруппы) из раздела «Все группы» Системы </w:t>
      </w:r>
      <w:r w:rsidR="00A81727" w:rsidRPr="007579C4">
        <w:t>(</w:t>
      </w:r>
      <w:r w:rsidR="00A81727" w:rsidRPr="007579C4">
        <w:fldChar w:fldCharType="begin"/>
      </w:r>
      <w:r w:rsidR="00A81727" w:rsidRPr="007579C4">
        <w:instrText xml:space="preserve"> REF _Ref143869623 \h </w:instrText>
      </w:r>
      <w:r w:rsidR="00A81727">
        <w:instrText xml:space="preserve"> \* MERGEFORMAT </w:instrText>
      </w:r>
      <w:r w:rsidR="00A81727" w:rsidRPr="007579C4">
        <w:fldChar w:fldCharType="separate"/>
      </w:r>
      <w:r w:rsidR="00545F4C">
        <w:t>Рисунок 18</w:t>
      </w:r>
      <w:r w:rsidR="00A81727" w:rsidRPr="007579C4">
        <w:fldChar w:fldCharType="end"/>
      </w:r>
      <w:r w:rsidR="00A81727" w:rsidRPr="007579C4">
        <w:t>)</w:t>
      </w:r>
      <w:r w:rsidRPr="00A81727">
        <w:t xml:space="preserve">. </w:t>
      </w:r>
    </w:p>
    <w:p w14:paraId="0EF28D54" w14:textId="77777777" w:rsidR="00D754C2" w:rsidRPr="00A81727" w:rsidRDefault="00D754C2" w:rsidP="00A81727">
      <w:pPr>
        <w:pStyle w:val="321231"/>
      </w:pPr>
      <w:r w:rsidRPr="00A81727">
        <w:t>«Вид права» - права доступа: «Просмотр», «Редактирование», «Назначение прав».</w:t>
      </w:r>
    </w:p>
    <w:p w14:paraId="0A249281" w14:textId="77777777" w:rsidR="00D754C2" w:rsidRPr="005341AB" w:rsidRDefault="00D754C2" w:rsidP="00A81727">
      <w:pPr>
        <w:pStyle w:val="321231"/>
      </w:pPr>
      <w:r w:rsidRPr="00A81727">
        <w:t>«Объект права</w:t>
      </w:r>
      <w:r w:rsidRPr="005341AB">
        <w:t>» - группа (подгруппа), на которую будут действовать право группы, указанной в блоке «Кому выдается».</w:t>
      </w:r>
    </w:p>
    <w:p w14:paraId="11E14397" w14:textId="77777777" w:rsidR="00A81727" w:rsidRDefault="000415D5" w:rsidP="00A81727">
      <w:pPr>
        <w:pStyle w:val="312"/>
      </w:pPr>
      <w:r>
        <w:rPr>
          <w:noProof/>
        </w:rPr>
        <w:lastRenderedPageBreak/>
        <w:drawing>
          <wp:inline distT="0" distB="0" distL="0" distR="0" wp14:anchorId="2748EE04" wp14:editId="0B04AE09">
            <wp:extent cx="6120130" cy="5407660"/>
            <wp:effectExtent l="0" t="0" r="0" b="2540"/>
            <wp:docPr id="525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40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5212D" w14:textId="43D8BC04" w:rsidR="00D754C2" w:rsidRPr="005341AB" w:rsidRDefault="006D7F1B" w:rsidP="00A81727">
      <w:pPr>
        <w:pStyle w:val="3f4"/>
      </w:pPr>
      <w:bookmarkStart w:id="105" w:name="_Ref147134428"/>
      <w:r>
        <w:t>Рисунок </w:t>
      </w:r>
      <w:fldSimple w:instr=" SEQ Рисунок \* ARABIC ">
        <w:r w:rsidR="00545F4C">
          <w:rPr>
            <w:noProof/>
          </w:rPr>
          <w:t>35</w:t>
        </w:r>
      </w:fldSimple>
      <w:bookmarkEnd w:id="105"/>
    </w:p>
    <w:p w14:paraId="19491489" w14:textId="121D6F86" w:rsidR="00D754C2" w:rsidRPr="00A81727" w:rsidRDefault="00D754C2" w:rsidP="00A81727">
      <w:pPr>
        <w:pStyle w:val="20"/>
      </w:pPr>
      <w:r w:rsidRPr="00A81727">
        <w:t>Последовательно выберите владельцев права, вид и объект(ы) права из предложенного списка (</w:t>
      </w:r>
      <w:r w:rsidR="00A81727">
        <w:fldChar w:fldCharType="begin"/>
      </w:r>
      <w:r w:rsidR="00A81727">
        <w:instrText xml:space="preserve"> REF _Ref147134428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35</w:t>
      </w:r>
      <w:r w:rsidR="00A81727">
        <w:fldChar w:fldCharType="end"/>
      </w:r>
      <w:r w:rsidRPr="00A81727">
        <w:t>).</w:t>
      </w:r>
    </w:p>
    <w:p w14:paraId="23A59773" w14:textId="0DFDBE18" w:rsidR="00D754C2" w:rsidRPr="005341AB" w:rsidRDefault="00D754C2" w:rsidP="00A81727">
      <w:pPr>
        <w:pStyle w:val="20"/>
      </w:pPr>
      <w:r w:rsidRPr="00A81727">
        <w:t>Нажмите</w:t>
      </w:r>
      <w:r w:rsidRPr="005341AB">
        <w:t xml:space="preserve"> кнопку </w:t>
      </w:r>
      <w:r w:rsidRPr="005341AB">
        <w:rPr>
          <w:noProof/>
        </w:rPr>
        <w:drawing>
          <wp:inline distT="0" distB="0" distL="0" distR="0" wp14:anchorId="6F6D733C" wp14:editId="54EAB5DD">
            <wp:extent cx="500400" cy="21600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</w:t>
      </w:r>
      <w:r w:rsidR="00A81727">
        <w:t xml:space="preserve"> </w:t>
      </w:r>
      <w:r w:rsidR="00A81727" w:rsidRPr="00A81727">
        <w:t>(</w:t>
      </w:r>
      <w:r w:rsidR="00A81727">
        <w:fldChar w:fldCharType="begin"/>
      </w:r>
      <w:r w:rsidR="00A81727">
        <w:instrText xml:space="preserve"> REF _Ref147134428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35</w:t>
      </w:r>
      <w:r w:rsidR="00A81727">
        <w:fldChar w:fldCharType="end"/>
      </w:r>
      <w:r w:rsidR="00A81727" w:rsidRPr="00A81727">
        <w:t>)</w:t>
      </w:r>
      <w:r w:rsidRPr="005341AB">
        <w:t>.</w:t>
      </w:r>
    </w:p>
    <w:p w14:paraId="22AFDBCA" w14:textId="2E261D66" w:rsidR="00D754C2" w:rsidRPr="005341AB" w:rsidRDefault="00D754C2" w:rsidP="00D754C2">
      <w:pPr>
        <w:pStyle w:val="1d"/>
      </w:pPr>
      <w:r w:rsidRPr="005341AB">
        <w:t>Для возврат</w:t>
      </w:r>
      <w:r>
        <w:t>а</w:t>
      </w:r>
      <w:r w:rsidRPr="005341AB">
        <w:t xml:space="preserve"> в подраздел «Настройки» нажмите кнопку </w:t>
      </w:r>
      <w:r w:rsidRPr="005341AB">
        <w:rPr>
          <w:noProof/>
        </w:rPr>
        <w:drawing>
          <wp:inline distT="0" distB="0" distL="0" distR="0" wp14:anchorId="4B4FBCDF" wp14:editId="4D0D8BD4">
            <wp:extent cx="680400" cy="216000"/>
            <wp:effectExtent l="0" t="0" r="571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«Назад к списку»</w:t>
      </w:r>
      <w:r w:rsidR="00A81727">
        <w:t xml:space="preserve"> </w:t>
      </w:r>
      <w:r w:rsidR="00A81727" w:rsidRPr="00A81727">
        <w:t>(</w:t>
      </w:r>
      <w:r w:rsidR="00A81727">
        <w:fldChar w:fldCharType="begin"/>
      </w:r>
      <w:r w:rsidR="00A81727">
        <w:instrText xml:space="preserve"> REF _Ref147134428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35</w:t>
      </w:r>
      <w:r w:rsidR="00A81727">
        <w:fldChar w:fldCharType="end"/>
      </w:r>
      <w:r w:rsidR="00A81727" w:rsidRPr="00A81727">
        <w:t>)</w:t>
      </w:r>
      <w:r w:rsidRPr="005341AB">
        <w:t>.</w:t>
      </w:r>
    </w:p>
    <w:p w14:paraId="4F8F9306" w14:textId="54E80473" w:rsidR="00D754C2" w:rsidRPr="00171F59" w:rsidRDefault="00D754C2" w:rsidP="008B567D">
      <w:pPr>
        <w:pStyle w:val="41"/>
      </w:pPr>
      <w:bookmarkStart w:id="106" w:name="_Toc159250166"/>
      <w:r w:rsidRPr="00171F59">
        <w:t>Удаление прав пользователя или группы</w:t>
      </w:r>
      <w:bookmarkEnd w:id="106"/>
    </w:p>
    <w:p w14:paraId="52082153" w14:textId="77777777" w:rsidR="00D754C2" w:rsidRPr="003F0679" w:rsidRDefault="00D754C2" w:rsidP="00D754C2">
      <w:pPr>
        <w:pStyle w:val="2c"/>
      </w:pPr>
      <w:r w:rsidRPr="003F0679">
        <w:t>Порядок удаления прав пользователя или группы:</w:t>
      </w:r>
    </w:p>
    <w:p w14:paraId="1CF34652" w14:textId="34CBFB7E" w:rsidR="00D754C2" w:rsidRPr="00A81727" w:rsidRDefault="00D754C2" w:rsidP="00A666B9">
      <w:pPr>
        <w:pStyle w:val="20"/>
        <w:numPr>
          <w:ilvl w:val="0"/>
          <w:numId w:val="132"/>
        </w:numPr>
      </w:pPr>
      <w:r w:rsidRPr="00A81727">
        <w:t>Откройте подраздел «Настройки» раздела «</w:t>
      </w:r>
      <w:r w:rsidR="000415D5" w:rsidRPr="00A81727">
        <w:t>Новости</w:t>
      </w:r>
      <w:r w:rsidRPr="00A81727">
        <w:t>» бокового меню.</w:t>
      </w:r>
    </w:p>
    <w:p w14:paraId="3BDD711C" w14:textId="107BE0BA" w:rsidR="00D754C2" w:rsidRPr="00A81727" w:rsidRDefault="00D754C2" w:rsidP="00A81727">
      <w:pPr>
        <w:pStyle w:val="20"/>
      </w:pPr>
      <w:r w:rsidRPr="00A81727">
        <w:t>Выберите из списка пользователя/группу, которую требуется удалить.</w:t>
      </w:r>
    </w:p>
    <w:p w14:paraId="3949174A" w14:textId="032A1194" w:rsidR="00D754C2" w:rsidRPr="003F0679" w:rsidRDefault="00D754C2" w:rsidP="00A81727">
      <w:pPr>
        <w:pStyle w:val="20"/>
      </w:pPr>
      <w:r w:rsidRPr="00A81727">
        <w:t>Нажмите</w:t>
      </w:r>
      <w:r w:rsidRPr="003F0679">
        <w:t xml:space="preserve"> кнопку </w:t>
      </w:r>
      <w:r w:rsidRPr="003F0679">
        <w:rPr>
          <w:noProof/>
        </w:rPr>
        <w:drawing>
          <wp:inline distT="0" distB="0" distL="0" distR="0" wp14:anchorId="2F506246" wp14:editId="39D6E8F4">
            <wp:extent cx="142933" cy="152462"/>
            <wp:effectExtent l="0" t="0" r="952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2933" cy="1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0679">
        <w:t xml:space="preserve"> «Удалить»</w:t>
      </w:r>
      <w:r w:rsidR="00A81727">
        <w:t>.</w:t>
      </w:r>
    </w:p>
    <w:p w14:paraId="22E857E8" w14:textId="7072A2BC" w:rsidR="00F20ECC" w:rsidRPr="005341AB" w:rsidRDefault="00F20ECC" w:rsidP="008633DF">
      <w:pPr>
        <w:pStyle w:val="28"/>
      </w:pPr>
      <w:bookmarkStart w:id="107" w:name="_Ref143771745"/>
      <w:bookmarkStart w:id="108" w:name="_Toc159250167"/>
      <w:r w:rsidRPr="005341AB">
        <w:lastRenderedPageBreak/>
        <w:t>Расписание</w:t>
      </w:r>
      <w:bookmarkEnd w:id="107"/>
      <w:bookmarkEnd w:id="108"/>
    </w:p>
    <w:p w14:paraId="0AB20C9C" w14:textId="2EB2A83B" w:rsidR="00DA267B" w:rsidRPr="005341AB" w:rsidRDefault="00DA267B" w:rsidP="00DA267B">
      <w:pPr>
        <w:pStyle w:val="2c"/>
      </w:pPr>
      <w:r w:rsidRPr="005341AB">
        <w:t xml:space="preserve">Открыть раздел «Список </w:t>
      </w:r>
      <w:r w:rsidR="0056504B" w:rsidRPr="005341AB">
        <w:t>событий</w:t>
      </w:r>
      <w:r w:rsidRPr="005341AB">
        <w:t>» Системы (</w:t>
      </w:r>
      <w:r w:rsidR="00A81727">
        <w:fldChar w:fldCharType="begin"/>
      </w:r>
      <w:r w:rsidR="00A81727">
        <w:instrText xml:space="preserve"> REF _Ref147134652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36</w:t>
      </w:r>
      <w:r w:rsidR="00A81727">
        <w:fldChar w:fldCharType="end"/>
      </w:r>
      <w:r w:rsidRPr="005341AB">
        <w:t xml:space="preserve">) можно любым </w:t>
      </w:r>
      <w:r w:rsidR="000019F1">
        <w:t>нижеприведенным</w:t>
      </w:r>
      <w:r w:rsidRPr="005341AB">
        <w:t xml:space="preserve"> способом:</w:t>
      </w:r>
    </w:p>
    <w:p w14:paraId="6B9A62E2" w14:textId="11CE7D43" w:rsidR="00DA267B" w:rsidRPr="005341AB" w:rsidRDefault="00DA267B" w:rsidP="00C0159A">
      <w:pPr>
        <w:pStyle w:val="321231"/>
        <w:numPr>
          <w:ilvl w:val="0"/>
          <w:numId w:val="89"/>
        </w:numPr>
      </w:pPr>
      <w:r w:rsidRPr="005341AB">
        <w:t xml:space="preserve">На главном экране нажмите по иконке </w:t>
      </w:r>
      <w:r w:rsidR="006D537A" w:rsidRPr="005341AB">
        <w:t>«Расписание»</w:t>
      </w:r>
      <w:r w:rsidRPr="005341AB">
        <w:t xml:space="preserve"> (</w:t>
      </w:r>
      <w:r w:rsidRPr="005341AB">
        <w:fldChar w:fldCharType="begin"/>
      </w:r>
      <w:r w:rsidRPr="005341AB">
        <w:instrText xml:space="preserve"> REF _Ref90136376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8</w:t>
      </w:r>
      <w:r w:rsidRPr="005341AB">
        <w:fldChar w:fldCharType="end"/>
      </w:r>
      <w:r w:rsidRPr="005341AB">
        <w:t>).</w:t>
      </w:r>
    </w:p>
    <w:p w14:paraId="1CD06A5F" w14:textId="08BD83E0" w:rsidR="00DA267B" w:rsidRPr="005341AB" w:rsidRDefault="00DA267B" w:rsidP="00DA267B">
      <w:pPr>
        <w:pStyle w:val="321231"/>
        <w:numPr>
          <w:ilvl w:val="0"/>
          <w:numId w:val="74"/>
        </w:numPr>
      </w:pPr>
      <w:r w:rsidRPr="005341AB">
        <w:t xml:space="preserve">Нажмите на раздел </w:t>
      </w:r>
      <w:r w:rsidR="006D537A" w:rsidRPr="005341AB">
        <w:rPr>
          <w:noProof/>
        </w:rPr>
        <w:drawing>
          <wp:inline distT="0" distB="0" distL="0" distR="0" wp14:anchorId="68C8AD73" wp14:editId="74B617D7">
            <wp:extent cx="171450" cy="1714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37A" w:rsidRPr="005341AB">
        <w:t xml:space="preserve"> «Расписание» </w:t>
      </w:r>
      <w:r w:rsidRPr="005341AB">
        <w:t>бокового меню.</w:t>
      </w:r>
    </w:p>
    <w:p w14:paraId="028D7224" w14:textId="291F176D" w:rsidR="00DA267B" w:rsidRPr="005341AB" w:rsidRDefault="00DA267B" w:rsidP="00DA267B">
      <w:pPr>
        <w:pStyle w:val="321231"/>
        <w:numPr>
          <w:ilvl w:val="0"/>
          <w:numId w:val="74"/>
        </w:numPr>
      </w:pPr>
      <w:r w:rsidRPr="005341AB">
        <w:t xml:space="preserve">Открыть боковое меню, нажав кнопку </w:t>
      </w:r>
      <w:r w:rsidRPr="005341AB">
        <w:rPr>
          <w:noProof/>
        </w:rPr>
        <w:drawing>
          <wp:inline distT="0" distB="0" distL="0" distR="0" wp14:anchorId="126F5943" wp14:editId="54C01BA8">
            <wp:extent cx="205801" cy="182935"/>
            <wp:effectExtent l="0" t="0" r="381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801" cy="1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«Развернуть», и выбрать раздел «Управление </w:t>
      </w:r>
      <w:r w:rsidR="006D537A" w:rsidRPr="005341AB">
        <w:t>расписанием</w:t>
      </w:r>
      <w:r w:rsidRPr="005341AB">
        <w:t>» (</w:t>
      </w:r>
      <w:r w:rsidRPr="005341AB">
        <w:fldChar w:fldCharType="begin"/>
      </w:r>
      <w:r w:rsidRPr="005341AB">
        <w:instrText xml:space="preserve"> REF _Ref129867397 \h  \* MERGEFORMAT </w:instrText>
      </w:r>
      <w:r w:rsidRPr="005341AB">
        <w:fldChar w:fldCharType="separate"/>
      </w:r>
      <w:r w:rsidR="00545F4C">
        <w:t>Рисунок 9</w:t>
      </w:r>
      <w:r w:rsidRPr="005341AB">
        <w:fldChar w:fldCharType="end"/>
      </w:r>
      <w:r w:rsidRPr="005341AB">
        <w:t>).</w:t>
      </w:r>
    </w:p>
    <w:p w14:paraId="58990423" w14:textId="77777777" w:rsidR="00A81727" w:rsidRDefault="002A101A" w:rsidP="00A81727">
      <w:pPr>
        <w:pStyle w:val="312"/>
      </w:pPr>
      <w:r w:rsidRPr="005341AB">
        <w:rPr>
          <w:noProof/>
        </w:rPr>
        <w:drawing>
          <wp:inline distT="0" distB="0" distL="0" distR="0" wp14:anchorId="777CC975" wp14:editId="19E1C551">
            <wp:extent cx="6120130" cy="17418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C108" w14:textId="29A78B26" w:rsidR="002A101A" w:rsidRPr="005341AB" w:rsidRDefault="006D7F1B" w:rsidP="007416E4">
      <w:pPr>
        <w:pStyle w:val="3f4"/>
      </w:pPr>
      <w:bookmarkStart w:id="109" w:name="_Ref147134652"/>
      <w:r>
        <w:t>Рисунок </w:t>
      </w:r>
      <w:fldSimple w:instr=" SEQ Рисунок \* ARABIC ">
        <w:r w:rsidR="00545F4C">
          <w:rPr>
            <w:noProof/>
          </w:rPr>
          <w:t>36</w:t>
        </w:r>
      </w:fldSimple>
      <w:bookmarkEnd w:id="109"/>
    </w:p>
    <w:p w14:paraId="0F5ABDA8" w14:textId="5C351C7C" w:rsidR="00C86BE2" w:rsidRPr="005341AB" w:rsidRDefault="00C86BE2" w:rsidP="00C86BE2">
      <w:pPr>
        <w:pStyle w:val="1d"/>
      </w:pPr>
      <w:r w:rsidRPr="005341AB">
        <w:t xml:space="preserve">В разделе «Список событий» Системы отображается расписание занятий, которое содержит следующую информацию </w:t>
      </w:r>
      <w:r w:rsidR="00A81727">
        <w:t>(</w:t>
      </w:r>
      <w:r w:rsidR="00A81727">
        <w:fldChar w:fldCharType="begin"/>
      </w:r>
      <w:r w:rsidR="00A81727">
        <w:instrText xml:space="preserve"> REF _Ref147134652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36</w:t>
      </w:r>
      <w:r w:rsidR="00A81727">
        <w:fldChar w:fldCharType="end"/>
      </w:r>
      <w:r w:rsidRPr="005341AB">
        <w:t>):</w:t>
      </w:r>
    </w:p>
    <w:p w14:paraId="272A9233" w14:textId="29BF1AE4" w:rsidR="00C86BE2" w:rsidRPr="005341AB" w:rsidRDefault="00C86BE2" w:rsidP="00C0159A">
      <w:pPr>
        <w:pStyle w:val="321231"/>
        <w:numPr>
          <w:ilvl w:val="0"/>
          <w:numId w:val="90"/>
        </w:numPr>
      </w:pPr>
      <w:r w:rsidRPr="005341AB">
        <w:t>«Дата заняти</w:t>
      </w:r>
      <w:r w:rsidR="002A101A" w:rsidRPr="005341AB">
        <w:t>я</w:t>
      </w:r>
      <w:r w:rsidRPr="005341AB">
        <w:t>» - дата занятия</w:t>
      </w:r>
      <w:r w:rsidR="007758F5" w:rsidRPr="005341AB">
        <w:t xml:space="preserve"> в формате «</w:t>
      </w:r>
      <w:proofErr w:type="spellStart"/>
      <w:r w:rsidR="007758F5" w:rsidRPr="005341AB">
        <w:t>дд.</w:t>
      </w:r>
      <w:proofErr w:type="gramStart"/>
      <w:r w:rsidR="007758F5" w:rsidRPr="005341AB">
        <w:t>мм.гггг</w:t>
      </w:r>
      <w:proofErr w:type="spellEnd"/>
      <w:proofErr w:type="gramEnd"/>
      <w:r w:rsidR="007758F5" w:rsidRPr="005341AB">
        <w:t>»</w:t>
      </w:r>
      <w:r w:rsidRPr="005341AB">
        <w:t>.</w:t>
      </w:r>
    </w:p>
    <w:p w14:paraId="273782E6" w14:textId="10CFC63D" w:rsidR="00C86BE2" w:rsidRPr="005341AB" w:rsidRDefault="00C86BE2" w:rsidP="00C86BE2">
      <w:pPr>
        <w:pStyle w:val="321231"/>
        <w:numPr>
          <w:ilvl w:val="0"/>
          <w:numId w:val="73"/>
        </w:numPr>
      </w:pPr>
      <w:r w:rsidRPr="005341AB">
        <w:t>«Время начала» - время начала занятия</w:t>
      </w:r>
      <w:r w:rsidR="007758F5" w:rsidRPr="005341AB">
        <w:t xml:space="preserve"> в формате «</w:t>
      </w:r>
      <w:proofErr w:type="spellStart"/>
      <w:proofErr w:type="gramStart"/>
      <w:r w:rsidR="007758F5" w:rsidRPr="005341AB">
        <w:t>чч:мм</w:t>
      </w:r>
      <w:proofErr w:type="spellEnd"/>
      <w:proofErr w:type="gramEnd"/>
      <w:r w:rsidR="007758F5" w:rsidRPr="005341AB">
        <w:t>»</w:t>
      </w:r>
      <w:r w:rsidRPr="005341AB">
        <w:t>.</w:t>
      </w:r>
    </w:p>
    <w:p w14:paraId="188DECCE" w14:textId="3A2D8DBD" w:rsidR="00C86BE2" w:rsidRPr="005341AB" w:rsidRDefault="00C86BE2" w:rsidP="00C86BE2">
      <w:pPr>
        <w:pStyle w:val="321231"/>
        <w:numPr>
          <w:ilvl w:val="0"/>
          <w:numId w:val="73"/>
        </w:numPr>
      </w:pPr>
      <w:r w:rsidRPr="005341AB">
        <w:t>«Время завершения» - время завершения занятия</w:t>
      </w:r>
      <w:r w:rsidR="007758F5" w:rsidRPr="005341AB">
        <w:t xml:space="preserve"> в формате «</w:t>
      </w:r>
      <w:proofErr w:type="spellStart"/>
      <w:proofErr w:type="gramStart"/>
      <w:r w:rsidR="007758F5" w:rsidRPr="005341AB">
        <w:t>чч:мм</w:t>
      </w:r>
      <w:proofErr w:type="spellEnd"/>
      <w:proofErr w:type="gramEnd"/>
      <w:r w:rsidR="007758F5" w:rsidRPr="005341AB">
        <w:t>»</w:t>
      </w:r>
      <w:r w:rsidRPr="005341AB">
        <w:t>.</w:t>
      </w:r>
    </w:p>
    <w:p w14:paraId="4229D2A9" w14:textId="17A33664" w:rsidR="00C86BE2" w:rsidRPr="005341AB" w:rsidRDefault="00C86BE2" w:rsidP="002B1929">
      <w:pPr>
        <w:pStyle w:val="321231"/>
        <w:numPr>
          <w:ilvl w:val="0"/>
          <w:numId w:val="73"/>
        </w:numPr>
      </w:pPr>
      <w:r w:rsidRPr="005341AB">
        <w:t>«Преподаватель» - Ф.И.О. пре</w:t>
      </w:r>
      <w:r w:rsidR="00130696">
        <w:t>по</w:t>
      </w:r>
      <w:r w:rsidRPr="005341AB">
        <w:t>д</w:t>
      </w:r>
      <w:r w:rsidR="00130696">
        <w:t>а</w:t>
      </w:r>
      <w:r w:rsidRPr="005341AB">
        <w:t>вателя в формате «Фамилия И.О.».</w:t>
      </w:r>
    </w:p>
    <w:p w14:paraId="598376A2" w14:textId="78C6FE86" w:rsidR="00C86BE2" w:rsidRPr="005341AB" w:rsidRDefault="00C86BE2" w:rsidP="00C86BE2">
      <w:pPr>
        <w:pStyle w:val="321231"/>
        <w:numPr>
          <w:ilvl w:val="0"/>
          <w:numId w:val="73"/>
        </w:numPr>
      </w:pPr>
      <w:r w:rsidRPr="005341AB">
        <w:t>«Дисциплина» - название дисциплины, по которой будет проводит</w:t>
      </w:r>
      <w:r w:rsidR="002A101A" w:rsidRPr="005341AB">
        <w:t>ь</w:t>
      </w:r>
      <w:r w:rsidRPr="005341AB">
        <w:t>ся занятие.</w:t>
      </w:r>
    </w:p>
    <w:p w14:paraId="236B0B81" w14:textId="7DD6C7DD" w:rsidR="00C86BE2" w:rsidRPr="005341AB" w:rsidRDefault="00C86BE2" w:rsidP="00C86BE2">
      <w:pPr>
        <w:pStyle w:val="321231"/>
        <w:numPr>
          <w:ilvl w:val="0"/>
          <w:numId w:val="73"/>
        </w:numPr>
      </w:pPr>
      <w:r w:rsidRPr="005341AB">
        <w:t xml:space="preserve">«Тип дисциплины» - тип </w:t>
      </w:r>
      <w:r w:rsidR="00130696" w:rsidRPr="00650035">
        <w:t>дисциплины</w:t>
      </w:r>
      <w:r w:rsidR="002A101A" w:rsidRPr="005341AB">
        <w:t>.</w:t>
      </w:r>
    </w:p>
    <w:p w14:paraId="5F27E736" w14:textId="21DAD1EA" w:rsidR="00C86BE2" w:rsidRPr="005341AB" w:rsidRDefault="00C86BE2" w:rsidP="00C86BE2">
      <w:pPr>
        <w:pStyle w:val="321231"/>
        <w:numPr>
          <w:ilvl w:val="0"/>
          <w:numId w:val="73"/>
        </w:numPr>
      </w:pPr>
      <w:r w:rsidRPr="005341AB">
        <w:t>«Аудитория» - номер аудитории, где будет проводиться занятие.</w:t>
      </w:r>
    </w:p>
    <w:p w14:paraId="62B3B096" w14:textId="3814019B" w:rsidR="00C86BE2" w:rsidRPr="005341AB" w:rsidRDefault="00C86BE2" w:rsidP="00C86BE2">
      <w:pPr>
        <w:pStyle w:val="321231"/>
        <w:numPr>
          <w:ilvl w:val="0"/>
          <w:numId w:val="73"/>
        </w:numPr>
      </w:pPr>
      <w:r w:rsidRPr="005341AB">
        <w:t>«Корпус» - номер корпус, где будет проводиться занятие.</w:t>
      </w:r>
      <w:r w:rsidR="00181443" w:rsidRPr="005341AB">
        <w:t xml:space="preserve"> Для просмотра полного адреса проведения занятий подведите курсор мыши к кнопке </w:t>
      </w:r>
      <w:r w:rsidR="001940D2" w:rsidRPr="005341AB">
        <w:rPr>
          <w:noProof/>
        </w:rPr>
        <w:drawing>
          <wp:inline distT="0" distB="0" distL="0" distR="0" wp14:anchorId="413A8BE2" wp14:editId="7E15458C">
            <wp:extent cx="181048" cy="181048"/>
            <wp:effectExtent l="0" t="0" r="9525" b="9525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81048" cy="18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40D2" w:rsidRPr="005341AB">
        <w:t xml:space="preserve"> </w:t>
      </w:r>
      <w:r w:rsidR="00181443" w:rsidRPr="005341AB">
        <w:t>«Знак вопроса» (</w:t>
      </w:r>
      <w:r w:rsidR="00A81727">
        <w:fldChar w:fldCharType="begin"/>
      </w:r>
      <w:r w:rsidR="00A81727">
        <w:instrText xml:space="preserve"> REF _Ref147134657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37</w:t>
      </w:r>
      <w:r w:rsidR="00A81727">
        <w:fldChar w:fldCharType="end"/>
      </w:r>
      <w:r w:rsidR="00181443" w:rsidRPr="005341AB">
        <w:t>).</w:t>
      </w:r>
    </w:p>
    <w:p w14:paraId="0141CE34" w14:textId="28DD4B73" w:rsidR="00C86BE2" w:rsidRPr="005341AB" w:rsidRDefault="00C86BE2" w:rsidP="00C86BE2">
      <w:pPr>
        <w:pStyle w:val="321231"/>
        <w:numPr>
          <w:ilvl w:val="0"/>
          <w:numId w:val="73"/>
        </w:numPr>
      </w:pPr>
      <w:r w:rsidRPr="005341AB">
        <w:t>«Студенческая</w:t>
      </w:r>
      <w:r w:rsidR="002A101A" w:rsidRPr="005341AB">
        <w:t xml:space="preserve"> группа» - название студенческой группы.</w:t>
      </w:r>
    </w:p>
    <w:p w14:paraId="18F6B88F" w14:textId="77777777" w:rsidR="00A81727" w:rsidRDefault="00181443" w:rsidP="00A81727">
      <w:pPr>
        <w:pStyle w:val="312"/>
      </w:pPr>
      <w:r w:rsidRPr="005341AB">
        <w:rPr>
          <w:noProof/>
        </w:rPr>
        <w:drawing>
          <wp:inline distT="0" distB="0" distL="0" distR="0" wp14:anchorId="2F471FA0" wp14:editId="3F7435B1">
            <wp:extent cx="2771776" cy="827837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2780908" cy="83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3BBB3" w14:textId="376AA340" w:rsidR="00181443" w:rsidRPr="005341AB" w:rsidRDefault="006D7F1B" w:rsidP="007416E4">
      <w:pPr>
        <w:pStyle w:val="3f4"/>
      </w:pPr>
      <w:bookmarkStart w:id="110" w:name="_Ref147134657"/>
      <w:r>
        <w:t>Рисунок </w:t>
      </w:r>
      <w:fldSimple w:instr=" SEQ Рисунок \* ARABIC ">
        <w:r w:rsidR="00545F4C">
          <w:rPr>
            <w:noProof/>
          </w:rPr>
          <w:t>37</w:t>
        </w:r>
      </w:fldSimple>
      <w:bookmarkEnd w:id="110"/>
    </w:p>
    <w:p w14:paraId="5CA527DB" w14:textId="1C4C515E" w:rsidR="00C86BE2" w:rsidRPr="005341AB" w:rsidRDefault="00C86BE2" w:rsidP="00C86BE2">
      <w:pPr>
        <w:pStyle w:val="1d"/>
      </w:pPr>
      <w:r w:rsidRPr="005341AB">
        <w:lastRenderedPageBreak/>
        <w:t>Над расписанием расположен блок фильтрации. В данном разделе Системы список можно отфильтровать по наименованию ВУЗа, Ф.И.О. преподавателя, дисциплине, наименованию студенческой группы</w:t>
      </w:r>
      <w:r w:rsidR="001940D2" w:rsidRPr="005341AB">
        <w:t xml:space="preserve"> (отображается активные группы из раздела «Группы)</w:t>
      </w:r>
      <w:r w:rsidRPr="005341AB">
        <w:t>, типу дисциплины, корпусу и/или аудитории.</w:t>
      </w:r>
    </w:p>
    <w:p w14:paraId="187DBE2D" w14:textId="52442C57" w:rsidR="000A69A4" w:rsidRPr="005341AB" w:rsidRDefault="00130696" w:rsidP="000A69A4">
      <w:pPr>
        <w:pStyle w:val="2c"/>
      </w:pPr>
      <w:r w:rsidRPr="00650035">
        <w:t>Расписание</w:t>
      </w:r>
      <w:r w:rsidR="000A69A4" w:rsidRPr="005341AB">
        <w:t xml:space="preserve"> имеет два вида представления:</w:t>
      </w:r>
    </w:p>
    <w:p w14:paraId="750955BA" w14:textId="14E27FD9" w:rsidR="00CB477E" w:rsidRPr="005341AB" w:rsidRDefault="000A69A4" w:rsidP="00C0159A">
      <w:pPr>
        <w:pStyle w:val="321231"/>
        <w:numPr>
          <w:ilvl w:val="0"/>
          <w:numId w:val="97"/>
        </w:numPr>
      </w:pPr>
      <w:r w:rsidRPr="005341AB">
        <w:t xml:space="preserve">Список – </w:t>
      </w:r>
      <w:r w:rsidR="00A765CA" w:rsidRPr="005341AB">
        <w:t>вид представления расписания по умолчанию. С</w:t>
      </w:r>
      <w:r w:rsidR="00A05718" w:rsidRPr="005341AB">
        <w:t>обытия расписания отображаются в виде списка</w:t>
      </w:r>
      <w:r w:rsidR="00A765CA" w:rsidRPr="005341AB">
        <w:t xml:space="preserve"> </w:t>
      </w:r>
      <w:r w:rsidR="00A81727">
        <w:t>(</w:t>
      </w:r>
      <w:r w:rsidR="00A81727">
        <w:fldChar w:fldCharType="begin"/>
      </w:r>
      <w:r w:rsidR="00A81727">
        <w:instrText xml:space="preserve"> REF _Ref147134652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36</w:t>
      </w:r>
      <w:r w:rsidR="00A81727">
        <w:fldChar w:fldCharType="end"/>
      </w:r>
      <w:r w:rsidR="00C86BE2" w:rsidRPr="005341AB">
        <w:t xml:space="preserve">). </w:t>
      </w:r>
      <w:r w:rsidR="006E0280" w:rsidRPr="005341AB">
        <w:t>В списочном представлении данные расписания можно фильтровать по возрастанию и убыванию</w:t>
      </w:r>
      <w:r w:rsidR="00CB477E" w:rsidRPr="005341AB">
        <w:t xml:space="preserve"> следующим образом:</w:t>
      </w:r>
    </w:p>
    <w:p w14:paraId="1B43BAE0" w14:textId="1E649CB2" w:rsidR="000A69A4" w:rsidRPr="005341AB" w:rsidRDefault="00CB477E" w:rsidP="00CB477E">
      <w:pPr>
        <w:pStyle w:val="321232"/>
      </w:pPr>
      <w:r w:rsidRPr="005341AB">
        <w:t>Н</w:t>
      </w:r>
      <w:r w:rsidR="00DC1100" w:rsidRPr="005341AB">
        <w:t xml:space="preserve">ажав кнопку </w:t>
      </w:r>
      <w:r w:rsidR="00DC1100" w:rsidRPr="005341AB">
        <w:rPr>
          <w:noProof/>
        </w:rPr>
        <w:drawing>
          <wp:inline distT="0" distB="0" distL="0" distR="0" wp14:anchorId="2513529C" wp14:editId="7154F885">
            <wp:extent cx="104817" cy="76231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04817" cy="76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100" w:rsidRPr="005341AB">
        <w:t xml:space="preserve"> «По возрастанию» или </w:t>
      </w:r>
      <w:r w:rsidR="00DC1100" w:rsidRPr="005341AB">
        <w:rPr>
          <w:noProof/>
        </w:rPr>
        <w:drawing>
          <wp:inline distT="0" distB="0" distL="0" distR="0" wp14:anchorId="6AEFDE6B" wp14:editId="0F34A82F">
            <wp:extent cx="114346" cy="85760"/>
            <wp:effectExtent l="0" t="0" r="0" b="952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14346" cy="8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100" w:rsidRPr="005341AB">
        <w:t xml:space="preserve"> «</w:t>
      </w:r>
      <w:r w:rsidR="000E1BBE" w:rsidRPr="00650035">
        <w:t>По убиванию</w:t>
      </w:r>
      <w:r w:rsidR="00DC1100" w:rsidRPr="005341AB">
        <w:t>» в шапке таблицы</w:t>
      </w:r>
      <w:r w:rsidR="006E0280" w:rsidRPr="005341AB">
        <w:t xml:space="preserve"> (</w:t>
      </w:r>
      <w:r w:rsidR="00A81727">
        <w:fldChar w:fldCharType="begin"/>
      </w:r>
      <w:r w:rsidR="00A81727">
        <w:instrText xml:space="preserve"> REF _Ref147134699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38</w:t>
      </w:r>
      <w:r w:rsidR="00A81727">
        <w:fldChar w:fldCharType="end"/>
      </w:r>
      <w:r w:rsidR="006E0280" w:rsidRPr="005341AB">
        <w:t>).</w:t>
      </w:r>
    </w:p>
    <w:p w14:paraId="683F37DB" w14:textId="786EB3BC" w:rsidR="00CB477E" w:rsidRPr="005341AB" w:rsidRDefault="00CB477E" w:rsidP="00CB477E">
      <w:pPr>
        <w:pStyle w:val="321232"/>
      </w:pPr>
      <w:r w:rsidRPr="005341AB">
        <w:t>Нажав ЛКМ по полю шапки столбца – один раз данные фильтруются по возрастанию, второй – по убы</w:t>
      </w:r>
      <w:r w:rsidR="000E1BBE">
        <w:t>ва</w:t>
      </w:r>
      <w:r w:rsidRPr="005341AB">
        <w:t>нию.</w:t>
      </w:r>
    </w:p>
    <w:p w14:paraId="164EAB61" w14:textId="77777777" w:rsidR="00A81727" w:rsidRDefault="00DC1100" w:rsidP="00A81727">
      <w:pPr>
        <w:pStyle w:val="312"/>
      </w:pPr>
      <w:r w:rsidRPr="005341AB">
        <w:rPr>
          <w:noProof/>
        </w:rPr>
        <w:drawing>
          <wp:inline distT="0" distB="0" distL="0" distR="0" wp14:anchorId="66DE869D" wp14:editId="369F099C">
            <wp:extent cx="2374900" cy="1672808"/>
            <wp:effectExtent l="0" t="0" r="6350" b="381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2381458" cy="167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EFB34" w14:textId="7D5C6D99" w:rsidR="00DC1100" w:rsidRPr="005341AB" w:rsidRDefault="006D7F1B" w:rsidP="007416E4">
      <w:pPr>
        <w:pStyle w:val="3f4"/>
      </w:pPr>
      <w:bookmarkStart w:id="111" w:name="_Ref147134699"/>
      <w:r>
        <w:t>Рисунок </w:t>
      </w:r>
      <w:fldSimple w:instr=" SEQ Рисунок \* ARABIC ">
        <w:r w:rsidR="00545F4C">
          <w:rPr>
            <w:noProof/>
          </w:rPr>
          <w:t>38</w:t>
        </w:r>
      </w:fldSimple>
      <w:bookmarkEnd w:id="111"/>
    </w:p>
    <w:p w14:paraId="0A6F7572" w14:textId="090B152F" w:rsidR="000A69A4" w:rsidRPr="005341AB" w:rsidRDefault="000A69A4" w:rsidP="008E7B8F">
      <w:pPr>
        <w:pStyle w:val="321231"/>
      </w:pPr>
      <w:r w:rsidRPr="005341AB">
        <w:t xml:space="preserve">Календарь </w:t>
      </w:r>
      <w:r w:rsidR="00A05718" w:rsidRPr="005341AB">
        <w:t>–</w:t>
      </w:r>
      <w:r w:rsidRPr="005341AB">
        <w:t xml:space="preserve"> </w:t>
      </w:r>
      <w:r w:rsidR="00A05718" w:rsidRPr="005341AB">
        <w:t>события расписания отображаются в виде плиток на календаре (</w:t>
      </w:r>
      <w:r w:rsidR="00A81727">
        <w:fldChar w:fldCharType="begin"/>
      </w:r>
      <w:r w:rsidR="00A81727">
        <w:instrText xml:space="preserve"> REF _Ref147134732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39</w:t>
      </w:r>
      <w:r w:rsidR="00A81727">
        <w:fldChar w:fldCharType="end"/>
      </w:r>
      <w:r w:rsidR="00A05718" w:rsidRPr="005341AB">
        <w:t xml:space="preserve">). Плитка события </w:t>
      </w:r>
      <w:r w:rsidR="007D74E6" w:rsidRPr="005341AB">
        <w:t>имеет цветовую индикацию (цветная полоса слева) в зависимости от типа события</w:t>
      </w:r>
      <w:r w:rsidR="00CC21D4" w:rsidRPr="005341AB">
        <w:t xml:space="preserve"> (цветовую индикацию можно посмотреть в справочнике «Тип занятий» в разделе «Справочнике» Системы)</w:t>
      </w:r>
      <w:r w:rsidR="007D74E6" w:rsidRPr="005341AB">
        <w:t xml:space="preserve"> и </w:t>
      </w:r>
      <w:r w:rsidR="00A05718" w:rsidRPr="005341AB">
        <w:t>содержит следующую информацию (</w:t>
      </w:r>
      <w:r w:rsidR="00A81727">
        <w:fldChar w:fldCharType="begin"/>
      </w:r>
      <w:r w:rsidR="00A81727">
        <w:instrText xml:space="preserve"> REF _Ref147134750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40</w:t>
      </w:r>
      <w:r w:rsidR="00A81727">
        <w:fldChar w:fldCharType="end"/>
      </w:r>
      <w:r w:rsidR="00A05718" w:rsidRPr="005341AB">
        <w:t>): название и тип дисциплины, название группы, преподаватель. Для отображения расписания</w:t>
      </w:r>
      <w:r w:rsidR="00C86BE2" w:rsidRPr="005341AB">
        <w:t xml:space="preserve"> в виде календаря следует проставить флаг</w:t>
      </w:r>
      <w:r w:rsidR="003C2DC0" w:rsidRPr="005341AB">
        <w:t xml:space="preserve"> </w:t>
      </w:r>
      <w:r w:rsidR="003C2DC0" w:rsidRPr="005341AB">
        <w:rPr>
          <w:noProof/>
        </w:rPr>
        <w:drawing>
          <wp:inline distT="0" distB="0" distL="0" distR="0" wp14:anchorId="6073E796" wp14:editId="5E568A7E">
            <wp:extent cx="2206800" cy="144000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22068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DC0" w:rsidRPr="005341AB">
        <w:t xml:space="preserve"> «</w:t>
      </w:r>
      <w:r w:rsidR="00C86BE2" w:rsidRPr="005341AB">
        <w:t>Отобразить</w:t>
      </w:r>
      <w:r w:rsidR="00A765CA" w:rsidRPr="005341AB">
        <w:t xml:space="preserve"> </w:t>
      </w:r>
      <w:r w:rsidR="00C86BE2" w:rsidRPr="005341AB">
        <w:t>список событий в виде календаря» (</w:t>
      </w:r>
      <w:r w:rsidR="00A81727">
        <w:fldChar w:fldCharType="begin"/>
      </w:r>
      <w:r w:rsidR="00A81727">
        <w:instrText xml:space="preserve"> REF _Ref147134732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39</w:t>
      </w:r>
      <w:r w:rsidR="00A81727">
        <w:fldChar w:fldCharType="end"/>
      </w:r>
      <w:r w:rsidR="00C86BE2" w:rsidRPr="005341AB">
        <w:t xml:space="preserve">). </w:t>
      </w:r>
      <w:r w:rsidRPr="005341AB">
        <w:t xml:space="preserve">События расписания отображаются по умолчанию за текущую неделю. Для просмотра </w:t>
      </w:r>
      <w:r w:rsidR="00165494" w:rsidRPr="005341AB">
        <w:t>расписания</w:t>
      </w:r>
      <w:r w:rsidRPr="005341AB">
        <w:t xml:space="preserve"> за следующую/предыдущую неделю следует нажать кнопку </w:t>
      </w:r>
      <w:r w:rsidR="009C71DE" w:rsidRPr="005341AB">
        <w:rPr>
          <w:noProof/>
        </w:rPr>
        <w:drawing>
          <wp:inline distT="0" distB="0" distL="0" distR="0" wp14:anchorId="7E1750B8" wp14:editId="577843DA">
            <wp:extent cx="97200" cy="144000"/>
            <wp:effectExtent l="0" t="0" r="0" b="889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97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1DE" w:rsidRPr="005341AB">
        <w:t xml:space="preserve"> </w:t>
      </w:r>
      <w:r w:rsidRPr="005341AB">
        <w:t xml:space="preserve">«Стрелка </w:t>
      </w:r>
      <w:r w:rsidR="000E1BBE" w:rsidRPr="00650035">
        <w:t>вправо</w:t>
      </w:r>
      <w:r w:rsidRPr="005341AB">
        <w:t xml:space="preserve">»/ </w:t>
      </w:r>
      <w:r w:rsidR="009C71DE" w:rsidRPr="005341AB">
        <w:rPr>
          <w:noProof/>
        </w:rPr>
        <w:drawing>
          <wp:inline distT="0" distB="0" distL="0" distR="0" wp14:anchorId="2A810C43" wp14:editId="732F08D5">
            <wp:extent cx="97200" cy="144000"/>
            <wp:effectExtent l="0" t="0" r="0" b="889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97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C71DE" w:rsidRPr="005341AB">
        <w:t xml:space="preserve"> </w:t>
      </w:r>
      <w:r w:rsidRPr="005341AB">
        <w:t>«Стрелка влево» (</w:t>
      </w:r>
      <w:r w:rsidR="00A81727">
        <w:fldChar w:fldCharType="begin"/>
      </w:r>
      <w:r w:rsidR="00A81727">
        <w:instrText xml:space="preserve"> REF _Ref147134732 \h </w:instrText>
      </w:r>
      <w:r w:rsidR="00A81727">
        <w:fldChar w:fldCharType="separate"/>
      </w:r>
      <w:r w:rsidR="00545F4C">
        <w:t>Рисунок </w:t>
      </w:r>
      <w:r w:rsidR="00545F4C">
        <w:rPr>
          <w:noProof/>
        </w:rPr>
        <w:t>39</w:t>
      </w:r>
      <w:r w:rsidR="00A81727">
        <w:fldChar w:fldCharType="end"/>
      </w:r>
      <w:r w:rsidRPr="005341AB">
        <w:t>).</w:t>
      </w:r>
    </w:p>
    <w:p w14:paraId="7B51C7D8" w14:textId="77777777" w:rsidR="00A81727" w:rsidRDefault="009C71DE" w:rsidP="00A81727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54DAE326" wp14:editId="30DC2D10">
            <wp:extent cx="6120130" cy="2472690"/>
            <wp:effectExtent l="0" t="0" r="0" b="381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4A9E2" w14:textId="1ACC6BCA" w:rsidR="00C86BE2" w:rsidRPr="005341AB" w:rsidRDefault="006D7F1B" w:rsidP="00A81727">
      <w:pPr>
        <w:pStyle w:val="3f4"/>
      </w:pPr>
      <w:bookmarkStart w:id="112" w:name="_Ref147134732"/>
      <w:r>
        <w:t>Рисунок </w:t>
      </w:r>
      <w:fldSimple w:instr=" SEQ Рисунок \* ARABIC ">
        <w:r w:rsidR="00545F4C">
          <w:rPr>
            <w:noProof/>
          </w:rPr>
          <w:t>39</w:t>
        </w:r>
      </w:fldSimple>
      <w:bookmarkEnd w:id="112"/>
    </w:p>
    <w:p w14:paraId="7B288B17" w14:textId="77777777" w:rsidR="00A81727" w:rsidRDefault="000A69A4" w:rsidP="00A81727">
      <w:pPr>
        <w:pStyle w:val="312"/>
      </w:pPr>
      <w:r w:rsidRPr="005341AB">
        <w:rPr>
          <w:noProof/>
        </w:rPr>
        <w:drawing>
          <wp:inline distT="0" distB="0" distL="0" distR="0" wp14:anchorId="0306E76A" wp14:editId="3ADC7C8B">
            <wp:extent cx="1774378" cy="961369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789033" cy="96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9860" w14:textId="1DDF19A6" w:rsidR="000A69A4" w:rsidRPr="005341AB" w:rsidRDefault="006D7F1B" w:rsidP="00A81727">
      <w:pPr>
        <w:pStyle w:val="3f4"/>
      </w:pPr>
      <w:bookmarkStart w:id="113" w:name="_Ref147134750"/>
      <w:r>
        <w:t>Рисунок </w:t>
      </w:r>
      <w:fldSimple w:instr=" SEQ Рисунок \* ARABIC ">
        <w:r w:rsidR="00545F4C">
          <w:rPr>
            <w:noProof/>
          </w:rPr>
          <w:t>40</w:t>
        </w:r>
      </w:fldSimple>
      <w:bookmarkEnd w:id="113"/>
    </w:p>
    <w:p w14:paraId="46F6EE26" w14:textId="76393B74" w:rsidR="00C86BE2" w:rsidRPr="005341AB" w:rsidRDefault="00C86BE2" w:rsidP="00C86BE2">
      <w:pPr>
        <w:pStyle w:val="2c"/>
      </w:pPr>
      <w:r w:rsidRPr="005341AB">
        <w:t>В разделе «Список новостей» возможны следующие действия:</w:t>
      </w:r>
    </w:p>
    <w:p w14:paraId="0A1B0FBC" w14:textId="53A22B4A" w:rsidR="00C86BE2" w:rsidRPr="005341AB" w:rsidRDefault="00C86BE2" w:rsidP="00C0159A">
      <w:pPr>
        <w:pStyle w:val="321231"/>
        <w:numPr>
          <w:ilvl w:val="0"/>
          <w:numId w:val="91"/>
        </w:numPr>
      </w:pPr>
      <w:r w:rsidRPr="005341AB">
        <w:t xml:space="preserve">Создать </w:t>
      </w:r>
      <w:r w:rsidR="00F51189" w:rsidRPr="005341AB">
        <w:t xml:space="preserve">события </w:t>
      </w:r>
      <w:r w:rsidR="005130ED" w:rsidRPr="005341AB">
        <w:t>в расписании</w:t>
      </w:r>
      <w:r w:rsidRPr="005341AB">
        <w:t xml:space="preserve"> (п. </w:t>
      </w:r>
      <w:r w:rsidR="00F51189" w:rsidRPr="005341AB">
        <w:fldChar w:fldCharType="begin"/>
      </w:r>
      <w:r w:rsidR="00F51189" w:rsidRPr="005341AB">
        <w:instrText xml:space="preserve"> REF _Ref144201846 \n \h </w:instrText>
      </w:r>
      <w:r w:rsidR="00F51189" w:rsidRPr="005341AB">
        <w:fldChar w:fldCharType="separate"/>
      </w:r>
      <w:r w:rsidR="00545F4C">
        <w:t>3.7.1</w:t>
      </w:r>
      <w:r w:rsidR="00F51189" w:rsidRPr="005341AB">
        <w:fldChar w:fldCharType="end"/>
      </w:r>
      <w:r w:rsidR="00F51189" w:rsidRPr="005341AB">
        <w:t>)</w:t>
      </w:r>
      <w:r w:rsidRPr="005341AB">
        <w:t>.</w:t>
      </w:r>
    </w:p>
    <w:p w14:paraId="4B37504D" w14:textId="7A95F1FA" w:rsidR="00C86BE2" w:rsidRPr="005341AB" w:rsidRDefault="00C86BE2" w:rsidP="00C0159A">
      <w:pPr>
        <w:pStyle w:val="321231"/>
        <w:numPr>
          <w:ilvl w:val="0"/>
          <w:numId w:val="85"/>
        </w:numPr>
      </w:pPr>
      <w:r w:rsidRPr="005341AB">
        <w:t xml:space="preserve">Редактирование </w:t>
      </w:r>
      <w:r w:rsidR="00F51189" w:rsidRPr="005341AB">
        <w:t>соб</w:t>
      </w:r>
      <w:r w:rsidR="009F0019" w:rsidRPr="005341AB">
        <w:t>ы</w:t>
      </w:r>
      <w:r w:rsidR="00F51189" w:rsidRPr="005341AB">
        <w:t>ти</w:t>
      </w:r>
      <w:r w:rsidR="009F0019" w:rsidRPr="005341AB">
        <w:t>я</w:t>
      </w:r>
      <w:r w:rsidR="005130ED" w:rsidRPr="005341AB">
        <w:t xml:space="preserve"> в расписании</w:t>
      </w:r>
      <w:r w:rsidRPr="005341AB">
        <w:t xml:space="preserve"> (п. </w:t>
      </w:r>
      <w:r w:rsidR="00F51189" w:rsidRPr="005341AB">
        <w:fldChar w:fldCharType="begin"/>
      </w:r>
      <w:r w:rsidR="00F51189" w:rsidRPr="005341AB">
        <w:instrText xml:space="preserve"> REF _Ref144201916 \n \h </w:instrText>
      </w:r>
      <w:r w:rsidR="00F51189" w:rsidRPr="005341AB">
        <w:fldChar w:fldCharType="separate"/>
      </w:r>
      <w:r w:rsidR="00545F4C">
        <w:t>3.7.2</w:t>
      </w:r>
      <w:r w:rsidR="00F51189" w:rsidRPr="005341AB">
        <w:fldChar w:fldCharType="end"/>
      </w:r>
      <w:r w:rsidR="005130ED" w:rsidRPr="005341AB">
        <w:rPr>
          <w:rStyle w:val="aff5"/>
          <w:rFonts w:eastAsia="Times New Roman"/>
          <w:lang w:eastAsia="en-US"/>
        </w:rPr>
        <w:t xml:space="preserve"> </w:t>
      </w:r>
      <w:r w:rsidRPr="005341AB">
        <w:t>).</w:t>
      </w:r>
    </w:p>
    <w:p w14:paraId="12D6E936" w14:textId="3C4F64F2" w:rsidR="00F51189" w:rsidRPr="005341AB" w:rsidRDefault="00F51189" w:rsidP="00C0159A">
      <w:pPr>
        <w:pStyle w:val="321231"/>
        <w:numPr>
          <w:ilvl w:val="0"/>
          <w:numId w:val="85"/>
        </w:numPr>
      </w:pPr>
      <w:r w:rsidRPr="005341AB">
        <w:t xml:space="preserve">Удаление </w:t>
      </w:r>
      <w:r w:rsidR="003B551D" w:rsidRPr="005341AB">
        <w:t xml:space="preserve">повторяющегося </w:t>
      </w:r>
      <w:r w:rsidRPr="005341AB">
        <w:t>события из расписания (п. </w:t>
      </w:r>
      <w:r w:rsidRPr="005341AB">
        <w:fldChar w:fldCharType="begin"/>
      </w:r>
      <w:r w:rsidRPr="005341AB">
        <w:instrText xml:space="preserve"> REF _Ref144201920 \n \h </w:instrText>
      </w:r>
      <w:r w:rsidRPr="005341AB">
        <w:fldChar w:fldCharType="separate"/>
      </w:r>
      <w:r w:rsidR="00545F4C">
        <w:t>3.7.3</w:t>
      </w:r>
      <w:r w:rsidRPr="005341AB">
        <w:fldChar w:fldCharType="end"/>
      </w:r>
      <w:r w:rsidRPr="005341AB">
        <w:t>).</w:t>
      </w:r>
    </w:p>
    <w:p w14:paraId="1FA33D78" w14:textId="750B34E3" w:rsidR="00F51189" w:rsidRPr="005341AB" w:rsidRDefault="00F51189" w:rsidP="006C7B00">
      <w:pPr>
        <w:pStyle w:val="3a"/>
      </w:pPr>
      <w:bookmarkStart w:id="114" w:name="_Ref144201846"/>
      <w:bookmarkStart w:id="115" w:name="_Toc159250168"/>
      <w:r w:rsidRPr="005341AB">
        <w:t>Создание события в расписании</w:t>
      </w:r>
      <w:bookmarkEnd w:id="114"/>
      <w:bookmarkEnd w:id="115"/>
    </w:p>
    <w:p w14:paraId="288457CC" w14:textId="7195EC9D" w:rsidR="005130ED" w:rsidRPr="005341AB" w:rsidRDefault="002B1929" w:rsidP="002B1929">
      <w:pPr>
        <w:pStyle w:val="2c"/>
      </w:pPr>
      <w:r w:rsidRPr="005341AB">
        <w:t>Порядок создания события</w:t>
      </w:r>
      <w:r w:rsidR="00530DE5" w:rsidRPr="005341AB">
        <w:t xml:space="preserve"> в расписании</w:t>
      </w:r>
      <w:r w:rsidRPr="005341AB">
        <w:t>:</w:t>
      </w:r>
    </w:p>
    <w:p w14:paraId="6A136ED6" w14:textId="55D695E6" w:rsidR="00E52A88" w:rsidRPr="005341AB" w:rsidRDefault="00E52A88" w:rsidP="00C0159A">
      <w:pPr>
        <w:pStyle w:val="20"/>
        <w:numPr>
          <w:ilvl w:val="0"/>
          <w:numId w:val="92"/>
        </w:numPr>
      </w:pPr>
      <w:r w:rsidRPr="005341AB">
        <w:t>Откройте раздел «Список событий» Системы (</w:t>
      </w:r>
      <w:r w:rsidR="00F72C94">
        <w:fldChar w:fldCharType="begin"/>
      </w:r>
      <w:r w:rsidR="00F72C94">
        <w:instrText xml:space="preserve"> REF _Ref147134652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36</w:t>
      </w:r>
      <w:r w:rsidR="00F72C94">
        <w:fldChar w:fldCharType="end"/>
      </w:r>
      <w:r w:rsidR="008E7B8F" w:rsidRPr="005341AB">
        <w:t>)</w:t>
      </w:r>
      <w:r w:rsidRPr="005341AB">
        <w:t>.</w:t>
      </w:r>
    </w:p>
    <w:p w14:paraId="068FE6E8" w14:textId="120C14F1" w:rsidR="00E52A88" w:rsidRPr="005341AB" w:rsidRDefault="00E52A88" w:rsidP="00C0159A">
      <w:pPr>
        <w:pStyle w:val="20"/>
        <w:numPr>
          <w:ilvl w:val="0"/>
          <w:numId w:val="92"/>
        </w:numPr>
      </w:pPr>
      <w:r w:rsidRPr="005341AB">
        <w:t xml:space="preserve">Нажмите кнопку </w:t>
      </w:r>
      <w:r w:rsidR="00530DE5" w:rsidRPr="005341AB">
        <w:rPr>
          <w:noProof/>
        </w:rPr>
        <w:drawing>
          <wp:inline distT="0" distB="0" distL="0" distR="0" wp14:anchorId="199CB1F9" wp14:editId="43F481D0">
            <wp:extent cx="525600" cy="216000"/>
            <wp:effectExtent l="0" t="0" r="8255" b="0"/>
            <wp:docPr id="595764765" name="Рисунок 595764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5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«Создать» - открывается карточка события</w:t>
      </w:r>
      <w:r w:rsidR="00DC1C45" w:rsidRPr="005341AB">
        <w:t xml:space="preserve"> (</w:t>
      </w:r>
      <w:r w:rsidR="00F72C94">
        <w:fldChar w:fldCharType="begin"/>
      </w:r>
      <w:r w:rsidR="00F72C94">
        <w:instrText xml:space="preserve"> REF _Ref147134652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36</w:t>
      </w:r>
      <w:r w:rsidR="00F72C94">
        <w:fldChar w:fldCharType="end"/>
      </w:r>
      <w:r w:rsidR="00DC1C45" w:rsidRPr="005341AB">
        <w:t>)</w:t>
      </w:r>
      <w:r w:rsidRPr="005341AB">
        <w:t>.</w:t>
      </w:r>
    </w:p>
    <w:p w14:paraId="432FC4C7" w14:textId="41405DA1" w:rsidR="008E7B8F" w:rsidRPr="005341AB" w:rsidRDefault="008E7B8F" w:rsidP="008E7B8F">
      <w:pPr>
        <w:pStyle w:val="2c"/>
      </w:pPr>
      <w:r w:rsidRPr="005341AB">
        <w:t>Карточка события содержит</w:t>
      </w:r>
      <w:r w:rsidR="00DC1C45" w:rsidRPr="005341AB">
        <w:t xml:space="preserve"> (</w:t>
      </w:r>
      <w:r w:rsidR="00F72C94">
        <w:fldChar w:fldCharType="begin"/>
      </w:r>
      <w:r w:rsidR="00F72C94">
        <w:instrText xml:space="preserve"> REF _Ref147134881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41</w:t>
      </w:r>
      <w:r w:rsidR="00F72C94">
        <w:fldChar w:fldCharType="end"/>
      </w:r>
      <w:r w:rsidR="00DC1C45" w:rsidRPr="005341AB">
        <w:t>)</w:t>
      </w:r>
      <w:r w:rsidRPr="005341AB">
        <w:t>:</w:t>
      </w:r>
    </w:p>
    <w:p w14:paraId="1A9CD831" w14:textId="04048B19" w:rsidR="008E7B8F" w:rsidRPr="005341AB" w:rsidRDefault="008E7B8F" w:rsidP="00C0159A">
      <w:pPr>
        <w:pStyle w:val="321231"/>
        <w:numPr>
          <w:ilvl w:val="0"/>
          <w:numId w:val="93"/>
        </w:numPr>
      </w:pPr>
      <w:r w:rsidRPr="005341AB">
        <w:t xml:space="preserve">Флаг «Онлайн» - тип события (онлайн или очно). По умолчанию флаг </w:t>
      </w:r>
      <w:r w:rsidR="00831558" w:rsidRPr="005341AB">
        <w:t>неактивен</w:t>
      </w:r>
      <w:r w:rsidRPr="005341AB">
        <w:t>.</w:t>
      </w:r>
    </w:p>
    <w:p w14:paraId="3504D1F6" w14:textId="77777777" w:rsidR="00FB533E" w:rsidRPr="005341AB" w:rsidRDefault="00FB533E" w:rsidP="00C0159A">
      <w:pPr>
        <w:pStyle w:val="321231"/>
        <w:keepNext/>
        <w:numPr>
          <w:ilvl w:val="0"/>
          <w:numId w:val="93"/>
        </w:numPr>
      </w:pPr>
      <w:r w:rsidRPr="005341AB">
        <w:t>Поля:</w:t>
      </w:r>
    </w:p>
    <w:p w14:paraId="0E1E97BC" w14:textId="48D5C3B3" w:rsidR="008E7B8F" w:rsidRPr="005341AB" w:rsidRDefault="008E7B8F" w:rsidP="00FB533E">
      <w:pPr>
        <w:pStyle w:val="321232"/>
      </w:pPr>
      <w:r w:rsidRPr="005341AB">
        <w:t xml:space="preserve">«ВУЗ» - наименование </w:t>
      </w:r>
      <w:r w:rsidR="00414080" w:rsidRPr="005341AB">
        <w:t>учебного учреждения</w:t>
      </w:r>
      <w:r w:rsidRPr="005341AB">
        <w:t>, для которого создается событие в расписании.</w:t>
      </w:r>
    </w:p>
    <w:p w14:paraId="46AFC929" w14:textId="77777777" w:rsidR="008E7B8F" w:rsidRPr="005341AB" w:rsidRDefault="008E7B8F" w:rsidP="00FB533E">
      <w:pPr>
        <w:pStyle w:val="321232"/>
      </w:pPr>
      <w:r w:rsidRPr="005341AB">
        <w:t xml:space="preserve">«Ссылка для подключения» – при неактивном флаге </w:t>
      </w:r>
      <w:r w:rsidRPr="005341AB">
        <w:rPr>
          <w:noProof/>
        </w:rPr>
        <w:drawing>
          <wp:inline distT="0" distB="0" distL="0" distR="0" wp14:anchorId="551A017F" wp14:editId="61B83815">
            <wp:extent cx="698400" cy="144000"/>
            <wp:effectExtent l="0" t="0" r="6985" b="8890"/>
            <wp:docPr id="595764753" name="Рисунок 595764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84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«Онлайн» поле недоступно.</w:t>
      </w:r>
    </w:p>
    <w:p w14:paraId="60C4F6C5" w14:textId="77777777" w:rsidR="008E7B8F" w:rsidRPr="005341AB" w:rsidRDefault="008E7B8F" w:rsidP="00FB533E">
      <w:pPr>
        <w:pStyle w:val="321232"/>
      </w:pPr>
      <w:r w:rsidRPr="005341AB">
        <w:t>«Дисциплина» - наименование дисциплины. Поле заполняется с помощью клавиатуры.</w:t>
      </w:r>
    </w:p>
    <w:p w14:paraId="7F3BCB57" w14:textId="77777777" w:rsidR="008E7B8F" w:rsidRPr="005341AB" w:rsidRDefault="008E7B8F" w:rsidP="00FB533E">
      <w:pPr>
        <w:pStyle w:val="321232"/>
      </w:pPr>
      <w:r w:rsidRPr="005341AB">
        <w:lastRenderedPageBreak/>
        <w:t>«Тип занятий».</w:t>
      </w:r>
    </w:p>
    <w:p w14:paraId="33F4B866" w14:textId="77777777" w:rsidR="008E7B8F" w:rsidRPr="005341AB" w:rsidRDefault="008E7B8F" w:rsidP="00FB533E">
      <w:pPr>
        <w:pStyle w:val="321232"/>
      </w:pPr>
      <w:r w:rsidRPr="005341AB">
        <w:t>«Преподаватель».</w:t>
      </w:r>
    </w:p>
    <w:p w14:paraId="4E52FB31" w14:textId="77777777" w:rsidR="008E7B8F" w:rsidRPr="005341AB" w:rsidRDefault="008E7B8F" w:rsidP="00FB533E">
      <w:pPr>
        <w:pStyle w:val="321232"/>
      </w:pPr>
      <w:r w:rsidRPr="005341AB">
        <w:t xml:space="preserve">«Полный адрес корпуса» - для редактирования только при неактивном флаге тип события «Онлайн». При проставленном флаге </w:t>
      </w:r>
      <w:r w:rsidRPr="005341AB">
        <w:rPr>
          <w:noProof/>
        </w:rPr>
        <w:drawing>
          <wp:inline distT="0" distB="0" distL="0" distR="0" wp14:anchorId="734C5A63" wp14:editId="53348339">
            <wp:extent cx="748800" cy="144000"/>
            <wp:effectExtent l="0" t="0" r="0" b="8890"/>
            <wp:docPr id="595764742" name="Рисунок 595764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488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«Онлайн» поле недоступно.</w:t>
      </w:r>
    </w:p>
    <w:p w14:paraId="607B7458" w14:textId="67833A02" w:rsidR="008E7B8F" w:rsidRPr="005341AB" w:rsidRDefault="008E7B8F" w:rsidP="00FB533E">
      <w:pPr>
        <w:pStyle w:val="321232"/>
      </w:pPr>
      <w:r w:rsidRPr="005341AB">
        <w:t xml:space="preserve">«Краткое наименование корпуса» - поле заполняется автоматически после </w:t>
      </w:r>
      <w:proofErr w:type="spellStart"/>
      <w:r w:rsidRPr="005341AB">
        <w:t>заполенения</w:t>
      </w:r>
      <w:proofErr w:type="spellEnd"/>
      <w:r w:rsidRPr="005341AB">
        <w:t xml:space="preserve"> поля «Полный адрес корпуса» доступно и доступно для редактирования. При проставленном флаге </w:t>
      </w:r>
      <w:r w:rsidRPr="005341AB">
        <w:rPr>
          <w:noProof/>
        </w:rPr>
        <w:drawing>
          <wp:inline distT="0" distB="0" distL="0" distR="0" wp14:anchorId="209AF3E8" wp14:editId="738BC8B8">
            <wp:extent cx="748800" cy="144000"/>
            <wp:effectExtent l="0" t="0" r="0" b="889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488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«Онлайн» поле недоступно.</w:t>
      </w:r>
    </w:p>
    <w:p w14:paraId="7B2B433C" w14:textId="77777777" w:rsidR="008E7B8F" w:rsidRPr="005341AB" w:rsidRDefault="008E7B8F" w:rsidP="00FB533E">
      <w:pPr>
        <w:pStyle w:val="321232"/>
      </w:pPr>
      <w:r w:rsidRPr="005341AB">
        <w:t>«Студенческая группа».</w:t>
      </w:r>
    </w:p>
    <w:p w14:paraId="45BF4AE2" w14:textId="77777777" w:rsidR="008E7B8F" w:rsidRPr="005341AB" w:rsidRDefault="008E7B8F" w:rsidP="00FB533E">
      <w:pPr>
        <w:pStyle w:val="321232"/>
      </w:pPr>
      <w:r w:rsidRPr="005341AB">
        <w:t xml:space="preserve">«Аудитория» – номер аудитории. При проставленном флаге </w:t>
      </w:r>
      <w:r w:rsidRPr="005341AB">
        <w:rPr>
          <w:noProof/>
        </w:rPr>
        <w:drawing>
          <wp:inline distT="0" distB="0" distL="0" distR="0" wp14:anchorId="54A038F2" wp14:editId="21B590BB">
            <wp:extent cx="748800" cy="144000"/>
            <wp:effectExtent l="0" t="0" r="0" b="8890"/>
            <wp:docPr id="595764746" name="Рисунок 595764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488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«Онлайн» поле недоступно.</w:t>
      </w:r>
    </w:p>
    <w:p w14:paraId="56A8A421" w14:textId="77777777" w:rsidR="008E7B8F" w:rsidRPr="005341AB" w:rsidRDefault="008E7B8F" w:rsidP="00C0159A">
      <w:pPr>
        <w:pStyle w:val="321231"/>
        <w:numPr>
          <w:ilvl w:val="0"/>
          <w:numId w:val="87"/>
        </w:numPr>
      </w:pPr>
      <w:r w:rsidRPr="005341AB">
        <w:t>Блок «Пределы повторения» включает в себя следующую информацию:</w:t>
      </w:r>
    </w:p>
    <w:p w14:paraId="1EAD72A3" w14:textId="1A3A2588" w:rsidR="008E7B8F" w:rsidRPr="005341AB" w:rsidRDefault="008E7B8F" w:rsidP="008E7B8F">
      <w:pPr>
        <w:pStyle w:val="321232"/>
      </w:pPr>
      <w:r w:rsidRPr="005341AB">
        <w:t>«Начало» - дата и время начала события.</w:t>
      </w:r>
    </w:p>
    <w:p w14:paraId="7F139939" w14:textId="689818AF" w:rsidR="008E7B8F" w:rsidRPr="005341AB" w:rsidRDefault="008E7B8F" w:rsidP="008E7B8F">
      <w:pPr>
        <w:pStyle w:val="321232"/>
      </w:pPr>
      <w:r w:rsidRPr="005341AB">
        <w:t>«</w:t>
      </w:r>
      <w:r w:rsidR="0070408A" w:rsidRPr="005341AB">
        <w:t>Завершить после … п</w:t>
      </w:r>
      <w:r w:rsidRPr="005341AB">
        <w:t>овторений» - количество повторений.</w:t>
      </w:r>
    </w:p>
    <w:p w14:paraId="2DEA20E3" w14:textId="4CCF3052" w:rsidR="008E7B8F" w:rsidRPr="005341AB" w:rsidRDefault="008E7B8F" w:rsidP="008E7B8F">
      <w:pPr>
        <w:pStyle w:val="321232"/>
      </w:pPr>
      <w:r w:rsidRPr="005341AB">
        <w:t>«Дата окончания» - дата окончания повторения события. По умолчанию не активное поле.</w:t>
      </w:r>
      <w:r w:rsidR="00EC05AB" w:rsidRPr="005341AB">
        <w:t xml:space="preserve"> Если поле не заполнено, то Система считает, что </w:t>
      </w:r>
      <w:r w:rsidR="008A2B62" w:rsidRPr="005341AB">
        <w:t xml:space="preserve">событие </w:t>
      </w:r>
      <w:bookmarkStart w:id="116" w:name="_Hlk144304754"/>
      <w:r w:rsidR="000E1BBE">
        <w:t>заканчивается</w:t>
      </w:r>
      <w:r w:rsidR="008A2B62" w:rsidRPr="005341AB">
        <w:t xml:space="preserve"> </w:t>
      </w:r>
      <w:bookmarkEnd w:id="116"/>
      <w:r w:rsidR="008A2B62" w:rsidRPr="005341AB">
        <w:t>через</w:t>
      </w:r>
      <w:r w:rsidR="00EC05AB" w:rsidRPr="005341AB">
        <w:t xml:space="preserve"> один академический час с начала </w:t>
      </w:r>
      <w:r w:rsidR="00586117" w:rsidRPr="005341AB">
        <w:t>события</w:t>
      </w:r>
      <w:r w:rsidR="00EC05AB" w:rsidRPr="005341AB">
        <w:t>.</w:t>
      </w:r>
      <w:r w:rsidR="00C32235" w:rsidRPr="005341AB">
        <w:t xml:space="preserve"> Указать в качестве даты окончания можно только текущий учебный год. Например, сейчас 23-24</w:t>
      </w:r>
      <w:r w:rsidR="00F72C94">
        <w:t> </w:t>
      </w:r>
      <w:r w:rsidR="00C32235" w:rsidRPr="005341AB">
        <w:t>учебный</w:t>
      </w:r>
      <w:r w:rsidR="00F72C94">
        <w:t> </w:t>
      </w:r>
      <w:r w:rsidR="00C32235" w:rsidRPr="005341AB">
        <w:t>год, в качестве даты окончания по</w:t>
      </w:r>
      <w:r w:rsidR="000E1BBE">
        <w:t>в</w:t>
      </w:r>
      <w:r w:rsidR="00C32235" w:rsidRPr="005341AB">
        <w:t>тора события можно указать любую дату, но не позднее 31.12.2024.</w:t>
      </w:r>
    </w:p>
    <w:p w14:paraId="09FC5DA4" w14:textId="3156EECB" w:rsidR="008E7B8F" w:rsidRPr="005341AB" w:rsidRDefault="008E7B8F" w:rsidP="008E7B8F">
      <w:pPr>
        <w:pStyle w:val="321232"/>
      </w:pPr>
      <w:r w:rsidRPr="005341AB">
        <w:t xml:space="preserve">Флаг </w:t>
      </w:r>
      <w:r w:rsidR="00B93B6F" w:rsidRPr="005341AB">
        <w:rPr>
          <w:noProof/>
        </w:rPr>
        <w:drawing>
          <wp:inline distT="0" distB="0" distL="0" distR="0" wp14:anchorId="178CB220" wp14:editId="4B0ABAF6">
            <wp:extent cx="763200" cy="144000"/>
            <wp:effectExtent l="0" t="0" r="0" b="8890"/>
            <wp:docPr id="595764772" name="Рисунок 595764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3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B6F" w:rsidRPr="005341AB">
        <w:t xml:space="preserve"> </w:t>
      </w:r>
      <w:r w:rsidRPr="005341AB">
        <w:t xml:space="preserve">«Не повторять» - </w:t>
      </w:r>
      <w:r w:rsidR="00B93B6F" w:rsidRPr="005341AB">
        <w:t>создание разового (неповторяющегося) события в расписании</w:t>
      </w:r>
      <w:r w:rsidRPr="005341AB">
        <w:t>.</w:t>
      </w:r>
    </w:p>
    <w:p w14:paraId="1B909A08" w14:textId="3E3157D7" w:rsidR="00B93B6F" w:rsidRPr="005341AB" w:rsidRDefault="008E7B8F" w:rsidP="00B93B6F">
      <w:pPr>
        <w:pStyle w:val="321231"/>
      </w:pPr>
      <w:r w:rsidRPr="005341AB">
        <w:t>Блок «Повторять»</w:t>
      </w:r>
      <w:r w:rsidR="00B93B6F" w:rsidRPr="005341AB">
        <w:t xml:space="preserve"> - блок становится доступен для заполнения только при </w:t>
      </w:r>
      <w:r w:rsidR="0070408A" w:rsidRPr="005341AB">
        <w:t>активном</w:t>
      </w:r>
      <w:r w:rsidR="00B93B6F" w:rsidRPr="005341AB">
        <w:t xml:space="preserve"> флаге </w:t>
      </w:r>
      <w:r w:rsidR="00B93B6F" w:rsidRPr="005341AB">
        <w:rPr>
          <w:noProof/>
        </w:rPr>
        <w:drawing>
          <wp:inline distT="0" distB="0" distL="0" distR="0" wp14:anchorId="1571DA7C" wp14:editId="4BD775A7">
            <wp:extent cx="810000" cy="144000"/>
            <wp:effectExtent l="0" t="0" r="0" b="8890"/>
            <wp:docPr id="595764766" name="Рисунок 595764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8100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3B6F" w:rsidRPr="005341AB">
        <w:t xml:space="preserve"> в блоке «Пределы повторения» (</w:t>
      </w:r>
      <w:r w:rsidR="00F72C94">
        <w:fldChar w:fldCharType="begin"/>
      </w:r>
      <w:r w:rsidR="00F72C94">
        <w:instrText xml:space="preserve"> REF _Ref147134901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42</w:t>
      </w:r>
      <w:r w:rsidR="00F72C94">
        <w:fldChar w:fldCharType="end"/>
      </w:r>
      <w:r w:rsidR="00B93B6F" w:rsidRPr="005341AB">
        <w:t>).</w:t>
      </w:r>
      <w:r w:rsidR="00C32235" w:rsidRPr="005341AB">
        <w:t xml:space="preserve"> </w:t>
      </w:r>
    </w:p>
    <w:p w14:paraId="44A9DA7D" w14:textId="72F33C68" w:rsidR="008E7B8F" w:rsidRPr="005341AB" w:rsidRDefault="00B93B6F" w:rsidP="00C0159A">
      <w:pPr>
        <w:pStyle w:val="321231"/>
        <w:keepNext/>
        <w:numPr>
          <w:ilvl w:val="0"/>
          <w:numId w:val="87"/>
        </w:numPr>
      </w:pPr>
      <w:r w:rsidRPr="005341AB">
        <w:t>Кнопки управления:</w:t>
      </w:r>
    </w:p>
    <w:p w14:paraId="7861680D" w14:textId="44C4D870" w:rsidR="00B93B6F" w:rsidRPr="005341AB" w:rsidRDefault="00B93B6F" w:rsidP="00B93B6F">
      <w:pPr>
        <w:pStyle w:val="321232"/>
      </w:pPr>
      <w:r w:rsidRPr="005341AB">
        <w:rPr>
          <w:noProof/>
        </w:rPr>
        <w:drawing>
          <wp:inline distT="0" distB="0" distL="0" distR="0" wp14:anchorId="546836ED" wp14:editId="3D0FFDBC">
            <wp:extent cx="496800" cy="216000"/>
            <wp:effectExtent l="0" t="0" r="0" b="0"/>
            <wp:docPr id="595764773" name="Рисунок 595764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968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</w:t>
      </w:r>
      <w:r w:rsidR="000E1BBE">
        <w:t>ра</w:t>
      </w:r>
      <w:r w:rsidRPr="005341AB">
        <w:t>нить» - добавления события в расписани</w:t>
      </w:r>
      <w:r w:rsidR="00414080" w:rsidRPr="005341AB">
        <w:t>е</w:t>
      </w:r>
      <w:r w:rsidRPr="005341AB">
        <w:t>.</w:t>
      </w:r>
    </w:p>
    <w:p w14:paraId="2BB66137" w14:textId="7DEBDAD4" w:rsidR="00B93B6F" w:rsidRPr="005341AB" w:rsidRDefault="00B93B6F" w:rsidP="00B93B6F">
      <w:pPr>
        <w:pStyle w:val="321232"/>
      </w:pPr>
      <w:r w:rsidRPr="005341AB">
        <w:rPr>
          <w:noProof/>
        </w:rPr>
        <w:drawing>
          <wp:inline distT="0" distB="0" distL="0" distR="0" wp14:anchorId="0047438A" wp14:editId="3B65BDBC">
            <wp:extent cx="396000" cy="216000"/>
            <wp:effectExtent l="0" t="0" r="4445" b="0"/>
            <wp:docPr id="595764774" name="Рисунок 595764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96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«Отмена» - изменения в карточки события не сохраняются. П</w:t>
      </w:r>
      <w:r w:rsidR="00414080" w:rsidRPr="005341AB">
        <w:t xml:space="preserve">осле нажатия кнопки происходит </w:t>
      </w:r>
      <w:r w:rsidRPr="005341AB">
        <w:t>возврат в раздел «Список событий» Системы (</w:t>
      </w:r>
      <w:r w:rsidR="00F72C94">
        <w:fldChar w:fldCharType="begin"/>
      </w:r>
      <w:r w:rsidR="00F72C94">
        <w:instrText xml:space="preserve"> REF _Ref147134652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36</w:t>
      </w:r>
      <w:r w:rsidR="00F72C94">
        <w:fldChar w:fldCharType="end"/>
      </w:r>
      <w:r w:rsidRPr="005341AB">
        <w:t>).</w:t>
      </w:r>
    </w:p>
    <w:p w14:paraId="1DCFA1A5" w14:textId="77777777" w:rsidR="00F72C94" w:rsidRDefault="004927FA" w:rsidP="00F72C94">
      <w:pPr>
        <w:pStyle w:val="312"/>
      </w:pPr>
      <w:r w:rsidRPr="004927FA">
        <w:rPr>
          <w:noProof/>
        </w:rPr>
        <w:lastRenderedPageBreak/>
        <w:drawing>
          <wp:inline distT="0" distB="0" distL="0" distR="0" wp14:anchorId="190DBFE5" wp14:editId="48DBE955">
            <wp:extent cx="6120130" cy="4243070"/>
            <wp:effectExtent l="0" t="0" r="0" b="508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4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60386" w14:textId="4F3E2E8B" w:rsidR="004927FA" w:rsidRPr="005341AB" w:rsidRDefault="006D7F1B" w:rsidP="00F72C94">
      <w:pPr>
        <w:pStyle w:val="3f4"/>
      </w:pPr>
      <w:bookmarkStart w:id="117" w:name="_Ref147134881"/>
      <w:r>
        <w:t>Рисунок </w:t>
      </w:r>
      <w:fldSimple w:instr=" SEQ Рисунок \* ARABIC ">
        <w:r w:rsidR="00545F4C">
          <w:rPr>
            <w:noProof/>
          </w:rPr>
          <w:t>41</w:t>
        </w:r>
      </w:fldSimple>
      <w:bookmarkEnd w:id="117"/>
    </w:p>
    <w:p w14:paraId="60EA8040" w14:textId="77777777" w:rsidR="00F72C94" w:rsidRDefault="004927FA" w:rsidP="00F72C94">
      <w:pPr>
        <w:pStyle w:val="312"/>
      </w:pPr>
      <w:r w:rsidRPr="004927FA">
        <w:rPr>
          <w:noProof/>
        </w:rPr>
        <w:drawing>
          <wp:inline distT="0" distB="0" distL="0" distR="0" wp14:anchorId="3B21BA6C" wp14:editId="7A986244">
            <wp:extent cx="6120130" cy="217487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B6259" w14:textId="2982924A" w:rsidR="004927FA" w:rsidRDefault="006D7F1B" w:rsidP="007416E4">
      <w:pPr>
        <w:pStyle w:val="3f4"/>
      </w:pPr>
      <w:bookmarkStart w:id="118" w:name="_Ref147134901"/>
      <w:r>
        <w:t>Рисунок </w:t>
      </w:r>
      <w:fldSimple w:instr=" SEQ Рисунок \* ARABIC ">
        <w:r w:rsidR="00545F4C">
          <w:rPr>
            <w:noProof/>
          </w:rPr>
          <w:t>42</w:t>
        </w:r>
      </w:fldSimple>
      <w:bookmarkEnd w:id="118"/>
    </w:p>
    <w:p w14:paraId="11ECE48E" w14:textId="66E0F9B8" w:rsidR="00B93B6F" w:rsidRPr="005341AB" w:rsidRDefault="00B93B6F" w:rsidP="00C0159A">
      <w:pPr>
        <w:pStyle w:val="20"/>
        <w:numPr>
          <w:ilvl w:val="0"/>
          <w:numId w:val="92"/>
        </w:numPr>
      </w:pPr>
      <w:r w:rsidRPr="005341AB">
        <w:t>Заполните требуемые данные в карточке события (</w:t>
      </w:r>
      <w:r w:rsidR="00F72C94">
        <w:fldChar w:fldCharType="begin"/>
      </w:r>
      <w:r w:rsidR="00F72C94">
        <w:instrText xml:space="preserve"> REF _Ref147134881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41</w:t>
      </w:r>
      <w:r w:rsidR="00F72C94">
        <w:fldChar w:fldCharType="end"/>
      </w:r>
      <w:r w:rsidRPr="005341AB">
        <w:t>).</w:t>
      </w:r>
    </w:p>
    <w:p w14:paraId="7763F247" w14:textId="224EA487" w:rsidR="00530DE5" w:rsidRPr="005341AB" w:rsidRDefault="00530DE5" w:rsidP="00C0159A">
      <w:pPr>
        <w:pStyle w:val="20"/>
        <w:numPr>
          <w:ilvl w:val="0"/>
          <w:numId w:val="92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46CBCF5B" wp14:editId="760FA7C5">
            <wp:extent cx="496800" cy="216000"/>
            <wp:effectExtent l="0" t="0" r="0" b="0"/>
            <wp:docPr id="595764771" name="Рисунок 595764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968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</w:t>
      </w:r>
      <w:r w:rsidR="00413AD1">
        <w:t>ра</w:t>
      </w:r>
      <w:r w:rsidRPr="005341AB">
        <w:t>нить» (</w:t>
      </w:r>
      <w:r w:rsidR="00F72C94">
        <w:fldChar w:fldCharType="begin"/>
      </w:r>
      <w:r w:rsidR="00F72C94">
        <w:instrText xml:space="preserve"> REF _Ref147134881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41</w:t>
      </w:r>
      <w:r w:rsidR="00F72C94">
        <w:fldChar w:fldCharType="end"/>
      </w:r>
      <w:r w:rsidRPr="005341AB">
        <w:t>).</w:t>
      </w:r>
    </w:p>
    <w:p w14:paraId="566747B1" w14:textId="14475CBB" w:rsidR="005130ED" w:rsidRPr="005341AB" w:rsidRDefault="00C56C38" w:rsidP="00F20ECC">
      <w:pPr>
        <w:pStyle w:val="1d"/>
      </w:pPr>
      <w:r w:rsidRPr="005341AB">
        <w:t xml:space="preserve">Далее Система проводит </w:t>
      </w:r>
      <w:r w:rsidR="00B03E82" w:rsidRPr="005341AB">
        <w:t>проверку добавляемого события на предмет пересечения с другими событиями в расписани</w:t>
      </w:r>
      <w:r w:rsidR="006E0280" w:rsidRPr="005341AB">
        <w:t>и</w:t>
      </w:r>
      <w:r w:rsidRPr="005341AB">
        <w:t xml:space="preserve">. В случае выявления </w:t>
      </w:r>
      <w:r w:rsidR="00B03E82" w:rsidRPr="005341AB">
        <w:t xml:space="preserve">ошибок (например пользователь пытается добавить занятие в аудиторию, которая уже занята) </w:t>
      </w:r>
      <w:r w:rsidRPr="005341AB">
        <w:t xml:space="preserve">отображается окно </w:t>
      </w:r>
      <w:r w:rsidR="00B03E82" w:rsidRPr="005341AB">
        <w:t>«Диагностика конфликтов»</w:t>
      </w:r>
      <w:r w:rsidR="00FE5B8A" w:rsidRPr="005341AB">
        <w:t xml:space="preserve"> (</w:t>
      </w:r>
      <w:r w:rsidR="00F72C94">
        <w:fldChar w:fldCharType="begin"/>
      </w:r>
      <w:r w:rsidR="00F72C94">
        <w:instrText xml:space="preserve"> REF _Ref147134967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43</w:t>
      </w:r>
      <w:r w:rsidR="00F72C94">
        <w:fldChar w:fldCharType="end"/>
      </w:r>
      <w:r w:rsidR="00FE5B8A" w:rsidRPr="005341AB">
        <w:t>).</w:t>
      </w:r>
    </w:p>
    <w:p w14:paraId="7F2BABB3" w14:textId="77777777" w:rsidR="00F72C94" w:rsidRDefault="00C56C38" w:rsidP="00F72C94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3D89798D" wp14:editId="301A3113">
            <wp:extent cx="4565650" cy="2769802"/>
            <wp:effectExtent l="0" t="0" r="635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4565650" cy="276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B961D" w14:textId="5AD15B3D" w:rsidR="00C56C38" w:rsidRPr="005341AB" w:rsidRDefault="006D7F1B" w:rsidP="007416E4">
      <w:pPr>
        <w:pStyle w:val="3f4"/>
      </w:pPr>
      <w:bookmarkStart w:id="119" w:name="_Ref147134967"/>
      <w:r>
        <w:t>Рисунок </w:t>
      </w:r>
      <w:fldSimple w:instr=" SEQ Рисунок \* ARABIC ">
        <w:r w:rsidR="00545F4C">
          <w:rPr>
            <w:noProof/>
          </w:rPr>
          <w:t>43</w:t>
        </w:r>
      </w:fldSimple>
      <w:bookmarkEnd w:id="119"/>
    </w:p>
    <w:p w14:paraId="57AB3CF7" w14:textId="07921544" w:rsidR="00F51189" w:rsidRPr="005341AB" w:rsidRDefault="00F51189" w:rsidP="006C7B00">
      <w:pPr>
        <w:pStyle w:val="3a"/>
      </w:pPr>
      <w:bookmarkStart w:id="120" w:name="_Ref144201916"/>
      <w:bookmarkStart w:id="121" w:name="_Toc159250169"/>
      <w:r w:rsidRPr="005341AB">
        <w:t>Редактирование со</w:t>
      </w:r>
      <w:r w:rsidR="001E02A1" w:rsidRPr="005341AB">
        <w:t>бы</w:t>
      </w:r>
      <w:r w:rsidRPr="005341AB">
        <w:t>тия в расписании</w:t>
      </w:r>
      <w:bookmarkEnd w:id="120"/>
      <w:bookmarkEnd w:id="121"/>
    </w:p>
    <w:p w14:paraId="415CD989" w14:textId="4A03416D" w:rsidR="003D6F6E" w:rsidRPr="005341AB" w:rsidRDefault="003D6F6E" w:rsidP="003D6F6E">
      <w:pPr>
        <w:pStyle w:val="2c"/>
      </w:pPr>
      <w:r w:rsidRPr="005341AB">
        <w:t>Порядок редактирования события в расписании:</w:t>
      </w:r>
    </w:p>
    <w:p w14:paraId="2212254D" w14:textId="2FCAD544" w:rsidR="003D6F6E" w:rsidRPr="005341AB" w:rsidRDefault="003D6F6E" w:rsidP="00C0159A">
      <w:pPr>
        <w:pStyle w:val="20"/>
        <w:numPr>
          <w:ilvl w:val="0"/>
          <w:numId w:val="98"/>
        </w:numPr>
      </w:pPr>
      <w:r w:rsidRPr="005341AB">
        <w:t>Откройте раздел «Список событий» Системы (</w:t>
      </w:r>
      <w:r w:rsidR="00F72C94">
        <w:fldChar w:fldCharType="begin"/>
      </w:r>
      <w:r w:rsidR="00F72C94">
        <w:instrText xml:space="preserve"> REF _Ref147134652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36</w:t>
      </w:r>
      <w:r w:rsidR="00F72C94">
        <w:fldChar w:fldCharType="end"/>
      </w:r>
      <w:r w:rsidRPr="005341AB">
        <w:t>).</w:t>
      </w:r>
    </w:p>
    <w:p w14:paraId="292E600A" w14:textId="182CCDEA" w:rsidR="001905A7" w:rsidRPr="005341AB" w:rsidRDefault="003D6F6E" w:rsidP="00C0159A">
      <w:pPr>
        <w:pStyle w:val="20"/>
        <w:numPr>
          <w:ilvl w:val="0"/>
          <w:numId w:val="98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3AC9410A" wp14:editId="55D0E7B6">
            <wp:extent cx="136800" cy="126000"/>
            <wp:effectExtent l="0" t="0" r="0" b="7620"/>
            <wp:docPr id="595764777" name="Рисунок 595764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68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«Лупа» </w:t>
      </w:r>
      <w:r w:rsidR="00041EC9" w:rsidRPr="005341AB">
        <w:t>(</w:t>
      </w:r>
      <w:r w:rsidR="00F72C94">
        <w:fldChar w:fldCharType="begin"/>
      </w:r>
      <w:r w:rsidR="00F72C94">
        <w:instrText xml:space="preserve"> REF _Ref147134652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36</w:t>
      </w:r>
      <w:r w:rsidR="00F72C94">
        <w:fldChar w:fldCharType="end"/>
      </w:r>
      <w:r w:rsidR="00041EC9" w:rsidRPr="005341AB">
        <w:t xml:space="preserve">) </w:t>
      </w:r>
      <w:r w:rsidR="001905A7" w:rsidRPr="005341AB">
        <w:t>–</w:t>
      </w:r>
      <w:r w:rsidRPr="005341AB">
        <w:t xml:space="preserve"> </w:t>
      </w:r>
      <w:r w:rsidR="001905A7" w:rsidRPr="005341AB">
        <w:t>открывается карточка события на просмотр (</w:t>
      </w:r>
      <w:r w:rsidR="00F72C94">
        <w:fldChar w:fldCharType="begin"/>
      </w:r>
      <w:r w:rsidR="00F72C94">
        <w:instrText xml:space="preserve"> REF _Ref147135018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44</w:t>
      </w:r>
      <w:r w:rsidR="00F72C94">
        <w:fldChar w:fldCharType="end"/>
      </w:r>
      <w:r w:rsidR="001905A7" w:rsidRPr="005341AB">
        <w:t>).</w:t>
      </w:r>
    </w:p>
    <w:p w14:paraId="04E90844" w14:textId="77777777" w:rsidR="00F72C94" w:rsidRDefault="001905A7" w:rsidP="00F72C94">
      <w:pPr>
        <w:pStyle w:val="312"/>
      </w:pPr>
      <w:r w:rsidRPr="005341AB">
        <w:rPr>
          <w:noProof/>
        </w:rPr>
        <w:drawing>
          <wp:inline distT="0" distB="0" distL="0" distR="0" wp14:anchorId="51638A51" wp14:editId="3712F283">
            <wp:extent cx="6120130" cy="2299970"/>
            <wp:effectExtent l="0" t="0" r="0" b="5080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F52F7" w14:textId="5F7EBCF5" w:rsidR="00F72C94" w:rsidRDefault="006D7F1B" w:rsidP="00F72C94">
      <w:pPr>
        <w:pStyle w:val="3f4"/>
      </w:pPr>
      <w:bookmarkStart w:id="122" w:name="_Ref147135018"/>
      <w:r>
        <w:t>Рисунок </w:t>
      </w:r>
      <w:fldSimple w:instr=" SEQ Рисунок \* ARABIC ">
        <w:r w:rsidR="00545F4C">
          <w:rPr>
            <w:noProof/>
          </w:rPr>
          <w:t>44</w:t>
        </w:r>
      </w:fldSimple>
      <w:bookmarkEnd w:id="122"/>
    </w:p>
    <w:p w14:paraId="2ACDF8A9" w14:textId="2FF0E2BE" w:rsidR="003D6F6E" w:rsidRPr="005341AB" w:rsidRDefault="001905A7" w:rsidP="00C0159A">
      <w:pPr>
        <w:pStyle w:val="20"/>
        <w:numPr>
          <w:ilvl w:val="0"/>
          <w:numId w:val="98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404DB3C0" wp14:editId="010D5246">
            <wp:extent cx="684000" cy="216000"/>
            <wp:effectExtent l="0" t="0" r="1905" b="0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«Редактировать» (</w:t>
      </w:r>
      <w:r w:rsidR="00F72C94">
        <w:fldChar w:fldCharType="begin"/>
      </w:r>
      <w:r w:rsidR="00F72C94">
        <w:instrText xml:space="preserve"> REF _Ref147135018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44</w:t>
      </w:r>
      <w:r w:rsidR="00F72C94">
        <w:fldChar w:fldCharType="end"/>
      </w:r>
      <w:r w:rsidRPr="005341AB">
        <w:t>)</w:t>
      </w:r>
      <w:r w:rsidR="004E244C" w:rsidRPr="005341AB">
        <w:t xml:space="preserve"> - </w:t>
      </w:r>
      <w:r w:rsidR="003D6F6E" w:rsidRPr="005341AB">
        <w:t>открывается карточка события</w:t>
      </w:r>
      <w:r w:rsidR="00041EC9" w:rsidRPr="005341AB">
        <w:t xml:space="preserve"> на редактирование (</w:t>
      </w:r>
      <w:r w:rsidR="00F72C94">
        <w:fldChar w:fldCharType="begin"/>
      </w:r>
      <w:r w:rsidR="00F72C94">
        <w:instrText xml:space="preserve"> REF _Ref147135040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45</w:t>
      </w:r>
      <w:r w:rsidR="00F72C94">
        <w:fldChar w:fldCharType="end"/>
      </w:r>
      <w:r w:rsidR="00041EC9" w:rsidRPr="005341AB">
        <w:t>)</w:t>
      </w:r>
      <w:r w:rsidR="003D6F6E" w:rsidRPr="005341AB">
        <w:t>.</w:t>
      </w:r>
    </w:p>
    <w:p w14:paraId="26BE260F" w14:textId="77777777" w:rsidR="00F72C94" w:rsidRDefault="00E92020" w:rsidP="00F72C94">
      <w:pPr>
        <w:pStyle w:val="312"/>
      </w:pPr>
      <w:r w:rsidRPr="00E92020">
        <w:rPr>
          <w:noProof/>
        </w:rPr>
        <w:lastRenderedPageBreak/>
        <w:drawing>
          <wp:inline distT="0" distB="0" distL="0" distR="0" wp14:anchorId="5C277D28" wp14:editId="409D4BC8">
            <wp:extent cx="6120130" cy="4264660"/>
            <wp:effectExtent l="0" t="0" r="0" b="2540"/>
            <wp:docPr id="595764779" name="Рисунок 5957647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A9F12" w14:textId="3679097F" w:rsidR="00041EC9" w:rsidRPr="005341AB" w:rsidRDefault="006D7F1B" w:rsidP="007416E4">
      <w:pPr>
        <w:pStyle w:val="3f4"/>
      </w:pPr>
      <w:bookmarkStart w:id="123" w:name="_Ref147135040"/>
      <w:r>
        <w:t>Рисунок </w:t>
      </w:r>
      <w:fldSimple w:instr=" SEQ Рисунок \* ARABIC ">
        <w:r w:rsidR="00545F4C">
          <w:rPr>
            <w:noProof/>
          </w:rPr>
          <w:t>45</w:t>
        </w:r>
      </w:fldSimple>
      <w:bookmarkEnd w:id="123"/>
    </w:p>
    <w:p w14:paraId="3FAEAA74" w14:textId="747AF295" w:rsidR="003D6F6E" w:rsidRPr="005341AB" w:rsidRDefault="00041EC9" w:rsidP="00041EC9">
      <w:pPr>
        <w:pStyle w:val="20"/>
      </w:pPr>
      <w:r w:rsidRPr="005341AB">
        <w:t>Внесите требуемые изменения в карточку события (</w:t>
      </w:r>
      <w:r w:rsidR="00F72C94">
        <w:fldChar w:fldCharType="begin"/>
      </w:r>
      <w:r w:rsidR="00F72C94">
        <w:instrText xml:space="preserve"> REF _Ref147135040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45</w:t>
      </w:r>
      <w:r w:rsidR="00F72C94">
        <w:fldChar w:fldCharType="end"/>
      </w:r>
      <w:r w:rsidRPr="005341AB">
        <w:t>).</w:t>
      </w:r>
    </w:p>
    <w:p w14:paraId="76008D0E" w14:textId="63FB5F12" w:rsidR="003D6F6E" w:rsidRPr="005341AB" w:rsidRDefault="00041EC9" w:rsidP="00683DCF">
      <w:pPr>
        <w:pStyle w:val="20"/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21133F61" wp14:editId="7A733032">
            <wp:extent cx="496800" cy="216000"/>
            <wp:effectExtent l="0" t="0" r="0" b="0"/>
            <wp:docPr id="595764782" name="Рисунок 595764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968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413AD1" w:rsidRPr="005341AB">
        <w:t>Сох</w:t>
      </w:r>
      <w:r w:rsidR="00413AD1">
        <w:t>ра</w:t>
      </w:r>
      <w:r w:rsidR="00413AD1" w:rsidRPr="005341AB">
        <w:t>нить</w:t>
      </w:r>
      <w:r w:rsidRPr="005341AB">
        <w:t>» (</w:t>
      </w:r>
      <w:r w:rsidR="00F72C94">
        <w:fldChar w:fldCharType="begin"/>
      </w:r>
      <w:r w:rsidR="00F72C94">
        <w:instrText xml:space="preserve"> REF _Ref147135040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45</w:t>
      </w:r>
      <w:r w:rsidR="00F72C94">
        <w:fldChar w:fldCharType="end"/>
      </w:r>
      <w:r w:rsidRPr="005341AB">
        <w:t>).</w:t>
      </w:r>
    </w:p>
    <w:p w14:paraId="5F4EA393" w14:textId="563F6685" w:rsidR="00F51189" w:rsidRPr="005341AB" w:rsidRDefault="00F51189" w:rsidP="006C7B00">
      <w:pPr>
        <w:pStyle w:val="3a"/>
      </w:pPr>
      <w:bookmarkStart w:id="124" w:name="_Ref144201920"/>
      <w:bookmarkStart w:id="125" w:name="_Toc159250170"/>
      <w:r w:rsidRPr="005341AB">
        <w:t xml:space="preserve">Удаление </w:t>
      </w:r>
      <w:r w:rsidR="003B551D" w:rsidRPr="005341AB">
        <w:t xml:space="preserve">повторяющегося </w:t>
      </w:r>
      <w:r w:rsidRPr="005341AB">
        <w:t>события из расписания</w:t>
      </w:r>
      <w:bookmarkEnd w:id="124"/>
      <w:bookmarkEnd w:id="125"/>
    </w:p>
    <w:p w14:paraId="20D6D5BB" w14:textId="0B0564C3" w:rsidR="00327986" w:rsidRPr="005341AB" w:rsidRDefault="00327986" w:rsidP="00327986">
      <w:pPr>
        <w:pStyle w:val="2c"/>
      </w:pPr>
      <w:r w:rsidRPr="005341AB">
        <w:t xml:space="preserve">Порядок удаления </w:t>
      </w:r>
      <w:r w:rsidR="003B551D" w:rsidRPr="005341AB">
        <w:t xml:space="preserve">повторяющегося </w:t>
      </w:r>
      <w:r w:rsidRPr="005341AB">
        <w:t>события из расписания:</w:t>
      </w:r>
    </w:p>
    <w:p w14:paraId="21A85D03" w14:textId="0D122674" w:rsidR="008C0B77" w:rsidRPr="005341AB" w:rsidRDefault="008C0B77" w:rsidP="00C0159A">
      <w:pPr>
        <w:pStyle w:val="20"/>
        <w:numPr>
          <w:ilvl w:val="0"/>
          <w:numId w:val="117"/>
        </w:numPr>
      </w:pPr>
      <w:r w:rsidRPr="005341AB">
        <w:t>Откройте раздел «Список событий» Системы (</w:t>
      </w:r>
      <w:r w:rsidR="00F72C94">
        <w:fldChar w:fldCharType="begin"/>
      </w:r>
      <w:r w:rsidR="00F72C94">
        <w:instrText xml:space="preserve"> REF _Ref147134652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36</w:t>
      </w:r>
      <w:r w:rsidR="00F72C94">
        <w:fldChar w:fldCharType="end"/>
      </w:r>
      <w:r w:rsidRPr="005341AB">
        <w:t>).</w:t>
      </w:r>
    </w:p>
    <w:p w14:paraId="530506B8" w14:textId="08B899C4" w:rsidR="008C0B77" w:rsidRPr="005341AB" w:rsidRDefault="008C0B77" w:rsidP="00C0159A">
      <w:pPr>
        <w:pStyle w:val="20"/>
        <w:numPr>
          <w:ilvl w:val="0"/>
          <w:numId w:val="98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3683471A" wp14:editId="654B74A1">
            <wp:extent cx="136800" cy="126000"/>
            <wp:effectExtent l="0" t="0" r="0" b="762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136800" cy="1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«Лупа» (</w:t>
      </w:r>
      <w:r w:rsidR="00F72C94">
        <w:fldChar w:fldCharType="begin"/>
      </w:r>
      <w:r w:rsidR="00F72C94">
        <w:instrText xml:space="preserve"> REF _Ref147134652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36</w:t>
      </w:r>
      <w:r w:rsidR="00F72C94">
        <w:fldChar w:fldCharType="end"/>
      </w:r>
      <w:r w:rsidRPr="005341AB">
        <w:t>) – открывается карточка события на просмотр (</w:t>
      </w:r>
      <w:r w:rsidR="00F72C94">
        <w:fldChar w:fldCharType="begin"/>
      </w:r>
      <w:r w:rsidR="00F72C94">
        <w:instrText xml:space="preserve"> REF _Ref147135018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44</w:t>
      </w:r>
      <w:r w:rsidR="00F72C94">
        <w:fldChar w:fldCharType="end"/>
      </w:r>
      <w:r w:rsidRPr="005341AB">
        <w:t>).</w:t>
      </w:r>
    </w:p>
    <w:p w14:paraId="0C0F0018" w14:textId="4D74F3F5" w:rsidR="008C0B77" w:rsidRPr="005341AB" w:rsidRDefault="008C0B77" w:rsidP="00C0159A">
      <w:pPr>
        <w:pStyle w:val="20"/>
        <w:numPr>
          <w:ilvl w:val="0"/>
          <w:numId w:val="98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01B46C6E" wp14:editId="01B071A9">
            <wp:extent cx="684000" cy="216000"/>
            <wp:effectExtent l="0" t="0" r="190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84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«Редактировать» (</w:t>
      </w:r>
      <w:r w:rsidR="00F72C94">
        <w:fldChar w:fldCharType="begin"/>
      </w:r>
      <w:r w:rsidR="00F72C94">
        <w:instrText xml:space="preserve"> REF _Ref147135018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44</w:t>
      </w:r>
      <w:r w:rsidR="00F72C94">
        <w:fldChar w:fldCharType="end"/>
      </w:r>
      <w:r w:rsidRPr="005341AB">
        <w:t>) - открывается карточка события на редактирование (</w:t>
      </w:r>
      <w:r w:rsidR="00F72C94">
        <w:fldChar w:fldCharType="begin"/>
      </w:r>
      <w:r w:rsidR="00F72C94">
        <w:instrText xml:space="preserve"> REF _Ref147135040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45</w:t>
      </w:r>
      <w:r w:rsidR="00F72C94">
        <w:fldChar w:fldCharType="end"/>
      </w:r>
      <w:r w:rsidRPr="005341AB">
        <w:t>).</w:t>
      </w:r>
    </w:p>
    <w:p w14:paraId="754EA9EF" w14:textId="428FAB08" w:rsidR="00327986" w:rsidRDefault="00327986" w:rsidP="00327986">
      <w:pPr>
        <w:pStyle w:val="20"/>
      </w:pPr>
      <w:r w:rsidRPr="005341AB">
        <w:t xml:space="preserve">Нажмите кнопку </w:t>
      </w:r>
      <w:r w:rsidR="008C0B77" w:rsidRPr="005341AB">
        <w:rPr>
          <w:noProof/>
        </w:rPr>
        <w:drawing>
          <wp:inline distT="0" distB="0" distL="0" distR="0" wp14:anchorId="6722BF3F" wp14:editId="69428849">
            <wp:extent cx="824400" cy="216000"/>
            <wp:effectExtent l="0" t="0" r="0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824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8C0B77" w:rsidRPr="005341AB">
        <w:t>Удалить повторение</w:t>
      </w:r>
      <w:r w:rsidRPr="005341AB">
        <w:t>»</w:t>
      </w:r>
      <w:r w:rsidR="0004120B" w:rsidRPr="005341AB">
        <w:t xml:space="preserve"> (</w:t>
      </w:r>
      <w:r w:rsidR="00F72C94">
        <w:fldChar w:fldCharType="begin"/>
      </w:r>
      <w:r w:rsidR="00F72C94">
        <w:instrText xml:space="preserve"> REF _Ref147135040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45</w:t>
      </w:r>
      <w:r w:rsidR="00F72C94">
        <w:fldChar w:fldCharType="end"/>
      </w:r>
      <w:r w:rsidR="0004120B" w:rsidRPr="005341AB">
        <w:t>)</w:t>
      </w:r>
      <w:r w:rsidRPr="005341AB">
        <w:t>.</w:t>
      </w:r>
      <w:r w:rsidR="003739E3">
        <w:t xml:space="preserve"> Далее пользователь возвращается в </w:t>
      </w:r>
      <w:r w:rsidR="003739E3" w:rsidRPr="005341AB">
        <w:t>раздел «Список событий» Системы (</w:t>
      </w:r>
      <w:r w:rsidR="00F72C94">
        <w:fldChar w:fldCharType="begin"/>
      </w:r>
      <w:r w:rsidR="00F72C94">
        <w:instrText xml:space="preserve"> REF _Ref147134652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36</w:t>
      </w:r>
      <w:r w:rsidR="00F72C94">
        <w:fldChar w:fldCharType="end"/>
      </w:r>
      <w:r w:rsidR="003739E3" w:rsidRPr="005341AB">
        <w:t>)</w:t>
      </w:r>
      <w:r w:rsidR="003739E3">
        <w:t>.</w:t>
      </w:r>
    </w:p>
    <w:p w14:paraId="1C48A5A2" w14:textId="7261CA94" w:rsidR="002439F1" w:rsidRDefault="002439F1" w:rsidP="006C7B00">
      <w:pPr>
        <w:pStyle w:val="3a"/>
      </w:pPr>
      <w:bookmarkStart w:id="126" w:name="_Toc159250171"/>
      <w:r w:rsidRPr="002439F1">
        <w:t>Управление правами Раздела «Расписание»</w:t>
      </w:r>
      <w:bookmarkEnd w:id="126"/>
    </w:p>
    <w:p w14:paraId="7326B6EC" w14:textId="18B02CEB" w:rsidR="002439F1" w:rsidRPr="001616F6" w:rsidRDefault="002439F1" w:rsidP="00F72C94">
      <w:pPr>
        <w:pStyle w:val="1d"/>
        <w:rPr>
          <w:b/>
        </w:rPr>
      </w:pPr>
      <w:r w:rsidRPr="005341AB">
        <w:t>Для просмотра списка пользователей/групп и присвоенных им прав доступа откройте подраздел «Настройки» раздела «</w:t>
      </w:r>
      <w:r>
        <w:t>Расписание</w:t>
      </w:r>
      <w:r w:rsidRPr="005341AB">
        <w:t>» бокового меню</w:t>
      </w:r>
      <w:r>
        <w:t>.</w:t>
      </w:r>
    </w:p>
    <w:p w14:paraId="2F446250" w14:textId="561903B5" w:rsidR="002439F1" w:rsidRPr="002439F1" w:rsidRDefault="002439F1" w:rsidP="008B567D">
      <w:pPr>
        <w:pStyle w:val="41"/>
      </w:pPr>
      <w:bookmarkStart w:id="127" w:name="_Toc159250172"/>
      <w:r w:rsidRPr="002439F1">
        <w:lastRenderedPageBreak/>
        <w:t>Добавление прав пользователю(ям) на раздел «Расписание»</w:t>
      </w:r>
      <w:bookmarkEnd w:id="127"/>
    </w:p>
    <w:p w14:paraId="6D7C6429" w14:textId="77777777" w:rsidR="002439F1" w:rsidRPr="005341AB" w:rsidRDefault="002439F1" w:rsidP="002439F1">
      <w:pPr>
        <w:pStyle w:val="2c"/>
      </w:pPr>
      <w:r w:rsidRPr="005341AB">
        <w:t>Порядок добавления прав пользователю(ям):</w:t>
      </w:r>
    </w:p>
    <w:p w14:paraId="581B7593" w14:textId="476B0A98" w:rsidR="002439F1" w:rsidRPr="005341AB" w:rsidRDefault="002439F1" w:rsidP="00A666B9">
      <w:pPr>
        <w:pStyle w:val="20"/>
        <w:numPr>
          <w:ilvl w:val="0"/>
          <w:numId w:val="133"/>
        </w:numPr>
      </w:pPr>
      <w:r w:rsidRPr="005341AB">
        <w:t xml:space="preserve">В подразделе «Настройки» </w:t>
      </w:r>
      <w:proofErr w:type="gramStart"/>
      <w:r w:rsidRPr="005341AB">
        <w:t>раздела  «</w:t>
      </w:r>
      <w:proofErr w:type="gramEnd"/>
      <w:r>
        <w:t>Группы</w:t>
      </w:r>
      <w:r w:rsidRPr="005341AB">
        <w:t xml:space="preserve">» бокового меню нажмите кнопку </w:t>
      </w:r>
      <w:r w:rsidRPr="005341AB">
        <w:rPr>
          <w:noProof/>
        </w:rPr>
        <w:drawing>
          <wp:inline distT="0" distB="0" distL="0" distR="0" wp14:anchorId="0D047395" wp14:editId="7ED2C4B6">
            <wp:extent cx="1252800" cy="216000"/>
            <wp:effectExtent l="0" t="0" r="5080" b="0"/>
            <wp:docPr id="530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2528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«Добавить право пользователю» - открывается вкладка «Добавление прав пользователю», состоящая из трех блоков (</w:t>
      </w:r>
      <w:r w:rsidR="00F72C94">
        <w:fldChar w:fldCharType="begin"/>
      </w:r>
      <w:r w:rsidR="00F72C94">
        <w:instrText xml:space="preserve"> REF _Ref147135216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46</w:t>
      </w:r>
      <w:r w:rsidR="00F72C94">
        <w:fldChar w:fldCharType="end"/>
      </w:r>
      <w:r w:rsidRPr="005341AB">
        <w:t>):</w:t>
      </w:r>
    </w:p>
    <w:p w14:paraId="307A6BD5" w14:textId="208DD5AB" w:rsidR="002439F1" w:rsidRPr="005341AB" w:rsidRDefault="002439F1" w:rsidP="002439F1">
      <w:pPr>
        <w:pStyle w:val="321231"/>
        <w:numPr>
          <w:ilvl w:val="0"/>
          <w:numId w:val="0"/>
        </w:numPr>
        <w:ind w:firstLine="709"/>
      </w:pPr>
      <w:r>
        <w:t>1.</w:t>
      </w:r>
      <w:r w:rsidRPr="005341AB">
        <w:t>«Владелец права» - фамилия и имя пользователя(ей). Поле заполняется путем выбора пользователя(ей) из предложенного списка. В списке отображаются активные пользователя из раздела «Пользователи» Системы (</w:t>
      </w:r>
      <w:r w:rsidRPr="005341AB">
        <w:fldChar w:fldCharType="begin"/>
      </w:r>
      <w:r w:rsidRPr="005341AB">
        <w:instrText xml:space="preserve"> REF _Ref144108892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11</w:t>
      </w:r>
      <w:r w:rsidRPr="005341AB">
        <w:fldChar w:fldCharType="end"/>
      </w:r>
      <w:r w:rsidRPr="005341AB">
        <w:t>). </w:t>
      </w:r>
    </w:p>
    <w:p w14:paraId="6387A5A4" w14:textId="77777777" w:rsidR="002439F1" w:rsidRPr="005341AB" w:rsidRDefault="002439F1" w:rsidP="00C0159A">
      <w:pPr>
        <w:pStyle w:val="321231"/>
        <w:numPr>
          <w:ilvl w:val="0"/>
          <w:numId w:val="119"/>
        </w:numPr>
      </w:pPr>
      <w:r w:rsidRPr="005341AB">
        <w:t>«Вид права» - права доступа.</w:t>
      </w:r>
      <w:r>
        <w:t xml:space="preserve"> </w:t>
      </w:r>
      <w:r w:rsidRPr="005341AB">
        <w:t xml:space="preserve">Поле заполняется путем выбора </w:t>
      </w:r>
      <w:r>
        <w:t>права доступа</w:t>
      </w:r>
      <w:r w:rsidRPr="005341AB">
        <w:t xml:space="preserve"> из предложенного списка</w:t>
      </w:r>
      <w:r>
        <w:t>.</w:t>
      </w:r>
    </w:p>
    <w:p w14:paraId="65EA678E" w14:textId="51BF521A" w:rsidR="002439F1" w:rsidRPr="005341AB" w:rsidRDefault="002439F1" w:rsidP="00C0159A">
      <w:pPr>
        <w:pStyle w:val="321231"/>
        <w:numPr>
          <w:ilvl w:val="0"/>
          <w:numId w:val="77"/>
        </w:numPr>
      </w:pPr>
      <w:r w:rsidRPr="005341AB">
        <w:t xml:space="preserve">«Объект права» - список групп (подгрупп), на которые будет действовать право </w:t>
      </w:r>
      <w:proofErr w:type="spellStart"/>
      <w:r w:rsidR="00674C56">
        <w:t>созадвать</w:t>
      </w:r>
      <w:proofErr w:type="spellEnd"/>
      <w:r w:rsidR="00674C56">
        <w:t xml:space="preserve"> расписание </w:t>
      </w:r>
      <w:r w:rsidRPr="005341AB">
        <w:t>пользователя(ей), указанного(</w:t>
      </w:r>
      <w:proofErr w:type="spellStart"/>
      <w:r w:rsidRPr="005341AB">
        <w:t>ых</w:t>
      </w:r>
      <w:proofErr w:type="spellEnd"/>
      <w:r w:rsidRPr="005341AB">
        <w:t>) в блоке «Владелец права». Список имеет иерархическую</w:t>
      </w:r>
      <w:r>
        <w:t xml:space="preserve"> структуру</w:t>
      </w:r>
      <w:r w:rsidRPr="005341AB">
        <w:t>.</w:t>
      </w:r>
    </w:p>
    <w:p w14:paraId="033DD7E7" w14:textId="77777777" w:rsidR="00F72C94" w:rsidRDefault="00674C56" w:rsidP="00F72C94">
      <w:pPr>
        <w:pStyle w:val="312"/>
      </w:pPr>
      <w:r>
        <w:rPr>
          <w:noProof/>
        </w:rPr>
        <w:drawing>
          <wp:inline distT="0" distB="0" distL="0" distR="0" wp14:anchorId="726B815E" wp14:editId="6339E9D1">
            <wp:extent cx="6120130" cy="4016375"/>
            <wp:effectExtent l="0" t="0" r="0" b="3175"/>
            <wp:docPr id="545" name="Рисунок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3B0C3" w14:textId="5BFD77C0" w:rsidR="002439F1" w:rsidRPr="005341AB" w:rsidRDefault="006D7F1B" w:rsidP="00F72C94">
      <w:pPr>
        <w:pStyle w:val="3f4"/>
      </w:pPr>
      <w:bookmarkStart w:id="128" w:name="_Ref147135216"/>
      <w:r>
        <w:t>Рисунок </w:t>
      </w:r>
      <w:fldSimple w:instr=" SEQ Рисунок \* ARABIC ">
        <w:r w:rsidR="00545F4C">
          <w:rPr>
            <w:noProof/>
          </w:rPr>
          <w:t>46</w:t>
        </w:r>
      </w:fldSimple>
      <w:bookmarkEnd w:id="128"/>
    </w:p>
    <w:p w14:paraId="5613E480" w14:textId="099A18F6" w:rsidR="002439F1" w:rsidRPr="00F72C94" w:rsidRDefault="002439F1" w:rsidP="00F72C94">
      <w:pPr>
        <w:pStyle w:val="20"/>
      </w:pPr>
      <w:r w:rsidRPr="00F72C94">
        <w:t>Последовательно выберите владельцев права, вид и объект(ы) права из предложенного списка (</w:t>
      </w:r>
      <w:r w:rsidR="00F72C94">
        <w:fldChar w:fldCharType="begin"/>
      </w:r>
      <w:r w:rsidR="00F72C94">
        <w:instrText xml:space="preserve"> REF _Ref147135216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46</w:t>
      </w:r>
      <w:r w:rsidR="00F72C94">
        <w:fldChar w:fldCharType="end"/>
      </w:r>
      <w:r w:rsidRPr="00F72C94">
        <w:t>).</w:t>
      </w:r>
    </w:p>
    <w:p w14:paraId="5431F404" w14:textId="657458CB" w:rsidR="002439F1" w:rsidRPr="005341AB" w:rsidRDefault="002439F1" w:rsidP="00F72C94">
      <w:pPr>
        <w:pStyle w:val="20"/>
      </w:pPr>
      <w:r w:rsidRPr="00F72C94">
        <w:t>Шаг 3. Нажмите</w:t>
      </w:r>
      <w:r w:rsidRPr="005341AB">
        <w:t xml:space="preserve"> кнопку </w:t>
      </w:r>
      <w:r w:rsidRPr="005341AB">
        <w:rPr>
          <w:noProof/>
        </w:rPr>
        <w:drawing>
          <wp:inline distT="0" distB="0" distL="0" distR="0" wp14:anchorId="5C21C1AD" wp14:editId="160FFF30">
            <wp:extent cx="500400" cy="216000"/>
            <wp:effectExtent l="0" t="0" r="0" b="0"/>
            <wp:docPr id="53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</w:t>
      </w:r>
      <w:r w:rsidR="00F72C94">
        <w:t xml:space="preserve"> </w:t>
      </w:r>
      <w:r w:rsidR="00F72C94" w:rsidRPr="00F72C94">
        <w:t>(</w:t>
      </w:r>
      <w:r w:rsidR="00F72C94">
        <w:fldChar w:fldCharType="begin"/>
      </w:r>
      <w:r w:rsidR="00F72C94">
        <w:instrText xml:space="preserve"> REF _Ref147135216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46</w:t>
      </w:r>
      <w:r w:rsidR="00F72C94">
        <w:fldChar w:fldCharType="end"/>
      </w:r>
      <w:r w:rsidR="00F72C94" w:rsidRPr="00F72C94">
        <w:t>)</w:t>
      </w:r>
      <w:r w:rsidRPr="005341AB">
        <w:t>.</w:t>
      </w:r>
    </w:p>
    <w:p w14:paraId="1B6B1E6A" w14:textId="5DBB2350" w:rsidR="002439F1" w:rsidRPr="005341AB" w:rsidRDefault="002439F1" w:rsidP="002439F1">
      <w:pPr>
        <w:pStyle w:val="1d"/>
      </w:pPr>
      <w:r w:rsidRPr="005341AB">
        <w:lastRenderedPageBreak/>
        <w:t xml:space="preserve">Для возврата в подраздел «Настройки» нажмите кнопку </w:t>
      </w:r>
      <w:r w:rsidRPr="005341AB">
        <w:rPr>
          <w:noProof/>
        </w:rPr>
        <w:drawing>
          <wp:inline distT="0" distB="0" distL="0" distR="0" wp14:anchorId="7EBD9925" wp14:editId="4AA90FEF">
            <wp:extent cx="680400" cy="216000"/>
            <wp:effectExtent l="0" t="0" r="5715" b="0"/>
            <wp:docPr id="534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«Назад к списку»</w:t>
      </w:r>
      <w:r w:rsidR="00F72C94">
        <w:t xml:space="preserve"> </w:t>
      </w:r>
      <w:r w:rsidR="00F72C94" w:rsidRPr="00F72C94">
        <w:t>(</w:t>
      </w:r>
      <w:r w:rsidR="00F72C94">
        <w:fldChar w:fldCharType="begin"/>
      </w:r>
      <w:r w:rsidR="00F72C94">
        <w:instrText xml:space="preserve"> REF _Ref147135216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46</w:t>
      </w:r>
      <w:r w:rsidR="00F72C94">
        <w:fldChar w:fldCharType="end"/>
      </w:r>
      <w:r w:rsidR="00F72C94" w:rsidRPr="00F72C94">
        <w:t>)</w:t>
      </w:r>
      <w:r w:rsidRPr="005341AB">
        <w:t>.</w:t>
      </w:r>
    </w:p>
    <w:p w14:paraId="777A7DA1" w14:textId="368C24C4" w:rsidR="002439F1" w:rsidRPr="005341AB" w:rsidRDefault="002439F1" w:rsidP="008B567D">
      <w:pPr>
        <w:pStyle w:val="41"/>
      </w:pPr>
      <w:bookmarkStart w:id="129" w:name="_Toc159250173"/>
      <w:r w:rsidRPr="00F72C94">
        <w:t>Добавление</w:t>
      </w:r>
      <w:r w:rsidRPr="005341AB">
        <w:t xml:space="preserve"> прав группе</w:t>
      </w:r>
      <w:r>
        <w:t xml:space="preserve"> на раздел «Группы»</w:t>
      </w:r>
      <w:bookmarkEnd w:id="129"/>
    </w:p>
    <w:p w14:paraId="31328160" w14:textId="77777777" w:rsidR="002439F1" w:rsidRPr="005341AB" w:rsidRDefault="002439F1" w:rsidP="002439F1">
      <w:pPr>
        <w:pStyle w:val="2c"/>
      </w:pPr>
      <w:r w:rsidRPr="005341AB">
        <w:t>Порядок добавления прав группе:</w:t>
      </w:r>
    </w:p>
    <w:p w14:paraId="799A0B53" w14:textId="127499B6" w:rsidR="002439F1" w:rsidRPr="005341AB" w:rsidRDefault="002439F1" w:rsidP="00A666B9">
      <w:pPr>
        <w:pStyle w:val="20"/>
        <w:numPr>
          <w:ilvl w:val="0"/>
          <w:numId w:val="134"/>
        </w:numPr>
      </w:pPr>
      <w:r w:rsidRPr="005341AB">
        <w:t xml:space="preserve">В </w:t>
      </w:r>
      <w:r w:rsidRPr="00F72C94">
        <w:t>подразделе</w:t>
      </w:r>
      <w:r w:rsidRPr="005341AB">
        <w:t xml:space="preserve"> «Настройки» </w:t>
      </w:r>
      <w:proofErr w:type="gramStart"/>
      <w:r w:rsidRPr="005341AB">
        <w:t>раздела  «</w:t>
      </w:r>
      <w:proofErr w:type="gramEnd"/>
      <w:r>
        <w:t>Группы</w:t>
      </w:r>
      <w:r w:rsidRPr="005341AB">
        <w:t xml:space="preserve">» бокового меню нажмите кнопку </w:t>
      </w:r>
      <w:r w:rsidRPr="005341AB">
        <w:rPr>
          <w:noProof/>
        </w:rPr>
        <w:drawing>
          <wp:inline distT="0" distB="0" distL="0" distR="0" wp14:anchorId="52D52874" wp14:editId="567DC1CE">
            <wp:extent cx="1008000" cy="216000"/>
            <wp:effectExtent l="0" t="0" r="1905" b="0"/>
            <wp:docPr id="536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0080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«Добавить право группе» - открывается вкладка «Добавление прав группе», состоящая из трех блоков (</w:t>
      </w:r>
      <w:r w:rsidR="00F72C94">
        <w:fldChar w:fldCharType="begin"/>
      </w:r>
      <w:r w:rsidR="00F72C94">
        <w:instrText xml:space="preserve"> REF _Ref147135374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47</w:t>
      </w:r>
      <w:r w:rsidR="00F72C94">
        <w:fldChar w:fldCharType="end"/>
      </w:r>
      <w:r w:rsidRPr="005341AB">
        <w:t>):</w:t>
      </w:r>
    </w:p>
    <w:p w14:paraId="25B16BFC" w14:textId="529E08E6" w:rsidR="002439F1" w:rsidRPr="00F72C94" w:rsidRDefault="002439F1" w:rsidP="00A666B9">
      <w:pPr>
        <w:pStyle w:val="321231"/>
        <w:numPr>
          <w:ilvl w:val="0"/>
          <w:numId w:val="135"/>
        </w:numPr>
      </w:pPr>
      <w:r w:rsidRPr="005341AB">
        <w:t>«</w:t>
      </w:r>
      <w:r w:rsidRPr="00F72C94">
        <w:t>Владелец права» - список групп, для которых добавляется право. Поле заполняется путем выбора группы из предложенного списка. В списке отображаются активные группы (подгруппы) из раздела «Все группы» Системы (</w:t>
      </w:r>
      <w:r w:rsidRPr="00F72C94">
        <w:fldChar w:fldCharType="begin"/>
      </w:r>
      <w:r w:rsidRPr="00F72C94">
        <w:instrText xml:space="preserve"> REF _Ref143869623 \h </w:instrText>
      </w:r>
      <w:r w:rsidR="00F72C94">
        <w:instrText xml:space="preserve"> \* MERGEFORMAT </w:instrText>
      </w:r>
      <w:r w:rsidRPr="00F72C94">
        <w:fldChar w:fldCharType="separate"/>
      </w:r>
      <w:r w:rsidR="00545F4C">
        <w:t>Рисунок 18</w:t>
      </w:r>
      <w:r w:rsidRPr="00F72C94">
        <w:fldChar w:fldCharType="end"/>
      </w:r>
      <w:r w:rsidRPr="00F72C94">
        <w:t xml:space="preserve">). </w:t>
      </w:r>
    </w:p>
    <w:p w14:paraId="22886DB4" w14:textId="77777777" w:rsidR="002439F1" w:rsidRPr="00F72C94" w:rsidRDefault="002439F1" w:rsidP="00F72C94">
      <w:pPr>
        <w:pStyle w:val="321231"/>
      </w:pPr>
      <w:r w:rsidRPr="00F72C94">
        <w:t>«Вид права» - права доступа: «Просмотр», «Редактирование», «Назначение прав».</w:t>
      </w:r>
    </w:p>
    <w:p w14:paraId="66E54CFC" w14:textId="3BA0EBCC" w:rsidR="002439F1" w:rsidRPr="005341AB" w:rsidRDefault="002439F1" w:rsidP="00F72C94">
      <w:pPr>
        <w:pStyle w:val="321231"/>
      </w:pPr>
      <w:r w:rsidRPr="00F72C94">
        <w:t>«Объект</w:t>
      </w:r>
      <w:r w:rsidRPr="005341AB">
        <w:t xml:space="preserve"> права» - группа (подгруппа), на </w:t>
      </w:r>
      <w:r w:rsidR="00674C56">
        <w:t xml:space="preserve">создание расписания для которой </w:t>
      </w:r>
      <w:r w:rsidRPr="005341AB">
        <w:t>буд</w:t>
      </w:r>
      <w:r w:rsidR="00674C56">
        <w:t>е</w:t>
      </w:r>
      <w:r w:rsidRPr="005341AB">
        <w:t>т действовать право группы, указанной в блоке «Кому выдается».</w:t>
      </w:r>
    </w:p>
    <w:p w14:paraId="373BBD65" w14:textId="77777777" w:rsidR="00F72C94" w:rsidRDefault="00674C56" w:rsidP="00F72C94">
      <w:pPr>
        <w:pStyle w:val="312"/>
      </w:pPr>
      <w:r>
        <w:rPr>
          <w:noProof/>
        </w:rPr>
        <w:lastRenderedPageBreak/>
        <w:drawing>
          <wp:inline distT="0" distB="0" distL="0" distR="0" wp14:anchorId="7774DB1D" wp14:editId="48339DBE">
            <wp:extent cx="5038725" cy="5239479"/>
            <wp:effectExtent l="0" t="0" r="0" b="0"/>
            <wp:docPr id="546" name="Рисунок 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041845" cy="5242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73B0A" w14:textId="08812AD0" w:rsidR="002439F1" w:rsidRPr="005341AB" w:rsidRDefault="006D7F1B" w:rsidP="00F72C94">
      <w:pPr>
        <w:pStyle w:val="3f4"/>
      </w:pPr>
      <w:bookmarkStart w:id="130" w:name="_Ref147135374"/>
      <w:r>
        <w:t>Рисунок </w:t>
      </w:r>
      <w:fldSimple w:instr=" SEQ Рисунок \* ARABIC ">
        <w:r w:rsidR="00545F4C">
          <w:rPr>
            <w:noProof/>
          </w:rPr>
          <w:t>47</w:t>
        </w:r>
      </w:fldSimple>
      <w:bookmarkEnd w:id="130"/>
    </w:p>
    <w:p w14:paraId="2E88CC33" w14:textId="570BB181" w:rsidR="002439F1" w:rsidRPr="00F72C94" w:rsidRDefault="002439F1" w:rsidP="00F72C94">
      <w:pPr>
        <w:pStyle w:val="20"/>
      </w:pPr>
      <w:r w:rsidRPr="00F72C94">
        <w:t>Последовательно выберите владельцев права, вид и объект(ы) права из предложенного списка (</w:t>
      </w:r>
      <w:r w:rsidR="00F72C94">
        <w:fldChar w:fldCharType="begin"/>
      </w:r>
      <w:r w:rsidR="00F72C94">
        <w:instrText xml:space="preserve"> REF _Ref147135374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47</w:t>
      </w:r>
      <w:r w:rsidR="00F72C94">
        <w:fldChar w:fldCharType="end"/>
      </w:r>
      <w:r w:rsidRPr="00F72C94">
        <w:t>).</w:t>
      </w:r>
    </w:p>
    <w:p w14:paraId="510E96FE" w14:textId="52FE3C51" w:rsidR="002439F1" w:rsidRPr="005341AB" w:rsidRDefault="002439F1" w:rsidP="00F72C94">
      <w:pPr>
        <w:pStyle w:val="20"/>
      </w:pPr>
      <w:r w:rsidRPr="00F72C94">
        <w:t>Нажмите</w:t>
      </w:r>
      <w:r w:rsidRPr="005341AB">
        <w:t xml:space="preserve"> кнопку </w:t>
      </w:r>
      <w:r w:rsidRPr="005341AB">
        <w:rPr>
          <w:noProof/>
        </w:rPr>
        <w:drawing>
          <wp:inline distT="0" distB="0" distL="0" distR="0" wp14:anchorId="33FA11A0" wp14:editId="1B82E5EB">
            <wp:extent cx="500400" cy="216000"/>
            <wp:effectExtent l="0" t="0" r="0" b="0"/>
            <wp:docPr id="54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0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</w:t>
      </w:r>
      <w:r w:rsidR="00F72C94">
        <w:t xml:space="preserve"> </w:t>
      </w:r>
      <w:r w:rsidR="00F72C94" w:rsidRPr="00F72C94">
        <w:t>(</w:t>
      </w:r>
      <w:r w:rsidR="00F72C94">
        <w:fldChar w:fldCharType="begin"/>
      </w:r>
      <w:r w:rsidR="00F72C94">
        <w:instrText xml:space="preserve"> REF _Ref147135374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47</w:t>
      </w:r>
      <w:r w:rsidR="00F72C94">
        <w:fldChar w:fldCharType="end"/>
      </w:r>
      <w:r w:rsidR="00F72C94" w:rsidRPr="00F72C94">
        <w:t>)</w:t>
      </w:r>
      <w:r w:rsidRPr="005341AB">
        <w:t>.</w:t>
      </w:r>
    </w:p>
    <w:p w14:paraId="37C37FA4" w14:textId="18A0E4C2" w:rsidR="002439F1" w:rsidRPr="005341AB" w:rsidRDefault="002439F1" w:rsidP="002439F1">
      <w:pPr>
        <w:pStyle w:val="1d"/>
      </w:pPr>
      <w:r w:rsidRPr="005341AB">
        <w:t>Для возврат</w:t>
      </w:r>
      <w:r>
        <w:t>а</w:t>
      </w:r>
      <w:r w:rsidRPr="005341AB">
        <w:t xml:space="preserve"> в подраздел «Настройки» нажмите кнопку </w:t>
      </w:r>
      <w:r w:rsidRPr="005341AB">
        <w:rPr>
          <w:noProof/>
        </w:rPr>
        <w:drawing>
          <wp:inline distT="0" distB="0" distL="0" distR="0" wp14:anchorId="07BB2418" wp14:editId="31645747">
            <wp:extent cx="680400" cy="216000"/>
            <wp:effectExtent l="0" t="0" r="5715" b="0"/>
            <wp:docPr id="543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04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«Назад к списку»</w:t>
      </w:r>
      <w:r w:rsidR="00F72C94">
        <w:t xml:space="preserve"> </w:t>
      </w:r>
      <w:r w:rsidR="00F72C94" w:rsidRPr="00F72C94">
        <w:t>(</w:t>
      </w:r>
      <w:r w:rsidR="00F72C94">
        <w:fldChar w:fldCharType="begin"/>
      </w:r>
      <w:r w:rsidR="00F72C94">
        <w:instrText xml:space="preserve"> REF _Ref147135374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47</w:t>
      </w:r>
      <w:r w:rsidR="00F72C94">
        <w:fldChar w:fldCharType="end"/>
      </w:r>
      <w:r w:rsidR="00F72C94" w:rsidRPr="00F72C94">
        <w:t>)</w:t>
      </w:r>
      <w:r w:rsidRPr="005341AB">
        <w:t>.</w:t>
      </w:r>
    </w:p>
    <w:p w14:paraId="62048999" w14:textId="43EA2646" w:rsidR="002439F1" w:rsidRPr="00171F59" w:rsidRDefault="002439F1" w:rsidP="008B567D">
      <w:pPr>
        <w:pStyle w:val="41"/>
      </w:pPr>
      <w:bookmarkStart w:id="131" w:name="_Toc159250174"/>
      <w:r w:rsidRPr="00171F59">
        <w:t>Удаление прав пользователя или группы</w:t>
      </w:r>
      <w:bookmarkEnd w:id="131"/>
    </w:p>
    <w:p w14:paraId="631F964F" w14:textId="77777777" w:rsidR="002439F1" w:rsidRPr="003F0679" w:rsidRDefault="002439F1" w:rsidP="002439F1">
      <w:pPr>
        <w:pStyle w:val="2c"/>
      </w:pPr>
      <w:r w:rsidRPr="003F0679">
        <w:t>Порядок удаления прав пользователя или группы:</w:t>
      </w:r>
    </w:p>
    <w:p w14:paraId="4DD64BD6" w14:textId="17D5FCD1" w:rsidR="002439F1" w:rsidRPr="00F72C94" w:rsidRDefault="002439F1" w:rsidP="00A666B9">
      <w:pPr>
        <w:pStyle w:val="20"/>
        <w:numPr>
          <w:ilvl w:val="0"/>
          <w:numId w:val="136"/>
        </w:numPr>
      </w:pPr>
      <w:r w:rsidRPr="00F72C94">
        <w:t xml:space="preserve">Откройте подраздел «Настройки» </w:t>
      </w:r>
      <w:proofErr w:type="gramStart"/>
      <w:r w:rsidRPr="00F72C94">
        <w:t>раздела  «</w:t>
      </w:r>
      <w:proofErr w:type="gramEnd"/>
      <w:r w:rsidRPr="00F72C94">
        <w:t>Группы» бокового меню.</w:t>
      </w:r>
    </w:p>
    <w:p w14:paraId="3128233D" w14:textId="07508D36" w:rsidR="002439F1" w:rsidRPr="00F72C94" w:rsidRDefault="002439F1" w:rsidP="00F72C94">
      <w:pPr>
        <w:pStyle w:val="20"/>
      </w:pPr>
      <w:r w:rsidRPr="00F72C94">
        <w:t>Выберите из списка пользователя/группу, которую требуется удалить.</w:t>
      </w:r>
    </w:p>
    <w:p w14:paraId="6BDCB479" w14:textId="6EE197DE" w:rsidR="002439F1" w:rsidRPr="003F0679" w:rsidRDefault="002439F1" w:rsidP="00F72C94">
      <w:pPr>
        <w:pStyle w:val="20"/>
      </w:pPr>
      <w:r w:rsidRPr="00F72C94">
        <w:t>Нажмите</w:t>
      </w:r>
      <w:r w:rsidRPr="003F0679">
        <w:t xml:space="preserve"> кнопку </w:t>
      </w:r>
      <w:r w:rsidRPr="003F0679">
        <w:rPr>
          <w:noProof/>
        </w:rPr>
        <w:drawing>
          <wp:inline distT="0" distB="0" distL="0" distR="0" wp14:anchorId="71751F39" wp14:editId="353BC525">
            <wp:extent cx="142933" cy="152462"/>
            <wp:effectExtent l="0" t="0" r="9525" b="0"/>
            <wp:docPr id="544" name="Рисунок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2933" cy="1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0679">
        <w:t xml:space="preserve"> «Удалить»</w:t>
      </w:r>
      <w:r w:rsidR="00F72C94">
        <w:t>.</w:t>
      </w:r>
    </w:p>
    <w:p w14:paraId="4681294F" w14:textId="527ED1FE" w:rsidR="00F20ECC" w:rsidRPr="005341AB" w:rsidRDefault="00F20ECC" w:rsidP="008633DF">
      <w:pPr>
        <w:pStyle w:val="28"/>
      </w:pPr>
      <w:bookmarkStart w:id="132" w:name="_Ref143771760"/>
      <w:bookmarkStart w:id="133" w:name="_Toc159250175"/>
      <w:r w:rsidRPr="005341AB">
        <w:lastRenderedPageBreak/>
        <w:t>Справочники</w:t>
      </w:r>
      <w:bookmarkEnd w:id="132"/>
      <w:bookmarkEnd w:id="133"/>
    </w:p>
    <w:p w14:paraId="76D2E86D" w14:textId="2074C249" w:rsidR="002D1132" w:rsidRPr="005341AB" w:rsidRDefault="002D1132" w:rsidP="00776EDA">
      <w:pPr>
        <w:pStyle w:val="2c"/>
      </w:pPr>
      <w:r w:rsidRPr="005341AB">
        <w:t xml:space="preserve">Раздел «Список справочников» Системы предназначен для просмотра и редактирования </w:t>
      </w:r>
      <w:r w:rsidR="005D75C8" w:rsidRPr="005341AB">
        <w:t xml:space="preserve">следующих </w:t>
      </w:r>
      <w:r w:rsidRPr="005341AB">
        <w:t>справочников Системы</w:t>
      </w:r>
      <w:r w:rsidR="005D75C8" w:rsidRPr="005341AB">
        <w:t xml:space="preserve"> (</w:t>
      </w:r>
      <w:r w:rsidR="00F72C94">
        <w:fldChar w:fldCharType="begin"/>
      </w:r>
      <w:r w:rsidR="00F72C94">
        <w:instrText xml:space="preserve"> REF _Ref147135413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48</w:t>
      </w:r>
      <w:r w:rsidR="00F72C94">
        <w:fldChar w:fldCharType="end"/>
      </w:r>
      <w:r w:rsidR="005D75C8" w:rsidRPr="005341AB">
        <w:t>)</w:t>
      </w:r>
      <w:r w:rsidRPr="005341AB">
        <w:t>:</w:t>
      </w:r>
    </w:p>
    <w:p w14:paraId="17B65085" w14:textId="2C5F7BE1" w:rsidR="002D1132" w:rsidRPr="005341AB" w:rsidRDefault="002D1132" w:rsidP="00C0159A">
      <w:pPr>
        <w:pStyle w:val="321231"/>
        <w:numPr>
          <w:ilvl w:val="0"/>
          <w:numId w:val="99"/>
        </w:numPr>
      </w:pPr>
      <w:r w:rsidRPr="005341AB">
        <w:t>«Организации».</w:t>
      </w:r>
    </w:p>
    <w:p w14:paraId="66202168" w14:textId="1D0AAC63" w:rsidR="002D1132" w:rsidRPr="005341AB" w:rsidRDefault="002D1132" w:rsidP="00C0159A">
      <w:pPr>
        <w:pStyle w:val="321231"/>
        <w:numPr>
          <w:ilvl w:val="0"/>
          <w:numId w:val="99"/>
        </w:numPr>
      </w:pPr>
      <w:r w:rsidRPr="005341AB">
        <w:t>«Кафедры».</w:t>
      </w:r>
    </w:p>
    <w:p w14:paraId="3D8420B7" w14:textId="6B6F2F42" w:rsidR="002D1132" w:rsidRPr="005341AB" w:rsidRDefault="002D1132" w:rsidP="00C0159A">
      <w:pPr>
        <w:pStyle w:val="321231"/>
        <w:numPr>
          <w:ilvl w:val="0"/>
          <w:numId w:val="99"/>
        </w:numPr>
      </w:pPr>
      <w:r w:rsidRPr="005341AB">
        <w:t>«Корпуса».</w:t>
      </w:r>
    </w:p>
    <w:p w14:paraId="2374E3B3" w14:textId="28B6B78A" w:rsidR="002D1132" w:rsidRPr="005341AB" w:rsidRDefault="002D1132" w:rsidP="00C0159A">
      <w:pPr>
        <w:pStyle w:val="321231"/>
        <w:numPr>
          <w:ilvl w:val="0"/>
          <w:numId w:val="99"/>
        </w:numPr>
      </w:pPr>
      <w:r w:rsidRPr="005341AB">
        <w:t>«Преподаватели».</w:t>
      </w:r>
    </w:p>
    <w:p w14:paraId="04ABEDFF" w14:textId="522901C4" w:rsidR="002D1132" w:rsidRPr="005341AB" w:rsidRDefault="002D1132" w:rsidP="00C0159A">
      <w:pPr>
        <w:pStyle w:val="321231"/>
        <w:numPr>
          <w:ilvl w:val="0"/>
          <w:numId w:val="99"/>
        </w:numPr>
      </w:pPr>
      <w:r w:rsidRPr="005341AB">
        <w:t>«Аудитория».</w:t>
      </w:r>
    </w:p>
    <w:p w14:paraId="0A35AD20" w14:textId="3DF93C1C" w:rsidR="002D1132" w:rsidRPr="005341AB" w:rsidRDefault="002D1132" w:rsidP="00C0159A">
      <w:pPr>
        <w:pStyle w:val="321231"/>
        <w:numPr>
          <w:ilvl w:val="0"/>
          <w:numId w:val="99"/>
        </w:numPr>
      </w:pPr>
      <w:r w:rsidRPr="005341AB">
        <w:t>«Типы занятий».</w:t>
      </w:r>
    </w:p>
    <w:p w14:paraId="7340BBC4" w14:textId="77777777" w:rsidR="00F72C94" w:rsidRDefault="00F603EF" w:rsidP="00F72C94">
      <w:pPr>
        <w:pStyle w:val="312"/>
      </w:pPr>
      <w:r w:rsidRPr="005341AB">
        <w:rPr>
          <w:noProof/>
        </w:rPr>
        <w:drawing>
          <wp:inline distT="0" distB="0" distL="0" distR="0" wp14:anchorId="5EB358C0" wp14:editId="5068BDE2">
            <wp:extent cx="6120130" cy="1383665"/>
            <wp:effectExtent l="0" t="0" r="0" b="6985"/>
            <wp:docPr id="518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E674B" w14:textId="2EFB9035" w:rsidR="002D1132" w:rsidRPr="005341AB" w:rsidRDefault="006D7F1B" w:rsidP="007416E4">
      <w:pPr>
        <w:pStyle w:val="3f4"/>
      </w:pPr>
      <w:bookmarkStart w:id="134" w:name="_Ref147135413"/>
      <w:r>
        <w:t>Рисунок </w:t>
      </w:r>
      <w:fldSimple w:instr=" SEQ Рисунок \* ARABIC ">
        <w:r w:rsidR="00545F4C">
          <w:rPr>
            <w:noProof/>
          </w:rPr>
          <w:t>48</w:t>
        </w:r>
      </w:fldSimple>
      <w:bookmarkEnd w:id="134"/>
    </w:p>
    <w:p w14:paraId="619026D2" w14:textId="118CA09C" w:rsidR="00776EDA" w:rsidRPr="005341AB" w:rsidRDefault="00776EDA" w:rsidP="00776EDA">
      <w:pPr>
        <w:pStyle w:val="2c"/>
      </w:pPr>
      <w:r w:rsidRPr="005341AB">
        <w:t>Открыть раздел «Список справочников» Системы (</w:t>
      </w:r>
      <w:r w:rsidR="00F72C94">
        <w:fldChar w:fldCharType="begin"/>
      </w:r>
      <w:r w:rsidR="00F72C94">
        <w:instrText xml:space="preserve"> REF _Ref147135413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48</w:t>
      </w:r>
      <w:r w:rsidR="00F72C94">
        <w:fldChar w:fldCharType="end"/>
      </w:r>
      <w:r w:rsidRPr="005341AB">
        <w:t xml:space="preserve">) можно любым </w:t>
      </w:r>
      <w:r w:rsidR="000019F1">
        <w:t>нижеприведенным</w:t>
      </w:r>
      <w:r w:rsidRPr="005341AB">
        <w:t xml:space="preserve"> способом:</w:t>
      </w:r>
    </w:p>
    <w:p w14:paraId="722E2FA3" w14:textId="090EE3E5" w:rsidR="00776EDA" w:rsidRPr="005341AB" w:rsidRDefault="00776EDA" w:rsidP="00C0159A">
      <w:pPr>
        <w:pStyle w:val="321231"/>
        <w:numPr>
          <w:ilvl w:val="0"/>
          <w:numId w:val="94"/>
        </w:numPr>
      </w:pPr>
      <w:r w:rsidRPr="005341AB">
        <w:t>На главном экране нажмите по иконке «Справочники» (</w:t>
      </w:r>
      <w:r w:rsidRPr="005341AB">
        <w:fldChar w:fldCharType="begin"/>
      </w:r>
      <w:r w:rsidRPr="005341AB">
        <w:instrText xml:space="preserve"> REF _Ref90136376 \h </w:instrText>
      </w:r>
      <w:r w:rsidRPr="005341AB">
        <w:fldChar w:fldCharType="separate"/>
      </w:r>
      <w:r w:rsidR="00545F4C">
        <w:t>Рисунок </w:t>
      </w:r>
      <w:r w:rsidR="00545F4C">
        <w:rPr>
          <w:noProof/>
        </w:rPr>
        <w:t>8</w:t>
      </w:r>
      <w:r w:rsidRPr="005341AB">
        <w:fldChar w:fldCharType="end"/>
      </w:r>
      <w:r w:rsidRPr="005341AB">
        <w:t>).</w:t>
      </w:r>
    </w:p>
    <w:p w14:paraId="70E668E3" w14:textId="502A8981" w:rsidR="00776EDA" w:rsidRPr="005341AB" w:rsidRDefault="00776EDA" w:rsidP="00776EDA">
      <w:pPr>
        <w:pStyle w:val="321231"/>
        <w:numPr>
          <w:ilvl w:val="0"/>
          <w:numId w:val="74"/>
        </w:numPr>
      </w:pPr>
      <w:r w:rsidRPr="005341AB">
        <w:t xml:space="preserve">Нажмите на раздел </w:t>
      </w:r>
      <w:r w:rsidRPr="005341AB">
        <w:rPr>
          <w:noProof/>
        </w:rPr>
        <w:drawing>
          <wp:inline distT="0" distB="0" distL="0" distR="0" wp14:anchorId="6C100962" wp14:editId="3E44D7E2">
            <wp:extent cx="160068" cy="152445"/>
            <wp:effectExtent l="0" t="0" r="0" b="0"/>
            <wp:docPr id="595764741" name="Рисунок 595764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0068" cy="1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«Справочники» бокового меню</w:t>
      </w:r>
      <w:r w:rsidR="00F603EF" w:rsidRPr="005341AB">
        <w:t xml:space="preserve"> (</w:t>
      </w:r>
      <w:r w:rsidR="00F603EF" w:rsidRPr="005341AB">
        <w:fldChar w:fldCharType="begin"/>
      </w:r>
      <w:r w:rsidR="00F603EF" w:rsidRPr="005341AB">
        <w:instrText xml:space="preserve"> REF _Ref90136376 \h </w:instrText>
      </w:r>
      <w:r w:rsidR="00F603EF" w:rsidRPr="005341AB">
        <w:fldChar w:fldCharType="separate"/>
      </w:r>
      <w:r w:rsidR="00545F4C">
        <w:t>Рисунок </w:t>
      </w:r>
      <w:r w:rsidR="00545F4C">
        <w:rPr>
          <w:noProof/>
        </w:rPr>
        <w:t>8</w:t>
      </w:r>
      <w:r w:rsidR="00F603EF" w:rsidRPr="005341AB">
        <w:fldChar w:fldCharType="end"/>
      </w:r>
      <w:r w:rsidR="00F603EF" w:rsidRPr="005341AB">
        <w:t>)</w:t>
      </w:r>
      <w:r w:rsidRPr="005341AB">
        <w:t>.</w:t>
      </w:r>
    </w:p>
    <w:p w14:paraId="5252C33A" w14:textId="55AC7CE4" w:rsidR="00776EDA" w:rsidRPr="005341AB" w:rsidRDefault="00776EDA" w:rsidP="00776EDA">
      <w:pPr>
        <w:pStyle w:val="321231"/>
        <w:numPr>
          <w:ilvl w:val="0"/>
          <w:numId w:val="74"/>
        </w:numPr>
      </w:pPr>
      <w:r w:rsidRPr="005341AB">
        <w:t xml:space="preserve">Открыть боковое меню, нажав кнопку </w:t>
      </w:r>
      <w:r w:rsidRPr="005341AB">
        <w:rPr>
          <w:noProof/>
        </w:rPr>
        <w:drawing>
          <wp:inline distT="0" distB="0" distL="0" distR="0" wp14:anchorId="2558C349" wp14:editId="59488303">
            <wp:extent cx="205801" cy="182935"/>
            <wp:effectExtent l="0" t="0" r="3810" b="762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801" cy="1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«Развернуть», и выбрать раздел «Управление справочниками» (</w:t>
      </w:r>
      <w:r w:rsidRPr="005341AB">
        <w:fldChar w:fldCharType="begin"/>
      </w:r>
      <w:r w:rsidRPr="005341AB">
        <w:instrText xml:space="preserve"> REF _Ref129867397 \h  \* MERGEFORMAT </w:instrText>
      </w:r>
      <w:r w:rsidRPr="005341AB">
        <w:fldChar w:fldCharType="separate"/>
      </w:r>
      <w:r w:rsidR="00545F4C">
        <w:t>Рисунок 9</w:t>
      </w:r>
      <w:r w:rsidRPr="005341AB">
        <w:fldChar w:fldCharType="end"/>
      </w:r>
      <w:r w:rsidRPr="005341AB">
        <w:t>).</w:t>
      </w:r>
    </w:p>
    <w:p w14:paraId="283A387A" w14:textId="6B41B80A" w:rsidR="00776F55" w:rsidRPr="005341AB" w:rsidRDefault="00776F55" w:rsidP="0023553F">
      <w:pPr>
        <w:pStyle w:val="1d"/>
      </w:pPr>
      <w:r w:rsidRPr="005341AB">
        <w:t>Для открытия любого справочника нажмите ЛКМ по полю требуемого справочника, например справочник «Организации» (</w:t>
      </w:r>
      <w:r w:rsidR="00F72C94">
        <w:fldChar w:fldCharType="begin"/>
      </w:r>
      <w:r w:rsidR="00F72C94">
        <w:instrText xml:space="preserve"> REF _Ref147135471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49</w:t>
      </w:r>
      <w:r w:rsidR="00F72C94">
        <w:fldChar w:fldCharType="end"/>
      </w:r>
      <w:r w:rsidRPr="005341AB">
        <w:t>).</w:t>
      </w:r>
      <w:r w:rsidR="0023553F" w:rsidRPr="005341AB">
        <w:t xml:space="preserve"> Все справочники имеют одинаковую структуру</w:t>
      </w:r>
      <w:r w:rsidRPr="005341AB">
        <w:t xml:space="preserve"> (</w:t>
      </w:r>
      <w:r w:rsidR="00F72C94">
        <w:fldChar w:fldCharType="begin"/>
      </w:r>
      <w:r w:rsidR="00F72C94">
        <w:instrText xml:space="preserve"> REF _Ref147135471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49</w:t>
      </w:r>
      <w:r w:rsidR="00F72C94">
        <w:fldChar w:fldCharType="end"/>
      </w:r>
      <w:r w:rsidRPr="005341AB">
        <w:t>):</w:t>
      </w:r>
    </w:p>
    <w:p w14:paraId="76504025" w14:textId="4E86B7BD" w:rsidR="00776F55" w:rsidRPr="005341AB" w:rsidRDefault="0023553F" w:rsidP="00C0159A">
      <w:pPr>
        <w:pStyle w:val="321231"/>
        <w:numPr>
          <w:ilvl w:val="0"/>
          <w:numId w:val="102"/>
        </w:numPr>
      </w:pPr>
      <w:r w:rsidRPr="005341AB">
        <w:t>Табличную часть</w:t>
      </w:r>
      <w:r w:rsidR="00776F55" w:rsidRPr="005341AB">
        <w:t xml:space="preserve"> </w:t>
      </w:r>
      <w:r w:rsidRPr="005341AB">
        <w:t>–</w:t>
      </w:r>
      <w:r w:rsidR="00776F55" w:rsidRPr="005341AB">
        <w:t xml:space="preserve"> </w:t>
      </w:r>
      <w:r w:rsidRPr="005341AB">
        <w:t>отображается список, например ор</w:t>
      </w:r>
      <w:r w:rsidR="00413AD1">
        <w:t>га</w:t>
      </w:r>
      <w:r w:rsidRPr="005341AB">
        <w:t>низаций. Название столбцов варьируется в зависимости от выбранного справочника.</w:t>
      </w:r>
    </w:p>
    <w:p w14:paraId="289A58E6" w14:textId="3559266E" w:rsidR="00776F55" w:rsidRPr="005341AB" w:rsidRDefault="0023553F" w:rsidP="00C0159A">
      <w:pPr>
        <w:pStyle w:val="321231"/>
        <w:numPr>
          <w:ilvl w:val="0"/>
          <w:numId w:val="102"/>
        </w:numPr>
      </w:pPr>
      <w:r w:rsidRPr="005341AB">
        <w:t>Кн</w:t>
      </w:r>
      <w:r w:rsidR="00413AD1">
        <w:t>оп</w:t>
      </w:r>
      <w:r w:rsidRPr="005341AB">
        <w:t>ки управления записью</w:t>
      </w:r>
      <w:r w:rsidR="00CA43C5" w:rsidRPr="005341AB">
        <w:t xml:space="preserve"> справочника</w:t>
      </w:r>
      <w:r w:rsidRPr="005341AB">
        <w:t>:</w:t>
      </w:r>
    </w:p>
    <w:p w14:paraId="2074FC21" w14:textId="16C5A0A2" w:rsidR="0023553F" w:rsidRDefault="0023553F" w:rsidP="0023553F">
      <w:pPr>
        <w:pStyle w:val="321232"/>
      </w:pPr>
      <w:r w:rsidRPr="005341AB">
        <w:rPr>
          <w:noProof/>
        </w:rPr>
        <w:drawing>
          <wp:inline distT="0" distB="0" distL="0" distR="0" wp14:anchorId="6E304549" wp14:editId="4CDEFBF4">
            <wp:extent cx="181048" cy="171519"/>
            <wp:effectExtent l="0" t="0" r="952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1048" cy="1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E43C51">
        <w:t>Карандаш</w:t>
      </w:r>
      <w:r w:rsidRPr="005341AB">
        <w:t>» – о</w:t>
      </w:r>
      <w:r w:rsidR="00413AD1">
        <w:t>тк</w:t>
      </w:r>
      <w:r w:rsidRPr="005341AB">
        <w:t>рывается карточка об</w:t>
      </w:r>
      <w:r w:rsidR="00413AD1">
        <w:t>ъ</w:t>
      </w:r>
      <w:r w:rsidRPr="005341AB">
        <w:t>екта справочника на редактирование</w:t>
      </w:r>
      <w:r w:rsidR="00CA43C5" w:rsidRPr="005341AB">
        <w:t xml:space="preserve"> (п. </w:t>
      </w:r>
      <w:r w:rsidR="00CA43C5" w:rsidRPr="005341AB">
        <w:fldChar w:fldCharType="begin"/>
      </w:r>
      <w:r w:rsidR="00CA43C5" w:rsidRPr="005341AB">
        <w:instrText xml:space="preserve"> REF _Ref144299010 \n \h </w:instrText>
      </w:r>
      <w:r w:rsidR="00CA43C5" w:rsidRPr="005341AB">
        <w:fldChar w:fldCharType="separate"/>
      </w:r>
      <w:r w:rsidR="00545F4C">
        <w:t>3.8.2</w:t>
      </w:r>
      <w:r w:rsidR="00CA43C5" w:rsidRPr="005341AB">
        <w:fldChar w:fldCharType="end"/>
      </w:r>
      <w:r w:rsidR="00CA43C5" w:rsidRPr="005341AB">
        <w:t>)</w:t>
      </w:r>
      <w:r w:rsidRPr="005341AB">
        <w:t>.</w:t>
      </w:r>
    </w:p>
    <w:p w14:paraId="0AA477E2" w14:textId="25770980" w:rsidR="00A16675" w:rsidRPr="005341AB" w:rsidRDefault="00A16675" w:rsidP="0023553F">
      <w:pPr>
        <w:pStyle w:val="321232"/>
      </w:pPr>
      <w:r w:rsidRPr="00A16675">
        <w:rPr>
          <w:noProof/>
        </w:rPr>
        <w:drawing>
          <wp:inline distT="0" distB="0" distL="0" distR="0" wp14:anchorId="63DEFC1A" wp14:editId="7C7A60B6">
            <wp:extent cx="144823" cy="152445"/>
            <wp:effectExtent l="0" t="0" r="762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44823" cy="15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6675">
        <w:t xml:space="preserve"> </w:t>
      </w:r>
      <w:r>
        <w:t>«Дублировать» - кнопка доступна во всех справочниках, кроме «Организации» (</w:t>
      </w:r>
      <w:r w:rsidR="00F72C94">
        <w:fldChar w:fldCharType="begin"/>
      </w:r>
      <w:r w:rsidR="00F72C94">
        <w:instrText xml:space="preserve"> REF _Ref147135488 \h </w:instrText>
      </w:r>
      <w:r w:rsidR="00F72C94">
        <w:fldChar w:fldCharType="separate"/>
      </w:r>
      <w:r w:rsidR="00545F4C">
        <w:t>Рисунок </w:t>
      </w:r>
      <w:r w:rsidR="00545F4C">
        <w:rPr>
          <w:noProof/>
        </w:rPr>
        <w:t>50</w:t>
      </w:r>
      <w:r w:rsidR="00F72C94">
        <w:fldChar w:fldCharType="end"/>
      </w:r>
      <w:r>
        <w:t xml:space="preserve">). При нажатии кнопки открывается форма добавления объекта (корпуса, аудитории, кафедры, преподавателя, типа </w:t>
      </w:r>
      <w:r>
        <w:lastRenderedPageBreak/>
        <w:t>занятия), в которой для дублирования объекта в справочнике следует нажать кнопку</w:t>
      </w:r>
      <w:r w:rsidRPr="00A16675">
        <w:t xml:space="preserve"> </w:t>
      </w:r>
      <w:r w:rsidRPr="00A16675">
        <w:rPr>
          <w:noProof/>
        </w:rPr>
        <w:drawing>
          <wp:inline distT="0" distB="0" distL="0" distR="0" wp14:anchorId="49BF7D4C" wp14:editId="052CF854">
            <wp:extent cx="615600" cy="216000"/>
            <wp:effectExtent l="0" t="0" r="0" b="0"/>
            <wp:docPr id="595764783" name="Рисунок 595764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15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6675">
        <w:t xml:space="preserve"> </w:t>
      </w:r>
      <w:r w:rsidRPr="005341AB">
        <w:t>«Сох</w:t>
      </w:r>
      <w:r>
        <w:t>ра</w:t>
      </w:r>
      <w:r w:rsidRPr="005341AB">
        <w:t>нить»</w:t>
      </w:r>
      <w:r>
        <w:t xml:space="preserve"> (</w:t>
      </w:r>
      <w:r w:rsidR="006D7F1B">
        <w:fldChar w:fldCharType="begin"/>
      </w:r>
      <w:r w:rsidR="006D7F1B">
        <w:instrText xml:space="preserve"> REF _Ref147135526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51</w:t>
      </w:r>
      <w:r w:rsidR="006D7F1B">
        <w:fldChar w:fldCharType="end"/>
      </w:r>
      <w:r>
        <w:t>).</w:t>
      </w:r>
    </w:p>
    <w:p w14:paraId="2245C5AC" w14:textId="3602C294" w:rsidR="0023553F" w:rsidRPr="005341AB" w:rsidRDefault="0023553F" w:rsidP="0023553F">
      <w:pPr>
        <w:pStyle w:val="321232"/>
      </w:pPr>
      <w:r w:rsidRPr="005341AB">
        <w:rPr>
          <w:noProof/>
        </w:rPr>
        <w:drawing>
          <wp:inline distT="0" distB="0" distL="0" distR="0" wp14:anchorId="1F17D416" wp14:editId="703021BD">
            <wp:extent cx="142933" cy="152462"/>
            <wp:effectExtent l="0" t="0" r="952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2933" cy="1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«Удалить» - удаление записи из справочника</w:t>
      </w:r>
      <w:r w:rsidR="00CA43C5" w:rsidRPr="005341AB">
        <w:t xml:space="preserve"> (п. </w:t>
      </w:r>
      <w:r w:rsidR="00CA43C5" w:rsidRPr="005341AB">
        <w:fldChar w:fldCharType="begin"/>
      </w:r>
      <w:r w:rsidR="00CA43C5" w:rsidRPr="005341AB">
        <w:instrText xml:space="preserve"> REF _Ref144299001 \n \h </w:instrText>
      </w:r>
      <w:r w:rsidR="00CA43C5" w:rsidRPr="005341AB">
        <w:fldChar w:fldCharType="separate"/>
      </w:r>
      <w:r w:rsidR="00545F4C">
        <w:t>3.8.3</w:t>
      </w:r>
      <w:r w:rsidR="00CA43C5" w:rsidRPr="005341AB">
        <w:fldChar w:fldCharType="end"/>
      </w:r>
      <w:r w:rsidR="00CA43C5" w:rsidRPr="005341AB">
        <w:t>).</w:t>
      </w:r>
    </w:p>
    <w:p w14:paraId="00A3DEAF" w14:textId="392C8C13" w:rsidR="00776F55" w:rsidRPr="005341AB" w:rsidRDefault="0023553F" w:rsidP="00C0159A">
      <w:pPr>
        <w:pStyle w:val="321231"/>
        <w:numPr>
          <w:ilvl w:val="0"/>
          <w:numId w:val="102"/>
        </w:numPr>
      </w:pPr>
      <w:r w:rsidRPr="005341AB">
        <w:t xml:space="preserve">Кнопка </w:t>
      </w:r>
      <w:r w:rsidRPr="005341AB">
        <w:rPr>
          <w:noProof/>
        </w:rPr>
        <w:drawing>
          <wp:inline distT="0" distB="0" distL="0" distR="0" wp14:anchorId="5AC8E706" wp14:editId="6853ABC5">
            <wp:extent cx="565200" cy="216000"/>
            <wp:effectExtent l="0" t="0" r="635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52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«Добавить» - открывается карточка об</w:t>
      </w:r>
      <w:r w:rsidR="00413AD1">
        <w:t>ъ</w:t>
      </w:r>
      <w:r w:rsidRPr="005341AB">
        <w:t>екта справочника</w:t>
      </w:r>
      <w:r w:rsidR="006D7F1B">
        <w:t xml:space="preserve"> (</w:t>
      </w:r>
      <w:r w:rsidR="006D7F1B">
        <w:fldChar w:fldCharType="begin"/>
      </w:r>
      <w:r w:rsidR="006D7F1B">
        <w:instrText xml:space="preserve"> REF _Ref147135526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51</w:t>
      </w:r>
      <w:r w:rsidR="006D7F1B">
        <w:fldChar w:fldCharType="end"/>
      </w:r>
      <w:r w:rsidR="006D7F1B">
        <w:t>)</w:t>
      </w:r>
      <w:r w:rsidR="00776F55" w:rsidRPr="005341AB">
        <w:t>.</w:t>
      </w:r>
    </w:p>
    <w:p w14:paraId="3808904A" w14:textId="77777777" w:rsidR="00F72C94" w:rsidRDefault="002C1B4E" w:rsidP="00F72C94">
      <w:pPr>
        <w:pStyle w:val="312"/>
      </w:pPr>
      <w:r w:rsidRPr="002C1B4E">
        <w:rPr>
          <w:noProof/>
        </w:rPr>
        <w:drawing>
          <wp:inline distT="0" distB="0" distL="0" distR="0" wp14:anchorId="6A9E83E4" wp14:editId="76324913">
            <wp:extent cx="6120130" cy="2266315"/>
            <wp:effectExtent l="0" t="0" r="0" b="635"/>
            <wp:docPr id="595764781" name="Рисунок 5957647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B73CE" w14:textId="622E0828" w:rsidR="002C1B4E" w:rsidRPr="005341AB" w:rsidRDefault="006D7F1B" w:rsidP="00F72C94">
      <w:pPr>
        <w:pStyle w:val="3f4"/>
      </w:pPr>
      <w:bookmarkStart w:id="135" w:name="_Ref147135471"/>
      <w:r>
        <w:t>Рисунок </w:t>
      </w:r>
      <w:fldSimple w:instr=" SEQ Рисунок \* ARABIC ">
        <w:r w:rsidR="00545F4C">
          <w:rPr>
            <w:noProof/>
          </w:rPr>
          <w:t>49</w:t>
        </w:r>
      </w:fldSimple>
      <w:bookmarkEnd w:id="135"/>
    </w:p>
    <w:p w14:paraId="7515A746" w14:textId="77777777" w:rsidR="00F72C94" w:rsidRDefault="00A16675" w:rsidP="00F72C94">
      <w:pPr>
        <w:pStyle w:val="312"/>
      </w:pPr>
      <w:r w:rsidRPr="00A16675">
        <w:rPr>
          <w:noProof/>
        </w:rPr>
        <w:drawing>
          <wp:inline distT="0" distB="0" distL="0" distR="0" wp14:anchorId="46D03483" wp14:editId="3AE5C986">
            <wp:extent cx="6120130" cy="141795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8ED9E" w14:textId="1D344631" w:rsidR="00A16675" w:rsidRDefault="006D7F1B" w:rsidP="00F72C94">
      <w:pPr>
        <w:pStyle w:val="3f4"/>
      </w:pPr>
      <w:bookmarkStart w:id="136" w:name="_Ref147135488"/>
      <w:r>
        <w:t>Рисунок </w:t>
      </w:r>
      <w:fldSimple w:instr=" SEQ Рисунок \* ARABIC ">
        <w:r w:rsidR="00545F4C">
          <w:rPr>
            <w:noProof/>
          </w:rPr>
          <w:t>50</w:t>
        </w:r>
      </w:fldSimple>
      <w:bookmarkEnd w:id="136"/>
    </w:p>
    <w:p w14:paraId="25E7AB8D" w14:textId="77777777" w:rsidR="00F72C94" w:rsidRDefault="00A16675" w:rsidP="00F72C94">
      <w:pPr>
        <w:pStyle w:val="312"/>
      </w:pPr>
      <w:r w:rsidRPr="00A16675">
        <w:rPr>
          <w:noProof/>
        </w:rPr>
        <w:drawing>
          <wp:inline distT="0" distB="0" distL="0" distR="0" wp14:anchorId="62534221" wp14:editId="2D1F3E84">
            <wp:extent cx="6120130" cy="1926590"/>
            <wp:effectExtent l="0" t="0" r="0" b="0"/>
            <wp:docPr id="595764747" name="Рисунок 595764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2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6FAFC" w14:textId="1ED2EECE" w:rsidR="00A16675" w:rsidRDefault="006D7F1B" w:rsidP="00F72C94">
      <w:pPr>
        <w:pStyle w:val="3f4"/>
      </w:pPr>
      <w:bookmarkStart w:id="137" w:name="_Ref147135526"/>
      <w:r>
        <w:t>Рисунок </w:t>
      </w:r>
      <w:fldSimple w:instr=" SEQ Рисунок \* ARABIC ">
        <w:r w:rsidR="00545F4C">
          <w:rPr>
            <w:noProof/>
          </w:rPr>
          <w:t>51</w:t>
        </w:r>
      </w:fldSimple>
      <w:bookmarkEnd w:id="137"/>
    </w:p>
    <w:p w14:paraId="5E278F0D" w14:textId="41F7F41D" w:rsidR="00776F55" w:rsidRPr="005341AB" w:rsidRDefault="00776F55" w:rsidP="00776F55">
      <w:pPr>
        <w:pStyle w:val="2c"/>
      </w:pPr>
      <w:r w:rsidRPr="005341AB">
        <w:t>В справочник</w:t>
      </w:r>
      <w:r w:rsidR="0023553F" w:rsidRPr="005341AB">
        <w:t xml:space="preserve">ах </w:t>
      </w:r>
      <w:r w:rsidRPr="005341AB">
        <w:t>возможны следующие действия:</w:t>
      </w:r>
    </w:p>
    <w:p w14:paraId="2EA7D451" w14:textId="7BB0CDF5" w:rsidR="00776F55" w:rsidRPr="005341AB" w:rsidRDefault="00776F55" w:rsidP="00C0159A">
      <w:pPr>
        <w:pStyle w:val="321231"/>
        <w:numPr>
          <w:ilvl w:val="0"/>
          <w:numId w:val="103"/>
        </w:numPr>
      </w:pPr>
      <w:r w:rsidRPr="005341AB">
        <w:t xml:space="preserve">Добавить новую </w:t>
      </w:r>
      <w:r w:rsidR="0023553F" w:rsidRPr="005341AB">
        <w:t>запись</w:t>
      </w:r>
      <w:r w:rsidRPr="005341AB">
        <w:t xml:space="preserve"> (п. </w:t>
      </w:r>
      <w:r w:rsidRPr="005341AB">
        <w:fldChar w:fldCharType="begin"/>
      </w:r>
      <w:r w:rsidRPr="005341AB">
        <w:instrText xml:space="preserve"> REF _Ref144215263 \n \h </w:instrText>
      </w:r>
      <w:r w:rsidRPr="005341AB">
        <w:fldChar w:fldCharType="separate"/>
      </w:r>
      <w:r w:rsidR="00545F4C">
        <w:t>3.8.1</w:t>
      </w:r>
      <w:r w:rsidRPr="005341AB">
        <w:fldChar w:fldCharType="end"/>
      </w:r>
      <w:r w:rsidRPr="005341AB">
        <w:t>).</w:t>
      </w:r>
    </w:p>
    <w:p w14:paraId="77890528" w14:textId="7316CE6A" w:rsidR="00776F55" w:rsidRPr="005341AB" w:rsidRDefault="00776F55" w:rsidP="00C0159A">
      <w:pPr>
        <w:pStyle w:val="321231"/>
        <w:numPr>
          <w:ilvl w:val="0"/>
          <w:numId w:val="85"/>
        </w:numPr>
      </w:pPr>
      <w:r w:rsidRPr="005341AB">
        <w:t xml:space="preserve">Отредактировать </w:t>
      </w:r>
      <w:r w:rsidR="0023553F" w:rsidRPr="005341AB">
        <w:t>запись</w:t>
      </w:r>
      <w:r w:rsidRPr="005341AB">
        <w:t xml:space="preserve"> (п. </w:t>
      </w:r>
      <w:r w:rsidRPr="005341AB">
        <w:fldChar w:fldCharType="begin"/>
      </w:r>
      <w:r w:rsidRPr="005341AB">
        <w:instrText xml:space="preserve"> REF _Ref144215269 \n \h </w:instrText>
      </w:r>
      <w:r w:rsidRPr="005341AB">
        <w:fldChar w:fldCharType="separate"/>
      </w:r>
      <w:r w:rsidR="00545F4C">
        <w:t>3.8.2</w:t>
      </w:r>
      <w:r w:rsidRPr="005341AB">
        <w:fldChar w:fldCharType="end"/>
      </w:r>
      <w:r w:rsidRPr="005341AB">
        <w:t>).</w:t>
      </w:r>
    </w:p>
    <w:p w14:paraId="025F41BC" w14:textId="22DC93B1" w:rsidR="00776F55" w:rsidRPr="005341AB" w:rsidRDefault="00776F55" w:rsidP="00C0159A">
      <w:pPr>
        <w:pStyle w:val="321231"/>
        <w:numPr>
          <w:ilvl w:val="0"/>
          <w:numId w:val="85"/>
        </w:numPr>
      </w:pPr>
      <w:r w:rsidRPr="005341AB">
        <w:lastRenderedPageBreak/>
        <w:t xml:space="preserve">Удалить </w:t>
      </w:r>
      <w:r w:rsidR="0023553F" w:rsidRPr="005341AB">
        <w:t>запись из справочника</w:t>
      </w:r>
      <w:r w:rsidRPr="005341AB">
        <w:t xml:space="preserve"> (п. </w:t>
      </w:r>
      <w:r w:rsidRPr="005341AB">
        <w:fldChar w:fldCharType="begin"/>
      </w:r>
      <w:r w:rsidRPr="005341AB">
        <w:instrText xml:space="preserve"> REF _Ref144215274 \n \h </w:instrText>
      </w:r>
      <w:r w:rsidRPr="005341AB">
        <w:fldChar w:fldCharType="separate"/>
      </w:r>
      <w:r w:rsidR="00545F4C">
        <w:t>3.8.3</w:t>
      </w:r>
      <w:r w:rsidRPr="005341AB">
        <w:fldChar w:fldCharType="end"/>
      </w:r>
      <w:r w:rsidRPr="005341AB">
        <w:t xml:space="preserve">). </w:t>
      </w:r>
    </w:p>
    <w:p w14:paraId="781D7A8E" w14:textId="6D030792" w:rsidR="00776F55" w:rsidRPr="005341AB" w:rsidRDefault="00776F55" w:rsidP="006C7B00">
      <w:pPr>
        <w:pStyle w:val="3a"/>
      </w:pPr>
      <w:bookmarkStart w:id="138" w:name="_Ref144215263"/>
      <w:bookmarkStart w:id="139" w:name="_Toc159250176"/>
      <w:r w:rsidRPr="005341AB">
        <w:t>Добав</w:t>
      </w:r>
      <w:bookmarkEnd w:id="138"/>
      <w:r w:rsidR="00983E91" w:rsidRPr="005341AB">
        <w:t xml:space="preserve">ление </w:t>
      </w:r>
      <w:r w:rsidR="0023553F" w:rsidRPr="005341AB">
        <w:t>но</w:t>
      </w:r>
      <w:r w:rsidR="00983E91" w:rsidRPr="005341AB">
        <w:t>вой</w:t>
      </w:r>
      <w:r w:rsidR="0023553F" w:rsidRPr="005341AB">
        <w:t xml:space="preserve"> запис</w:t>
      </w:r>
      <w:r w:rsidR="00983E91" w:rsidRPr="005341AB">
        <w:t>и в справочник</w:t>
      </w:r>
      <w:bookmarkEnd w:id="139"/>
    </w:p>
    <w:p w14:paraId="315F95D0" w14:textId="7C95AFCD" w:rsidR="00776F55" w:rsidRPr="005341AB" w:rsidRDefault="004A398A" w:rsidP="004A398A">
      <w:pPr>
        <w:pStyle w:val="2c"/>
      </w:pPr>
      <w:r w:rsidRPr="005341AB">
        <w:t>Порядок добавления новой записи в справочник:</w:t>
      </w:r>
    </w:p>
    <w:p w14:paraId="5FE67E7A" w14:textId="6F40644E" w:rsidR="004A398A" w:rsidRPr="005341AB" w:rsidRDefault="004A398A" w:rsidP="00C0159A">
      <w:pPr>
        <w:pStyle w:val="20"/>
        <w:numPr>
          <w:ilvl w:val="0"/>
          <w:numId w:val="104"/>
        </w:numPr>
      </w:pPr>
      <w:r w:rsidRPr="005341AB">
        <w:t>Открыть раздел «Список справочников» Системы (</w:t>
      </w:r>
      <w:r w:rsidR="006D7F1B">
        <w:fldChar w:fldCharType="begin"/>
      </w:r>
      <w:r w:rsidR="006D7F1B">
        <w:instrText xml:space="preserve"> REF _Ref147135413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48</w:t>
      </w:r>
      <w:r w:rsidR="006D7F1B">
        <w:fldChar w:fldCharType="end"/>
      </w:r>
      <w:r w:rsidRPr="005341AB">
        <w:t>).</w:t>
      </w:r>
    </w:p>
    <w:p w14:paraId="08CD5CA2" w14:textId="47777B3E" w:rsidR="004A398A" w:rsidRPr="005341AB" w:rsidRDefault="004A398A" w:rsidP="00C0159A">
      <w:pPr>
        <w:pStyle w:val="20"/>
        <w:numPr>
          <w:ilvl w:val="0"/>
          <w:numId w:val="104"/>
        </w:numPr>
      </w:pPr>
      <w:r w:rsidRPr="005341AB">
        <w:t>Выберите справочник и откройте его, например справочник «Организации» (</w:t>
      </w:r>
      <w:r w:rsidR="006D7F1B">
        <w:fldChar w:fldCharType="begin"/>
      </w:r>
      <w:r w:rsidR="006D7F1B">
        <w:instrText xml:space="preserve"> REF _Ref147135471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49</w:t>
      </w:r>
      <w:r w:rsidR="006D7F1B">
        <w:fldChar w:fldCharType="end"/>
      </w:r>
      <w:r w:rsidRPr="005341AB">
        <w:t>).</w:t>
      </w:r>
    </w:p>
    <w:p w14:paraId="63826E2F" w14:textId="252403A4" w:rsidR="001D0571" w:rsidRPr="005341AB" w:rsidRDefault="001D0571" w:rsidP="00C0159A">
      <w:pPr>
        <w:pStyle w:val="20"/>
        <w:numPr>
          <w:ilvl w:val="0"/>
          <w:numId w:val="104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46A0BC51" wp14:editId="1F654020">
            <wp:extent cx="565200" cy="216000"/>
            <wp:effectExtent l="0" t="0" r="635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52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«Добавить» (</w:t>
      </w:r>
      <w:r w:rsidR="006D7F1B">
        <w:fldChar w:fldCharType="begin"/>
      </w:r>
      <w:r w:rsidR="006D7F1B">
        <w:instrText xml:space="preserve"> REF _Ref147135471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49</w:t>
      </w:r>
      <w:r w:rsidR="006D7F1B">
        <w:fldChar w:fldCharType="end"/>
      </w:r>
      <w:r w:rsidRPr="005341AB">
        <w:t>) - открывается карточка об</w:t>
      </w:r>
      <w:r w:rsidR="00413AD1">
        <w:t>ъ</w:t>
      </w:r>
      <w:r w:rsidRPr="005341AB">
        <w:t>екта справочника, в нашем случае это карточка организации (</w:t>
      </w:r>
      <w:r w:rsidR="006D7F1B">
        <w:fldChar w:fldCharType="begin"/>
      </w:r>
      <w:r w:rsidR="006D7F1B">
        <w:instrText xml:space="preserve"> REF _Ref147135668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52</w:t>
      </w:r>
      <w:r w:rsidR="006D7F1B">
        <w:fldChar w:fldCharType="end"/>
      </w:r>
      <w:r w:rsidRPr="005341AB">
        <w:t>).</w:t>
      </w:r>
    </w:p>
    <w:p w14:paraId="0DA975EF" w14:textId="77777777" w:rsidR="006D7F1B" w:rsidRDefault="002C1D51" w:rsidP="006D7F1B">
      <w:pPr>
        <w:pStyle w:val="312"/>
      </w:pPr>
      <w:r w:rsidRPr="005341AB">
        <w:rPr>
          <w:noProof/>
        </w:rPr>
        <w:drawing>
          <wp:inline distT="0" distB="0" distL="0" distR="0" wp14:anchorId="5CD5636F" wp14:editId="3471EE6D">
            <wp:extent cx="6120130" cy="1485900"/>
            <wp:effectExtent l="0" t="0" r="0" b="0"/>
            <wp:docPr id="521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CD8F1" w14:textId="3AB16566" w:rsidR="00650D37" w:rsidRPr="005341AB" w:rsidRDefault="006D7F1B" w:rsidP="007416E4">
      <w:pPr>
        <w:pStyle w:val="3f4"/>
      </w:pPr>
      <w:bookmarkStart w:id="140" w:name="_Ref147135668"/>
      <w:r>
        <w:t>Рисунок </w:t>
      </w:r>
      <w:fldSimple w:instr=" SEQ Рисунок \* ARABIC ">
        <w:r w:rsidR="00545F4C">
          <w:rPr>
            <w:noProof/>
          </w:rPr>
          <w:t>52</w:t>
        </w:r>
      </w:fldSimple>
      <w:bookmarkEnd w:id="140"/>
    </w:p>
    <w:p w14:paraId="46991EEB" w14:textId="60E5F948" w:rsidR="004A398A" w:rsidRPr="005341AB" w:rsidRDefault="001D0571" w:rsidP="00C0159A">
      <w:pPr>
        <w:pStyle w:val="20"/>
        <w:numPr>
          <w:ilvl w:val="0"/>
          <w:numId w:val="104"/>
        </w:numPr>
      </w:pPr>
      <w:r w:rsidRPr="005341AB">
        <w:t xml:space="preserve">Заполните требуемые поля </w:t>
      </w:r>
      <w:r w:rsidR="00650D37" w:rsidRPr="005341AB">
        <w:t xml:space="preserve">в карточке объекта </w:t>
      </w:r>
      <w:r w:rsidRPr="005341AB">
        <w:t>(</w:t>
      </w:r>
      <w:r w:rsidR="006D7F1B">
        <w:fldChar w:fldCharType="begin"/>
      </w:r>
      <w:r w:rsidR="006D7F1B">
        <w:instrText xml:space="preserve"> REF _Ref147135668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52</w:t>
      </w:r>
      <w:r w:rsidR="006D7F1B">
        <w:fldChar w:fldCharType="end"/>
      </w:r>
      <w:r w:rsidRPr="005341AB">
        <w:t>).</w:t>
      </w:r>
    </w:p>
    <w:p w14:paraId="1CE0B7B3" w14:textId="5E12F177" w:rsidR="001D0571" w:rsidRPr="005341AB" w:rsidRDefault="00650D37" w:rsidP="00C0159A">
      <w:pPr>
        <w:pStyle w:val="20"/>
        <w:numPr>
          <w:ilvl w:val="0"/>
          <w:numId w:val="104"/>
        </w:numPr>
      </w:pPr>
      <w:r w:rsidRPr="005341AB">
        <w:t xml:space="preserve">Нажмите кнопку </w:t>
      </w:r>
      <w:r w:rsidR="00A16675" w:rsidRPr="00A16675">
        <w:rPr>
          <w:noProof/>
        </w:rPr>
        <w:drawing>
          <wp:inline distT="0" distB="0" distL="0" distR="0" wp14:anchorId="1F24DF57" wp14:editId="6498C819">
            <wp:extent cx="615600" cy="216000"/>
            <wp:effectExtent l="0" t="0" r="0" b="0"/>
            <wp:docPr id="595764784" name="Рисунок 595764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15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 (</w:t>
      </w:r>
      <w:r w:rsidR="006D7F1B">
        <w:fldChar w:fldCharType="begin"/>
      </w:r>
      <w:r w:rsidR="006D7F1B">
        <w:instrText xml:space="preserve"> REF _Ref147135668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52</w:t>
      </w:r>
      <w:r w:rsidR="006D7F1B">
        <w:fldChar w:fldCharType="end"/>
      </w:r>
      <w:r w:rsidRPr="005341AB">
        <w:t>).</w:t>
      </w:r>
    </w:p>
    <w:p w14:paraId="1DF37F57" w14:textId="3816D31C" w:rsidR="00776F55" w:rsidRPr="005341AB" w:rsidRDefault="00983E91" w:rsidP="006C7B00">
      <w:pPr>
        <w:pStyle w:val="3a"/>
      </w:pPr>
      <w:bookmarkStart w:id="141" w:name="_Ref144215269"/>
      <w:bookmarkStart w:id="142" w:name="_Ref144299010"/>
      <w:bookmarkStart w:id="143" w:name="_Toc159250177"/>
      <w:r w:rsidRPr="006D7F1B">
        <w:t>Редактирования</w:t>
      </w:r>
      <w:r w:rsidR="00776F55" w:rsidRPr="005341AB">
        <w:t xml:space="preserve"> </w:t>
      </w:r>
      <w:bookmarkEnd w:id="141"/>
      <w:r w:rsidR="0023553F" w:rsidRPr="005341AB">
        <w:t>запис</w:t>
      </w:r>
      <w:r w:rsidRPr="005341AB">
        <w:t xml:space="preserve">и </w:t>
      </w:r>
      <w:bookmarkEnd w:id="142"/>
      <w:r w:rsidR="00413AD1" w:rsidRPr="00650035">
        <w:t>в справочнике</w:t>
      </w:r>
      <w:bookmarkEnd w:id="143"/>
    </w:p>
    <w:p w14:paraId="136038FC" w14:textId="26F041F3" w:rsidR="00650D37" w:rsidRPr="005341AB" w:rsidRDefault="00650D37" w:rsidP="00650D37">
      <w:pPr>
        <w:pStyle w:val="2c"/>
      </w:pPr>
      <w:r w:rsidRPr="005341AB">
        <w:t>Порядок редактирования записи в справочник:</w:t>
      </w:r>
    </w:p>
    <w:p w14:paraId="6D76D5C4" w14:textId="58E148C0" w:rsidR="00650D37" w:rsidRPr="005341AB" w:rsidRDefault="00650D37" w:rsidP="00C0159A">
      <w:pPr>
        <w:pStyle w:val="20"/>
        <w:numPr>
          <w:ilvl w:val="0"/>
          <w:numId w:val="105"/>
        </w:numPr>
      </w:pPr>
      <w:r w:rsidRPr="005341AB">
        <w:t>Открыть раздел «Список справочников» Системы (</w:t>
      </w:r>
      <w:r w:rsidR="006D7F1B">
        <w:fldChar w:fldCharType="begin"/>
      </w:r>
      <w:r w:rsidR="006D7F1B">
        <w:instrText xml:space="preserve"> REF _Ref147135413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48</w:t>
      </w:r>
      <w:r w:rsidR="006D7F1B">
        <w:fldChar w:fldCharType="end"/>
      </w:r>
      <w:r w:rsidRPr="005341AB">
        <w:t>).</w:t>
      </w:r>
    </w:p>
    <w:p w14:paraId="02F39F37" w14:textId="28C045DE" w:rsidR="00650D37" w:rsidRPr="005341AB" w:rsidRDefault="00650D37" w:rsidP="00C0159A">
      <w:pPr>
        <w:pStyle w:val="20"/>
        <w:numPr>
          <w:ilvl w:val="0"/>
          <w:numId w:val="104"/>
        </w:numPr>
      </w:pPr>
      <w:r w:rsidRPr="005341AB">
        <w:t>Выберите справочник и откройте его, например справочник «Организации» (</w:t>
      </w:r>
      <w:r w:rsidR="006D7F1B">
        <w:fldChar w:fldCharType="begin"/>
      </w:r>
      <w:r w:rsidR="006D7F1B">
        <w:instrText xml:space="preserve"> REF _Ref147135471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49</w:t>
      </w:r>
      <w:r w:rsidR="006D7F1B">
        <w:fldChar w:fldCharType="end"/>
      </w:r>
      <w:r w:rsidRPr="005341AB">
        <w:t>).</w:t>
      </w:r>
    </w:p>
    <w:p w14:paraId="3D46C59D" w14:textId="28F9A39D" w:rsidR="00776F55" w:rsidRPr="005341AB" w:rsidRDefault="00650D37" w:rsidP="00650D37">
      <w:pPr>
        <w:pStyle w:val="20"/>
      </w:pPr>
      <w:r w:rsidRPr="005341AB">
        <w:t xml:space="preserve">Выберите из списка запись, которую требуется отредактировать и нажмите кнопку </w:t>
      </w:r>
      <w:r w:rsidRPr="005341AB">
        <w:rPr>
          <w:noProof/>
        </w:rPr>
        <w:drawing>
          <wp:inline distT="0" distB="0" distL="0" distR="0" wp14:anchorId="024210D6" wp14:editId="3B8C8BDA">
            <wp:extent cx="181048" cy="171519"/>
            <wp:effectExtent l="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81048" cy="17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</w:t>
      </w:r>
      <w:r w:rsidR="00E43C51">
        <w:t>Карандаш</w:t>
      </w:r>
      <w:r w:rsidRPr="005341AB">
        <w:t>» (</w:t>
      </w:r>
      <w:r w:rsidR="006D7F1B">
        <w:fldChar w:fldCharType="begin"/>
      </w:r>
      <w:r w:rsidR="006D7F1B">
        <w:instrText xml:space="preserve"> REF _Ref147135471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49</w:t>
      </w:r>
      <w:r w:rsidR="006D7F1B">
        <w:fldChar w:fldCharType="end"/>
      </w:r>
      <w:r w:rsidRPr="005341AB">
        <w:t>)</w:t>
      </w:r>
      <w:r w:rsidR="004B23AB" w:rsidRPr="005341AB">
        <w:t xml:space="preserve"> – о</w:t>
      </w:r>
      <w:r w:rsidR="00413AD1">
        <w:t>тк</w:t>
      </w:r>
      <w:r w:rsidR="004B23AB" w:rsidRPr="005341AB">
        <w:t>рывается карточка объекта справочника (</w:t>
      </w:r>
      <w:r w:rsidR="006D7F1B">
        <w:fldChar w:fldCharType="begin"/>
      </w:r>
      <w:r w:rsidR="006D7F1B">
        <w:instrText xml:space="preserve"> REF _Ref147135777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53</w:t>
      </w:r>
      <w:r w:rsidR="006D7F1B">
        <w:fldChar w:fldCharType="end"/>
      </w:r>
      <w:r w:rsidR="004B23AB" w:rsidRPr="005341AB">
        <w:t>)</w:t>
      </w:r>
      <w:r w:rsidRPr="005341AB">
        <w:t>.</w:t>
      </w:r>
    </w:p>
    <w:p w14:paraId="3DF94080" w14:textId="77777777" w:rsidR="006D7F1B" w:rsidRDefault="00355885" w:rsidP="006D7F1B">
      <w:pPr>
        <w:pStyle w:val="312"/>
      </w:pPr>
      <w:r w:rsidRPr="005341AB">
        <w:rPr>
          <w:noProof/>
        </w:rPr>
        <w:drawing>
          <wp:inline distT="0" distB="0" distL="0" distR="0" wp14:anchorId="1F7B8DB9" wp14:editId="64BAA8CF">
            <wp:extent cx="6120130" cy="1446530"/>
            <wp:effectExtent l="0" t="0" r="0" b="1270"/>
            <wp:docPr id="523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4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64091" w14:textId="0FB6AD5E" w:rsidR="004B23AB" w:rsidRPr="005341AB" w:rsidRDefault="006D7F1B" w:rsidP="007416E4">
      <w:pPr>
        <w:pStyle w:val="3f4"/>
      </w:pPr>
      <w:bookmarkStart w:id="144" w:name="_Ref147135777"/>
      <w:r>
        <w:t>Рисунок </w:t>
      </w:r>
      <w:fldSimple w:instr=" SEQ Рисунок \* ARABIC ">
        <w:r w:rsidR="00545F4C">
          <w:rPr>
            <w:noProof/>
          </w:rPr>
          <w:t>53</w:t>
        </w:r>
      </w:fldSimple>
      <w:bookmarkEnd w:id="144"/>
    </w:p>
    <w:p w14:paraId="3C4D8792" w14:textId="4E6C615D" w:rsidR="00650D37" w:rsidRPr="005341AB" w:rsidRDefault="00650D37" w:rsidP="00650D37">
      <w:pPr>
        <w:pStyle w:val="20"/>
      </w:pPr>
      <w:r w:rsidRPr="005341AB">
        <w:lastRenderedPageBreak/>
        <w:t>Внесите требуемые изменения в карточку об</w:t>
      </w:r>
      <w:r w:rsidR="00413AD1">
        <w:t>ъ</w:t>
      </w:r>
      <w:r w:rsidRPr="005341AB">
        <w:t>екта справочника</w:t>
      </w:r>
      <w:r w:rsidR="00355885" w:rsidRPr="005341AB">
        <w:t xml:space="preserve"> (</w:t>
      </w:r>
      <w:r w:rsidR="006D7F1B">
        <w:fldChar w:fldCharType="begin"/>
      </w:r>
      <w:r w:rsidR="006D7F1B">
        <w:instrText xml:space="preserve"> REF _Ref147135777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53</w:t>
      </w:r>
      <w:r w:rsidR="006D7F1B">
        <w:fldChar w:fldCharType="end"/>
      </w:r>
      <w:r w:rsidR="00A82BD2">
        <w:t>)</w:t>
      </w:r>
      <w:r w:rsidRPr="005341AB">
        <w:t>.</w:t>
      </w:r>
    </w:p>
    <w:p w14:paraId="38D49E59" w14:textId="420C0CD7" w:rsidR="00650D37" w:rsidRPr="005341AB" w:rsidRDefault="00650D37" w:rsidP="003E507D">
      <w:pPr>
        <w:pStyle w:val="20"/>
      </w:pPr>
      <w:r w:rsidRPr="005341AB">
        <w:t xml:space="preserve">Нажмите кнопку </w:t>
      </w:r>
      <w:r w:rsidR="00A16675" w:rsidRPr="00A16675">
        <w:rPr>
          <w:noProof/>
        </w:rPr>
        <w:drawing>
          <wp:inline distT="0" distB="0" distL="0" distR="0" wp14:anchorId="516DE9B5" wp14:editId="00AB9754">
            <wp:extent cx="615600" cy="216000"/>
            <wp:effectExtent l="0" t="0" r="0" b="0"/>
            <wp:docPr id="595764795" name="Рисунок 595764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15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 (</w:t>
      </w:r>
      <w:r w:rsidR="006D7F1B">
        <w:fldChar w:fldCharType="begin"/>
      </w:r>
      <w:r w:rsidR="006D7F1B">
        <w:instrText xml:space="preserve"> REF _Ref147135777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53</w:t>
      </w:r>
      <w:r w:rsidR="006D7F1B">
        <w:fldChar w:fldCharType="end"/>
      </w:r>
      <w:r w:rsidRPr="005341AB">
        <w:t>).</w:t>
      </w:r>
    </w:p>
    <w:p w14:paraId="2168F9DC" w14:textId="28F30AC3" w:rsidR="00776F55" w:rsidRPr="005341AB" w:rsidRDefault="00776F55" w:rsidP="006C7B00">
      <w:pPr>
        <w:pStyle w:val="3a"/>
      </w:pPr>
      <w:bookmarkStart w:id="145" w:name="_Ref144215274"/>
      <w:bookmarkStart w:id="146" w:name="_Ref144299001"/>
      <w:bookmarkStart w:id="147" w:name="_Toc159250178"/>
      <w:r w:rsidRPr="006D7F1B">
        <w:t>Удал</w:t>
      </w:r>
      <w:r w:rsidR="00983E91" w:rsidRPr="006D7F1B">
        <w:t>ение</w:t>
      </w:r>
      <w:r w:rsidRPr="005341AB">
        <w:t xml:space="preserve"> </w:t>
      </w:r>
      <w:bookmarkEnd w:id="145"/>
      <w:r w:rsidR="0023553F" w:rsidRPr="005341AB">
        <w:t>запис</w:t>
      </w:r>
      <w:r w:rsidR="00983E91" w:rsidRPr="005341AB">
        <w:t>и</w:t>
      </w:r>
      <w:r w:rsidR="0023553F" w:rsidRPr="005341AB">
        <w:t xml:space="preserve"> из справочника</w:t>
      </w:r>
      <w:bookmarkEnd w:id="146"/>
      <w:bookmarkEnd w:id="147"/>
    </w:p>
    <w:p w14:paraId="2F2129B9" w14:textId="77777777" w:rsidR="00650D37" w:rsidRPr="005341AB" w:rsidRDefault="00650D37" w:rsidP="00650D37">
      <w:pPr>
        <w:pStyle w:val="2c"/>
      </w:pPr>
      <w:r w:rsidRPr="005341AB">
        <w:t>Порядок редактирования записи в справочник:</w:t>
      </w:r>
    </w:p>
    <w:p w14:paraId="264A799F" w14:textId="27DBC76D" w:rsidR="00650D37" w:rsidRPr="005341AB" w:rsidRDefault="00650D37" w:rsidP="00C0159A">
      <w:pPr>
        <w:pStyle w:val="20"/>
        <w:numPr>
          <w:ilvl w:val="0"/>
          <w:numId w:val="106"/>
        </w:numPr>
      </w:pPr>
      <w:r w:rsidRPr="005341AB">
        <w:t>Открыть раздел «Список справочников» Системы (</w:t>
      </w:r>
      <w:r w:rsidR="006D7F1B">
        <w:fldChar w:fldCharType="begin"/>
      </w:r>
      <w:r w:rsidR="006D7F1B">
        <w:instrText xml:space="preserve"> REF _Ref147135413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48</w:t>
      </w:r>
      <w:r w:rsidR="006D7F1B">
        <w:fldChar w:fldCharType="end"/>
      </w:r>
      <w:r w:rsidRPr="005341AB">
        <w:t>).</w:t>
      </w:r>
    </w:p>
    <w:p w14:paraId="12289352" w14:textId="619D7236" w:rsidR="00650D37" w:rsidRPr="005341AB" w:rsidRDefault="00650D37" w:rsidP="00C0159A">
      <w:pPr>
        <w:pStyle w:val="20"/>
        <w:numPr>
          <w:ilvl w:val="0"/>
          <w:numId w:val="104"/>
        </w:numPr>
      </w:pPr>
      <w:r w:rsidRPr="005341AB">
        <w:t>Выберите справочник и откройте его, например справочник «Организации» (</w:t>
      </w:r>
      <w:r w:rsidR="006D7F1B">
        <w:fldChar w:fldCharType="begin"/>
      </w:r>
      <w:r w:rsidR="006D7F1B">
        <w:instrText xml:space="preserve"> REF _Ref147135471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49</w:t>
      </w:r>
      <w:r w:rsidR="006D7F1B">
        <w:fldChar w:fldCharType="end"/>
      </w:r>
      <w:r w:rsidRPr="005341AB">
        <w:t>).</w:t>
      </w:r>
    </w:p>
    <w:p w14:paraId="39A85A00" w14:textId="031A8128" w:rsidR="00650D37" w:rsidRPr="005341AB" w:rsidRDefault="00650D37" w:rsidP="00650D37">
      <w:pPr>
        <w:pStyle w:val="20"/>
      </w:pPr>
      <w:r w:rsidRPr="005341AB">
        <w:t xml:space="preserve">Выберите из списка запись, которую требуется удалить и нажмите кнопку </w:t>
      </w:r>
      <w:r w:rsidRPr="005341AB">
        <w:rPr>
          <w:noProof/>
        </w:rPr>
        <w:drawing>
          <wp:inline distT="0" distB="0" distL="0" distR="0" wp14:anchorId="46327072" wp14:editId="1810AE04">
            <wp:extent cx="142933" cy="152462"/>
            <wp:effectExtent l="0" t="0" r="952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2933" cy="1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«Удалить» (</w:t>
      </w:r>
      <w:r w:rsidR="006D7F1B">
        <w:fldChar w:fldCharType="begin"/>
      </w:r>
      <w:r w:rsidR="006D7F1B">
        <w:instrText xml:space="preserve"> REF _Ref147135471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49</w:t>
      </w:r>
      <w:r w:rsidR="006D7F1B">
        <w:fldChar w:fldCharType="end"/>
      </w:r>
      <w:r w:rsidRPr="005341AB">
        <w:t>)</w:t>
      </w:r>
      <w:r w:rsidR="0059445A" w:rsidRPr="005341AB">
        <w:t xml:space="preserve"> – </w:t>
      </w:r>
      <w:r w:rsidR="00413AD1">
        <w:t>открывается</w:t>
      </w:r>
      <w:r w:rsidR="0059445A" w:rsidRPr="005341AB">
        <w:t xml:space="preserve"> диалоговое окно </w:t>
      </w:r>
      <w:r w:rsidR="004B3159" w:rsidRPr="005341AB">
        <w:t xml:space="preserve">с просьбой подтвердить действие по удалению </w:t>
      </w:r>
      <w:r w:rsidR="0059445A" w:rsidRPr="005341AB">
        <w:t>(</w:t>
      </w:r>
      <w:r w:rsidR="006D7F1B">
        <w:fldChar w:fldCharType="begin"/>
      </w:r>
      <w:r w:rsidR="006D7F1B">
        <w:instrText xml:space="preserve"> REF _Ref147135839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54</w:t>
      </w:r>
      <w:r w:rsidR="006D7F1B">
        <w:fldChar w:fldCharType="end"/>
      </w:r>
      <w:r w:rsidR="0059445A" w:rsidRPr="005341AB">
        <w:t>)</w:t>
      </w:r>
      <w:r w:rsidRPr="005341AB">
        <w:t>.</w:t>
      </w:r>
    </w:p>
    <w:p w14:paraId="61415D1F" w14:textId="77777777" w:rsidR="006D7F1B" w:rsidRDefault="00CA43C5" w:rsidP="006D7F1B">
      <w:pPr>
        <w:pStyle w:val="312"/>
      </w:pPr>
      <w:r w:rsidRPr="005341AB">
        <w:rPr>
          <w:noProof/>
        </w:rPr>
        <w:drawing>
          <wp:inline distT="0" distB="0" distL="0" distR="0" wp14:anchorId="1700BF92" wp14:editId="237A047C">
            <wp:extent cx="2563871" cy="1194389"/>
            <wp:effectExtent l="0" t="0" r="8255" b="6350"/>
            <wp:docPr id="519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2581426" cy="120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5DF20" w14:textId="3CDF638C" w:rsidR="00CA43C5" w:rsidRPr="005341AB" w:rsidRDefault="006D7F1B" w:rsidP="007416E4">
      <w:pPr>
        <w:pStyle w:val="3f4"/>
      </w:pPr>
      <w:bookmarkStart w:id="148" w:name="_Ref147135839"/>
      <w:r>
        <w:t>Рисунок </w:t>
      </w:r>
      <w:fldSimple w:instr=" SEQ Рисунок \* ARABIC ">
        <w:r w:rsidR="00545F4C">
          <w:rPr>
            <w:noProof/>
          </w:rPr>
          <w:t>54</w:t>
        </w:r>
      </w:fldSimple>
      <w:bookmarkEnd w:id="148"/>
    </w:p>
    <w:p w14:paraId="7B8D799B" w14:textId="54DD21DC" w:rsidR="00776F55" w:rsidRDefault="0059445A" w:rsidP="00650D37">
      <w:pPr>
        <w:pStyle w:val="20"/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3143CD27" wp14:editId="0A8B2F90">
            <wp:extent cx="601200" cy="216000"/>
            <wp:effectExtent l="0" t="0" r="8890" b="0"/>
            <wp:docPr id="524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012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«Подтвердить» (</w:t>
      </w:r>
      <w:r w:rsidR="006D7F1B">
        <w:fldChar w:fldCharType="begin"/>
      </w:r>
      <w:r w:rsidR="006D7F1B">
        <w:instrText xml:space="preserve"> REF _Ref147135839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54</w:t>
      </w:r>
      <w:r w:rsidR="006D7F1B">
        <w:fldChar w:fldCharType="end"/>
      </w:r>
      <w:r w:rsidRPr="005341AB">
        <w:t>).</w:t>
      </w:r>
    </w:p>
    <w:p w14:paraId="641AA738" w14:textId="48B9C391" w:rsidR="00F20ECC" w:rsidRPr="005341AB" w:rsidRDefault="00F20ECC" w:rsidP="008633DF">
      <w:pPr>
        <w:pStyle w:val="28"/>
      </w:pPr>
      <w:bookmarkStart w:id="149" w:name="_Ref143771770"/>
      <w:bookmarkStart w:id="150" w:name="_Toc159250179"/>
      <w:r w:rsidRPr="005341AB">
        <w:t xml:space="preserve">Пропускная </w:t>
      </w:r>
      <w:r w:rsidRPr="006D7F1B">
        <w:t>система</w:t>
      </w:r>
      <w:bookmarkEnd w:id="149"/>
      <w:bookmarkEnd w:id="150"/>
    </w:p>
    <w:p w14:paraId="0BE58DD5" w14:textId="5561348D" w:rsidR="006C36B1" w:rsidRPr="005341AB" w:rsidRDefault="006C36B1" w:rsidP="006C7B00">
      <w:pPr>
        <w:pStyle w:val="3a"/>
      </w:pPr>
      <w:bookmarkStart w:id="151" w:name="_Ref144219455"/>
      <w:bookmarkStart w:id="152" w:name="_Toc159250180"/>
      <w:r w:rsidRPr="006D7F1B">
        <w:t>Точки</w:t>
      </w:r>
      <w:r w:rsidRPr="005341AB">
        <w:t xml:space="preserve"> дос</w:t>
      </w:r>
      <w:r w:rsidR="00413AD1">
        <w:t>т</w:t>
      </w:r>
      <w:r w:rsidRPr="005341AB">
        <w:t>упа</w:t>
      </w:r>
      <w:bookmarkEnd w:id="151"/>
      <w:bookmarkEnd w:id="152"/>
    </w:p>
    <w:p w14:paraId="6FA631B4" w14:textId="34F257BB" w:rsidR="006C36B1" w:rsidRPr="005341AB" w:rsidRDefault="006A7B94" w:rsidP="006C36B1">
      <w:pPr>
        <w:pStyle w:val="1d"/>
      </w:pPr>
      <w:r w:rsidRPr="005341AB">
        <w:t xml:space="preserve">Точки доступа – это </w:t>
      </w:r>
      <w:r w:rsidR="00821E74" w:rsidRPr="005341AB">
        <w:t>здания/корпус</w:t>
      </w:r>
      <w:r w:rsidRPr="005341AB">
        <w:t xml:space="preserve"> организации, в которых настроены точки доступа в </w:t>
      </w:r>
      <w:r w:rsidR="00821E74" w:rsidRPr="005341AB">
        <w:t>эту ор</w:t>
      </w:r>
      <w:r w:rsidR="00413AD1">
        <w:t>га</w:t>
      </w:r>
      <w:r w:rsidR="00821E74" w:rsidRPr="005341AB">
        <w:t>низацию</w:t>
      </w:r>
      <w:r w:rsidRPr="005341AB">
        <w:t>.</w:t>
      </w:r>
    </w:p>
    <w:p w14:paraId="57C7B49A" w14:textId="6A54C4F6" w:rsidR="00821E74" w:rsidRPr="005341AB" w:rsidRDefault="00821E74" w:rsidP="006C36B1">
      <w:pPr>
        <w:pStyle w:val="1d"/>
      </w:pPr>
      <w:r w:rsidRPr="005341AB">
        <w:t>В разделе «Точки доступа» в виде иерархического списка отображаются все точки доступа ор</w:t>
      </w:r>
      <w:r w:rsidR="002D65D2">
        <w:t>га</w:t>
      </w:r>
      <w:r w:rsidRPr="005341AB">
        <w:t>низаций, которые можно доступны для настройки в Системе.</w:t>
      </w:r>
    </w:p>
    <w:p w14:paraId="4BF61418" w14:textId="6D56ABBD" w:rsidR="00821E74" w:rsidRPr="005341AB" w:rsidRDefault="00821E74" w:rsidP="00821E74">
      <w:pPr>
        <w:pStyle w:val="1d"/>
      </w:pPr>
      <w:r w:rsidRPr="005341AB">
        <w:t xml:space="preserve">Для открытия раздела «Точки доступа» Системы </w:t>
      </w:r>
      <w:r w:rsidR="00813177" w:rsidRPr="00813177">
        <w:t>(</w:t>
      </w:r>
      <w:r w:rsidR="006D7F1B">
        <w:fldChar w:fldCharType="begin"/>
      </w:r>
      <w:r w:rsidR="006D7F1B">
        <w:instrText xml:space="preserve"> REF _Ref147135871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55</w:t>
      </w:r>
      <w:r w:rsidR="006D7F1B">
        <w:fldChar w:fldCharType="end"/>
      </w:r>
      <w:r w:rsidRPr="005341AB">
        <w:t xml:space="preserve">) раскройте боковое меню, нажав кнопку </w:t>
      </w:r>
      <w:r w:rsidRPr="005341AB">
        <w:rPr>
          <w:noProof/>
        </w:rPr>
        <w:drawing>
          <wp:inline distT="0" distB="0" distL="0" distR="0" wp14:anchorId="3A6DAC98" wp14:editId="1C830ED3">
            <wp:extent cx="205801" cy="182935"/>
            <wp:effectExtent l="0" t="0" r="3810" b="762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801" cy="1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«Развернуть» (</w:t>
      </w:r>
      <w:r w:rsidRPr="005341AB">
        <w:fldChar w:fldCharType="begin"/>
      </w:r>
      <w:r w:rsidRPr="005341AB">
        <w:instrText xml:space="preserve"> REF _Ref129867397 \h  \* MERGEFORMAT </w:instrText>
      </w:r>
      <w:r w:rsidRPr="005341AB">
        <w:fldChar w:fldCharType="separate"/>
      </w:r>
      <w:r w:rsidR="00545F4C">
        <w:t>Рисунок 9</w:t>
      </w:r>
      <w:r w:rsidRPr="005341AB">
        <w:fldChar w:fldCharType="end"/>
      </w:r>
      <w:r w:rsidRPr="005341AB">
        <w:t>), и выб</w:t>
      </w:r>
      <w:r w:rsidR="002D65D2">
        <w:t>е</w:t>
      </w:r>
      <w:r w:rsidRPr="005341AB">
        <w:t>рете пункт «Точки доступа».</w:t>
      </w:r>
    </w:p>
    <w:p w14:paraId="2ED21B99" w14:textId="77777777" w:rsidR="006D7F1B" w:rsidRDefault="00821E74" w:rsidP="006D7F1B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2F0CA4AF" wp14:editId="2D5A7E04">
            <wp:extent cx="6120130" cy="3039110"/>
            <wp:effectExtent l="0" t="0" r="0" b="889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3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37A2E" w14:textId="62425A2E" w:rsidR="00821E74" w:rsidRPr="005341AB" w:rsidRDefault="006D7F1B" w:rsidP="007416E4">
      <w:pPr>
        <w:pStyle w:val="3f4"/>
      </w:pPr>
      <w:bookmarkStart w:id="153" w:name="_Ref147135871"/>
      <w:r>
        <w:t>Рисунок </w:t>
      </w:r>
      <w:fldSimple w:instr=" SEQ Рисунок \* ARABIC ">
        <w:r w:rsidR="00545F4C">
          <w:rPr>
            <w:noProof/>
          </w:rPr>
          <w:t>55</w:t>
        </w:r>
      </w:fldSimple>
      <w:bookmarkEnd w:id="153"/>
    </w:p>
    <w:p w14:paraId="19905AF5" w14:textId="10557747" w:rsidR="00105461" w:rsidRPr="005341AB" w:rsidRDefault="000C375E" w:rsidP="006C7B00">
      <w:pPr>
        <w:pStyle w:val="3a"/>
      </w:pPr>
      <w:bookmarkStart w:id="154" w:name="_Ref144219462"/>
      <w:bookmarkStart w:id="155" w:name="_Toc159250181"/>
      <w:r w:rsidRPr="006D7F1B">
        <w:t>Р</w:t>
      </w:r>
      <w:r w:rsidR="00105461" w:rsidRPr="006D7F1B">
        <w:t>асписани</w:t>
      </w:r>
      <w:r w:rsidRPr="006D7F1B">
        <w:t>е</w:t>
      </w:r>
      <w:r w:rsidR="00105461" w:rsidRPr="005341AB">
        <w:t xml:space="preserve"> доступа</w:t>
      </w:r>
      <w:bookmarkEnd w:id="154"/>
      <w:bookmarkEnd w:id="155"/>
    </w:p>
    <w:p w14:paraId="2EC2DC82" w14:textId="5235B0C8" w:rsidR="00956DA1" w:rsidRPr="005341AB" w:rsidRDefault="00105461" w:rsidP="006D7F1B">
      <w:pPr>
        <w:pStyle w:val="1d"/>
      </w:pPr>
      <w:r w:rsidRPr="005341AB">
        <w:t>Откр</w:t>
      </w:r>
      <w:r w:rsidR="00956DA1" w:rsidRPr="005341AB">
        <w:t>ойте</w:t>
      </w:r>
      <w:r w:rsidRPr="005341AB">
        <w:t xml:space="preserve"> боковое меню, нажав кнопку </w:t>
      </w:r>
      <w:r w:rsidRPr="005341AB">
        <w:rPr>
          <w:noProof/>
        </w:rPr>
        <w:drawing>
          <wp:inline distT="0" distB="0" distL="0" distR="0" wp14:anchorId="2ECF62FA" wp14:editId="6514D5D4">
            <wp:extent cx="205801" cy="182935"/>
            <wp:effectExtent l="0" t="0" r="3810" b="762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801" cy="1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«Развернуть» (</w:t>
      </w:r>
      <w:r w:rsidRPr="005341AB">
        <w:fldChar w:fldCharType="begin"/>
      </w:r>
      <w:r w:rsidRPr="005341AB">
        <w:instrText xml:space="preserve"> REF _Ref129867397 \h  \* MERGEFORMAT </w:instrText>
      </w:r>
      <w:r w:rsidRPr="005341AB">
        <w:fldChar w:fldCharType="separate"/>
      </w:r>
      <w:r w:rsidR="00545F4C">
        <w:t>Рисунок 9</w:t>
      </w:r>
      <w:r w:rsidRPr="005341AB">
        <w:fldChar w:fldCharType="end"/>
      </w:r>
      <w:r w:rsidRPr="005341AB">
        <w:t xml:space="preserve">), и </w:t>
      </w:r>
      <w:r w:rsidR="002D65D2">
        <w:t>выберете</w:t>
      </w:r>
      <w:r w:rsidRPr="005341AB">
        <w:t xml:space="preserve"> раздел «Расписание доступа». </w:t>
      </w:r>
    </w:p>
    <w:p w14:paraId="1F04D715" w14:textId="11DA2470" w:rsidR="00521A8F" w:rsidRPr="005341AB" w:rsidRDefault="00956DA1" w:rsidP="00956DA1">
      <w:pPr>
        <w:pStyle w:val="2c"/>
      </w:pPr>
      <w:r w:rsidRPr="005341AB">
        <w:t xml:space="preserve">В разделе «Расписание доступа» Системы отображается список расписания доступа в </w:t>
      </w:r>
      <w:r w:rsidR="007E52B6" w:rsidRPr="005341AB">
        <w:t>учебное учреждение</w:t>
      </w:r>
      <w:r w:rsidRPr="005341AB">
        <w:t xml:space="preserve">, который содержит следующую информацию </w:t>
      </w:r>
      <w:r w:rsidR="00105461" w:rsidRPr="005341AB">
        <w:t>(</w:t>
      </w:r>
      <w:r w:rsidR="006D7F1B">
        <w:fldChar w:fldCharType="begin"/>
      </w:r>
      <w:r w:rsidR="006D7F1B">
        <w:instrText xml:space="preserve"> REF _Ref147135921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56</w:t>
      </w:r>
      <w:r w:rsidR="006D7F1B">
        <w:fldChar w:fldCharType="end"/>
      </w:r>
      <w:r w:rsidR="00105461" w:rsidRPr="005341AB">
        <w:t>)</w:t>
      </w:r>
      <w:r w:rsidRPr="005341AB">
        <w:t>:</w:t>
      </w:r>
    </w:p>
    <w:p w14:paraId="13930678" w14:textId="49B0A8F5" w:rsidR="00956DA1" w:rsidRPr="005341AB" w:rsidRDefault="00956DA1" w:rsidP="00C0159A">
      <w:pPr>
        <w:pStyle w:val="321231"/>
        <w:numPr>
          <w:ilvl w:val="0"/>
          <w:numId w:val="107"/>
        </w:numPr>
      </w:pPr>
      <w:r w:rsidRPr="005341AB">
        <w:t>«Организация» - наименование организации, в которую будет осуществляться допуск.</w:t>
      </w:r>
    </w:p>
    <w:p w14:paraId="194EA6EF" w14:textId="3F668E98" w:rsidR="00956DA1" w:rsidRPr="005341AB" w:rsidRDefault="00956DA1" w:rsidP="00C0159A">
      <w:pPr>
        <w:pStyle w:val="321231"/>
        <w:numPr>
          <w:ilvl w:val="0"/>
          <w:numId w:val="107"/>
        </w:numPr>
      </w:pPr>
      <w:r w:rsidRPr="005341AB">
        <w:t xml:space="preserve">«Наименование» - </w:t>
      </w:r>
      <w:r w:rsidR="00D34B91" w:rsidRPr="005341AB">
        <w:t xml:space="preserve">тип </w:t>
      </w:r>
      <w:r w:rsidRPr="005341AB">
        <w:t>доступа в организацию (круглосуточное, посменное и т.д.).</w:t>
      </w:r>
    </w:p>
    <w:p w14:paraId="5D3D2380" w14:textId="0F35A3E1" w:rsidR="00956DA1" w:rsidRPr="005341AB" w:rsidRDefault="00956DA1" w:rsidP="00C0159A">
      <w:pPr>
        <w:pStyle w:val="321231"/>
        <w:numPr>
          <w:ilvl w:val="0"/>
          <w:numId w:val="107"/>
        </w:numPr>
      </w:pPr>
      <w:r w:rsidRPr="005341AB">
        <w:t>«Описание» - описание порядка доступа.</w:t>
      </w:r>
    </w:p>
    <w:p w14:paraId="4D8824B1" w14:textId="77777777" w:rsidR="006D7F1B" w:rsidRDefault="00D4626B" w:rsidP="006D7F1B">
      <w:pPr>
        <w:pStyle w:val="312"/>
      </w:pPr>
      <w:r w:rsidRPr="005341AB">
        <w:rPr>
          <w:noProof/>
        </w:rPr>
        <w:drawing>
          <wp:inline distT="0" distB="0" distL="0" distR="0" wp14:anchorId="73445395" wp14:editId="59BD2BCC">
            <wp:extent cx="6120130" cy="1499870"/>
            <wp:effectExtent l="0" t="0" r="0" b="5080"/>
            <wp:docPr id="526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913D2" w14:textId="2EBBB21C" w:rsidR="00105461" w:rsidRPr="005341AB" w:rsidRDefault="006D7F1B" w:rsidP="006D7F1B">
      <w:pPr>
        <w:pStyle w:val="3f4"/>
      </w:pPr>
      <w:bookmarkStart w:id="156" w:name="_Ref147135921"/>
      <w:r>
        <w:t>Рисунок </w:t>
      </w:r>
      <w:fldSimple w:instr=" SEQ Рисунок \* ARABIC ">
        <w:r w:rsidR="00545F4C">
          <w:rPr>
            <w:noProof/>
          </w:rPr>
          <w:t>56</w:t>
        </w:r>
      </w:fldSimple>
      <w:bookmarkEnd w:id="156"/>
    </w:p>
    <w:p w14:paraId="3D20F369" w14:textId="2BA2302B" w:rsidR="00777FAD" w:rsidRPr="005341AB" w:rsidRDefault="00A670D9" w:rsidP="006C7B00">
      <w:pPr>
        <w:pStyle w:val="3a"/>
      </w:pPr>
      <w:bookmarkStart w:id="157" w:name="_Toc159250182"/>
      <w:r w:rsidRPr="005341AB">
        <w:t xml:space="preserve">Зоны </w:t>
      </w:r>
      <w:r w:rsidRPr="006D7F1B">
        <w:t>доступа</w:t>
      </w:r>
      <w:bookmarkEnd w:id="157"/>
    </w:p>
    <w:p w14:paraId="51D58990" w14:textId="6290B4E1" w:rsidR="00A670D9" w:rsidRPr="005341AB" w:rsidRDefault="00A670D9" w:rsidP="00A670D9">
      <w:pPr>
        <w:pStyle w:val="1d"/>
      </w:pPr>
      <w:r w:rsidRPr="005341AB">
        <w:t>Для открытия раздела «Зоны доступа» Системы (</w:t>
      </w:r>
      <w:r w:rsidR="006D7F1B">
        <w:fldChar w:fldCharType="begin"/>
      </w:r>
      <w:r w:rsidR="006D7F1B">
        <w:instrText xml:space="preserve"> REF _Ref147135943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57</w:t>
      </w:r>
      <w:r w:rsidR="006D7F1B">
        <w:fldChar w:fldCharType="end"/>
      </w:r>
      <w:r w:rsidRPr="005341AB">
        <w:t xml:space="preserve">) раскройте боковое меню, нажав кнопку </w:t>
      </w:r>
      <w:r w:rsidRPr="005341AB">
        <w:rPr>
          <w:noProof/>
        </w:rPr>
        <w:drawing>
          <wp:inline distT="0" distB="0" distL="0" distR="0" wp14:anchorId="080B3780" wp14:editId="315CE957">
            <wp:extent cx="205801" cy="182935"/>
            <wp:effectExtent l="0" t="0" r="3810" b="762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801" cy="1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«Развернуть» (</w:t>
      </w:r>
      <w:r w:rsidRPr="005341AB">
        <w:fldChar w:fldCharType="begin"/>
      </w:r>
      <w:r w:rsidRPr="005341AB">
        <w:instrText xml:space="preserve"> REF _Ref129867397 \h  \* MERGEFORMAT </w:instrText>
      </w:r>
      <w:r w:rsidRPr="005341AB">
        <w:fldChar w:fldCharType="separate"/>
      </w:r>
      <w:r w:rsidR="00545F4C">
        <w:t>Рисунок 9</w:t>
      </w:r>
      <w:r w:rsidRPr="005341AB">
        <w:fldChar w:fldCharType="end"/>
      </w:r>
      <w:r w:rsidRPr="005341AB">
        <w:t xml:space="preserve">), и </w:t>
      </w:r>
      <w:r w:rsidR="002D65D2">
        <w:t>выберете</w:t>
      </w:r>
      <w:r w:rsidRPr="005341AB">
        <w:t xml:space="preserve"> пункт «Зоны доступа».</w:t>
      </w:r>
    </w:p>
    <w:p w14:paraId="53A5DC56" w14:textId="77777777" w:rsidR="006D7F1B" w:rsidRDefault="00A670D9" w:rsidP="006D7F1B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65335458" wp14:editId="3BDCDF0F">
            <wp:extent cx="6120130" cy="207899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0A79B" w14:textId="4C178F42" w:rsidR="00A670D9" w:rsidRPr="005341AB" w:rsidRDefault="006D7F1B" w:rsidP="007416E4">
      <w:pPr>
        <w:pStyle w:val="3f4"/>
      </w:pPr>
      <w:bookmarkStart w:id="158" w:name="_Ref147135943"/>
      <w:r>
        <w:t>Рисунок </w:t>
      </w:r>
      <w:fldSimple w:instr=" SEQ Рисунок \* ARABIC ">
        <w:r w:rsidR="00545F4C">
          <w:rPr>
            <w:noProof/>
          </w:rPr>
          <w:t>57</w:t>
        </w:r>
      </w:fldSimple>
      <w:bookmarkEnd w:id="158"/>
    </w:p>
    <w:p w14:paraId="60A359FC" w14:textId="77777777" w:rsidR="002D7982" w:rsidRPr="005341AB" w:rsidRDefault="002D7982" w:rsidP="002D7982">
      <w:pPr>
        <w:pStyle w:val="2c"/>
      </w:pPr>
      <w:r w:rsidRPr="005341AB">
        <w:t>В разделе «Зоны доступа» отображается список зон доступа учебного заведения. Список содержит следующую информацию:</w:t>
      </w:r>
    </w:p>
    <w:p w14:paraId="2BF49275" w14:textId="7759E384" w:rsidR="002D7982" w:rsidRPr="00750CF7" w:rsidRDefault="002D7982" w:rsidP="00C0159A">
      <w:pPr>
        <w:pStyle w:val="321231"/>
        <w:numPr>
          <w:ilvl w:val="0"/>
          <w:numId w:val="111"/>
        </w:numPr>
      </w:pPr>
      <w:r w:rsidRPr="00750CF7">
        <w:t>«Наименование зоны» -наименование зоны доступа (номер корпуса и этаж).</w:t>
      </w:r>
    </w:p>
    <w:p w14:paraId="033A0C0E" w14:textId="3640459D" w:rsidR="002D7982" w:rsidRPr="00750CF7" w:rsidRDefault="002D7982" w:rsidP="002D7982">
      <w:pPr>
        <w:pStyle w:val="321231"/>
      </w:pPr>
      <w:r w:rsidRPr="00750CF7">
        <w:t>«Точки доступа».</w:t>
      </w:r>
    </w:p>
    <w:p w14:paraId="5ABB7266" w14:textId="4D53D906" w:rsidR="002D7982" w:rsidRPr="00750CF7" w:rsidRDefault="002D7982" w:rsidP="002D7982">
      <w:pPr>
        <w:pStyle w:val="321231"/>
      </w:pPr>
      <w:r w:rsidRPr="00750CF7">
        <w:t>«Расписание доступа»</w:t>
      </w:r>
      <w:r w:rsidR="00AF0356" w:rsidRPr="00750CF7">
        <w:t xml:space="preserve"> - тип доступа</w:t>
      </w:r>
      <w:r w:rsidRPr="00750CF7">
        <w:t>.</w:t>
      </w:r>
    </w:p>
    <w:p w14:paraId="363BC3AC" w14:textId="2099B909" w:rsidR="00A670D9" w:rsidRPr="005341AB" w:rsidRDefault="00A670D9" w:rsidP="00A670D9">
      <w:pPr>
        <w:pStyle w:val="2c"/>
      </w:pPr>
      <w:r w:rsidRPr="005341AB">
        <w:t>В разделе «Зоны доступа» возможны следующие действия:</w:t>
      </w:r>
    </w:p>
    <w:p w14:paraId="2DCE6BA3" w14:textId="690F40B2" w:rsidR="00A670D9" w:rsidRPr="005341AB" w:rsidRDefault="00A670D9" w:rsidP="00C0159A">
      <w:pPr>
        <w:pStyle w:val="321231"/>
        <w:numPr>
          <w:ilvl w:val="0"/>
          <w:numId w:val="108"/>
        </w:numPr>
      </w:pPr>
      <w:r w:rsidRPr="005341AB">
        <w:t>Добавление новой зоны доступа (п. </w:t>
      </w:r>
      <w:r w:rsidRPr="005341AB">
        <w:fldChar w:fldCharType="begin"/>
      </w:r>
      <w:r w:rsidRPr="005341AB">
        <w:instrText xml:space="preserve"> REF _Ref144218687 \n \h </w:instrText>
      </w:r>
      <w:r w:rsidRPr="005341AB">
        <w:fldChar w:fldCharType="separate"/>
      </w:r>
      <w:r w:rsidR="00545F4C">
        <w:t>3.9.3.1</w:t>
      </w:r>
      <w:r w:rsidRPr="005341AB">
        <w:fldChar w:fldCharType="end"/>
      </w:r>
      <w:r w:rsidRPr="005341AB">
        <w:t>).</w:t>
      </w:r>
    </w:p>
    <w:p w14:paraId="2E0CFD1A" w14:textId="56C40716" w:rsidR="00A670D9" w:rsidRPr="005341AB" w:rsidRDefault="00A670D9" w:rsidP="00C0159A">
      <w:pPr>
        <w:pStyle w:val="321231"/>
        <w:numPr>
          <w:ilvl w:val="0"/>
          <w:numId w:val="85"/>
        </w:numPr>
      </w:pPr>
      <w:r w:rsidRPr="005341AB">
        <w:t>Удаление зоны доступа (п. </w:t>
      </w:r>
      <w:r w:rsidRPr="005341AB">
        <w:fldChar w:fldCharType="begin"/>
      </w:r>
      <w:r w:rsidRPr="005341AB">
        <w:instrText xml:space="preserve"> REF _Ref144218691 \n \h </w:instrText>
      </w:r>
      <w:r w:rsidRPr="005341AB">
        <w:fldChar w:fldCharType="separate"/>
      </w:r>
      <w:r w:rsidR="00545F4C">
        <w:t>3.9.3.2</w:t>
      </w:r>
      <w:r w:rsidRPr="005341AB">
        <w:fldChar w:fldCharType="end"/>
      </w:r>
      <w:r w:rsidRPr="005341AB">
        <w:t>).</w:t>
      </w:r>
    </w:p>
    <w:p w14:paraId="40F537F8" w14:textId="500C0237" w:rsidR="00A670D9" w:rsidRPr="005341AB" w:rsidRDefault="00A670D9" w:rsidP="008B567D">
      <w:pPr>
        <w:pStyle w:val="41"/>
      </w:pPr>
      <w:bookmarkStart w:id="159" w:name="_Ref144218687"/>
      <w:bookmarkStart w:id="160" w:name="_Toc159250183"/>
      <w:r w:rsidRPr="005341AB">
        <w:t xml:space="preserve">Добавление новой зоны </w:t>
      </w:r>
      <w:r w:rsidRPr="006D7F1B">
        <w:t>доступа</w:t>
      </w:r>
      <w:bookmarkEnd w:id="159"/>
      <w:bookmarkEnd w:id="160"/>
    </w:p>
    <w:p w14:paraId="77BDCFCB" w14:textId="3008DFD2" w:rsidR="00A670D9" w:rsidRPr="005341AB" w:rsidRDefault="00476AAB" w:rsidP="00476AAB">
      <w:pPr>
        <w:pStyle w:val="2c"/>
      </w:pPr>
      <w:r w:rsidRPr="005341AB">
        <w:t>Порядок добавления новой зоны доступа:</w:t>
      </w:r>
    </w:p>
    <w:p w14:paraId="7264D23D" w14:textId="5F259BFC" w:rsidR="00A670D9" w:rsidRPr="005341AB" w:rsidRDefault="00476AAB" w:rsidP="00C0159A">
      <w:pPr>
        <w:pStyle w:val="20"/>
        <w:numPr>
          <w:ilvl w:val="0"/>
          <w:numId w:val="109"/>
        </w:numPr>
      </w:pPr>
      <w:r w:rsidRPr="005341AB">
        <w:t>Откройте раздел «Зоны доступа» Системы (</w:t>
      </w:r>
      <w:r w:rsidR="006D7F1B">
        <w:fldChar w:fldCharType="begin"/>
      </w:r>
      <w:r w:rsidR="006D7F1B">
        <w:instrText xml:space="preserve"> REF _Ref147135943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57</w:t>
      </w:r>
      <w:r w:rsidR="006D7F1B">
        <w:fldChar w:fldCharType="end"/>
      </w:r>
      <w:r w:rsidRPr="005341AB">
        <w:t>).</w:t>
      </w:r>
    </w:p>
    <w:p w14:paraId="2556540C" w14:textId="4F2A8F82" w:rsidR="00476AAB" w:rsidRPr="005341AB" w:rsidRDefault="00476AAB" w:rsidP="00C0159A">
      <w:pPr>
        <w:pStyle w:val="20"/>
        <w:numPr>
          <w:ilvl w:val="0"/>
          <w:numId w:val="109"/>
        </w:numPr>
      </w:pPr>
      <w:r w:rsidRPr="005341AB">
        <w:t xml:space="preserve">Нажмите кнопку </w:t>
      </w:r>
      <w:r w:rsidRPr="005341AB">
        <w:rPr>
          <w:noProof/>
        </w:rPr>
        <w:drawing>
          <wp:inline distT="0" distB="0" distL="0" distR="0" wp14:anchorId="2343DF9C" wp14:editId="7DE61B6A">
            <wp:extent cx="565200" cy="216000"/>
            <wp:effectExtent l="0" t="0" r="635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52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«Добавить» (</w:t>
      </w:r>
      <w:r w:rsidR="006D7F1B">
        <w:fldChar w:fldCharType="begin"/>
      </w:r>
      <w:r w:rsidR="006D7F1B">
        <w:instrText xml:space="preserve"> REF _Ref147136053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58</w:t>
      </w:r>
      <w:r w:rsidR="006D7F1B">
        <w:fldChar w:fldCharType="end"/>
      </w:r>
      <w:r w:rsidRPr="005341AB">
        <w:t>)</w:t>
      </w:r>
      <w:r w:rsidR="00893142" w:rsidRPr="005341AB">
        <w:t xml:space="preserve"> - открывается карточка зоны доступа</w:t>
      </w:r>
      <w:r w:rsidRPr="005341AB">
        <w:t>.</w:t>
      </w:r>
    </w:p>
    <w:p w14:paraId="17B9CC7C" w14:textId="398DD36D" w:rsidR="00893142" w:rsidRPr="005341AB" w:rsidRDefault="00893142" w:rsidP="00C0159A">
      <w:pPr>
        <w:pStyle w:val="20"/>
        <w:numPr>
          <w:ilvl w:val="0"/>
          <w:numId w:val="109"/>
        </w:numPr>
      </w:pPr>
      <w:r w:rsidRPr="005341AB">
        <w:t>Заполните требуемые поля в карточке зоны доступа (</w:t>
      </w:r>
      <w:r w:rsidR="006D7F1B">
        <w:fldChar w:fldCharType="begin"/>
      </w:r>
      <w:r w:rsidR="006D7F1B">
        <w:instrText xml:space="preserve"> REF _Ref147136053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58</w:t>
      </w:r>
      <w:r w:rsidR="006D7F1B">
        <w:fldChar w:fldCharType="end"/>
      </w:r>
      <w:r w:rsidRPr="005341AB">
        <w:t>).</w:t>
      </w:r>
      <w:r w:rsidR="000C375E" w:rsidRPr="005341AB">
        <w:t xml:space="preserve"> Список возможных значений в поле «Точки доступа» и «Расписание доступа» </w:t>
      </w:r>
      <w:r w:rsidR="004F2019">
        <w:t xml:space="preserve">аналогичны им </w:t>
      </w:r>
      <w:r w:rsidR="000C375E" w:rsidRPr="005341AB">
        <w:t>в п. </w:t>
      </w:r>
      <w:r w:rsidR="000C375E" w:rsidRPr="005341AB">
        <w:fldChar w:fldCharType="begin"/>
      </w:r>
      <w:r w:rsidR="000C375E" w:rsidRPr="005341AB">
        <w:instrText xml:space="preserve"> REF _Ref144219455 \n \h </w:instrText>
      </w:r>
      <w:r w:rsidR="00323B60" w:rsidRPr="005341AB">
        <w:instrText xml:space="preserve"> \* MERGEFORMAT </w:instrText>
      </w:r>
      <w:r w:rsidR="000C375E" w:rsidRPr="005341AB">
        <w:fldChar w:fldCharType="separate"/>
      </w:r>
      <w:r w:rsidR="00545F4C">
        <w:t>3.9.1</w:t>
      </w:r>
      <w:r w:rsidR="000C375E" w:rsidRPr="005341AB">
        <w:fldChar w:fldCharType="end"/>
      </w:r>
      <w:r w:rsidR="000C375E" w:rsidRPr="005341AB">
        <w:t xml:space="preserve"> и </w:t>
      </w:r>
      <w:r w:rsidR="000C375E" w:rsidRPr="005341AB">
        <w:fldChar w:fldCharType="begin"/>
      </w:r>
      <w:r w:rsidR="000C375E" w:rsidRPr="005341AB">
        <w:instrText xml:space="preserve"> REF _Ref144219462 \n \h </w:instrText>
      </w:r>
      <w:r w:rsidR="00323B60" w:rsidRPr="005341AB">
        <w:instrText xml:space="preserve"> \* MERGEFORMAT </w:instrText>
      </w:r>
      <w:r w:rsidR="000C375E" w:rsidRPr="005341AB">
        <w:fldChar w:fldCharType="separate"/>
      </w:r>
      <w:r w:rsidR="00545F4C">
        <w:t>3.9.2</w:t>
      </w:r>
      <w:r w:rsidR="000C375E" w:rsidRPr="005341AB">
        <w:fldChar w:fldCharType="end"/>
      </w:r>
      <w:r w:rsidR="000C375E" w:rsidRPr="005341AB">
        <w:t xml:space="preserve"> </w:t>
      </w:r>
      <w:r w:rsidR="00FA1DD7" w:rsidRPr="00650035">
        <w:t>соответственно</w:t>
      </w:r>
      <w:r w:rsidR="000C375E" w:rsidRPr="005341AB">
        <w:t>.</w:t>
      </w:r>
    </w:p>
    <w:p w14:paraId="59AE1983" w14:textId="77777777" w:rsidR="006D7F1B" w:rsidRDefault="008D0D5F" w:rsidP="006D7F1B">
      <w:pPr>
        <w:pStyle w:val="312"/>
      </w:pPr>
      <w:r w:rsidRPr="005341AB">
        <w:rPr>
          <w:noProof/>
        </w:rPr>
        <w:drawing>
          <wp:inline distT="0" distB="0" distL="0" distR="0" wp14:anchorId="769FF928" wp14:editId="6D89F7D5">
            <wp:extent cx="4172524" cy="1403541"/>
            <wp:effectExtent l="0" t="0" r="0" b="6350"/>
            <wp:docPr id="52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191804" cy="1410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6C99B" w14:textId="32D2ED7B" w:rsidR="006D7F1B" w:rsidRDefault="006D7F1B" w:rsidP="007416E4">
      <w:pPr>
        <w:pStyle w:val="3f4"/>
      </w:pPr>
      <w:bookmarkStart w:id="161" w:name="_Ref147136053"/>
      <w:r>
        <w:t>Рисунок </w:t>
      </w:r>
      <w:fldSimple w:instr=" SEQ Рисунок \* ARABIC ">
        <w:r w:rsidR="00545F4C">
          <w:rPr>
            <w:noProof/>
          </w:rPr>
          <w:t>58</w:t>
        </w:r>
      </w:fldSimple>
      <w:bookmarkEnd w:id="161"/>
    </w:p>
    <w:p w14:paraId="4DE678E7" w14:textId="68EBC6C8" w:rsidR="00893142" w:rsidRPr="005341AB" w:rsidRDefault="00893142" w:rsidP="00C0159A">
      <w:pPr>
        <w:pStyle w:val="20"/>
        <w:numPr>
          <w:ilvl w:val="0"/>
          <w:numId w:val="109"/>
        </w:numPr>
      </w:pPr>
      <w:r w:rsidRPr="005341AB">
        <w:t xml:space="preserve">Нажмите кнопку </w:t>
      </w:r>
      <w:r w:rsidR="00A16675" w:rsidRPr="00A16675">
        <w:rPr>
          <w:noProof/>
        </w:rPr>
        <w:drawing>
          <wp:inline distT="0" distB="0" distL="0" distR="0" wp14:anchorId="04CBBC5E" wp14:editId="17062237">
            <wp:extent cx="615600" cy="216000"/>
            <wp:effectExtent l="0" t="0" r="0" b="0"/>
            <wp:docPr id="595764796" name="Рисунок 595764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615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«Сохранить» (</w:t>
      </w:r>
      <w:r w:rsidR="006D7F1B">
        <w:fldChar w:fldCharType="begin"/>
      </w:r>
      <w:r w:rsidR="006D7F1B">
        <w:instrText xml:space="preserve"> REF _Ref147136053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58</w:t>
      </w:r>
      <w:r w:rsidR="006D7F1B">
        <w:fldChar w:fldCharType="end"/>
      </w:r>
      <w:r w:rsidR="007416E4">
        <w:t>)</w:t>
      </w:r>
      <w:r w:rsidRPr="005341AB">
        <w:t>.</w:t>
      </w:r>
    </w:p>
    <w:p w14:paraId="26805C43" w14:textId="25023D41" w:rsidR="00A670D9" w:rsidRPr="005341AB" w:rsidRDefault="00A670D9" w:rsidP="008B567D">
      <w:pPr>
        <w:pStyle w:val="41"/>
      </w:pPr>
      <w:bookmarkStart w:id="162" w:name="_Ref144218691"/>
      <w:bookmarkStart w:id="163" w:name="_Toc159250184"/>
      <w:r w:rsidRPr="005341AB">
        <w:lastRenderedPageBreak/>
        <w:t>Удаление зоны доступа</w:t>
      </w:r>
      <w:bookmarkEnd w:id="162"/>
      <w:bookmarkEnd w:id="163"/>
    </w:p>
    <w:p w14:paraId="009463DA" w14:textId="5093A0A4" w:rsidR="00893142" w:rsidRPr="005341AB" w:rsidRDefault="00893142" w:rsidP="00893142">
      <w:pPr>
        <w:pStyle w:val="2c"/>
      </w:pPr>
      <w:r w:rsidRPr="005341AB">
        <w:t>Порядок удаления зоны доступа:</w:t>
      </w:r>
    </w:p>
    <w:p w14:paraId="57C75A77" w14:textId="26693EB6" w:rsidR="00893142" w:rsidRPr="00750CF7" w:rsidRDefault="00893142" w:rsidP="00C0159A">
      <w:pPr>
        <w:pStyle w:val="20"/>
        <w:numPr>
          <w:ilvl w:val="0"/>
          <w:numId w:val="110"/>
        </w:numPr>
      </w:pPr>
      <w:r w:rsidRPr="00750CF7">
        <w:t>Откройте раздел «Зоны доступа» Системы (</w:t>
      </w:r>
      <w:r w:rsidR="006D7F1B">
        <w:fldChar w:fldCharType="begin"/>
      </w:r>
      <w:r w:rsidR="006D7F1B">
        <w:instrText xml:space="preserve"> REF _Ref147135943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57</w:t>
      </w:r>
      <w:r w:rsidR="006D7F1B">
        <w:fldChar w:fldCharType="end"/>
      </w:r>
      <w:r w:rsidRPr="00750CF7">
        <w:t>).</w:t>
      </w:r>
    </w:p>
    <w:p w14:paraId="13A68189" w14:textId="1CDCAE19" w:rsidR="00893142" w:rsidRPr="005341AB" w:rsidRDefault="00893142" w:rsidP="00C0159A">
      <w:pPr>
        <w:pStyle w:val="20"/>
        <w:numPr>
          <w:ilvl w:val="0"/>
          <w:numId w:val="110"/>
        </w:numPr>
      </w:pPr>
      <w:r w:rsidRPr="00750CF7">
        <w:t xml:space="preserve">Выберите из списка запись, которую требуется удалить и нажмите кнопку </w:t>
      </w:r>
      <w:r w:rsidRPr="00750CF7">
        <w:rPr>
          <w:noProof/>
        </w:rPr>
        <w:drawing>
          <wp:inline distT="0" distB="0" distL="0" distR="0" wp14:anchorId="55180213" wp14:editId="1514773C">
            <wp:extent cx="142933" cy="152462"/>
            <wp:effectExtent l="0" t="0" r="952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42933" cy="1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0CF7">
        <w:t xml:space="preserve"> «Удалить» (</w:t>
      </w:r>
      <w:r w:rsidR="006D7F1B">
        <w:fldChar w:fldCharType="begin"/>
      </w:r>
      <w:r w:rsidR="006D7F1B">
        <w:instrText xml:space="preserve"> REF _Ref147135943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57</w:t>
      </w:r>
      <w:r w:rsidR="006D7F1B">
        <w:fldChar w:fldCharType="end"/>
      </w:r>
      <w:r w:rsidRPr="00750CF7">
        <w:t>).</w:t>
      </w:r>
    </w:p>
    <w:p w14:paraId="61F49F69" w14:textId="108ABCFD" w:rsidR="00893142" w:rsidRPr="005341AB" w:rsidRDefault="00234FA8" w:rsidP="006C7B00">
      <w:pPr>
        <w:pStyle w:val="3a"/>
      </w:pPr>
      <w:bookmarkStart w:id="164" w:name="_Toc159250185"/>
      <w:r w:rsidRPr="005341AB">
        <w:t>Пропуска</w:t>
      </w:r>
      <w:bookmarkEnd w:id="164"/>
    </w:p>
    <w:p w14:paraId="4A371EE2" w14:textId="1D3342EA" w:rsidR="00635611" w:rsidRPr="005341AB" w:rsidRDefault="00635611" w:rsidP="00635611">
      <w:pPr>
        <w:pStyle w:val="1d"/>
      </w:pPr>
      <w:r w:rsidRPr="005341AB">
        <w:t>Для открытия раздела «Пропуска» Системы (</w:t>
      </w:r>
      <w:r w:rsidR="006D7F1B">
        <w:fldChar w:fldCharType="begin"/>
      </w:r>
      <w:r w:rsidR="006D7F1B">
        <w:instrText xml:space="preserve"> REF _Ref147136156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59</w:t>
      </w:r>
      <w:r w:rsidR="006D7F1B">
        <w:fldChar w:fldCharType="end"/>
      </w:r>
      <w:r w:rsidR="008C4494">
        <w:t>)</w:t>
      </w:r>
      <w:r w:rsidRPr="005341AB">
        <w:t xml:space="preserve"> раскройте боковое меню, нажав кнопку </w:t>
      </w:r>
      <w:r w:rsidRPr="005341AB">
        <w:rPr>
          <w:noProof/>
        </w:rPr>
        <w:drawing>
          <wp:inline distT="0" distB="0" distL="0" distR="0" wp14:anchorId="158184DD" wp14:editId="24D2C9CF">
            <wp:extent cx="205801" cy="182935"/>
            <wp:effectExtent l="0" t="0" r="3810" b="762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5801" cy="18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«Развернуть» (</w:t>
      </w:r>
      <w:r w:rsidRPr="005341AB">
        <w:fldChar w:fldCharType="begin"/>
      </w:r>
      <w:r w:rsidRPr="005341AB">
        <w:instrText xml:space="preserve"> REF _Ref129867397 \h  \* MERGEFORMAT </w:instrText>
      </w:r>
      <w:r w:rsidRPr="005341AB">
        <w:fldChar w:fldCharType="separate"/>
      </w:r>
      <w:r w:rsidR="00545F4C">
        <w:t>Рисунок 9</w:t>
      </w:r>
      <w:r w:rsidRPr="005341AB">
        <w:fldChar w:fldCharType="end"/>
      </w:r>
      <w:r w:rsidRPr="005341AB">
        <w:t xml:space="preserve">), и </w:t>
      </w:r>
      <w:r w:rsidR="002D65D2">
        <w:t>выберете</w:t>
      </w:r>
      <w:r w:rsidRPr="005341AB">
        <w:t xml:space="preserve"> пункт «Пропуска».</w:t>
      </w:r>
    </w:p>
    <w:p w14:paraId="2C53412B" w14:textId="77777777" w:rsidR="006D7F1B" w:rsidRDefault="00635611" w:rsidP="006D7F1B">
      <w:pPr>
        <w:pStyle w:val="312"/>
      </w:pPr>
      <w:r w:rsidRPr="005341AB">
        <w:rPr>
          <w:noProof/>
        </w:rPr>
        <w:drawing>
          <wp:inline distT="0" distB="0" distL="0" distR="0" wp14:anchorId="7C5F6962" wp14:editId="7C1AC75E">
            <wp:extent cx="6120130" cy="312928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89F71" w14:textId="441C4B5F" w:rsidR="00635611" w:rsidRPr="005341AB" w:rsidRDefault="006D7F1B" w:rsidP="007416E4">
      <w:pPr>
        <w:pStyle w:val="3f4"/>
      </w:pPr>
      <w:bookmarkStart w:id="165" w:name="_Ref147136156"/>
      <w:r>
        <w:t>Рисунок </w:t>
      </w:r>
      <w:fldSimple w:instr=" SEQ Рисунок \* ARABIC ">
        <w:r w:rsidR="00545F4C">
          <w:rPr>
            <w:noProof/>
          </w:rPr>
          <w:t>59</w:t>
        </w:r>
      </w:fldSimple>
      <w:bookmarkEnd w:id="165"/>
    </w:p>
    <w:p w14:paraId="23023502" w14:textId="5C256CBF" w:rsidR="00234FA8" w:rsidRPr="00750CF7" w:rsidRDefault="00635611" w:rsidP="00635611">
      <w:pPr>
        <w:pStyle w:val="2c"/>
      </w:pPr>
      <w:r w:rsidRPr="00750CF7">
        <w:t>Порядок выдачи пропуска:</w:t>
      </w:r>
    </w:p>
    <w:p w14:paraId="22C9C291" w14:textId="5538A3CA" w:rsidR="00635611" w:rsidRPr="00750CF7" w:rsidRDefault="00DA0C0A" w:rsidP="00C0159A">
      <w:pPr>
        <w:pStyle w:val="20"/>
        <w:numPr>
          <w:ilvl w:val="0"/>
          <w:numId w:val="112"/>
        </w:numPr>
      </w:pPr>
      <w:r w:rsidRPr="00750CF7">
        <w:t>В разделе «Пропуска» Системы выберите из предложенного списка место, куда требуется выдать доступ (</w:t>
      </w:r>
      <w:r w:rsidR="006D7F1B">
        <w:fldChar w:fldCharType="begin"/>
      </w:r>
      <w:r w:rsidR="006D7F1B">
        <w:instrText xml:space="preserve"> REF _Ref147136156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59</w:t>
      </w:r>
      <w:r w:rsidR="006D7F1B">
        <w:fldChar w:fldCharType="end"/>
      </w:r>
      <w:r w:rsidRPr="00750CF7">
        <w:t>).</w:t>
      </w:r>
    </w:p>
    <w:p w14:paraId="106E36A8" w14:textId="6CA381E3" w:rsidR="00DA0C0A" w:rsidRPr="00750CF7" w:rsidRDefault="00DA0C0A" w:rsidP="00C0159A">
      <w:pPr>
        <w:pStyle w:val="20"/>
        <w:numPr>
          <w:ilvl w:val="0"/>
          <w:numId w:val="112"/>
        </w:numPr>
      </w:pPr>
      <w:r w:rsidRPr="00750CF7">
        <w:t>Нажмите кнопку «Выдать».</w:t>
      </w:r>
    </w:p>
    <w:p w14:paraId="57BADE4B" w14:textId="014AFC7E" w:rsidR="00E0592A" w:rsidRPr="005341AB" w:rsidRDefault="00E0592A" w:rsidP="008633DF">
      <w:pPr>
        <w:pStyle w:val="28"/>
      </w:pPr>
      <w:bookmarkStart w:id="166" w:name="_Toc159250186"/>
      <w:r w:rsidRPr="006D7F1B">
        <w:t>Мобильное</w:t>
      </w:r>
      <w:r w:rsidRPr="005341AB">
        <w:t xml:space="preserve"> приложение</w:t>
      </w:r>
      <w:bookmarkEnd w:id="166"/>
    </w:p>
    <w:p w14:paraId="2450294B" w14:textId="182A4BE3" w:rsidR="00E0592A" w:rsidRPr="005341AB" w:rsidRDefault="00E0592A" w:rsidP="00E0592A">
      <w:pPr>
        <w:pStyle w:val="2c"/>
      </w:pPr>
      <w:r w:rsidRPr="005341AB">
        <w:t>Мобильное приложение имеет следующие вкладки:</w:t>
      </w:r>
    </w:p>
    <w:p w14:paraId="146A735B" w14:textId="3E00DAE5" w:rsidR="00E0592A" w:rsidRPr="005341AB" w:rsidRDefault="00E0592A" w:rsidP="00C0159A">
      <w:pPr>
        <w:pStyle w:val="321231"/>
        <w:numPr>
          <w:ilvl w:val="0"/>
          <w:numId w:val="118"/>
        </w:numPr>
      </w:pPr>
      <w:r w:rsidRPr="005341AB">
        <w:t>«Пропуск» - открывается по умолчанию. Во вкладке отображается QR-код пропуска (</w:t>
      </w:r>
      <w:r w:rsidR="006D7F1B">
        <w:fldChar w:fldCharType="begin"/>
      </w:r>
      <w:r w:rsidR="006D7F1B">
        <w:instrText xml:space="preserve"> REF _Ref147136198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60</w:t>
      </w:r>
      <w:r w:rsidR="006D7F1B">
        <w:fldChar w:fldCharType="end"/>
      </w:r>
      <w:r w:rsidRPr="005341AB">
        <w:t>).</w:t>
      </w:r>
    </w:p>
    <w:p w14:paraId="7912614B" w14:textId="77777777" w:rsidR="006D7F1B" w:rsidRDefault="00E0592A" w:rsidP="006D7F1B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7CB4885A" wp14:editId="0D66CEEC">
            <wp:extent cx="1832400" cy="3960000"/>
            <wp:effectExtent l="0" t="0" r="0" b="2540"/>
            <wp:docPr id="529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1832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E8098" w14:textId="21EE1146" w:rsidR="00E0592A" w:rsidRPr="005341AB" w:rsidRDefault="006D7F1B" w:rsidP="007416E4">
      <w:pPr>
        <w:pStyle w:val="3f4"/>
      </w:pPr>
      <w:bookmarkStart w:id="167" w:name="_Ref147136198"/>
      <w:r>
        <w:t>Рисунок </w:t>
      </w:r>
      <w:fldSimple w:instr=" SEQ Рисунок \* ARABIC ">
        <w:r w:rsidR="00545F4C">
          <w:rPr>
            <w:noProof/>
          </w:rPr>
          <w:t>60</w:t>
        </w:r>
      </w:fldSimple>
      <w:bookmarkEnd w:id="167"/>
    </w:p>
    <w:p w14:paraId="18C3D4FE" w14:textId="39D54DC1" w:rsidR="0007592A" w:rsidRPr="005341AB" w:rsidRDefault="00F75585" w:rsidP="00C0159A">
      <w:pPr>
        <w:pStyle w:val="321231"/>
        <w:numPr>
          <w:ilvl w:val="0"/>
          <w:numId w:val="118"/>
        </w:numPr>
      </w:pPr>
      <w:r w:rsidRPr="005341AB">
        <w:t xml:space="preserve">«Расписание» - расписание </w:t>
      </w:r>
      <w:r w:rsidR="00CF6B9A" w:rsidRPr="005341AB">
        <w:t>можно смотреть</w:t>
      </w:r>
      <w:r w:rsidR="00D642E7" w:rsidRPr="005341AB">
        <w:t xml:space="preserve"> в </w:t>
      </w:r>
      <w:r w:rsidR="00CF6B9A" w:rsidRPr="005341AB">
        <w:t>следующих видах</w:t>
      </w:r>
      <w:r w:rsidR="00D642E7" w:rsidRPr="005341AB">
        <w:t xml:space="preserve"> представления</w:t>
      </w:r>
      <w:r w:rsidR="00693516" w:rsidRPr="005341AB">
        <w:t xml:space="preserve"> </w:t>
      </w:r>
      <w:r w:rsidR="0007592A" w:rsidRPr="005341AB">
        <w:t>(</w:t>
      </w:r>
      <w:r w:rsidR="006D7F1B">
        <w:fldChar w:fldCharType="begin"/>
      </w:r>
      <w:r w:rsidR="006D7F1B">
        <w:instrText xml:space="preserve"> REF _Ref147136217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61</w:t>
      </w:r>
      <w:r w:rsidR="006D7F1B">
        <w:fldChar w:fldCharType="end"/>
      </w:r>
      <w:r w:rsidR="0007592A" w:rsidRPr="005341AB">
        <w:t xml:space="preserve">): </w:t>
      </w:r>
    </w:p>
    <w:p w14:paraId="541D15B1" w14:textId="785FBDCB" w:rsidR="0007592A" w:rsidRPr="005341AB" w:rsidRDefault="00FF795A" w:rsidP="0007592A">
      <w:pPr>
        <w:pStyle w:val="321232"/>
      </w:pPr>
      <w:r w:rsidRPr="005341AB">
        <w:t>«Д</w:t>
      </w:r>
      <w:r w:rsidR="00F75585" w:rsidRPr="005341AB">
        <w:t>ень</w:t>
      </w:r>
      <w:r w:rsidRPr="005341AB">
        <w:t>»</w:t>
      </w:r>
      <w:r w:rsidR="0007592A" w:rsidRPr="005341AB">
        <w:t xml:space="preserve"> – по умолчанию расписание отображается за текущие сутки.</w:t>
      </w:r>
    </w:p>
    <w:p w14:paraId="50092F16" w14:textId="13D60F4B" w:rsidR="0007592A" w:rsidRPr="005341AB" w:rsidRDefault="00FF795A" w:rsidP="0007592A">
      <w:pPr>
        <w:pStyle w:val="321232"/>
      </w:pPr>
      <w:r w:rsidRPr="005341AB">
        <w:t>«3 </w:t>
      </w:r>
      <w:r w:rsidR="0007592A" w:rsidRPr="005341AB">
        <w:t>дня</w:t>
      </w:r>
      <w:r w:rsidRPr="005341AB">
        <w:t>»</w:t>
      </w:r>
      <w:r w:rsidR="0007592A" w:rsidRPr="005341AB">
        <w:t xml:space="preserve"> – расписание отображается на ближайших дня включая текущие сутки.</w:t>
      </w:r>
    </w:p>
    <w:p w14:paraId="4B90255A" w14:textId="4F913A53" w:rsidR="0007592A" w:rsidRPr="005341AB" w:rsidRDefault="00FF795A" w:rsidP="0007592A">
      <w:pPr>
        <w:pStyle w:val="321232"/>
      </w:pPr>
      <w:r w:rsidRPr="005341AB">
        <w:t>«</w:t>
      </w:r>
      <w:r w:rsidR="0007592A" w:rsidRPr="005341AB">
        <w:t>Неделя</w:t>
      </w:r>
      <w:r w:rsidRPr="005341AB">
        <w:t>»</w:t>
      </w:r>
      <w:r w:rsidR="00F75585" w:rsidRPr="005341AB">
        <w:t xml:space="preserve"> </w:t>
      </w:r>
      <w:r w:rsidR="0007592A" w:rsidRPr="005341AB">
        <w:t>– расписание отображается за текущую неделю</w:t>
      </w:r>
      <w:r w:rsidR="00F75585" w:rsidRPr="005341AB">
        <w:t xml:space="preserve">. </w:t>
      </w:r>
    </w:p>
    <w:p w14:paraId="5C04A71A" w14:textId="77777777" w:rsidR="006D7F1B" w:rsidRDefault="00F75585" w:rsidP="006D7F1B">
      <w:pPr>
        <w:pStyle w:val="312"/>
      </w:pPr>
      <w:r w:rsidRPr="005341AB">
        <w:rPr>
          <w:noProof/>
        </w:rPr>
        <w:lastRenderedPageBreak/>
        <w:drawing>
          <wp:inline distT="0" distB="0" distL="0" distR="0" wp14:anchorId="6057A10E" wp14:editId="7F662A04">
            <wp:extent cx="1832400" cy="3960000"/>
            <wp:effectExtent l="0" t="0" r="0" b="2540"/>
            <wp:docPr id="535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832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7007E" w14:textId="73CEECA7" w:rsidR="00F75585" w:rsidRPr="005341AB" w:rsidRDefault="006D7F1B" w:rsidP="007416E4">
      <w:pPr>
        <w:pStyle w:val="3f4"/>
      </w:pPr>
      <w:bookmarkStart w:id="168" w:name="_Ref147136217"/>
      <w:r>
        <w:t>Рисунок </w:t>
      </w:r>
      <w:fldSimple w:instr=" SEQ Рисунок \* ARABIC ">
        <w:r w:rsidR="00545F4C">
          <w:rPr>
            <w:noProof/>
          </w:rPr>
          <w:t>61</w:t>
        </w:r>
      </w:fldSimple>
      <w:bookmarkEnd w:id="168"/>
    </w:p>
    <w:p w14:paraId="1A47A362" w14:textId="7B949089" w:rsidR="0007592A" w:rsidRDefault="0007592A" w:rsidP="0007592A">
      <w:pPr>
        <w:pStyle w:val="1d"/>
      </w:pPr>
      <w:r w:rsidRPr="005341AB">
        <w:t xml:space="preserve">Для просмотра расписания за следующий/предыдущий период следует нажать кнопку </w:t>
      </w:r>
      <w:r w:rsidRPr="005341AB">
        <w:rPr>
          <w:noProof/>
        </w:rPr>
        <w:drawing>
          <wp:inline distT="0" distB="0" distL="0" distR="0" wp14:anchorId="4953992E" wp14:editId="2728447E">
            <wp:extent cx="97200" cy="144000"/>
            <wp:effectExtent l="0" t="0" r="0" b="8890"/>
            <wp:docPr id="538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97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«Стрелка </w:t>
      </w:r>
      <w:r w:rsidR="00FA1DD7" w:rsidRPr="00650035">
        <w:t>вправо</w:t>
      </w:r>
      <w:r w:rsidRPr="005341AB">
        <w:t xml:space="preserve">»/ </w:t>
      </w:r>
      <w:r w:rsidRPr="005341AB">
        <w:rPr>
          <w:noProof/>
        </w:rPr>
        <w:drawing>
          <wp:inline distT="0" distB="0" distL="0" distR="0" wp14:anchorId="4ED853E3" wp14:editId="5C171B8E">
            <wp:extent cx="97200" cy="144000"/>
            <wp:effectExtent l="0" t="0" r="0" b="8890"/>
            <wp:docPr id="539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97200" cy="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«Стрелка влево» (</w:t>
      </w:r>
      <w:r w:rsidR="006D7F1B">
        <w:fldChar w:fldCharType="begin"/>
      </w:r>
      <w:r w:rsidR="006D7F1B">
        <w:instrText xml:space="preserve"> REF _Ref147136217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61</w:t>
      </w:r>
      <w:r w:rsidR="006D7F1B">
        <w:fldChar w:fldCharType="end"/>
      </w:r>
      <w:r w:rsidRPr="005341AB">
        <w:t>).</w:t>
      </w:r>
    </w:p>
    <w:p w14:paraId="467440C7" w14:textId="4C71F334" w:rsidR="007D347E" w:rsidRDefault="007D347E" w:rsidP="0007592A">
      <w:pPr>
        <w:pStyle w:val="1d"/>
      </w:pPr>
      <w:r>
        <w:t>При нажатии на плитку события в расписании открывается карточка события (</w:t>
      </w:r>
      <w:r w:rsidR="006D7F1B">
        <w:fldChar w:fldCharType="begin"/>
      </w:r>
      <w:r w:rsidR="006D7F1B">
        <w:instrText xml:space="preserve"> REF _Ref147136238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62</w:t>
      </w:r>
      <w:r w:rsidR="006D7F1B">
        <w:fldChar w:fldCharType="end"/>
      </w:r>
      <w:r>
        <w:t>).</w:t>
      </w:r>
    </w:p>
    <w:p w14:paraId="1E47DB22" w14:textId="77777777" w:rsidR="006D7F1B" w:rsidRDefault="00BD3D5F" w:rsidP="006D7F1B">
      <w:pPr>
        <w:pStyle w:val="312"/>
      </w:pPr>
      <w:r w:rsidRPr="00BD3D5F">
        <w:rPr>
          <w:noProof/>
        </w:rPr>
        <w:lastRenderedPageBreak/>
        <w:drawing>
          <wp:inline distT="0" distB="0" distL="0" distR="0" wp14:anchorId="269B5E14" wp14:editId="25210915">
            <wp:extent cx="1832400" cy="396000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832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3559C" w14:textId="79289E17" w:rsidR="00BD3D5F" w:rsidRDefault="006D7F1B" w:rsidP="007416E4">
      <w:pPr>
        <w:pStyle w:val="3f4"/>
      </w:pPr>
      <w:bookmarkStart w:id="169" w:name="_Ref147136238"/>
      <w:r>
        <w:t>Рисунок </w:t>
      </w:r>
      <w:fldSimple w:instr=" SEQ Рисунок \* ARABIC ">
        <w:r w:rsidR="00545F4C">
          <w:rPr>
            <w:noProof/>
          </w:rPr>
          <w:t>62</w:t>
        </w:r>
      </w:fldSimple>
      <w:bookmarkEnd w:id="169"/>
    </w:p>
    <w:p w14:paraId="76C420FD" w14:textId="36ECD1FB" w:rsidR="00F75585" w:rsidRPr="005341AB" w:rsidRDefault="00F75585" w:rsidP="00F75585">
      <w:pPr>
        <w:pStyle w:val="321231"/>
      </w:pPr>
      <w:r w:rsidRPr="005341AB">
        <w:t>«Новости» - отображается лента новостей пользователя (</w:t>
      </w:r>
      <w:r w:rsidR="006D7F1B">
        <w:fldChar w:fldCharType="begin"/>
      </w:r>
      <w:r w:rsidR="006D7F1B">
        <w:instrText xml:space="preserve"> REF _Ref147136261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63</w:t>
      </w:r>
      <w:r w:rsidR="006D7F1B">
        <w:fldChar w:fldCharType="end"/>
      </w:r>
      <w:r w:rsidRPr="005341AB">
        <w:t>). В ленте отображается заголов</w:t>
      </w:r>
      <w:r w:rsidR="00FA1DD7">
        <w:t>ок</w:t>
      </w:r>
      <w:r w:rsidRPr="005341AB">
        <w:t>, краткое содержание, теги новости.</w:t>
      </w:r>
    </w:p>
    <w:p w14:paraId="3A032B2B" w14:textId="77777777" w:rsidR="006D7F1B" w:rsidRDefault="00F75585" w:rsidP="006D7F1B">
      <w:pPr>
        <w:pStyle w:val="312"/>
      </w:pPr>
      <w:r w:rsidRPr="005341AB">
        <w:rPr>
          <w:noProof/>
        </w:rPr>
        <w:drawing>
          <wp:inline distT="0" distB="0" distL="0" distR="0" wp14:anchorId="208A5AB5" wp14:editId="710A2799">
            <wp:extent cx="1832400" cy="3960000"/>
            <wp:effectExtent l="0" t="0" r="0" b="2540"/>
            <wp:docPr id="533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832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EB497" w14:textId="33C13CCB" w:rsidR="00F75585" w:rsidRPr="005341AB" w:rsidRDefault="00320159" w:rsidP="00320159">
      <w:pPr>
        <w:pStyle w:val="3f4"/>
        <w:tabs>
          <w:tab w:val="center" w:pos="4819"/>
          <w:tab w:val="left" w:pos="6105"/>
        </w:tabs>
        <w:jc w:val="left"/>
      </w:pPr>
      <w:bookmarkStart w:id="170" w:name="_Ref147136261"/>
      <w:r>
        <w:tab/>
      </w:r>
      <w:r>
        <w:tab/>
      </w:r>
      <w:r w:rsidR="006D7F1B">
        <w:t>Рисунок </w:t>
      </w:r>
      <w:fldSimple w:instr=" SEQ Рисунок \* ARABIC ">
        <w:r w:rsidR="00545F4C">
          <w:rPr>
            <w:noProof/>
          </w:rPr>
          <w:t>63</w:t>
        </w:r>
      </w:fldSimple>
      <w:bookmarkStart w:id="171" w:name="_GoBack"/>
      <w:bookmarkEnd w:id="170"/>
      <w:bookmarkEnd w:id="171"/>
      <w:r>
        <w:rPr>
          <w:noProof/>
        </w:rPr>
        <w:tab/>
      </w:r>
    </w:p>
    <w:p w14:paraId="2CCF58CF" w14:textId="3FEC5FE4" w:rsidR="00F75585" w:rsidRPr="005341AB" w:rsidRDefault="00F75585" w:rsidP="00F75585">
      <w:pPr>
        <w:pStyle w:val="321231"/>
      </w:pPr>
      <w:r w:rsidRPr="005341AB">
        <w:lastRenderedPageBreak/>
        <w:t xml:space="preserve">«Профиль» - отображаются личные данные пользователя, кнопка выхода из аккаунта </w:t>
      </w:r>
      <w:r w:rsidRPr="005341AB">
        <w:rPr>
          <w:noProof/>
        </w:rPr>
        <w:drawing>
          <wp:inline distT="0" distB="0" distL="0" distR="0" wp14:anchorId="23CA7383" wp14:editId="237AC4FE">
            <wp:extent cx="201600" cy="216000"/>
            <wp:effectExtent l="0" t="0" r="8255" b="0"/>
            <wp:docPr id="540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201600" cy="2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1AB">
        <w:t xml:space="preserve"> и данные учебного заведения (</w:t>
      </w:r>
      <w:r w:rsidR="006D7F1B">
        <w:fldChar w:fldCharType="begin"/>
      </w:r>
      <w:r w:rsidR="006D7F1B">
        <w:instrText xml:space="preserve"> REF _Ref147136276 \h </w:instrText>
      </w:r>
      <w:r w:rsidR="006D7F1B">
        <w:fldChar w:fldCharType="separate"/>
      </w:r>
      <w:r w:rsidR="00545F4C">
        <w:t>Рисунок </w:t>
      </w:r>
      <w:r w:rsidR="00545F4C">
        <w:rPr>
          <w:noProof/>
        </w:rPr>
        <w:t>64</w:t>
      </w:r>
      <w:r w:rsidR="006D7F1B">
        <w:fldChar w:fldCharType="end"/>
      </w:r>
      <w:r w:rsidRPr="005341AB">
        <w:t>).</w:t>
      </w:r>
    </w:p>
    <w:p w14:paraId="31B13704" w14:textId="77777777" w:rsidR="006D7F1B" w:rsidRDefault="00F75585" w:rsidP="006D7F1B">
      <w:pPr>
        <w:pStyle w:val="312"/>
      </w:pPr>
      <w:r w:rsidRPr="005341AB">
        <w:rPr>
          <w:noProof/>
        </w:rPr>
        <w:drawing>
          <wp:inline distT="0" distB="0" distL="0" distR="0" wp14:anchorId="604D3DDE" wp14:editId="2D9E1890">
            <wp:extent cx="1832400" cy="3960000"/>
            <wp:effectExtent l="0" t="0" r="0" b="2540"/>
            <wp:docPr id="53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18324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48D96" w14:textId="1EB570A0" w:rsidR="00F75585" w:rsidRPr="005341AB" w:rsidRDefault="006D7F1B" w:rsidP="007416E4">
      <w:pPr>
        <w:pStyle w:val="3f4"/>
      </w:pPr>
      <w:bookmarkStart w:id="172" w:name="_Ref147136276"/>
      <w:r>
        <w:t>Рисунок </w:t>
      </w:r>
      <w:fldSimple w:instr=" SEQ Рисунок \* ARABIC ">
        <w:r w:rsidR="00545F4C">
          <w:rPr>
            <w:noProof/>
          </w:rPr>
          <w:t>64</w:t>
        </w:r>
      </w:fldSimple>
      <w:bookmarkEnd w:id="0"/>
      <w:bookmarkEnd w:id="172"/>
    </w:p>
    <w:sectPr w:rsidR="00F75585" w:rsidRPr="005341AB" w:rsidSect="000C2479">
      <w:headerReference w:type="even" r:id="rId145"/>
      <w:pgSz w:w="11907" w:h="16840" w:code="9"/>
      <w:pgMar w:top="851" w:right="851" w:bottom="851" w:left="1418" w:header="720" w:footer="454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8A229B" w16cex:dateUtc="2023-08-18T14:02:00Z"/>
  <w16cex:commentExtensible w16cex:durableId="288781A5" w16cex:dateUtc="2023-08-16T14:11:00Z"/>
  <w16cex:commentExtensible w16cex:durableId="2867CC0A" w16cex:dateUtc="2023-07-23T12:55:00Z"/>
  <w16cex:commentExtensible w16cex:durableId="28699EAB" w16cex:dateUtc="2023-07-24T22:06:00Z"/>
  <w16cex:commentExtensible w16cex:durableId="288A22DB" w16cex:dateUtc="2023-08-18T14:03:00Z"/>
  <w16cex:commentExtensible w16cex:durableId="28699FBE" w16cex:dateUtc="2023-07-24T22:11:00Z"/>
  <w16cex:commentExtensible w16cex:durableId="288782ED" w16cex:dateUtc="2023-08-16T14:16:00Z"/>
  <w16cex:commentExtensible w16cex:durableId="28878356" w16cex:dateUtc="2023-08-16T14:18:00Z"/>
  <w16cex:commentExtensible w16cex:durableId="288783AB" w16cex:dateUtc="2023-08-16T14:19:00Z"/>
  <w16cex:commentExtensible w16cex:durableId="286C3242" w16cex:dateUtc="2023-07-26T21:01:00Z"/>
  <w16cex:commentExtensible w16cex:durableId="288783D9" w16cex:dateUtc="2023-08-16T14:20:00Z"/>
  <w16cex:commentExtensible w16cex:durableId="286C32BA" w16cex:dateUtc="2023-07-26T21:03:00Z"/>
  <w16cex:commentExtensible w16cex:durableId="2888C38C" w16cex:dateUtc="2023-08-17T13:04:00Z"/>
  <w16cex:commentExtensible w16cex:durableId="2888CCA2" w16cex:dateUtc="2023-08-17T13:43:00Z"/>
  <w16cex:commentExtensible w16cex:durableId="2888CD64" w16cex:dateUtc="2023-08-17T13:46:00Z"/>
  <w16cex:commentExtensible w16cex:durableId="2888DE92" w16cex:dateUtc="2023-08-17T14:59:00Z"/>
  <w16cex:commentExtensible w16cex:durableId="286C344F" w16cex:dateUtc="2023-07-26T21:09:00Z"/>
  <w16cex:commentExtensible w16cex:durableId="282ABF43" w16cex:dateUtc="2023-06-07T05:33:00Z"/>
  <w16cex:commentExtensible w16cex:durableId="288A3971" w16cex:dateUtc="2023-08-18T15:39:00Z"/>
  <w16cex:commentExtensible w16cex:durableId="2888E3C4" w16cex:dateUtc="2023-08-17T15:21:00Z"/>
  <w16cex:commentExtensible w16cex:durableId="286C3613" w16cex:dateUtc="2023-07-26T21:17:00Z"/>
  <w16cex:commentExtensible w16cex:durableId="2888E42F" w16cex:dateUtc="2023-08-17T15:23:00Z"/>
  <w16cex:commentExtensible w16cex:durableId="286C3762" w16cex:dateUtc="2023-07-26T21:22:00Z"/>
  <w16cex:commentExtensible w16cex:durableId="282CD09A" w16cex:dateUtc="2023-06-08T19:11:00Z"/>
  <w16cex:commentExtensible w16cex:durableId="286D8F19" w16cex:dateUtc="2023-07-27T21:49:00Z"/>
  <w16cex:commentExtensible w16cex:durableId="282CD25D" w16cex:dateUtc="2023-06-08T19:19:00Z"/>
  <w16cex:commentExtensible w16cex:durableId="286D9202" w16cex:dateUtc="2023-07-27T22:01:00Z"/>
  <w16cex:commentExtensible w16cex:durableId="2888E4AE" w16cex:dateUtc="2023-08-17T15:25:00Z"/>
  <w16cex:commentExtensible w16cex:durableId="286D92B0" w16cex:dateUtc="2023-07-27T22:04:00Z"/>
  <w16cex:commentExtensible w16cex:durableId="286D938B" w16cex:dateUtc="2023-07-27T22:08:00Z"/>
  <w16cex:commentExtensible w16cex:durableId="2888E4E8" w16cex:dateUtc="2023-08-17T15:26:00Z"/>
  <w16cex:commentExtensible w16cex:durableId="282CD66F" w16cex:dateUtc="2023-06-08T19:36:00Z"/>
  <w16cex:commentExtensible w16cex:durableId="286D96B0" w16cex:dateUtc="2023-07-27T22:21:00Z"/>
  <w16cex:commentExtensible w16cex:durableId="2888E523" w16cex:dateUtc="2023-08-17T15:27:00Z"/>
  <w16cex:commentExtensible w16cex:durableId="286D9754" w16cex:dateUtc="2023-07-27T22:24:00Z"/>
  <w16cex:commentExtensible w16cex:durableId="2888E541" w16cex:dateUtc="2023-08-17T15:28:00Z"/>
  <w16cex:commentExtensible w16cex:durableId="282CE06C" w16cex:dateUtc="2023-06-08T20:19:00Z"/>
  <w16cex:commentExtensible w16cex:durableId="2888E5C2" w16cex:dateUtc="2023-08-17T15:30:00Z"/>
  <w16cex:commentExtensible w16cex:durableId="283063BD" w16cex:dateUtc="2023-06-11T12:16:00Z"/>
  <w16cex:commentExtensible w16cex:durableId="2830671C" w16cex:dateUtc="2023-06-11T12:30:00Z"/>
  <w16cex:commentExtensible w16cex:durableId="28306723" w16cex:dateUtc="2023-06-11T12:30:00Z"/>
  <w16cex:commentExtensible w16cex:durableId="28306B61" w16cex:dateUtc="2023-06-11T12:48:00Z"/>
  <w16cex:commentExtensible w16cex:durableId="2830720E" w16cex:dateUtc="2023-06-11T13:17:00Z"/>
  <w16cex:commentExtensible w16cex:durableId="28716822" w16cex:dateUtc="2023-07-30T19:52:00Z"/>
  <w16cex:commentExtensible w16cex:durableId="2871699B" w16cex:dateUtc="2023-07-30T19:58:00Z"/>
  <w16cex:commentExtensible w16cex:durableId="287169DC" w16cex:dateUtc="2023-07-30T19:59:00Z"/>
  <w16cex:commentExtensible w16cex:durableId="2830DBAF" w16cex:dateUtc="2023-06-11T20:47:00Z"/>
  <w16cex:commentExtensible w16cex:durableId="28716AF3" w16cex:dateUtc="2023-07-30T20:04:00Z"/>
  <w16cex:commentExtensible w16cex:durableId="2888E63D" w16cex:dateUtc="2023-08-17T15:32:00Z"/>
  <w16cex:commentExtensible w16cex:durableId="28716D04" w16cex:dateUtc="2023-07-30T20:13:00Z"/>
  <w16cex:commentExtensible w16cex:durableId="284803AE" w16cex:dateUtc="2023-06-29T10:20:00Z"/>
  <w16cex:commentExtensible w16cex:durableId="28567AE0" w16cex:dateUtc="2023-07-10T09:41:00Z"/>
  <w16cex:commentExtensible w16cex:durableId="2888E697" w16cex:dateUtc="2023-08-17T15:33:00Z"/>
  <w16cex:commentExtensible w16cex:durableId="284803F2" w16cex:dateUtc="2023-06-29T10:21:00Z"/>
  <w16cex:commentExtensible w16cex:durableId="28567B99" w16cex:dateUtc="2023-07-10T09:44:00Z"/>
  <w16cex:commentExtensible w16cex:durableId="2874F2DD" w16cex:dateUtc="2023-08-02T12:21:00Z"/>
  <w16cex:commentExtensible w16cex:durableId="28567C6F" w16cex:dateUtc="2023-07-10T09:47:00Z"/>
  <w16cex:commentExtensible w16cex:durableId="2888E6F1" w16cex:dateUtc="2023-08-17T15:35:00Z"/>
  <w16cex:commentExtensible w16cex:durableId="28777D5D" w16cex:dateUtc="2023-08-04T10:36:00Z"/>
  <w16cex:commentExtensible w16cex:durableId="28482746" w16cex:dateUtc="2023-06-29T12:52:00Z"/>
  <w16cex:commentExtensible w16cex:durableId="2856CB79" w16cex:dateUtc="2023-07-10T15:24:00Z"/>
  <w16cex:commentExtensible w16cex:durableId="2888E9C6" w16cex:dateUtc="2023-08-17T15:47:00Z"/>
  <w16cex:commentExtensible w16cex:durableId="2856CC3D" w16cex:dateUtc="2023-07-10T15:28:00Z"/>
  <w16cex:commentExtensible w16cex:durableId="2888E9E7" w16cex:dateUtc="2023-08-17T15:48:00Z"/>
  <w16cex:commentExtensible w16cex:durableId="28777F31" w16cex:dateUtc="2023-08-04T10:44:00Z"/>
  <w16cex:commentExtensible w16cex:durableId="28777F39" w16cex:dateUtc="2023-08-04T10:44:00Z"/>
  <w16cex:commentExtensible w16cex:durableId="28778037" w16cex:dateUtc="2023-08-04T10:48:00Z"/>
  <w16cex:commentExtensible w16cex:durableId="2877803F" w16cex:dateUtc="2023-08-04T10:48:00Z"/>
  <w16cex:commentExtensible w16cex:durableId="2888EA15" w16cex:dateUtc="2023-08-17T15:48:00Z"/>
  <w16cex:commentExtensible w16cex:durableId="2888EA68" w16cex:dateUtc="2023-08-17T15:50:00Z"/>
  <w16cex:commentExtensible w16cex:durableId="28570D11" w16cex:dateUtc="2023-07-10T20:04:00Z"/>
  <w16cex:commentExtensible w16cex:durableId="2888EAAD" w16cex:dateUtc="2023-08-17T15:51:00Z"/>
  <w16cex:commentExtensible w16cex:durableId="28570F56" w16cex:dateUtc="2023-07-10T20:14:00Z"/>
  <w16cex:commentExtensible w16cex:durableId="287780DE" w16cex:dateUtc="2023-08-04T10:51:00Z"/>
  <w16cex:commentExtensible w16cex:durableId="287780F4" w16cex:dateUtc="2023-08-04T10:51:00Z"/>
  <w16cex:commentExtensible w16cex:durableId="2888EAC1" w16cex:dateUtc="2023-08-17T15:51:00Z"/>
  <w16cex:commentExtensible w16cex:durableId="2833864D" w16cex:dateUtc="2023-06-13T21:20:00Z"/>
  <w16cex:commentExtensible w16cex:durableId="2877813E" w16cex:dateUtc="2023-08-04T10:53:00Z"/>
  <w16cex:commentExtensible w16cex:durableId="2877814D" w16cex:dateUtc="2023-08-04T10:53:00Z"/>
  <w16cex:commentExtensible w16cex:durableId="2877815E" w16cex:dateUtc="2023-08-04T10:53:00Z"/>
  <w16cex:commentExtensible w16cex:durableId="2877817F" w16cex:dateUtc="2023-08-04T10:54:00Z"/>
  <w16cex:commentExtensible w16cex:durableId="2877819A" w16cex:dateUtc="2023-08-04T10:54:00Z"/>
  <w16cex:commentExtensible w16cex:durableId="2888EAD6" w16cex:dateUtc="2023-08-17T15:52:00Z"/>
  <w16cex:commentExtensible w16cex:durableId="285905FF" w16cex:dateUtc="2023-07-12T07:59:00Z"/>
  <w16cex:commentExtensible w16cex:durableId="28778AA2" w16cex:dateUtc="2023-08-04T11:33:00Z"/>
  <w16cex:commentExtensible w16cex:durableId="28778AC8" w16cex:dateUtc="2023-08-04T11:33:00Z"/>
  <w16cex:commentExtensible w16cex:durableId="2889B2F3" w16cex:dateUtc="2023-08-18T06:05:00Z"/>
  <w16cex:commentExtensible w16cex:durableId="28590880" w16cex:dateUtc="2023-07-12T08:09:00Z"/>
  <w16cex:commentExtensible w16cex:durableId="28778F03" w16cex:dateUtc="2023-08-04T11:51:00Z"/>
  <w16cex:commentExtensible w16cex:durableId="28778F0B" w16cex:dateUtc="2023-08-04T11:51:00Z"/>
  <w16cex:commentExtensible w16cex:durableId="2889B434" w16cex:dateUtc="2023-08-18T06:11:00Z"/>
  <w16cex:commentExtensible w16cex:durableId="2889B4F7" w16cex:dateUtc="2023-08-18T06:14:00Z"/>
  <w16cex:commentExtensible w16cex:durableId="285908CE" w16cex:dateUtc="2023-07-12T08:11:00Z"/>
  <w16cex:commentExtensible w16cex:durableId="285909DD" w16cex:dateUtc="2023-07-12T08:15:00Z"/>
  <w16cex:commentExtensible w16cex:durableId="28778FA3" w16cex:dateUtc="2023-08-04T11:54:00Z"/>
  <w16cex:commentExtensible w16cex:durableId="28778FB8" w16cex:dateUtc="2023-08-04T11:54:00Z"/>
  <w16cex:commentExtensible w16cex:durableId="2889B520" w16cex:dateUtc="2023-08-18T06:15:00Z"/>
  <w16cex:commentExtensible w16cex:durableId="28778FEF" w16cex:dateUtc="2023-08-04T11:55:00Z"/>
  <w16cex:commentExtensible w16cex:durableId="2877900C" w16cex:dateUtc="2023-08-04T11:56:00Z"/>
  <w16cex:commentExtensible w16cex:durableId="28779065" w16cex:dateUtc="2023-08-04T11:57:00Z"/>
  <w16cex:commentExtensible w16cex:durableId="287790A5" w16cex:dateUtc="2023-08-04T11:58:00Z"/>
  <w16cex:commentExtensible w16cex:durableId="287790AC" w16cex:dateUtc="2023-08-04T11:58:00Z"/>
  <w16cex:commentExtensible w16cex:durableId="2889B5A9" w16cex:dateUtc="2023-08-18T06:17:00Z"/>
  <w16cex:commentExtensible w16cex:durableId="287790C6" w16cex:dateUtc="2023-08-04T11:59:00Z"/>
  <w16cex:commentExtensible w16cex:durableId="2889B5EC" w16cex:dateUtc="2023-08-18T06:18:00Z"/>
  <w16cex:commentExtensible w16cex:durableId="287790FA" w16cex:dateUtc="2023-08-04T12:00:00Z"/>
  <w16cex:commentExtensible w16cex:durableId="2877910D" w16cex:dateUtc="2023-08-04T12:00:00Z"/>
  <w16cex:commentExtensible w16cex:durableId="2877950E" w16cex:dateUtc="2023-08-04T12:17:00Z"/>
  <w16cex:commentExtensible w16cex:durableId="2877955D" w16cex:dateUtc="2023-08-04T12:18:00Z"/>
  <w16cex:commentExtensible w16cex:durableId="2889B6F2" w16cex:dateUtc="2023-08-18T06:22:00Z"/>
  <w16cex:commentExtensible w16cex:durableId="2877A31B" w16cex:dateUtc="2023-08-04T13:17:00Z"/>
  <w16cex:commentExtensible w16cex:durableId="2877A334" w16cex:dateUtc="2023-08-04T13:17:00Z"/>
  <w16cex:commentExtensible w16cex:durableId="2877A35A" w16cex:dateUtc="2023-08-04T13:18:00Z"/>
  <w16cex:commentExtensible w16cex:durableId="2877AC42" w16cex:dateUtc="2023-08-04T13:56:00Z"/>
  <w16cex:commentExtensible w16cex:durableId="2889B73C" w16cex:dateUtc="2023-08-18T06:24:00Z"/>
  <w16cex:commentExtensible w16cex:durableId="2878F257" w16cex:dateUtc="2023-08-05T13:07:00Z"/>
  <w16cex:commentExtensible w16cex:durableId="2878F32F" w16cex:dateUtc="2023-08-05T13:11:00Z"/>
  <w16cex:commentExtensible w16cex:durableId="2889B7CA" w16cex:dateUtc="2023-08-18T06:26:00Z"/>
  <w16cex:commentExtensible w16cex:durableId="2878F58B" w16cex:dateUtc="2023-08-05T13:21:00Z"/>
  <w16cex:commentExtensible w16cex:durableId="2878F5FF" w16cex:dateUtc="2023-08-05T13:23:00Z"/>
  <w16cex:commentExtensible w16cex:durableId="2878F7A3" w16cex:dateUtc="2023-08-05T13:30:00Z"/>
  <w16cex:commentExtensible w16cex:durableId="2878F851" w16cex:dateUtc="2023-08-05T13:33:00Z"/>
  <w16cex:commentExtensible w16cex:durableId="2878F8F7" w16cex:dateUtc="2023-08-05T13:36:00Z"/>
  <w16cex:commentExtensible w16cex:durableId="2878F919" w16cex:dateUtc="2023-08-05T13:36:00Z"/>
  <w16cex:commentExtensible w16cex:durableId="2878F94A" w16cex:dateUtc="2023-08-05T13:37:00Z"/>
  <w16cex:commentExtensible w16cex:durableId="2878F97A" w16cex:dateUtc="2023-08-05T13:38:00Z"/>
  <w16cex:commentExtensible w16cex:durableId="2878F9ED" w16cex:dateUtc="2023-08-05T13:40:00Z"/>
  <w16cex:commentExtensible w16cex:durableId="2889B89C" w16cex:dateUtc="2023-08-18T06:30:00Z"/>
  <w16cex:commentExtensible w16cex:durableId="2878FB84" w16cex:dateUtc="2023-08-05T13:47:00Z"/>
  <w16cex:commentExtensible w16cex:durableId="2878FBD7" w16cex:dateUtc="2023-08-05T13:48:00Z"/>
  <w16cex:commentExtensible w16cex:durableId="2878FC7B" w16cex:dateUtc="2023-08-05T13:51:00Z"/>
  <w16cex:commentExtensible w16cex:durableId="2878FCDC" w16cex:dateUtc="2023-08-05T13:52:00Z"/>
  <w16cex:commentExtensible w16cex:durableId="2889B913" w16cex:dateUtc="2023-08-18T06:32:00Z"/>
  <w16cex:commentExtensible w16cex:durableId="2878FD24" w16cex:dateUtc="2023-08-05T13:53:00Z"/>
  <w16cex:commentExtensible w16cex:durableId="2878FD6C" w16cex:dateUtc="2023-08-05T13:55:00Z"/>
  <w16cex:commentExtensible w16cex:durableId="2878FD87" w16cex:dateUtc="2023-08-05T13:55:00Z"/>
  <w16cex:commentExtensible w16cex:durableId="2878FDE3" w16cex:dateUtc="2023-08-05T13:57:00Z"/>
  <w16cex:commentExtensible w16cex:durableId="2889BB2B" w16cex:dateUtc="2023-08-18T06:40:00Z"/>
  <w16cex:commentExtensible w16cex:durableId="2889BBA0" w16cex:dateUtc="2023-08-18T06:42:00Z"/>
  <w16cex:commentExtensible w16cex:durableId="2878FE10" w16cex:dateUtc="2023-08-05T13:5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01A47" w14:textId="77777777" w:rsidR="007C080B" w:rsidRDefault="007C080B" w:rsidP="00A101E0">
      <w:pPr>
        <w:pStyle w:val="62"/>
      </w:pPr>
      <w:r>
        <w:separator/>
      </w:r>
    </w:p>
    <w:p w14:paraId="64CCF3AD" w14:textId="77777777" w:rsidR="007C080B" w:rsidRDefault="007C080B"/>
  </w:endnote>
  <w:endnote w:type="continuationSeparator" w:id="0">
    <w:p w14:paraId="7E5FA329" w14:textId="77777777" w:rsidR="007C080B" w:rsidRDefault="007C080B" w:rsidP="00A101E0">
      <w:pPr>
        <w:pStyle w:val="62"/>
      </w:pPr>
      <w:r>
        <w:continuationSeparator/>
      </w:r>
    </w:p>
    <w:p w14:paraId="360364B7" w14:textId="77777777" w:rsidR="007C080B" w:rsidRDefault="007C08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OST type A">
    <w:altName w:val="Arial"/>
    <w:charset w:val="00"/>
    <w:family w:val="swiss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E4812" w14:textId="77777777" w:rsidR="007C080B" w:rsidRDefault="007C080B" w:rsidP="00A101E0">
      <w:pPr>
        <w:pStyle w:val="62"/>
      </w:pPr>
      <w:r>
        <w:separator/>
      </w:r>
    </w:p>
    <w:p w14:paraId="39EFB534" w14:textId="77777777" w:rsidR="007C080B" w:rsidRDefault="007C080B"/>
  </w:footnote>
  <w:footnote w:type="continuationSeparator" w:id="0">
    <w:p w14:paraId="019A56D6" w14:textId="77777777" w:rsidR="007C080B" w:rsidRDefault="007C080B" w:rsidP="00A101E0">
      <w:pPr>
        <w:pStyle w:val="62"/>
      </w:pPr>
      <w:r>
        <w:continuationSeparator/>
      </w:r>
    </w:p>
    <w:p w14:paraId="1901FBBA" w14:textId="77777777" w:rsidR="007C080B" w:rsidRDefault="007C08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4001167"/>
      <w:docPartObj>
        <w:docPartGallery w:val="Page Numbers (Top of Page)"/>
        <w:docPartUnique/>
      </w:docPartObj>
    </w:sdtPr>
    <w:sdtEndPr/>
    <w:sdtContent>
      <w:p w14:paraId="432C4F93" w14:textId="2779C006" w:rsidR="00F16796" w:rsidRPr="009B7D7B" w:rsidRDefault="00F16796" w:rsidP="009B7D7B">
        <w:pPr>
          <w:pStyle w:val="afc"/>
        </w:pPr>
        <w:r w:rsidRPr="00061124">
          <w:fldChar w:fldCharType="begin"/>
        </w:r>
        <w:r w:rsidRPr="00061124">
          <w:instrText>PAGE   \* MERGEFORMAT</w:instrText>
        </w:r>
        <w:r w:rsidRPr="00061124">
          <w:fldChar w:fldCharType="separate"/>
        </w:r>
        <w:r>
          <w:rPr>
            <w:noProof/>
          </w:rPr>
          <w:t>36</w:t>
        </w:r>
        <w:r w:rsidRPr="00061124"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00A37" w14:textId="0D00F96E" w:rsidR="00F16796" w:rsidRDefault="00F16796" w:rsidP="00F16796">
    <w:pPr>
      <w:pStyle w:val="afc"/>
      <w:jc w:val="lef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7A077D7" wp14:editId="1BC25A17">
          <wp:simplePos x="0" y="0"/>
          <wp:positionH relativeFrom="column">
            <wp:posOffset>1270</wp:posOffset>
          </wp:positionH>
          <wp:positionV relativeFrom="paragraph">
            <wp:posOffset>102870</wp:posOffset>
          </wp:positionV>
          <wp:extent cx="2657475" cy="747867"/>
          <wp:effectExtent l="0" t="0" r="0" b="0"/>
          <wp:wrapNone/>
          <wp:docPr id="113" name="Рисунок 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547" name="Рисунок 1005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7475" cy="7478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228600" distB="228600" distL="114300" distR="114300" simplePos="0" relativeHeight="251659264" behindDoc="0" locked="0" layoutInCell="1" allowOverlap="0" wp14:anchorId="2CDA1FCA" wp14:editId="7C75124D">
              <wp:simplePos x="0" y="0"/>
              <wp:positionH relativeFrom="margin">
                <wp:posOffset>5593080</wp:posOffset>
              </wp:positionH>
              <wp:positionV relativeFrom="page">
                <wp:posOffset>569595</wp:posOffset>
              </wp:positionV>
              <wp:extent cx="594360" cy="987552"/>
              <wp:effectExtent l="0" t="0" r="0" b="5080"/>
              <wp:wrapTopAndBottom/>
              <wp:docPr id="133" name="Прямоугольник 1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594360" cy="987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7950C9" w14:textId="2D688D0E" w:rsidR="00F16796" w:rsidRDefault="00F16796">
                          <w:pPr>
                            <w:pStyle w:val="afc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7600</wp14:pctWidth>
              </wp14:sizeRelH>
              <wp14:sizeRelV relativeFrom="page">
                <wp14:pctHeight>9800</wp14:pctHeight>
              </wp14:sizeRelV>
            </wp:anchor>
          </w:drawing>
        </mc:Choice>
        <mc:Fallback>
          <w:pict>
            <v:rect w14:anchorId="2CDA1FCA" id="Прямоугольник 133" o:spid="_x0000_s1027" style="position:absolute;margin-left:440.4pt;margin-top:44.85pt;width:46.8pt;height:77.75pt;z-index:251659264;visibility:visible;mso-wrap-style:square;mso-width-percent:76;mso-height-percent:98;mso-wrap-distance-left:9pt;mso-wrap-distance-top:18pt;mso-wrap-distance-right:9pt;mso-wrap-distance-bottom:18pt;mso-position-horizontal:absolute;mso-position-horizontal-relative:margin;mso-position-vertical:absolute;mso-position-vertical-relative:page;mso-width-percent:76;mso-height-percent:98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" o:allowoverlap="f" fillcolor="#4f81bd [3204]" stroked="f" strokeweight="2pt">
              <o:lock v:ext="edit" aspectratio="t"/>
              <v:textbox>
                <w:txbxContent>
                  <w:p w14:paraId="177950C9" w14:textId="2D688D0E" w:rsidR="00F16796" w:rsidRDefault="00F16796">
                    <w:pPr>
                      <w:pStyle w:val="afc"/>
                      <w:jc w:val="right"/>
                      <w:rPr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  <w10:wrap type="topAndBottom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7D6E3" w14:textId="77777777" w:rsidR="00F16796" w:rsidRDefault="00F167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8BE0F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6C4DED"/>
    <w:multiLevelType w:val="multilevel"/>
    <w:tmpl w:val="E3C227C8"/>
    <w:lvl w:ilvl="0">
      <w:start w:val="1"/>
      <w:numFmt w:val="decimal"/>
      <w:pStyle w:val="1"/>
      <w:suff w:val="space"/>
      <w:lvlText w:val="Приложение %1"/>
      <w:lvlJc w:val="left"/>
      <w:pPr>
        <w:ind w:left="-2836" w:firstLine="3971"/>
      </w:pPr>
      <w:rPr>
        <w:rFonts w:cs="Times New Roman" w:hint="default"/>
        <w:b w:val="0"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6000" w:firstLine="0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1302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suff w:val="space"/>
      <w:lvlText w:val="%1.%2.%3.%4.%5.%6."/>
      <w:lvlJc w:val="left"/>
      <w:pPr>
        <w:ind w:left="5633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tabs>
          <w:tab w:val="num" w:pos="6929"/>
        </w:tabs>
        <w:ind w:left="6929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73"/>
        </w:tabs>
        <w:ind w:left="70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17"/>
        </w:tabs>
        <w:ind w:left="7217" w:hanging="1584"/>
      </w:pPr>
      <w:rPr>
        <w:rFonts w:hint="default"/>
      </w:rPr>
    </w:lvl>
  </w:abstractNum>
  <w:abstractNum w:abstractNumId="2" w15:restartNumberingAfterBreak="0">
    <w:nsid w:val="019A2DFA"/>
    <w:multiLevelType w:val="multilevel"/>
    <w:tmpl w:val="5386D646"/>
    <w:lvl w:ilvl="0">
      <w:start w:val="1"/>
      <w:numFmt w:val="bullet"/>
      <w:pStyle w:val="a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1C228E1"/>
    <w:multiLevelType w:val="hybridMultilevel"/>
    <w:tmpl w:val="E618DC60"/>
    <w:styleLink w:val="11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C22CBE"/>
    <w:multiLevelType w:val="multilevel"/>
    <w:tmpl w:val="F502D9CE"/>
    <w:styleLink w:val="111111"/>
    <w:lvl w:ilvl="0">
      <w:start w:val="1"/>
      <w:numFmt w:val="decimal"/>
      <w:pStyle w:val="-"/>
      <w:lvlText w:val="%1)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1134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134" w:hanging="567"/>
      </w:pPr>
      <w:rPr>
        <w:rFonts w:hint="default"/>
      </w:rPr>
    </w:lvl>
  </w:abstractNum>
  <w:abstractNum w:abstractNumId="5" w15:restartNumberingAfterBreak="0">
    <w:nsid w:val="079E7BA8"/>
    <w:multiLevelType w:val="multilevel"/>
    <w:tmpl w:val="5C2EE9DE"/>
    <w:lvl w:ilvl="0">
      <w:start w:val="1"/>
      <w:numFmt w:val="bullet"/>
      <w:pStyle w:val="31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2656FA"/>
    <w:multiLevelType w:val="multilevel"/>
    <w:tmpl w:val="D2C68B8E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0BED24CA"/>
    <w:multiLevelType w:val="multilevel"/>
    <w:tmpl w:val="EAB2508A"/>
    <w:lvl w:ilvl="0">
      <w:start w:val="1"/>
      <w:numFmt w:val="decimal"/>
      <w:pStyle w:val="10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hint="default"/>
      </w:rPr>
    </w:lvl>
  </w:abstractNum>
  <w:abstractNum w:abstractNumId="8" w15:restartNumberingAfterBreak="0">
    <w:nsid w:val="0DBF140C"/>
    <w:multiLevelType w:val="multilevel"/>
    <w:tmpl w:val="439AB636"/>
    <w:styleLink w:val="a1"/>
    <w:lvl w:ilvl="0">
      <w:start w:val="1"/>
      <w:numFmt w:val="bullet"/>
      <w:suff w:val="space"/>
      <w:lvlText w:val=""/>
      <w:lvlJc w:val="left"/>
      <w:pPr>
        <w:ind w:left="454" w:hanging="17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B527F"/>
    <w:multiLevelType w:val="multilevel"/>
    <w:tmpl w:val="3488D254"/>
    <w:lvl w:ilvl="0">
      <w:start w:val="1"/>
      <w:numFmt w:val="decimal"/>
      <w:pStyle w:val="20"/>
      <w:suff w:val="space"/>
      <w:lvlText w:val="Шаг %1."/>
      <w:lvlJc w:val="left"/>
      <w:pPr>
        <w:ind w:left="0" w:firstLine="709"/>
      </w:pPr>
      <w:rPr>
        <w:rFonts w:ascii="Times New Roman Полужирный" w:hAnsi="Times New Roman Полужирный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0E7424F2"/>
    <w:multiLevelType w:val="hybridMultilevel"/>
    <w:tmpl w:val="243EC620"/>
    <w:lvl w:ilvl="0" w:tplc="F216BEBC">
      <w:start w:val="1"/>
      <w:numFmt w:val="bullet"/>
      <w:pStyle w:val="21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772308"/>
    <w:multiLevelType w:val="hybridMultilevel"/>
    <w:tmpl w:val="34C01372"/>
    <w:lvl w:ilvl="0" w:tplc="71367F7E">
      <w:start w:val="1"/>
      <w:numFmt w:val="decimal"/>
      <w:pStyle w:val="a2"/>
      <w:lvlText w:val="%1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269F6"/>
    <w:multiLevelType w:val="hybridMultilevel"/>
    <w:tmpl w:val="C5BC3266"/>
    <w:lvl w:ilvl="0" w:tplc="ED2E8C84">
      <w:start w:val="1"/>
      <w:numFmt w:val="bullet"/>
      <w:pStyle w:val="12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F056D9"/>
    <w:multiLevelType w:val="hybridMultilevel"/>
    <w:tmpl w:val="25189642"/>
    <w:lvl w:ilvl="0" w:tplc="286044B0">
      <w:start w:val="1"/>
      <w:numFmt w:val="decimal"/>
      <w:lvlText w:val="%1."/>
      <w:lvlJc w:val="left"/>
      <w:pPr>
        <w:tabs>
          <w:tab w:val="num" w:pos="1548"/>
        </w:tabs>
        <w:ind w:left="1548" w:hanging="414"/>
      </w:pPr>
      <w:rPr>
        <w:rFonts w:hint="default"/>
      </w:rPr>
    </w:lvl>
    <w:lvl w:ilvl="1" w:tplc="9168D318">
      <w:start w:val="1"/>
      <w:numFmt w:val="decimal"/>
      <w:pStyle w:val="a3"/>
      <w:lvlText w:val="%2."/>
      <w:lvlJc w:val="left"/>
      <w:pPr>
        <w:tabs>
          <w:tab w:val="num" w:pos="2214"/>
        </w:tabs>
        <w:ind w:left="2214" w:hanging="41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13B94E15"/>
    <w:multiLevelType w:val="multilevel"/>
    <w:tmpl w:val="E66A1E44"/>
    <w:lvl w:ilvl="0">
      <w:start w:val="1"/>
      <w:numFmt w:val="bullet"/>
      <w:pStyle w:val="a4"/>
      <w:suff w:val="space"/>
      <w:lvlText w:val=""/>
      <w:lvlJc w:val="left"/>
      <w:pPr>
        <w:ind w:left="0" w:firstLine="709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062"/>
        </w:tabs>
        <w:ind w:left="851" w:firstLine="709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913"/>
        </w:tabs>
        <w:ind w:left="1702" w:firstLine="709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4"/>
        </w:tabs>
        <w:ind w:left="2553" w:firstLine="709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4615"/>
        </w:tabs>
        <w:ind w:left="3404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466"/>
        </w:tabs>
        <w:ind w:left="425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17"/>
        </w:tabs>
        <w:ind w:left="5106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68"/>
        </w:tabs>
        <w:ind w:left="5957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019"/>
        </w:tabs>
        <w:ind w:left="6808" w:firstLine="709"/>
      </w:pPr>
      <w:rPr>
        <w:rFonts w:hint="default"/>
      </w:rPr>
    </w:lvl>
  </w:abstractNum>
  <w:abstractNum w:abstractNumId="15" w15:restartNumberingAfterBreak="0">
    <w:nsid w:val="14204850"/>
    <w:multiLevelType w:val="multilevel"/>
    <w:tmpl w:val="04190025"/>
    <w:lvl w:ilvl="0">
      <w:start w:val="1"/>
      <w:numFmt w:val="decimal"/>
      <w:pStyle w:val="a5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14E07A18"/>
    <w:multiLevelType w:val="hybridMultilevel"/>
    <w:tmpl w:val="E1B44F2E"/>
    <w:lvl w:ilvl="0" w:tplc="F570821E">
      <w:start w:val="1"/>
      <w:numFmt w:val="decimal"/>
      <w:pStyle w:val="a6"/>
      <w:lvlText w:val="%1.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9AB6CA8"/>
    <w:multiLevelType w:val="multilevel"/>
    <w:tmpl w:val="E7183CD4"/>
    <w:lvl w:ilvl="0">
      <w:start w:val="1"/>
      <w:numFmt w:val="lowerLetter"/>
      <w:pStyle w:val="abc"/>
      <w:lvlText w:val="%1)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061"/>
        </w:tabs>
        <w:ind w:left="851" w:firstLine="85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8" w15:restartNumberingAfterBreak="0">
    <w:nsid w:val="1C3E3469"/>
    <w:multiLevelType w:val="multilevel"/>
    <w:tmpl w:val="BEF09DAA"/>
    <w:lvl w:ilvl="0">
      <w:start w:val="1"/>
      <w:numFmt w:val="bullet"/>
      <w:pStyle w:val="7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9B096C"/>
    <w:multiLevelType w:val="multilevel"/>
    <w:tmpl w:val="95EE7268"/>
    <w:lvl w:ilvl="0">
      <w:start w:val="1"/>
      <w:numFmt w:val="decimal"/>
      <w:pStyle w:val="a7"/>
      <w:suff w:val="noth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suff w:val="nothing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24477828"/>
    <w:multiLevelType w:val="hybridMultilevel"/>
    <w:tmpl w:val="14545E80"/>
    <w:lvl w:ilvl="0" w:tplc="C032B45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E06B8A"/>
    <w:multiLevelType w:val="multilevel"/>
    <w:tmpl w:val="600E87E6"/>
    <w:lvl w:ilvl="0">
      <w:start w:val="1"/>
      <w:numFmt w:val="bullet"/>
      <w:pStyle w:val="a9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7F81B6A"/>
    <w:multiLevelType w:val="hybridMultilevel"/>
    <w:tmpl w:val="B484E058"/>
    <w:lvl w:ilvl="0" w:tplc="4F90C0D2">
      <w:start w:val="1"/>
      <w:numFmt w:val="bullet"/>
      <w:pStyle w:val="a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2824D1"/>
    <w:multiLevelType w:val="hybridMultilevel"/>
    <w:tmpl w:val="4150E4E6"/>
    <w:lvl w:ilvl="0" w:tplc="4F90C0D2">
      <w:start w:val="1"/>
      <w:numFmt w:val="bullet"/>
      <w:pStyle w:val="ab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6217B4" w:tentative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24" w15:restartNumberingAfterBreak="0">
    <w:nsid w:val="2A676EB0"/>
    <w:multiLevelType w:val="multilevel"/>
    <w:tmpl w:val="3BD023BE"/>
    <w:lvl w:ilvl="0">
      <w:start w:val="1"/>
      <w:numFmt w:val="decimal"/>
      <w:pStyle w:val="70"/>
      <w:suff w:val="nothing"/>
      <w:lvlText w:val="%1"/>
      <w:lvlJc w:val="center"/>
      <w:pPr>
        <w:ind w:left="0" w:firstLine="28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2B3970FB"/>
    <w:multiLevelType w:val="multilevel"/>
    <w:tmpl w:val="3FAC00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pStyle w:val="22"/>
      <w:lvlText w:val="%1.%2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0"/>
      <w:suff w:val="space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0" w:firstLine="0"/>
      </w:pPr>
      <w:rPr>
        <w:rFonts w:cs="Times New Roman" w:hint="default"/>
      </w:rPr>
    </w:lvl>
  </w:abstractNum>
  <w:abstractNum w:abstractNumId="26" w15:restartNumberingAfterBreak="0">
    <w:nsid w:val="2D4570D5"/>
    <w:multiLevelType w:val="multilevel"/>
    <w:tmpl w:val="1F7AF3EE"/>
    <w:lvl w:ilvl="0">
      <w:start w:val="1"/>
      <w:numFmt w:val="bullet"/>
      <w:pStyle w:val="ac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D6C31B2"/>
    <w:multiLevelType w:val="hybridMultilevel"/>
    <w:tmpl w:val="89E0CF54"/>
    <w:lvl w:ilvl="0" w:tplc="D924E1C8">
      <w:start w:val="1"/>
      <w:numFmt w:val="bullet"/>
      <w:pStyle w:val="a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1E255D5"/>
    <w:multiLevelType w:val="hybridMultilevel"/>
    <w:tmpl w:val="160AEC9A"/>
    <w:lvl w:ilvl="0" w:tplc="9D984C74">
      <w:start w:val="1"/>
      <w:numFmt w:val="decimal"/>
      <w:pStyle w:val="310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3B86917"/>
    <w:multiLevelType w:val="multilevel"/>
    <w:tmpl w:val="A23674DE"/>
    <w:lvl w:ilvl="0">
      <w:start w:val="1"/>
      <w:numFmt w:val="decimal"/>
      <w:pStyle w:val="1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0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111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1111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11111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34D17127"/>
    <w:multiLevelType w:val="multilevel"/>
    <w:tmpl w:val="6590B5FE"/>
    <w:lvl w:ilvl="0">
      <w:start w:val="1"/>
      <w:numFmt w:val="decimal"/>
      <w:pStyle w:val="13"/>
      <w:suff w:val="nothing"/>
      <w:lvlText w:val="%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23"/>
      <w:suff w:val="nothing"/>
      <w:lvlText w:val="%1.%2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2"/>
      <w:suff w:val="space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3ABF7A79"/>
    <w:multiLevelType w:val="hybridMultilevel"/>
    <w:tmpl w:val="0DF25E3C"/>
    <w:lvl w:ilvl="0" w:tplc="C292E0F4">
      <w:start w:val="1"/>
      <w:numFmt w:val="bullet"/>
      <w:pStyle w:val="ae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EB0366"/>
    <w:multiLevelType w:val="hybridMultilevel"/>
    <w:tmpl w:val="8092DB7C"/>
    <w:lvl w:ilvl="0" w:tplc="D584DF7E">
      <w:start w:val="1"/>
      <w:numFmt w:val="bullet"/>
      <w:pStyle w:val="33"/>
      <w:lvlText w:val=""/>
      <w:lvlJc w:val="left"/>
      <w:pPr>
        <w:tabs>
          <w:tab w:val="num" w:pos="1985"/>
        </w:tabs>
        <w:ind w:left="1985" w:hanging="42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33" w15:restartNumberingAfterBreak="0">
    <w:nsid w:val="3C0D795A"/>
    <w:multiLevelType w:val="multilevel"/>
    <w:tmpl w:val="EDC0A5AE"/>
    <w:lvl w:ilvl="0">
      <w:start w:val="1"/>
      <w:numFmt w:val="decimal"/>
      <w:pStyle w:val="14"/>
      <w:lvlText w:val="%1."/>
      <w:lvlJc w:val="left"/>
      <w:pPr>
        <w:ind w:left="360" w:hanging="360"/>
      </w:pPr>
    </w:lvl>
    <w:lvl w:ilvl="1">
      <w:start w:val="1"/>
      <w:numFmt w:val="decimal"/>
      <w:pStyle w:val="112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D2C74BC"/>
    <w:multiLevelType w:val="multilevel"/>
    <w:tmpl w:val="A80ECA2C"/>
    <w:lvl w:ilvl="0">
      <w:start w:val="1"/>
      <w:numFmt w:val="bullet"/>
      <w:pStyle w:val="15"/>
      <w:suff w:val="space"/>
      <w:lvlText w:val=""/>
      <w:lvlJc w:val="left"/>
      <w:pPr>
        <w:ind w:left="1021" w:hanging="17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062"/>
        </w:tabs>
        <w:ind w:left="851" w:firstLine="709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913"/>
        </w:tabs>
        <w:ind w:left="1702" w:firstLine="709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4"/>
        </w:tabs>
        <w:ind w:left="2553" w:firstLine="709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4615"/>
        </w:tabs>
        <w:ind w:left="3404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466"/>
        </w:tabs>
        <w:ind w:left="425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317"/>
        </w:tabs>
        <w:ind w:left="5106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68"/>
        </w:tabs>
        <w:ind w:left="5957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019"/>
        </w:tabs>
        <w:ind w:left="6808" w:firstLine="709"/>
      </w:pPr>
      <w:rPr>
        <w:rFonts w:hint="default"/>
      </w:rPr>
    </w:lvl>
  </w:abstractNum>
  <w:abstractNum w:abstractNumId="35" w15:restartNumberingAfterBreak="0">
    <w:nsid w:val="3D884E57"/>
    <w:multiLevelType w:val="multilevel"/>
    <w:tmpl w:val="D578D840"/>
    <w:lvl w:ilvl="0">
      <w:start w:val="1"/>
      <w:numFmt w:val="russianLower"/>
      <w:pStyle w:val="af"/>
      <w:lvlText w:val="%1)"/>
      <w:lvlJc w:val="left"/>
      <w:pPr>
        <w:tabs>
          <w:tab w:val="num" w:pos="119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851" w:firstLine="85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40437D5B"/>
    <w:multiLevelType w:val="multilevel"/>
    <w:tmpl w:val="FF9C97E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%1.%2.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2155" w:hanging="737"/>
      </w:pPr>
      <w:rPr>
        <w:rFonts w:hint="default"/>
      </w:rPr>
    </w:lvl>
    <w:lvl w:ilvl="3">
      <w:start w:val="1"/>
      <w:numFmt w:val="decimal"/>
      <w:pStyle w:val="321234"/>
      <w:suff w:val="space"/>
      <w:lvlText w:val="%1.%2.%3.%4."/>
      <w:lvlJc w:val="left"/>
      <w:pPr>
        <w:ind w:left="2948" w:hanging="963"/>
      </w:pPr>
      <w:rPr>
        <w:rFonts w:hint="default"/>
      </w:rPr>
    </w:lvl>
    <w:lvl w:ilvl="4">
      <w:start w:val="1"/>
      <w:numFmt w:val="decimal"/>
      <w:pStyle w:val="321235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45687ADF"/>
    <w:multiLevelType w:val="hybridMultilevel"/>
    <w:tmpl w:val="AF4C8DAC"/>
    <w:lvl w:ilvl="0" w:tplc="9A40F0DC">
      <w:start w:val="1"/>
      <w:numFmt w:val="decimal"/>
      <w:pStyle w:val="24"/>
      <w:lvlText w:val="%1."/>
      <w:lvlJc w:val="left"/>
      <w:pPr>
        <w:tabs>
          <w:tab w:val="num" w:pos="1134"/>
        </w:tabs>
        <w:ind w:left="1134" w:hanging="567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8BA5A60"/>
    <w:multiLevelType w:val="multilevel"/>
    <w:tmpl w:val="4D80C0F8"/>
    <w:lvl w:ilvl="0">
      <w:start w:val="1"/>
      <w:numFmt w:val="decimal"/>
      <w:pStyle w:val="af0"/>
      <w:lvlText w:val="%1."/>
      <w:lvlJc w:val="left"/>
      <w:pPr>
        <w:tabs>
          <w:tab w:val="num" w:pos="1095"/>
        </w:tabs>
        <w:ind w:left="-152" w:firstLine="72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9" w15:restartNumberingAfterBreak="0">
    <w:nsid w:val="4E7E0742"/>
    <w:multiLevelType w:val="multilevel"/>
    <w:tmpl w:val="FCDC4B60"/>
    <w:lvl w:ilvl="0">
      <w:start w:val="1"/>
      <w:numFmt w:val="decimal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pStyle w:val="25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pStyle w:val="34"/>
      <w:lvlText w:val="%1.%2.%3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firstLine="0"/>
      </w:pPr>
      <w:rPr>
        <w:rFonts w:hint="default"/>
      </w:rPr>
    </w:lvl>
  </w:abstractNum>
  <w:abstractNum w:abstractNumId="40" w15:restartNumberingAfterBreak="0">
    <w:nsid w:val="4E817739"/>
    <w:multiLevelType w:val="hybridMultilevel"/>
    <w:tmpl w:val="FE40A6C2"/>
    <w:lvl w:ilvl="0" w:tplc="F4A03762">
      <w:start w:val="1"/>
      <w:numFmt w:val="bullet"/>
      <w:pStyle w:val="35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45591E"/>
    <w:multiLevelType w:val="multilevel"/>
    <w:tmpl w:val="42B8D72C"/>
    <w:lvl w:ilvl="0">
      <w:start w:val="1"/>
      <w:numFmt w:val="bullet"/>
      <w:pStyle w:val="311"/>
      <w:suff w:val="space"/>
      <w:lvlText w:val=""/>
      <w:lvlJc w:val="left"/>
      <w:pPr>
        <w:ind w:left="5747" w:hanging="360"/>
      </w:pPr>
      <w:rPr>
        <w:rFonts w:ascii="Symbol" w:hAnsi="Symbol" w:hint="default"/>
        <w:lang w:val="ru-RU"/>
      </w:rPr>
    </w:lvl>
    <w:lvl w:ilvl="1">
      <w:start w:val="1"/>
      <w:numFmt w:val="bullet"/>
      <w:pStyle w:val="36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42" w15:restartNumberingAfterBreak="0">
    <w:nsid w:val="52E44665"/>
    <w:multiLevelType w:val="hybridMultilevel"/>
    <w:tmpl w:val="5FA8044C"/>
    <w:lvl w:ilvl="0" w:tplc="C44AD5B0">
      <w:start w:val="1"/>
      <w:numFmt w:val="bullet"/>
      <w:pStyle w:val="37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3" w15:restartNumberingAfterBreak="0">
    <w:nsid w:val="53326824"/>
    <w:multiLevelType w:val="hybridMultilevel"/>
    <w:tmpl w:val="04F45AAE"/>
    <w:lvl w:ilvl="0" w:tplc="3148FF7E">
      <w:start w:val="1"/>
      <w:numFmt w:val="decimal"/>
      <w:pStyle w:val="123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 w15:restartNumberingAfterBreak="0">
    <w:nsid w:val="53536167"/>
    <w:multiLevelType w:val="multilevel"/>
    <w:tmpl w:val="62C820A4"/>
    <w:lvl w:ilvl="0">
      <w:start w:val="1"/>
      <w:numFmt w:val="decimal"/>
      <w:pStyle w:val="16"/>
      <w:suff w:val="space"/>
      <w:lvlText w:val="%1)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1"/>
        </w:tabs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1"/>
        </w:tabs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1"/>
        </w:tabs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1"/>
        </w:tabs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1"/>
        </w:tabs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1"/>
        </w:tabs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31"/>
        </w:tabs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1"/>
        </w:tabs>
        <w:ind w:left="5171" w:hanging="1440"/>
      </w:pPr>
      <w:rPr>
        <w:rFonts w:hint="default"/>
      </w:rPr>
    </w:lvl>
  </w:abstractNum>
  <w:abstractNum w:abstractNumId="45" w15:restartNumberingAfterBreak="0">
    <w:nsid w:val="57B15E68"/>
    <w:multiLevelType w:val="multilevel"/>
    <w:tmpl w:val="45CE4CDE"/>
    <w:lvl w:ilvl="0">
      <w:start w:val="1"/>
      <w:numFmt w:val="decimal"/>
      <w:pStyle w:val="321231"/>
      <w:suff w:val="space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321232"/>
      <w:suff w:val="space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21233"/>
      <w:suff w:val="space"/>
      <w:lvlText w:val="%1.%2.%3."/>
      <w:lvlJc w:val="left"/>
      <w:pPr>
        <w:ind w:left="1418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59C054E8"/>
    <w:multiLevelType w:val="multilevel"/>
    <w:tmpl w:val="45E0EEB8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pStyle w:val="26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pStyle w:val="38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pStyle w:val="39"/>
      <w:isLgl/>
      <w:lvlText w:val="%1.%2.%3.%4.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abstractNum w:abstractNumId="47" w15:restartNumberingAfterBreak="0">
    <w:nsid w:val="5CDE6E27"/>
    <w:multiLevelType w:val="hybridMultilevel"/>
    <w:tmpl w:val="499A0AC4"/>
    <w:lvl w:ilvl="0" w:tplc="56D24498">
      <w:start w:val="1"/>
      <w:numFmt w:val="bullet"/>
      <w:pStyle w:val="17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5CE753EF"/>
    <w:multiLevelType w:val="hybridMultilevel"/>
    <w:tmpl w:val="A296FD34"/>
    <w:lvl w:ilvl="0" w:tplc="EDDA5226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bullet"/>
      <w:lvlText w:val=""/>
      <w:lvlJc w:val="left"/>
      <w:pPr>
        <w:tabs>
          <w:tab w:val="num" w:pos="2160"/>
        </w:tabs>
        <w:ind w:left="2101" w:hanging="301"/>
      </w:pPr>
      <w:rPr>
        <w:rFonts w:ascii="Symbol" w:hAnsi="Symbol" w:hint="default"/>
      </w:rPr>
    </w:lvl>
    <w:lvl w:ilvl="2" w:tplc="0419001B">
      <w:start w:val="1"/>
      <w:numFmt w:val="decimal"/>
      <w:pStyle w:val="af1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9" w15:restartNumberingAfterBreak="0">
    <w:nsid w:val="5D705534"/>
    <w:multiLevelType w:val="hybridMultilevel"/>
    <w:tmpl w:val="D6C2843C"/>
    <w:styleLink w:val="120"/>
    <w:lvl w:ilvl="0" w:tplc="C876CF50">
      <w:start w:val="1"/>
      <w:numFmt w:val="bullet"/>
      <w:lvlText w:val="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5F93624E"/>
    <w:multiLevelType w:val="multilevel"/>
    <w:tmpl w:val="E7100390"/>
    <w:styleLink w:val="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ascii="Times New Roman" w:hAnsi="Times New Roman" w:cs="Times New Roman" w:hint="default"/>
        <w:kern w:val="24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51" w15:restartNumberingAfterBreak="0">
    <w:nsid w:val="603A5B4D"/>
    <w:multiLevelType w:val="hybridMultilevel"/>
    <w:tmpl w:val="3CC6EAA0"/>
    <w:lvl w:ilvl="0" w:tplc="B2AE4BCE">
      <w:start w:val="1"/>
      <w:numFmt w:val="bullet"/>
      <w:pStyle w:val="af3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 w15:restartNumberingAfterBreak="0">
    <w:nsid w:val="61361738"/>
    <w:multiLevelType w:val="hybridMultilevel"/>
    <w:tmpl w:val="D3B45074"/>
    <w:lvl w:ilvl="0" w:tplc="EDDA522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>
      <w:start w:val="1"/>
      <w:numFmt w:val="bullet"/>
      <w:pStyle w:val="27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E96FE6"/>
    <w:multiLevelType w:val="multilevel"/>
    <w:tmpl w:val="8752CFF2"/>
    <w:lvl w:ilvl="0">
      <w:start w:val="1"/>
      <w:numFmt w:val="decimal"/>
      <w:pStyle w:val="18"/>
      <w:suff w:val="space"/>
      <w:lvlText w:val="%1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28"/>
      <w:suff w:val="space"/>
      <w:lvlText w:val="%1.%2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pStyle w:val="3a"/>
      <w:suff w:val="space"/>
      <w:lvlText w:val="%1.%2.%3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pStyle w:val="41"/>
      <w:suff w:val="space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0"/>
      <w:suff w:val="space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pStyle w:val="60"/>
      <w:suff w:val="space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71"/>
      <w:suff w:val="space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4" w15:restartNumberingAfterBreak="0">
    <w:nsid w:val="63B900ED"/>
    <w:multiLevelType w:val="multilevel"/>
    <w:tmpl w:val="30AA6822"/>
    <w:lvl w:ilvl="0">
      <w:start w:val="1"/>
      <w:numFmt w:val="decimal"/>
      <w:pStyle w:val="19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567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567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firstLine="0"/>
      </w:pPr>
      <w:rPr>
        <w:rFonts w:hint="default"/>
      </w:rPr>
    </w:lvl>
  </w:abstractNum>
  <w:abstractNum w:abstractNumId="55" w15:restartNumberingAfterBreak="0">
    <w:nsid w:val="679B648D"/>
    <w:multiLevelType w:val="multilevel"/>
    <w:tmpl w:val="506E1918"/>
    <w:lvl w:ilvl="0">
      <w:start w:val="1"/>
      <w:numFmt w:val="decimal"/>
      <w:pStyle w:val="1a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9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b"/>
      <w:lvlText w:val="%1.%2.%3."/>
      <w:lvlJc w:val="left"/>
      <w:pPr>
        <w:ind w:left="1713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2"/>
      <w:lvlText w:val="%1.%2.%3.%4."/>
      <w:lvlJc w:val="left"/>
      <w:pPr>
        <w:ind w:left="2141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  <w:lang w:val="en-US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6" w15:restartNumberingAfterBreak="0">
    <w:nsid w:val="6AAA3F63"/>
    <w:multiLevelType w:val="multilevel"/>
    <w:tmpl w:val="8416B2F0"/>
    <w:styleLink w:val="g"/>
    <w:lvl w:ilvl="0">
      <w:start w:val="1"/>
      <w:numFmt w:val="bullet"/>
      <w:suff w:val="space"/>
      <w:lvlText w:val="–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"/>
      <w:lvlJc w:val="left"/>
      <w:pPr>
        <w:ind w:left="1276" w:hanging="284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57" w15:restartNumberingAfterBreak="0">
    <w:nsid w:val="6B045146"/>
    <w:multiLevelType w:val="hybridMultilevel"/>
    <w:tmpl w:val="4468BADE"/>
    <w:lvl w:ilvl="0" w:tplc="616274BC">
      <w:start w:val="1"/>
      <w:numFmt w:val="decimal"/>
      <w:pStyle w:val="3c"/>
      <w:lvlText w:val="%1."/>
      <w:lvlJc w:val="left"/>
      <w:pPr>
        <w:tabs>
          <w:tab w:val="num" w:pos="1701"/>
        </w:tabs>
        <w:ind w:left="1701" w:hanging="567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B5B4A5B"/>
    <w:multiLevelType w:val="hybridMultilevel"/>
    <w:tmpl w:val="6EC883A0"/>
    <w:lvl w:ilvl="0" w:tplc="7C66B76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D81081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1103208" w:tentative="1">
      <w:start w:val="1"/>
      <w:numFmt w:val="bullet"/>
      <w:pStyle w:val="3d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16E9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EED0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06E6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CA33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C457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882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D743800"/>
    <w:multiLevelType w:val="hybridMultilevel"/>
    <w:tmpl w:val="4808C79C"/>
    <w:lvl w:ilvl="0" w:tplc="616274BC">
      <w:start w:val="1"/>
      <w:numFmt w:val="none"/>
      <w:pStyle w:val="43"/>
      <w:lvlText w:val="4)"/>
      <w:lvlJc w:val="left"/>
      <w:pPr>
        <w:tabs>
          <w:tab w:val="num" w:pos="3113"/>
        </w:tabs>
        <w:ind w:left="3005" w:firstLine="114"/>
      </w:pPr>
      <w:rPr>
        <w:rFonts w:ascii="Arial" w:hAnsi="Arial" w:cs="Times New Roman" w:hint="default"/>
        <w:b/>
        <w:i w:val="0"/>
        <w:spacing w:val="20"/>
        <w:sz w:val="16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E79757B"/>
    <w:multiLevelType w:val="multilevel"/>
    <w:tmpl w:val="A65A7060"/>
    <w:lvl w:ilvl="0">
      <w:start w:val="1"/>
      <w:numFmt w:val="bullet"/>
      <w:pStyle w:val="af4"/>
      <w:lvlText w:val=""/>
      <w:lvlJc w:val="left"/>
      <w:pPr>
        <w:tabs>
          <w:tab w:val="num" w:pos="1211"/>
        </w:tabs>
        <w:ind w:firstLine="851"/>
      </w:pPr>
      <w:rPr>
        <w:rFonts w:ascii="Symbol" w:hAnsi="Symbol" w:hint="default"/>
        <w:color w:val="auto"/>
      </w:rPr>
    </w:lvl>
    <w:lvl w:ilvl="1">
      <w:start w:val="1"/>
      <w:numFmt w:val="bullet"/>
      <w:pStyle w:val="222"/>
      <w:lvlText w:val=""/>
      <w:lvlJc w:val="left"/>
      <w:pPr>
        <w:tabs>
          <w:tab w:val="num" w:pos="2061"/>
        </w:tabs>
        <w:ind w:left="851" w:firstLine="850"/>
      </w:pPr>
      <w:rPr>
        <w:rFonts w:ascii="Symbol" w:hAnsi="Symbol" w:hint="default"/>
        <w:color w:val="auto"/>
      </w:rPr>
    </w:lvl>
    <w:lvl w:ilvl="2">
      <w:start w:val="1"/>
      <w:numFmt w:val="bullet"/>
      <w:pStyle w:val="333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1" w15:restartNumberingAfterBreak="0">
    <w:nsid w:val="720C7D03"/>
    <w:multiLevelType w:val="multilevel"/>
    <w:tmpl w:val="734A80A0"/>
    <w:styleLink w:val="1ai"/>
    <w:lvl w:ilvl="0">
      <w:start w:val="1"/>
      <w:numFmt w:val="decimal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2" w15:restartNumberingAfterBreak="0">
    <w:nsid w:val="72557A38"/>
    <w:multiLevelType w:val="multilevel"/>
    <w:tmpl w:val="ABA6AEFE"/>
    <w:lvl w:ilvl="0">
      <w:start w:val="1"/>
      <w:numFmt w:val="decimal"/>
      <w:suff w:val="space"/>
      <w:lvlText w:val="%1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-283" w:firstLine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szCs w:val="28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0"/>
      <w:suff w:val="space"/>
      <w:lvlText w:val="%1.%2.%3"/>
      <w:lvlJc w:val="left"/>
      <w:pPr>
        <w:ind w:left="-141" w:firstLine="851"/>
      </w:pPr>
      <w:rPr>
        <w:rFonts w:ascii="Times New Roman" w:hAnsi="Times New Roman" w:cs="Times New Roman" w:hint="default"/>
        <w:b/>
        <w:bCs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-283" w:firstLine="851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851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"/>
      <w:lvlJc w:val="left"/>
      <w:pPr>
        <w:tabs>
          <w:tab w:val="num" w:pos="2651"/>
        </w:tabs>
        <w:ind w:left="2651" w:hanging="1800"/>
      </w:pPr>
    </w:lvl>
    <w:lvl w:ilvl="7">
      <w:start w:val="1"/>
      <w:numFmt w:val="decimal"/>
      <w:lvlRestart w:val="0"/>
      <w:suff w:val="space"/>
      <w:lvlText w:val="Рисунок %8 –"/>
      <w:lvlJc w:val="left"/>
      <w:pPr>
        <w:ind w:left="0" w:firstLine="0"/>
      </w:pPr>
      <w:rPr>
        <w:rFonts w:ascii="Arial" w:hAnsi="Arial" w:cs="Times New Roman" w:hint="default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Restart w:val="0"/>
      <w:suff w:val="space"/>
      <w:lvlText w:val="Таблица %9 –"/>
      <w:lvlJc w:val="left"/>
      <w:pPr>
        <w:ind w:left="0" w:firstLine="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3" w15:restartNumberingAfterBreak="0">
    <w:nsid w:val="73194A18"/>
    <w:multiLevelType w:val="multilevel"/>
    <w:tmpl w:val="0444F8DE"/>
    <w:lvl w:ilvl="0">
      <w:start w:val="1"/>
      <w:numFmt w:val="decimal"/>
      <w:pStyle w:val="1230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567" w:hanging="283"/>
      </w:pPr>
      <w:rPr>
        <w:rFonts w:ascii="Wingdings" w:hAnsi="Wingdings" w:hint="default"/>
        <w:color w:val="auto"/>
      </w:rPr>
    </w:lvl>
    <w:lvl w:ilvl="2">
      <w:start w:val="1"/>
      <w:numFmt w:val="bullet"/>
      <w:lvlText w:val="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1267"/>
        </w:tabs>
        <w:ind w:left="1134" w:hanging="227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4" w15:restartNumberingAfterBreak="0">
    <w:nsid w:val="74EA0A1F"/>
    <w:multiLevelType w:val="hybridMultilevel"/>
    <w:tmpl w:val="FA38EFDC"/>
    <w:name w:val="24"/>
    <w:lvl w:ilvl="0" w:tplc="616274BC">
      <w:start w:val="1"/>
      <w:numFmt w:val="bullet"/>
      <w:lvlText w:val="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65" w15:restartNumberingAfterBreak="0">
    <w:nsid w:val="77C64AEF"/>
    <w:multiLevelType w:val="multilevel"/>
    <w:tmpl w:val="DA9079FC"/>
    <w:lvl w:ilvl="0">
      <w:start w:val="1"/>
      <w:numFmt w:val="decimal"/>
      <w:pStyle w:val="af5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6" w15:restartNumberingAfterBreak="0">
    <w:nsid w:val="7B2F19C2"/>
    <w:multiLevelType w:val="hybridMultilevel"/>
    <w:tmpl w:val="18D85EB4"/>
    <w:lvl w:ilvl="0" w:tplc="7BB67F10">
      <w:start w:val="1"/>
      <w:numFmt w:val="bullet"/>
      <w:pStyle w:val="af6"/>
      <w:lvlText w:val="−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7" w15:restartNumberingAfterBreak="0">
    <w:nsid w:val="7B391920"/>
    <w:multiLevelType w:val="multilevel"/>
    <w:tmpl w:val="C3E241D6"/>
    <w:styleLink w:val="1b"/>
    <w:lvl w:ilvl="0">
      <w:start w:val="1"/>
      <w:numFmt w:val="bullet"/>
      <w:lvlText w:val=""/>
      <w:lvlJc w:val="left"/>
      <w:pPr>
        <w:tabs>
          <w:tab w:val="num" w:pos="1400"/>
        </w:tabs>
        <w:ind w:left="1060" w:firstLine="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7D376798"/>
    <w:multiLevelType w:val="hybridMultilevel"/>
    <w:tmpl w:val="21AC3ECE"/>
    <w:lvl w:ilvl="0" w:tplc="56D24498">
      <w:start w:val="1"/>
      <w:numFmt w:val="bullet"/>
      <w:pStyle w:val="af7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D9750C3"/>
    <w:multiLevelType w:val="hybridMultilevel"/>
    <w:tmpl w:val="1A62A4D6"/>
    <w:lvl w:ilvl="0" w:tplc="823A7824">
      <w:start w:val="1"/>
      <w:numFmt w:val="bullet"/>
      <w:pStyle w:val="3e"/>
      <w:lvlText w:val=""/>
      <w:lvlJc w:val="left"/>
      <w:pPr>
        <w:tabs>
          <w:tab w:val="num" w:pos="2515"/>
        </w:tabs>
        <w:ind w:left="1701" w:firstLine="45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E86354C"/>
    <w:multiLevelType w:val="hybridMultilevel"/>
    <w:tmpl w:val="F3BC38FC"/>
    <w:lvl w:ilvl="0" w:tplc="4F98CF48">
      <w:start w:val="1"/>
      <w:numFmt w:val="none"/>
      <w:pStyle w:val="1c"/>
      <w:lvlText w:val="Примечания:    1)"/>
      <w:lvlJc w:val="left"/>
      <w:pPr>
        <w:tabs>
          <w:tab w:val="num" w:pos="3005"/>
        </w:tabs>
        <w:ind w:left="3005" w:hanging="1417"/>
      </w:pPr>
      <w:rPr>
        <w:rFonts w:ascii="Arial" w:hAnsi="Arial" w:cs="Times New Roman" w:hint="default"/>
        <w:b/>
        <w:i w:val="0"/>
        <w:spacing w:val="20"/>
        <w:sz w:val="16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3"/>
  </w:num>
  <w:num w:numId="2">
    <w:abstractNumId w:val="17"/>
  </w:num>
  <w:num w:numId="3">
    <w:abstractNumId w:val="1"/>
  </w:num>
  <w:num w:numId="4">
    <w:abstractNumId w:val="19"/>
  </w:num>
  <w:num w:numId="5">
    <w:abstractNumId w:val="14"/>
  </w:num>
  <w:num w:numId="6">
    <w:abstractNumId w:val="63"/>
  </w:num>
  <w:num w:numId="7">
    <w:abstractNumId w:val="2"/>
  </w:num>
  <w:num w:numId="8">
    <w:abstractNumId w:val="35"/>
  </w:num>
  <w:num w:numId="9">
    <w:abstractNumId w:val="6"/>
  </w:num>
  <w:num w:numId="10">
    <w:abstractNumId w:val="60"/>
  </w:num>
  <w:num w:numId="11">
    <w:abstractNumId w:val="42"/>
  </w:num>
  <w:num w:numId="12">
    <w:abstractNumId w:val="11"/>
  </w:num>
  <w:num w:numId="13">
    <w:abstractNumId w:val="41"/>
  </w:num>
  <w:num w:numId="14">
    <w:abstractNumId w:val="16"/>
  </w:num>
  <w:num w:numId="15">
    <w:abstractNumId w:val="7"/>
  </w:num>
  <w:num w:numId="16">
    <w:abstractNumId w:val="43"/>
  </w:num>
  <w:num w:numId="17">
    <w:abstractNumId w:val="12"/>
  </w:num>
  <w:num w:numId="18">
    <w:abstractNumId w:val="34"/>
  </w:num>
  <w:num w:numId="19">
    <w:abstractNumId w:val="51"/>
  </w:num>
  <w:num w:numId="20">
    <w:abstractNumId w:val="36"/>
  </w:num>
  <w:num w:numId="21">
    <w:abstractNumId w:val="56"/>
  </w:num>
  <w:num w:numId="22">
    <w:abstractNumId w:val="36"/>
    <w:lvlOverride w:ilvl="0">
      <w:lvl w:ilvl="0">
        <w:start w:val="1"/>
        <w:numFmt w:val="decimal"/>
        <w:suff w:val="space"/>
        <w:lvlText w:val="%1."/>
        <w:lvlJc w:val="left"/>
        <w:pPr>
          <w:ind w:left="0" w:firstLine="709"/>
        </w:pPr>
        <w:rPr>
          <w:rFonts w:ascii="Times New Roman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kern w:val="0"/>
          <w:position w:val="0"/>
          <w:sz w:val="24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701" w:hanging="567"/>
        </w:pPr>
        <w:rPr>
          <w:rFonts w:hint="default"/>
        </w:rPr>
      </w:lvl>
    </w:lvlOverride>
    <w:lvlOverride w:ilvl="2">
      <w:lvl w:ilvl="2">
        <w:start w:val="1"/>
        <w:numFmt w:val="decimal"/>
        <w:suff w:val="space"/>
        <w:lvlText w:val="%1.%2.%3."/>
        <w:lvlJc w:val="left"/>
        <w:pPr>
          <w:ind w:left="2155" w:hanging="737"/>
        </w:pPr>
        <w:rPr>
          <w:rFonts w:hint="default"/>
        </w:rPr>
      </w:lvl>
    </w:lvlOverride>
    <w:lvlOverride w:ilvl="3">
      <w:lvl w:ilvl="3">
        <w:start w:val="1"/>
        <w:numFmt w:val="decimal"/>
        <w:pStyle w:val="321234"/>
        <w:suff w:val="space"/>
        <w:lvlText w:val="%1.%2.%3.%4."/>
        <w:lvlJc w:val="left"/>
        <w:pPr>
          <w:ind w:left="2892" w:hanging="907"/>
        </w:pPr>
        <w:rPr>
          <w:rFonts w:hint="default"/>
        </w:rPr>
      </w:lvl>
    </w:lvlOverride>
    <w:lvlOverride w:ilvl="4">
      <w:lvl w:ilvl="4">
        <w:start w:val="1"/>
        <w:numFmt w:val="decimal"/>
        <w:pStyle w:val="321235"/>
        <w:suff w:val="space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3">
    <w:abstractNumId w:val="5"/>
  </w:num>
  <w:num w:numId="24">
    <w:abstractNumId w:val="26"/>
  </w:num>
  <w:num w:numId="25">
    <w:abstractNumId w:val="62"/>
  </w:num>
  <w:num w:numId="26">
    <w:abstractNumId w:val="29"/>
  </w:num>
  <w:num w:numId="27">
    <w:abstractNumId w:val="66"/>
  </w:num>
  <w:num w:numId="28">
    <w:abstractNumId w:val="49"/>
  </w:num>
  <w:num w:numId="29">
    <w:abstractNumId w:val="4"/>
  </w:num>
  <w:num w:numId="30">
    <w:abstractNumId w:val="15"/>
  </w:num>
  <w:num w:numId="31">
    <w:abstractNumId w:val="44"/>
  </w:num>
  <w:num w:numId="32">
    <w:abstractNumId w:val="55"/>
  </w:num>
  <w:num w:numId="33">
    <w:abstractNumId w:val="23"/>
  </w:num>
  <w:num w:numId="34">
    <w:abstractNumId w:val="68"/>
  </w:num>
  <w:num w:numId="35">
    <w:abstractNumId w:val="47"/>
  </w:num>
  <w:num w:numId="36">
    <w:abstractNumId w:val="3"/>
  </w:num>
  <w:num w:numId="37">
    <w:abstractNumId w:val="27"/>
  </w:num>
  <w:num w:numId="38">
    <w:abstractNumId w:val="22"/>
  </w:num>
  <w:num w:numId="39">
    <w:abstractNumId w:val="52"/>
  </w:num>
  <w:num w:numId="40">
    <w:abstractNumId w:val="58"/>
  </w:num>
  <w:num w:numId="41">
    <w:abstractNumId w:val="65"/>
  </w:num>
  <w:num w:numId="42">
    <w:abstractNumId w:val="48"/>
  </w:num>
  <w:num w:numId="43">
    <w:abstractNumId w:val="33"/>
  </w:num>
  <w:num w:numId="44">
    <w:abstractNumId w:val="61"/>
  </w:num>
  <w:num w:numId="45">
    <w:abstractNumId w:val="25"/>
  </w:num>
  <w:num w:numId="46">
    <w:abstractNumId w:val="30"/>
  </w:num>
  <w:num w:numId="47">
    <w:abstractNumId w:val="39"/>
  </w:num>
  <w:num w:numId="48">
    <w:abstractNumId w:val="54"/>
  </w:num>
  <w:num w:numId="49">
    <w:abstractNumId w:val="8"/>
  </w:num>
  <w:num w:numId="50">
    <w:abstractNumId w:val="38"/>
  </w:num>
  <w:num w:numId="51">
    <w:abstractNumId w:val="13"/>
  </w:num>
  <w:num w:numId="52">
    <w:abstractNumId w:val="67"/>
  </w:num>
  <w:num w:numId="53">
    <w:abstractNumId w:val="28"/>
  </w:num>
  <w:num w:numId="54">
    <w:abstractNumId w:val="10"/>
  </w:num>
  <w:num w:numId="55">
    <w:abstractNumId w:val="40"/>
  </w:num>
  <w:num w:numId="5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9"/>
  </w:num>
  <w:num w:numId="59">
    <w:abstractNumId w:val="31"/>
  </w:num>
  <w:num w:numId="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0"/>
  </w:num>
  <w:num w:numId="64">
    <w:abstractNumId w:val="46"/>
  </w:num>
  <w:num w:numId="65">
    <w:abstractNumId w:val="24"/>
  </w:num>
  <w:num w:numId="66">
    <w:abstractNumId w:val="18"/>
  </w:num>
  <w:num w:numId="67">
    <w:abstractNumId w:val="21"/>
  </w:num>
  <w:num w:numId="68">
    <w:abstractNumId w:val="45"/>
  </w:num>
  <w:num w:numId="69">
    <w:abstractNumId w:val="9"/>
  </w:num>
  <w:num w:numId="7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2"/>
  </w:num>
  <w:num w:numId="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45"/>
    <w:lvlOverride w:ilvl="0">
      <w:startOverride w:val="2"/>
    </w:lvlOverride>
  </w:num>
  <w:num w:numId="1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0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6"/>
  <w:drawingGridVerticalSpacing w:val="6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  <v:stroke startarrowwidth="narrow" startarrowlength="short" endarrowwidth="narrow" endarrowlength="short" weight="1.1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5E4"/>
    <w:rsid w:val="000004B8"/>
    <w:rsid w:val="00000A54"/>
    <w:rsid w:val="0000164E"/>
    <w:rsid w:val="000016DC"/>
    <w:rsid w:val="000019F1"/>
    <w:rsid w:val="00002385"/>
    <w:rsid w:val="0000264C"/>
    <w:rsid w:val="000029A8"/>
    <w:rsid w:val="00002EE8"/>
    <w:rsid w:val="00002F2B"/>
    <w:rsid w:val="00003A3C"/>
    <w:rsid w:val="00004426"/>
    <w:rsid w:val="00004855"/>
    <w:rsid w:val="00004E39"/>
    <w:rsid w:val="000051A3"/>
    <w:rsid w:val="00005842"/>
    <w:rsid w:val="00005910"/>
    <w:rsid w:val="00005DA0"/>
    <w:rsid w:val="000062B5"/>
    <w:rsid w:val="0000690F"/>
    <w:rsid w:val="0000724B"/>
    <w:rsid w:val="000075EC"/>
    <w:rsid w:val="000079C8"/>
    <w:rsid w:val="00007B68"/>
    <w:rsid w:val="00010A65"/>
    <w:rsid w:val="00010EB0"/>
    <w:rsid w:val="00011439"/>
    <w:rsid w:val="000120E5"/>
    <w:rsid w:val="000125E5"/>
    <w:rsid w:val="00012731"/>
    <w:rsid w:val="00012804"/>
    <w:rsid w:val="00012B7C"/>
    <w:rsid w:val="00012DB7"/>
    <w:rsid w:val="00013014"/>
    <w:rsid w:val="00013319"/>
    <w:rsid w:val="0001379D"/>
    <w:rsid w:val="00013FE3"/>
    <w:rsid w:val="00014237"/>
    <w:rsid w:val="00014315"/>
    <w:rsid w:val="00014449"/>
    <w:rsid w:val="000147FD"/>
    <w:rsid w:val="00015A85"/>
    <w:rsid w:val="000163EF"/>
    <w:rsid w:val="000164B7"/>
    <w:rsid w:val="00016738"/>
    <w:rsid w:val="00016E00"/>
    <w:rsid w:val="00016E3B"/>
    <w:rsid w:val="00017413"/>
    <w:rsid w:val="00017594"/>
    <w:rsid w:val="00017896"/>
    <w:rsid w:val="00017C1F"/>
    <w:rsid w:val="000204B9"/>
    <w:rsid w:val="00020A21"/>
    <w:rsid w:val="000213A1"/>
    <w:rsid w:val="0002152E"/>
    <w:rsid w:val="000218C1"/>
    <w:rsid w:val="00022255"/>
    <w:rsid w:val="00022838"/>
    <w:rsid w:val="00022A95"/>
    <w:rsid w:val="00022C6B"/>
    <w:rsid w:val="00022E68"/>
    <w:rsid w:val="000235E0"/>
    <w:rsid w:val="0002370E"/>
    <w:rsid w:val="0002444D"/>
    <w:rsid w:val="000248A2"/>
    <w:rsid w:val="00024A76"/>
    <w:rsid w:val="00024C12"/>
    <w:rsid w:val="00024D06"/>
    <w:rsid w:val="00024EE6"/>
    <w:rsid w:val="00025BE8"/>
    <w:rsid w:val="00025D21"/>
    <w:rsid w:val="0002637B"/>
    <w:rsid w:val="0002641A"/>
    <w:rsid w:val="00026539"/>
    <w:rsid w:val="0002653B"/>
    <w:rsid w:val="0002658E"/>
    <w:rsid w:val="00026692"/>
    <w:rsid w:val="000269D8"/>
    <w:rsid w:val="000270B9"/>
    <w:rsid w:val="000278B2"/>
    <w:rsid w:val="00027CF8"/>
    <w:rsid w:val="00030DDE"/>
    <w:rsid w:val="00031372"/>
    <w:rsid w:val="00031488"/>
    <w:rsid w:val="000319BE"/>
    <w:rsid w:val="00031CD8"/>
    <w:rsid w:val="00032A7B"/>
    <w:rsid w:val="00032E91"/>
    <w:rsid w:val="0003322B"/>
    <w:rsid w:val="00033319"/>
    <w:rsid w:val="00033417"/>
    <w:rsid w:val="0003342C"/>
    <w:rsid w:val="00033793"/>
    <w:rsid w:val="00034D01"/>
    <w:rsid w:val="00035AAF"/>
    <w:rsid w:val="00035E38"/>
    <w:rsid w:val="00036257"/>
    <w:rsid w:val="000363C9"/>
    <w:rsid w:val="00036A42"/>
    <w:rsid w:val="00036EC7"/>
    <w:rsid w:val="0003770F"/>
    <w:rsid w:val="00037A28"/>
    <w:rsid w:val="00040A96"/>
    <w:rsid w:val="00040F10"/>
    <w:rsid w:val="0004120B"/>
    <w:rsid w:val="000412A4"/>
    <w:rsid w:val="00041427"/>
    <w:rsid w:val="000415D5"/>
    <w:rsid w:val="000418BD"/>
    <w:rsid w:val="000419FB"/>
    <w:rsid w:val="00041D75"/>
    <w:rsid w:val="00041E6D"/>
    <w:rsid w:val="00041EC9"/>
    <w:rsid w:val="000422C4"/>
    <w:rsid w:val="00042676"/>
    <w:rsid w:val="00042976"/>
    <w:rsid w:val="00043259"/>
    <w:rsid w:val="0004336B"/>
    <w:rsid w:val="000437FD"/>
    <w:rsid w:val="00043BB6"/>
    <w:rsid w:val="00043DDF"/>
    <w:rsid w:val="0004458A"/>
    <w:rsid w:val="000445FA"/>
    <w:rsid w:val="00044689"/>
    <w:rsid w:val="000447E2"/>
    <w:rsid w:val="00044CDB"/>
    <w:rsid w:val="00044DE8"/>
    <w:rsid w:val="000452F1"/>
    <w:rsid w:val="0004554A"/>
    <w:rsid w:val="0004573F"/>
    <w:rsid w:val="00046C28"/>
    <w:rsid w:val="00046C5D"/>
    <w:rsid w:val="00047528"/>
    <w:rsid w:val="00047802"/>
    <w:rsid w:val="000503EE"/>
    <w:rsid w:val="00050E9B"/>
    <w:rsid w:val="00051127"/>
    <w:rsid w:val="0005135E"/>
    <w:rsid w:val="000518F7"/>
    <w:rsid w:val="00051E1E"/>
    <w:rsid w:val="00051E3A"/>
    <w:rsid w:val="00051F73"/>
    <w:rsid w:val="0005233F"/>
    <w:rsid w:val="00052778"/>
    <w:rsid w:val="00052BA8"/>
    <w:rsid w:val="00053872"/>
    <w:rsid w:val="00053F3D"/>
    <w:rsid w:val="00054134"/>
    <w:rsid w:val="000542CC"/>
    <w:rsid w:val="00054B95"/>
    <w:rsid w:val="00054F0D"/>
    <w:rsid w:val="00055155"/>
    <w:rsid w:val="00055193"/>
    <w:rsid w:val="000553CC"/>
    <w:rsid w:val="0005547C"/>
    <w:rsid w:val="0005597D"/>
    <w:rsid w:val="00055D7B"/>
    <w:rsid w:val="000560FD"/>
    <w:rsid w:val="000566BC"/>
    <w:rsid w:val="000567B4"/>
    <w:rsid w:val="00056D3C"/>
    <w:rsid w:val="0005742C"/>
    <w:rsid w:val="00057550"/>
    <w:rsid w:val="000575B0"/>
    <w:rsid w:val="000578F6"/>
    <w:rsid w:val="00057F33"/>
    <w:rsid w:val="000600EB"/>
    <w:rsid w:val="00060387"/>
    <w:rsid w:val="00060566"/>
    <w:rsid w:val="0006080D"/>
    <w:rsid w:val="000609FA"/>
    <w:rsid w:val="00060F4D"/>
    <w:rsid w:val="00061044"/>
    <w:rsid w:val="00061124"/>
    <w:rsid w:val="00061253"/>
    <w:rsid w:val="00061418"/>
    <w:rsid w:val="000614B1"/>
    <w:rsid w:val="00061A35"/>
    <w:rsid w:val="00061C79"/>
    <w:rsid w:val="00062994"/>
    <w:rsid w:val="000629B1"/>
    <w:rsid w:val="00062B75"/>
    <w:rsid w:val="00062E13"/>
    <w:rsid w:val="000633D4"/>
    <w:rsid w:val="000634E4"/>
    <w:rsid w:val="00063AC5"/>
    <w:rsid w:val="000640CB"/>
    <w:rsid w:val="000645A6"/>
    <w:rsid w:val="0006471E"/>
    <w:rsid w:val="00064C8E"/>
    <w:rsid w:val="00064E72"/>
    <w:rsid w:val="00064F1A"/>
    <w:rsid w:val="00065341"/>
    <w:rsid w:val="000653D8"/>
    <w:rsid w:val="0006599E"/>
    <w:rsid w:val="00066FE9"/>
    <w:rsid w:val="00067197"/>
    <w:rsid w:val="000672B1"/>
    <w:rsid w:val="0006742F"/>
    <w:rsid w:val="00067967"/>
    <w:rsid w:val="00067BE1"/>
    <w:rsid w:val="00070E55"/>
    <w:rsid w:val="000712C9"/>
    <w:rsid w:val="00071386"/>
    <w:rsid w:val="00071625"/>
    <w:rsid w:val="000717E8"/>
    <w:rsid w:val="00071B0E"/>
    <w:rsid w:val="00071EEF"/>
    <w:rsid w:val="00072011"/>
    <w:rsid w:val="00072389"/>
    <w:rsid w:val="000726C1"/>
    <w:rsid w:val="000728F7"/>
    <w:rsid w:val="00072BB5"/>
    <w:rsid w:val="00072FFF"/>
    <w:rsid w:val="000731C0"/>
    <w:rsid w:val="00073D44"/>
    <w:rsid w:val="00073E2C"/>
    <w:rsid w:val="0007400D"/>
    <w:rsid w:val="00074041"/>
    <w:rsid w:val="00074157"/>
    <w:rsid w:val="000743F9"/>
    <w:rsid w:val="0007463F"/>
    <w:rsid w:val="0007480B"/>
    <w:rsid w:val="00075623"/>
    <w:rsid w:val="0007592A"/>
    <w:rsid w:val="00075F54"/>
    <w:rsid w:val="0007604E"/>
    <w:rsid w:val="000765B2"/>
    <w:rsid w:val="00077068"/>
    <w:rsid w:val="000770A5"/>
    <w:rsid w:val="000778E9"/>
    <w:rsid w:val="00077C9E"/>
    <w:rsid w:val="00077EC9"/>
    <w:rsid w:val="00080398"/>
    <w:rsid w:val="0008062A"/>
    <w:rsid w:val="00080BEF"/>
    <w:rsid w:val="00080E48"/>
    <w:rsid w:val="00081407"/>
    <w:rsid w:val="00081993"/>
    <w:rsid w:val="0008200A"/>
    <w:rsid w:val="0008203C"/>
    <w:rsid w:val="000821BE"/>
    <w:rsid w:val="000823E2"/>
    <w:rsid w:val="00082D0B"/>
    <w:rsid w:val="000831A6"/>
    <w:rsid w:val="00083A1D"/>
    <w:rsid w:val="00083C2C"/>
    <w:rsid w:val="000843FD"/>
    <w:rsid w:val="0008476B"/>
    <w:rsid w:val="00084D3D"/>
    <w:rsid w:val="00084E01"/>
    <w:rsid w:val="00085439"/>
    <w:rsid w:val="000855E1"/>
    <w:rsid w:val="0008589A"/>
    <w:rsid w:val="00085F85"/>
    <w:rsid w:val="00086085"/>
    <w:rsid w:val="000868D2"/>
    <w:rsid w:val="00086A5A"/>
    <w:rsid w:val="00086AE1"/>
    <w:rsid w:val="00087F67"/>
    <w:rsid w:val="0009034D"/>
    <w:rsid w:val="00090719"/>
    <w:rsid w:val="00090848"/>
    <w:rsid w:val="000910BE"/>
    <w:rsid w:val="0009120F"/>
    <w:rsid w:val="00091E54"/>
    <w:rsid w:val="000920BC"/>
    <w:rsid w:val="000922AD"/>
    <w:rsid w:val="000925CF"/>
    <w:rsid w:val="00092A0F"/>
    <w:rsid w:val="00092CC4"/>
    <w:rsid w:val="00092F2C"/>
    <w:rsid w:val="000934C2"/>
    <w:rsid w:val="0009379F"/>
    <w:rsid w:val="00093CED"/>
    <w:rsid w:val="00093EE9"/>
    <w:rsid w:val="0009467B"/>
    <w:rsid w:val="000947E9"/>
    <w:rsid w:val="00094A56"/>
    <w:rsid w:val="00094AE8"/>
    <w:rsid w:val="0009508C"/>
    <w:rsid w:val="000950C3"/>
    <w:rsid w:val="000950D7"/>
    <w:rsid w:val="00095652"/>
    <w:rsid w:val="00095D9E"/>
    <w:rsid w:val="0009680D"/>
    <w:rsid w:val="00096B84"/>
    <w:rsid w:val="00096C7E"/>
    <w:rsid w:val="00096DDD"/>
    <w:rsid w:val="000972AF"/>
    <w:rsid w:val="000976EC"/>
    <w:rsid w:val="0009774B"/>
    <w:rsid w:val="0009789C"/>
    <w:rsid w:val="00097D34"/>
    <w:rsid w:val="00097E69"/>
    <w:rsid w:val="000A0CAC"/>
    <w:rsid w:val="000A12D9"/>
    <w:rsid w:val="000A15A6"/>
    <w:rsid w:val="000A169D"/>
    <w:rsid w:val="000A22DE"/>
    <w:rsid w:val="000A26CE"/>
    <w:rsid w:val="000A289D"/>
    <w:rsid w:val="000A2C2C"/>
    <w:rsid w:val="000A2D2E"/>
    <w:rsid w:val="000A3189"/>
    <w:rsid w:val="000A369D"/>
    <w:rsid w:val="000A38E5"/>
    <w:rsid w:val="000A399C"/>
    <w:rsid w:val="000A4CFE"/>
    <w:rsid w:val="000A5479"/>
    <w:rsid w:val="000A5594"/>
    <w:rsid w:val="000A5B88"/>
    <w:rsid w:val="000A5C64"/>
    <w:rsid w:val="000A6080"/>
    <w:rsid w:val="000A6399"/>
    <w:rsid w:val="000A654A"/>
    <w:rsid w:val="000A69A4"/>
    <w:rsid w:val="000A6C60"/>
    <w:rsid w:val="000A70AB"/>
    <w:rsid w:val="000A71D8"/>
    <w:rsid w:val="000A7FEC"/>
    <w:rsid w:val="000B0402"/>
    <w:rsid w:val="000B0404"/>
    <w:rsid w:val="000B093B"/>
    <w:rsid w:val="000B0981"/>
    <w:rsid w:val="000B0B07"/>
    <w:rsid w:val="000B11C8"/>
    <w:rsid w:val="000B11F5"/>
    <w:rsid w:val="000B1714"/>
    <w:rsid w:val="000B173F"/>
    <w:rsid w:val="000B1B81"/>
    <w:rsid w:val="000B1BA6"/>
    <w:rsid w:val="000B1BCD"/>
    <w:rsid w:val="000B28EC"/>
    <w:rsid w:val="000B2B30"/>
    <w:rsid w:val="000B2D19"/>
    <w:rsid w:val="000B2DF2"/>
    <w:rsid w:val="000B3DA8"/>
    <w:rsid w:val="000B4716"/>
    <w:rsid w:val="000B49A1"/>
    <w:rsid w:val="000B4E80"/>
    <w:rsid w:val="000B549F"/>
    <w:rsid w:val="000B5782"/>
    <w:rsid w:val="000B76FE"/>
    <w:rsid w:val="000B7A3A"/>
    <w:rsid w:val="000B7F7C"/>
    <w:rsid w:val="000C042D"/>
    <w:rsid w:val="000C05D4"/>
    <w:rsid w:val="000C0872"/>
    <w:rsid w:val="000C0B1D"/>
    <w:rsid w:val="000C0B53"/>
    <w:rsid w:val="000C0FEA"/>
    <w:rsid w:val="000C1869"/>
    <w:rsid w:val="000C18C7"/>
    <w:rsid w:val="000C2479"/>
    <w:rsid w:val="000C2643"/>
    <w:rsid w:val="000C2860"/>
    <w:rsid w:val="000C2B53"/>
    <w:rsid w:val="000C375E"/>
    <w:rsid w:val="000C3C0A"/>
    <w:rsid w:val="000C4013"/>
    <w:rsid w:val="000C4288"/>
    <w:rsid w:val="000C449E"/>
    <w:rsid w:val="000C4FA8"/>
    <w:rsid w:val="000C511F"/>
    <w:rsid w:val="000C60DD"/>
    <w:rsid w:val="000C61B4"/>
    <w:rsid w:val="000C635B"/>
    <w:rsid w:val="000C65D6"/>
    <w:rsid w:val="000C6914"/>
    <w:rsid w:val="000C6921"/>
    <w:rsid w:val="000C6D19"/>
    <w:rsid w:val="000C6F0D"/>
    <w:rsid w:val="000C6FE8"/>
    <w:rsid w:val="000C7070"/>
    <w:rsid w:val="000C710E"/>
    <w:rsid w:val="000C73F6"/>
    <w:rsid w:val="000C774F"/>
    <w:rsid w:val="000C795E"/>
    <w:rsid w:val="000C7CFE"/>
    <w:rsid w:val="000C7E93"/>
    <w:rsid w:val="000D00B0"/>
    <w:rsid w:val="000D0268"/>
    <w:rsid w:val="000D08FF"/>
    <w:rsid w:val="000D0A56"/>
    <w:rsid w:val="000D0E96"/>
    <w:rsid w:val="000D1082"/>
    <w:rsid w:val="000D177F"/>
    <w:rsid w:val="000D1C66"/>
    <w:rsid w:val="000D1CD8"/>
    <w:rsid w:val="000D2223"/>
    <w:rsid w:val="000D2347"/>
    <w:rsid w:val="000D2A22"/>
    <w:rsid w:val="000D2AB5"/>
    <w:rsid w:val="000D2F74"/>
    <w:rsid w:val="000D3285"/>
    <w:rsid w:val="000D3631"/>
    <w:rsid w:val="000D3B0A"/>
    <w:rsid w:val="000D5153"/>
    <w:rsid w:val="000D5F6F"/>
    <w:rsid w:val="000D6270"/>
    <w:rsid w:val="000D6486"/>
    <w:rsid w:val="000D689A"/>
    <w:rsid w:val="000D6ABA"/>
    <w:rsid w:val="000D6EBA"/>
    <w:rsid w:val="000D747B"/>
    <w:rsid w:val="000D74C5"/>
    <w:rsid w:val="000E017D"/>
    <w:rsid w:val="000E1044"/>
    <w:rsid w:val="000E1051"/>
    <w:rsid w:val="000E1477"/>
    <w:rsid w:val="000E1572"/>
    <w:rsid w:val="000E1824"/>
    <w:rsid w:val="000E19AE"/>
    <w:rsid w:val="000E1BBE"/>
    <w:rsid w:val="000E1C41"/>
    <w:rsid w:val="000E217C"/>
    <w:rsid w:val="000E2901"/>
    <w:rsid w:val="000E2A9E"/>
    <w:rsid w:val="000E2DB7"/>
    <w:rsid w:val="000E2E3A"/>
    <w:rsid w:val="000E2FC5"/>
    <w:rsid w:val="000E3580"/>
    <w:rsid w:val="000E3682"/>
    <w:rsid w:val="000E37A4"/>
    <w:rsid w:val="000E3A8C"/>
    <w:rsid w:val="000E3D98"/>
    <w:rsid w:val="000E3DDB"/>
    <w:rsid w:val="000E3F6E"/>
    <w:rsid w:val="000E4362"/>
    <w:rsid w:val="000E4897"/>
    <w:rsid w:val="000E4B30"/>
    <w:rsid w:val="000E51F3"/>
    <w:rsid w:val="000E5A7A"/>
    <w:rsid w:val="000E5ACD"/>
    <w:rsid w:val="000E5DCA"/>
    <w:rsid w:val="000E5EC3"/>
    <w:rsid w:val="000E5EC8"/>
    <w:rsid w:val="000E5F12"/>
    <w:rsid w:val="000E607E"/>
    <w:rsid w:val="000E61B2"/>
    <w:rsid w:val="000E6388"/>
    <w:rsid w:val="000E65A2"/>
    <w:rsid w:val="000E683F"/>
    <w:rsid w:val="000E6A23"/>
    <w:rsid w:val="000E6E14"/>
    <w:rsid w:val="000E7770"/>
    <w:rsid w:val="000E7DC7"/>
    <w:rsid w:val="000F03A8"/>
    <w:rsid w:val="000F0B12"/>
    <w:rsid w:val="000F0C52"/>
    <w:rsid w:val="000F0DF8"/>
    <w:rsid w:val="000F112F"/>
    <w:rsid w:val="000F1347"/>
    <w:rsid w:val="000F15CF"/>
    <w:rsid w:val="000F1B6F"/>
    <w:rsid w:val="000F234A"/>
    <w:rsid w:val="000F24A6"/>
    <w:rsid w:val="000F2573"/>
    <w:rsid w:val="000F2874"/>
    <w:rsid w:val="000F298A"/>
    <w:rsid w:val="000F2BDE"/>
    <w:rsid w:val="000F2C68"/>
    <w:rsid w:val="000F2E8F"/>
    <w:rsid w:val="000F3000"/>
    <w:rsid w:val="000F339A"/>
    <w:rsid w:val="000F3796"/>
    <w:rsid w:val="000F38D8"/>
    <w:rsid w:val="000F3CE4"/>
    <w:rsid w:val="000F3E9B"/>
    <w:rsid w:val="000F50DD"/>
    <w:rsid w:val="000F6CA0"/>
    <w:rsid w:val="000F6F0B"/>
    <w:rsid w:val="000F70FF"/>
    <w:rsid w:val="000F78FB"/>
    <w:rsid w:val="000F7DAB"/>
    <w:rsid w:val="001006EA"/>
    <w:rsid w:val="0010075B"/>
    <w:rsid w:val="00100A45"/>
    <w:rsid w:val="00100B9F"/>
    <w:rsid w:val="001011DF"/>
    <w:rsid w:val="00101204"/>
    <w:rsid w:val="00101831"/>
    <w:rsid w:val="00101C38"/>
    <w:rsid w:val="00102112"/>
    <w:rsid w:val="001024BE"/>
    <w:rsid w:val="00102702"/>
    <w:rsid w:val="001027A5"/>
    <w:rsid w:val="00102B54"/>
    <w:rsid w:val="00102CE2"/>
    <w:rsid w:val="00102E08"/>
    <w:rsid w:val="00103ADF"/>
    <w:rsid w:val="001042EF"/>
    <w:rsid w:val="0010452F"/>
    <w:rsid w:val="0010499F"/>
    <w:rsid w:val="00104CBD"/>
    <w:rsid w:val="00105232"/>
    <w:rsid w:val="00105461"/>
    <w:rsid w:val="00105E1A"/>
    <w:rsid w:val="00106321"/>
    <w:rsid w:val="001068EA"/>
    <w:rsid w:val="00106AF8"/>
    <w:rsid w:val="00106FE8"/>
    <w:rsid w:val="001070A5"/>
    <w:rsid w:val="001072B4"/>
    <w:rsid w:val="00107F41"/>
    <w:rsid w:val="001104CD"/>
    <w:rsid w:val="00110702"/>
    <w:rsid w:val="00110A13"/>
    <w:rsid w:val="00110D03"/>
    <w:rsid w:val="00110E22"/>
    <w:rsid w:val="00110EE7"/>
    <w:rsid w:val="00111372"/>
    <w:rsid w:val="00111F69"/>
    <w:rsid w:val="00112354"/>
    <w:rsid w:val="00112710"/>
    <w:rsid w:val="00112897"/>
    <w:rsid w:val="00113059"/>
    <w:rsid w:val="00113265"/>
    <w:rsid w:val="0011381A"/>
    <w:rsid w:val="00113B38"/>
    <w:rsid w:val="0011477D"/>
    <w:rsid w:val="00114F1A"/>
    <w:rsid w:val="001155FA"/>
    <w:rsid w:val="00115CAF"/>
    <w:rsid w:val="00115CFC"/>
    <w:rsid w:val="00116116"/>
    <w:rsid w:val="001162D0"/>
    <w:rsid w:val="0011630B"/>
    <w:rsid w:val="00116613"/>
    <w:rsid w:val="00116B49"/>
    <w:rsid w:val="00116E33"/>
    <w:rsid w:val="0011713F"/>
    <w:rsid w:val="00117246"/>
    <w:rsid w:val="00117285"/>
    <w:rsid w:val="001172F3"/>
    <w:rsid w:val="00117799"/>
    <w:rsid w:val="00117F4F"/>
    <w:rsid w:val="00117FC4"/>
    <w:rsid w:val="00120D0D"/>
    <w:rsid w:val="00120E00"/>
    <w:rsid w:val="00120E5E"/>
    <w:rsid w:val="001213AB"/>
    <w:rsid w:val="001213B5"/>
    <w:rsid w:val="001214F5"/>
    <w:rsid w:val="00121733"/>
    <w:rsid w:val="00121BB3"/>
    <w:rsid w:val="00121E47"/>
    <w:rsid w:val="00122446"/>
    <w:rsid w:val="00122B55"/>
    <w:rsid w:val="00122F8D"/>
    <w:rsid w:val="00123001"/>
    <w:rsid w:val="00123475"/>
    <w:rsid w:val="00123684"/>
    <w:rsid w:val="0012377F"/>
    <w:rsid w:val="00123F60"/>
    <w:rsid w:val="0012459A"/>
    <w:rsid w:val="001246CE"/>
    <w:rsid w:val="00124B83"/>
    <w:rsid w:val="00124DD0"/>
    <w:rsid w:val="001255AB"/>
    <w:rsid w:val="0012576B"/>
    <w:rsid w:val="001257D2"/>
    <w:rsid w:val="0012582E"/>
    <w:rsid w:val="00125CEA"/>
    <w:rsid w:val="00126518"/>
    <w:rsid w:val="00126581"/>
    <w:rsid w:val="001266CD"/>
    <w:rsid w:val="001266E5"/>
    <w:rsid w:val="00126B95"/>
    <w:rsid w:val="00126E72"/>
    <w:rsid w:val="00127148"/>
    <w:rsid w:val="00127471"/>
    <w:rsid w:val="00127912"/>
    <w:rsid w:val="00127A6C"/>
    <w:rsid w:val="00127B3F"/>
    <w:rsid w:val="00127D75"/>
    <w:rsid w:val="00127DBC"/>
    <w:rsid w:val="00130696"/>
    <w:rsid w:val="001306EC"/>
    <w:rsid w:val="00131AB2"/>
    <w:rsid w:val="00131B72"/>
    <w:rsid w:val="00131E02"/>
    <w:rsid w:val="00131E52"/>
    <w:rsid w:val="001326DE"/>
    <w:rsid w:val="00132CE2"/>
    <w:rsid w:val="001331FB"/>
    <w:rsid w:val="001340C1"/>
    <w:rsid w:val="00134172"/>
    <w:rsid w:val="001344AB"/>
    <w:rsid w:val="00134ACA"/>
    <w:rsid w:val="00134ACC"/>
    <w:rsid w:val="00134DEF"/>
    <w:rsid w:val="001350B9"/>
    <w:rsid w:val="0013587E"/>
    <w:rsid w:val="001358E0"/>
    <w:rsid w:val="00135930"/>
    <w:rsid w:val="00135A2B"/>
    <w:rsid w:val="00135C28"/>
    <w:rsid w:val="00136C4B"/>
    <w:rsid w:val="001370B8"/>
    <w:rsid w:val="001374A2"/>
    <w:rsid w:val="00137C7C"/>
    <w:rsid w:val="00137DC7"/>
    <w:rsid w:val="0014067D"/>
    <w:rsid w:val="00140929"/>
    <w:rsid w:val="00140BF0"/>
    <w:rsid w:val="001411FD"/>
    <w:rsid w:val="0014154F"/>
    <w:rsid w:val="0014172C"/>
    <w:rsid w:val="00141F29"/>
    <w:rsid w:val="00141F81"/>
    <w:rsid w:val="00142990"/>
    <w:rsid w:val="00142B5C"/>
    <w:rsid w:val="00142C35"/>
    <w:rsid w:val="00142F90"/>
    <w:rsid w:val="00142F91"/>
    <w:rsid w:val="00143033"/>
    <w:rsid w:val="00143130"/>
    <w:rsid w:val="001438CB"/>
    <w:rsid w:val="00143C50"/>
    <w:rsid w:val="001444DA"/>
    <w:rsid w:val="00144584"/>
    <w:rsid w:val="00144F09"/>
    <w:rsid w:val="00144FD9"/>
    <w:rsid w:val="00144FF6"/>
    <w:rsid w:val="00145123"/>
    <w:rsid w:val="00145279"/>
    <w:rsid w:val="0014560A"/>
    <w:rsid w:val="001456B3"/>
    <w:rsid w:val="00145A2B"/>
    <w:rsid w:val="00145EA8"/>
    <w:rsid w:val="00146650"/>
    <w:rsid w:val="001469A6"/>
    <w:rsid w:val="00146A06"/>
    <w:rsid w:val="00146AA8"/>
    <w:rsid w:val="0014725F"/>
    <w:rsid w:val="00147ABE"/>
    <w:rsid w:val="00150536"/>
    <w:rsid w:val="0015109E"/>
    <w:rsid w:val="001513BF"/>
    <w:rsid w:val="00151716"/>
    <w:rsid w:val="00152116"/>
    <w:rsid w:val="00152198"/>
    <w:rsid w:val="0015228E"/>
    <w:rsid w:val="001534EC"/>
    <w:rsid w:val="00153FAA"/>
    <w:rsid w:val="0015413A"/>
    <w:rsid w:val="00154987"/>
    <w:rsid w:val="00154EFA"/>
    <w:rsid w:val="00154F1F"/>
    <w:rsid w:val="00155B0E"/>
    <w:rsid w:val="00155B83"/>
    <w:rsid w:val="00156746"/>
    <w:rsid w:val="00156779"/>
    <w:rsid w:val="001569DE"/>
    <w:rsid w:val="00156B14"/>
    <w:rsid w:val="00156E84"/>
    <w:rsid w:val="00156EC4"/>
    <w:rsid w:val="00156FE3"/>
    <w:rsid w:val="001571B4"/>
    <w:rsid w:val="001575DD"/>
    <w:rsid w:val="00157992"/>
    <w:rsid w:val="001579BB"/>
    <w:rsid w:val="00160069"/>
    <w:rsid w:val="001609F6"/>
    <w:rsid w:val="00160D7F"/>
    <w:rsid w:val="001616F6"/>
    <w:rsid w:val="00161C3D"/>
    <w:rsid w:val="0016201D"/>
    <w:rsid w:val="00162035"/>
    <w:rsid w:val="001621C4"/>
    <w:rsid w:val="001623C4"/>
    <w:rsid w:val="00163FC4"/>
    <w:rsid w:val="001645F4"/>
    <w:rsid w:val="00164729"/>
    <w:rsid w:val="0016477D"/>
    <w:rsid w:val="00165494"/>
    <w:rsid w:val="001654EE"/>
    <w:rsid w:val="00165586"/>
    <w:rsid w:val="00165DA4"/>
    <w:rsid w:val="0016621A"/>
    <w:rsid w:val="00166AA8"/>
    <w:rsid w:val="00166DEE"/>
    <w:rsid w:val="00166DF5"/>
    <w:rsid w:val="001670A3"/>
    <w:rsid w:val="001673A1"/>
    <w:rsid w:val="0016754D"/>
    <w:rsid w:val="00167E37"/>
    <w:rsid w:val="001700F5"/>
    <w:rsid w:val="0017017B"/>
    <w:rsid w:val="001706B4"/>
    <w:rsid w:val="00170785"/>
    <w:rsid w:val="0017078D"/>
    <w:rsid w:val="001712A7"/>
    <w:rsid w:val="00171F59"/>
    <w:rsid w:val="0017264F"/>
    <w:rsid w:val="001726F0"/>
    <w:rsid w:val="00172A30"/>
    <w:rsid w:val="001734F5"/>
    <w:rsid w:val="001737F9"/>
    <w:rsid w:val="00173B2A"/>
    <w:rsid w:val="00173B72"/>
    <w:rsid w:val="00173ED7"/>
    <w:rsid w:val="001742CF"/>
    <w:rsid w:val="0017440C"/>
    <w:rsid w:val="00174892"/>
    <w:rsid w:val="00174A95"/>
    <w:rsid w:val="001752B6"/>
    <w:rsid w:val="00175B80"/>
    <w:rsid w:val="00175ECB"/>
    <w:rsid w:val="00176101"/>
    <w:rsid w:val="00176348"/>
    <w:rsid w:val="00176AF7"/>
    <w:rsid w:val="00176CCA"/>
    <w:rsid w:val="00176E0F"/>
    <w:rsid w:val="00176EAC"/>
    <w:rsid w:val="00176F56"/>
    <w:rsid w:val="0018056D"/>
    <w:rsid w:val="0018092D"/>
    <w:rsid w:val="00180B9F"/>
    <w:rsid w:val="0018116D"/>
    <w:rsid w:val="001813F8"/>
    <w:rsid w:val="00181443"/>
    <w:rsid w:val="001818D2"/>
    <w:rsid w:val="001818F1"/>
    <w:rsid w:val="001819DB"/>
    <w:rsid w:val="00181F31"/>
    <w:rsid w:val="00182979"/>
    <w:rsid w:val="001829F4"/>
    <w:rsid w:val="00182B43"/>
    <w:rsid w:val="00183027"/>
    <w:rsid w:val="001832AC"/>
    <w:rsid w:val="001836A3"/>
    <w:rsid w:val="00183F3E"/>
    <w:rsid w:val="001840D9"/>
    <w:rsid w:val="001843F1"/>
    <w:rsid w:val="0018443D"/>
    <w:rsid w:val="0018446F"/>
    <w:rsid w:val="00184810"/>
    <w:rsid w:val="00184C75"/>
    <w:rsid w:val="00184E13"/>
    <w:rsid w:val="0018516E"/>
    <w:rsid w:val="00185573"/>
    <w:rsid w:val="001859D8"/>
    <w:rsid w:val="001860C6"/>
    <w:rsid w:val="001860E2"/>
    <w:rsid w:val="001862AA"/>
    <w:rsid w:val="00186C91"/>
    <w:rsid w:val="00186E6F"/>
    <w:rsid w:val="00187F83"/>
    <w:rsid w:val="00187FB5"/>
    <w:rsid w:val="001903B4"/>
    <w:rsid w:val="001905A7"/>
    <w:rsid w:val="00190AAD"/>
    <w:rsid w:val="00190B61"/>
    <w:rsid w:val="001912FD"/>
    <w:rsid w:val="001914EC"/>
    <w:rsid w:val="00191A29"/>
    <w:rsid w:val="00191B22"/>
    <w:rsid w:val="00191E74"/>
    <w:rsid w:val="00191F72"/>
    <w:rsid w:val="001921EC"/>
    <w:rsid w:val="00192274"/>
    <w:rsid w:val="0019232A"/>
    <w:rsid w:val="00192570"/>
    <w:rsid w:val="0019307A"/>
    <w:rsid w:val="001930C5"/>
    <w:rsid w:val="00193CE7"/>
    <w:rsid w:val="00193FD9"/>
    <w:rsid w:val="001940D2"/>
    <w:rsid w:val="00194B35"/>
    <w:rsid w:val="00194F0F"/>
    <w:rsid w:val="0019501C"/>
    <w:rsid w:val="00195CB7"/>
    <w:rsid w:val="00195F8A"/>
    <w:rsid w:val="001962D9"/>
    <w:rsid w:val="001963C2"/>
    <w:rsid w:val="00196C46"/>
    <w:rsid w:val="00196FE1"/>
    <w:rsid w:val="00197439"/>
    <w:rsid w:val="0019761A"/>
    <w:rsid w:val="0019776C"/>
    <w:rsid w:val="001A012A"/>
    <w:rsid w:val="001A01D7"/>
    <w:rsid w:val="001A0441"/>
    <w:rsid w:val="001A059E"/>
    <w:rsid w:val="001A0743"/>
    <w:rsid w:val="001A0A73"/>
    <w:rsid w:val="001A0B0B"/>
    <w:rsid w:val="001A0FDB"/>
    <w:rsid w:val="001A1315"/>
    <w:rsid w:val="001A15DB"/>
    <w:rsid w:val="001A17B1"/>
    <w:rsid w:val="001A1EE6"/>
    <w:rsid w:val="001A2C70"/>
    <w:rsid w:val="001A3063"/>
    <w:rsid w:val="001A3456"/>
    <w:rsid w:val="001A5132"/>
    <w:rsid w:val="001A5274"/>
    <w:rsid w:val="001A5557"/>
    <w:rsid w:val="001A56F8"/>
    <w:rsid w:val="001A5749"/>
    <w:rsid w:val="001A5ACB"/>
    <w:rsid w:val="001A5CB6"/>
    <w:rsid w:val="001A5CC5"/>
    <w:rsid w:val="001A5E64"/>
    <w:rsid w:val="001A6212"/>
    <w:rsid w:val="001A632C"/>
    <w:rsid w:val="001A6692"/>
    <w:rsid w:val="001A6CE3"/>
    <w:rsid w:val="001A725F"/>
    <w:rsid w:val="001A7A58"/>
    <w:rsid w:val="001A7F22"/>
    <w:rsid w:val="001B04E4"/>
    <w:rsid w:val="001B09DE"/>
    <w:rsid w:val="001B1234"/>
    <w:rsid w:val="001B126E"/>
    <w:rsid w:val="001B12BE"/>
    <w:rsid w:val="001B1657"/>
    <w:rsid w:val="001B1702"/>
    <w:rsid w:val="001B1C08"/>
    <w:rsid w:val="001B1D07"/>
    <w:rsid w:val="001B20E0"/>
    <w:rsid w:val="001B2679"/>
    <w:rsid w:val="001B271E"/>
    <w:rsid w:val="001B2ECC"/>
    <w:rsid w:val="001B3A00"/>
    <w:rsid w:val="001B3CE2"/>
    <w:rsid w:val="001B45D9"/>
    <w:rsid w:val="001B491B"/>
    <w:rsid w:val="001B4AB3"/>
    <w:rsid w:val="001B5233"/>
    <w:rsid w:val="001B52E2"/>
    <w:rsid w:val="001B57BA"/>
    <w:rsid w:val="001B57C2"/>
    <w:rsid w:val="001B57C4"/>
    <w:rsid w:val="001B591C"/>
    <w:rsid w:val="001B5B52"/>
    <w:rsid w:val="001B61DD"/>
    <w:rsid w:val="001B64F9"/>
    <w:rsid w:val="001B651D"/>
    <w:rsid w:val="001B6FAC"/>
    <w:rsid w:val="001B6FFE"/>
    <w:rsid w:val="001B7417"/>
    <w:rsid w:val="001B7757"/>
    <w:rsid w:val="001B7798"/>
    <w:rsid w:val="001B7AB2"/>
    <w:rsid w:val="001B7CAE"/>
    <w:rsid w:val="001B7D25"/>
    <w:rsid w:val="001B7E7A"/>
    <w:rsid w:val="001C0C96"/>
    <w:rsid w:val="001C1836"/>
    <w:rsid w:val="001C18F8"/>
    <w:rsid w:val="001C1977"/>
    <w:rsid w:val="001C1C41"/>
    <w:rsid w:val="001C1CFD"/>
    <w:rsid w:val="001C1E9E"/>
    <w:rsid w:val="001C20C2"/>
    <w:rsid w:val="001C2282"/>
    <w:rsid w:val="001C3007"/>
    <w:rsid w:val="001C311E"/>
    <w:rsid w:val="001C3229"/>
    <w:rsid w:val="001C4003"/>
    <w:rsid w:val="001C4747"/>
    <w:rsid w:val="001C4BAB"/>
    <w:rsid w:val="001C4C1A"/>
    <w:rsid w:val="001C4E94"/>
    <w:rsid w:val="001C50C7"/>
    <w:rsid w:val="001C5305"/>
    <w:rsid w:val="001C5499"/>
    <w:rsid w:val="001C61F2"/>
    <w:rsid w:val="001C626A"/>
    <w:rsid w:val="001C6350"/>
    <w:rsid w:val="001C6605"/>
    <w:rsid w:val="001C6758"/>
    <w:rsid w:val="001C6C43"/>
    <w:rsid w:val="001C6CE2"/>
    <w:rsid w:val="001C7237"/>
    <w:rsid w:val="001C7B1C"/>
    <w:rsid w:val="001C7FDE"/>
    <w:rsid w:val="001D0326"/>
    <w:rsid w:val="001D0465"/>
    <w:rsid w:val="001D0571"/>
    <w:rsid w:val="001D07C3"/>
    <w:rsid w:val="001D0978"/>
    <w:rsid w:val="001D0B59"/>
    <w:rsid w:val="001D0BCA"/>
    <w:rsid w:val="001D0D21"/>
    <w:rsid w:val="001D0E87"/>
    <w:rsid w:val="001D10BF"/>
    <w:rsid w:val="001D1715"/>
    <w:rsid w:val="001D1AE5"/>
    <w:rsid w:val="001D28B4"/>
    <w:rsid w:val="001D2B0C"/>
    <w:rsid w:val="001D2BD9"/>
    <w:rsid w:val="001D3555"/>
    <w:rsid w:val="001D3607"/>
    <w:rsid w:val="001D3BC6"/>
    <w:rsid w:val="001D4FCC"/>
    <w:rsid w:val="001D56B8"/>
    <w:rsid w:val="001D5D16"/>
    <w:rsid w:val="001D5EAA"/>
    <w:rsid w:val="001D5F31"/>
    <w:rsid w:val="001D61D5"/>
    <w:rsid w:val="001D64E2"/>
    <w:rsid w:val="001D6833"/>
    <w:rsid w:val="001D6ED7"/>
    <w:rsid w:val="001D6EEB"/>
    <w:rsid w:val="001D6F01"/>
    <w:rsid w:val="001D6F2B"/>
    <w:rsid w:val="001D76A6"/>
    <w:rsid w:val="001D7705"/>
    <w:rsid w:val="001D776C"/>
    <w:rsid w:val="001D7BE3"/>
    <w:rsid w:val="001D7C7E"/>
    <w:rsid w:val="001D7CD5"/>
    <w:rsid w:val="001D7CF8"/>
    <w:rsid w:val="001D7D0C"/>
    <w:rsid w:val="001E008E"/>
    <w:rsid w:val="001E02A1"/>
    <w:rsid w:val="001E06D6"/>
    <w:rsid w:val="001E09F8"/>
    <w:rsid w:val="001E0C6F"/>
    <w:rsid w:val="001E0E5B"/>
    <w:rsid w:val="001E18C8"/>
    <w:rsid w:val="001E1B44"/>
    <w:rsid w:val="001E1B94"/>
    <w:rsid w:val="001E2200"/>
    <w:rsid w:val="001E282F"/>
    <w:rsid w:val="001E28F4"/>
    <w:rsid w:val="001E2C98"/>
    <w:rsid w:val="001E2E80"/>
    <w:rsid w:val="001E36B0"/>
    <w:rsid w:val="001E3D08"/>
    <w:rsid w:val="001E3D42"/>
    <w:rsid w:val="001E3EB5"/>
    <w:rsid w:val="001E3FFF"/>
    <w:rsid w:val="001E40FD"/>
    <w:rsid w:val="001E4389"/>
    <w:rsid w:val="001E44ED"/>
    <w:rsid w:val="001E47AA"/>
    <w:rsid w:val="001E485F"/>
    <w:rsid w:val="001E4A1D"/>
    <w:rsid w:val="001E4AF4"/>
    <w:rsid w:val="001E4C4F"/>
    <w:rsid w:val="001E4D38"/>
    <w:rsid w:val="001E6C0C"/>
    <w:rsid w:val="001E6C77"/>
    <w:rsid w:val="001E71B1"/>
    <w:rsid w:val="001E7356"/>
    <w:rsid w:val="001E75CF"/>
    <w:rsid w:val="001E7A57"/>
    <w:rsid w:val="001E7B43"/>
    <w:rsid w:val="001E7FCA"/>
    <w:rsid w:val="001F174D"/>
    <w:rsid w:val="001F1755"/>
    <w:rsid w:val="001F1B92"/>
    <w:rsid w:val="001F1D8C"/>
    <w:rsid w:val="001F1D8F"/>
    <w:rsid w:val="001F2215"/>
    <w:rsid w:val="001F28DF"/>
    <w:rsid w:val="001F28E2"/>
    <w:rsid w:val="001F2E32"/>
    <w:rsid w:val="001F3515"/>
    <w:rsid w:val="001F37EC"/>
    <w:rsid w:val="001F3932"/>
    <w:rsid w:val="001F3B98"/>
    <w:rsid w:val="001F3F31"/>
    <w:rsid w:val="001F46D5"/>
    <w:rsid w:val="001F470B"/>
    <w:rsid w:val="001F4D71"/>
    <w:rsid w:val="001F4EF7"/>
    <w:rsid w:val="001F51DF"/>
    <w:rsid w:val="001F58B4"/>
    <w:rsid w:val="001F668D"/>
    <w:rsid w:val="001F6ADD"/>
    <w:rsid w:val="001F6AE8"/>
    <w:rsid w:val="001F6E02"/>
    <w:rsid w:val="001F7429"/>
    <w:rsid w:val="001F75DE"/>
    <w:rsid w:val="001F7B32"/>
    <w:rsid w:val="00200115"/>
    <w:rsid w:val="00200231"/>
    <w:rsid w:val="0020085B"/>
    <w:rsid w:val="0020096C"/>
    <w:rsid w:val="00200D76"/>
    <w:rsid w:val="00200E2B"/>
    <w:rsid w:val="00200F25"/>
    <w:rsid w:val="00200F7F"/>
    <w:rsid w:val="00201340"/>
    <w:rsid w:val="00201CB6"/>
    <w:rsid w:val="00201D5B"/>
    <w:rsid w:val="002025B8"/>
    <w:rsid w:val="00202CCD"/>
    <w:rsid w:val="00202DD2"/>
    <w:rsid w:val="00202F2F"/>
    <w:rsid w:val="00202F8C"/>
    <w:rsid w:val="00202FA5"/>
    <w:rsid w:val="00202FE7"/>
    <w:rsid w:val="00203834"/>
    <w:rsid w:val="002038D5"/>
    <w:rsid w:val="002038F9"/>
    <w:rsid w:val="00203D42"/>
    <w:rsid w:val="00203DAE"/>
    <w:rsid w:val="00203FAF"/>
    <w:rsid w:val="0020414F"/>
    <w:rsid w:val="00204481"/>
    <w:rsid w:val="00204605"/>
    <w:rsid w:val="00204B70"/>
    <w:rsid w:val="00204C66"/>
    <w:rsid w:val="00204CB2"/>
    <w:rsid w:val="00204E75"/>
    <w:rsid w:val="002050DF"/>
    <w:rsid w:val="002055C2"/>
    <w:rsid w:val="0020566E"/>
    <w:rsid w:val="00205805"/>
    <w:rsid w:val="0020591D"/>
    <w:rsid w:val="00205CFA"/>
    <w:rsid w:val="00205D07"/>
    <w:rsid w:val="00205D19"/>
    <w:rsid w:val="00205DB8"/>
    <w:rsid w:val="00205F2C"/>
    <w:rsid w:val="00205F72"/>
    <w:rsid w:val="002060C4"/>
    <w:rsid w:val="002060E3"/>
    <w:rsid w:val="00206A36"/>
    <w:rsid w:val="0020701B"/>
    <w:rsid w:val="00207F40"/>
    <w:rsid w:val="00207F57"/>
    <w:rsid w:val="0021010C"/>
    <w:rsid w:val="002101BB"/>
    <w:rsid w:val="0021080B"/>
    <w:rsid w:val="00210964"/>
    <w:rsid w:val="00210DA0"/>
    <w:rsid w:val="00210E80"/>
    <w:rsid w:val="002116CF"/>
    <w:rsid w:val="002118AB"/>
    <w:rsid w:val="00211986"/>
    <w:rsid w:val="00211A46"/>
    <w:rsid w:val="00211F52"/>
    <w:rsid w:val="002124CA"/>
    <w:rsid w:val="0021281F"/>
    <w:rsid w:val="0021285B"/>
    <w:rsid w:val="002128CC"/>
    <w:rsid w:val="00212A88"/>
    <w:rsid w:val="00212AB5"/>
    <w:rsid w:val="00212D43"/>
    <w:rsid w:val="00212F45"/>
    <w:rsid w:val="0021319F"/>
    <w:rsid w:val="002131E0"/>
    <w:rsid w:val="0021362F"/>
    <w:rsid w:val="0021370A"/>
    <w:rsid w:val="00213A15"/>
    <w:rsid w:val="00213F4A"/>
    <w:rsid w:val="00214FC4"/>
    <w:rsid w:val="002157DC"/>
    <w:rsid w:val="00216777"/>
    <w:rsid w:val="00216939"/>
    <w:rsid w:val="00220468"/>
    <w:rsid w:val="0022057F"/>
    <w:rsid w:val="0022161A"/>
    <w:rsid w:val="0022181E"/>
    <w:rsid w:val="00221C0B"/>
    <w:rsid w:val="00221C45"/>
    <w:rsid w:val="00221D4D"/>
    <w:rsid w:val="002225DA"/>
    <w:rsid w:val="00222942"/>
    <w:rsid w:val="002229EC"/>
    <w:rsid w:val="00222C58"/>
    <w:rsid w:val="0022307A"/>
    <w:rsid w:val="0022394F"/>
    <w:rsid w:val="002244E5"/>
    <w:rsid w:val="002250E7"/>
    <w:rsid w:val="002250FE"/>
    <w:rsid w:val="00225179"/>
    <w:rsid w:val="0022530A"/>
    <w:rsid w:val="00225438"/>
    <w:rsid w:val="00225674"/>
    <w:rsid w:val="00225689"/>
    <w:rsid w:val="00226296"/>
    <w:rsid w:val="002262EF"/>
    <w:rsid w:val="0022662B"/>
    <w:rsid w:val="00226ABB"/>
    <w:rsid w:val="002270B1"/>
    <w:rsid w:val="0022721C"/>
    <w:rsid w:val="002273F6"/>
    <w:rsid w:val="00227401"/>
    <w:rsid w:val="00227463"/>
    <w:rsid w:val="002277A3"/>
    <w:rsid w:val="00227C0D"/>
    <w:rsid w:val="00227D94"/>
    <w:rsid w:val="00227E17"/>
    <w:rsid w:val="00230A63"/>
    <w:rsid w:val="00230ACA"/>
    <w:rsid w:val="00230DFA"/>
    <w:rsid w:val="00231211"/>
    <w:rsid w:val="00231D14"/>
    <w:rsid w:val="00231E16"/>
    <w:rsid w:val="00231F3D"/>
    <w:rsid w:val="00232ECD"/>
    <w:rsid w:val="00233622"/>
    <w:rsid w:val="00234FA8"/>
    <w:rsid w:val="00234FBB"/>
    <w:rsid w:val="0023553F"/>
    <w:rsid w:val="0023567D"/>
    <w:rsid w:val="002357BE"/>
    <w:rsid w:val="002365F3"/>
    <w:rsid w:val="002371F1"/>
    <w:rsid w:val="00237BC0"/>
    <w:rsid w:val="00237D60"/>
    <w:rsid w:val="002402A7"/>
    <w:rsid w:val="00240717"/>
    <w:rsid w:val="00240A52"/>
    <w:rsid w:val="00240D8E"/>
    <w:rsid w:val="00241249"/>
    <w:rsid w:val="002412CA"/>
    <w:rsid w:val="00241540"/>
    <w:rsid w:val="00241D60"/>
    <w:rsid w:val="00242348"/>
    <w:rsid w:val="002424C3"/>
    <w:rsid w:val="0024298E"/>
    <w:rsid w:val="0024305D"/>
    <w:rsid w:val="002432BE"/>
    <w:rsid w:val="00243540"/>
    <w:rsid w:val="002435CB"/>
    <w:rsid w:val="002439F1"/>
    <w:rsid w:val="00243A77"/>
    <w:rsid w:val="00243A9E"/>
    <w:rsid w:val="00243CBA"/>
    <w:rsid w:val="00244061"/>
    <w:rsid w:val="002447AC"/>
    <w:rsid w:val="00244F15"/>
    <w:rsid w:val="00244F3E"/>
    <w:rsid w:val="002459EE"/>
    <w:rsid w:val="00245D9A"/>
    <w:rsid w:val="00245FD0"/>
    <w:rsid w:val="002463FF"/>
    <w:rsid w:val="00247500"/>
    <w:rsid w:val="00247620"/>
    <w:rsid w:val="0024787D"/>
    <w:rsid w:val="00247CB0"/>
    <w:rsid w:val="00247D4A"/>
    <w:rsid w:val="00247FC1"/>
    <w:rsid w:val="00247FDC"/>
    <w:rsid w:val="0025044A"/>
    <w:rsid w:val="00250A8A"/>
    <w:rsid w:val="00250ED5"/>
    <w:rsid w:val="002510AD"/>
    <w:rsid w:val="00251756"/>
    <w:rsid w:val="00251E26"/>
    <w:rsid w:val="0025202C"/>
    <w:rsid w:val="00252806"/>
    <w:rsid w:val="0025283E"/>
    <w:rsid w:val="00252CD8"/>
    <w:rsid w:val="00254028"/>
    <w:rsid w:val="00254084"/>
    <w:rsid w:val="002543F5"/>
    <w:rsid w:val="002547AA"/>
    <w:rsid w:val="0025488D"/>
    <w:rsid w:val="00254E5D"/>
    <w:rsid w:val="002552F5"/>
    <w:rsid w:val="002554C5"/>
    <w:rsid w:val="00255517"/>
    <w:rsid w:val="002555A1"/>
    <w:rsid w:val="002556F4"/>
    <w:rsid w:val="00255ACF"/>
    <w:rsid w:val="00256098"/>
    <w:rsid w:val="00256428"/>
    <w:rsid w:val="00256A71"/>
    <w:rsid w:val="00256BBD"/>
    <w:rsid w:val="00257031"/>
    <w:rsid w:val="002575F6"/>
    <w:rsid w:val="00257861"/>
    <w:rsid w:val="00257D9F"/>
    <w:rsid w:val="00260137"/>
    <w:rsid w:val="00260498"/>
    <w:rsid w:val="002609DD"/>
    <w:rsid w:val="00260A3E"/>
    <w:rsid w:val="00261308"/>
    <w:rsid w:val="002617ED"/>
    <w:rsid w:val="002624B7"/>
    <w:rsid w:val="002624C3"/>
    <w:rsid w:val="00262D67"/>
    <w:rsid w:val="002633E2"/>
    <w:rsid w:val="00263A4E"/>
    <w:rsid w:val="00263FB9"/>
    <w:rsid w:val="0026477E"/>
    <w:rsid w:val="00264E5E"/>
    <w:rsid w:val="00265259"/>
    <w:rsid w:val="00265906"/>
    <w:rsid w:val="00265C44"/>
    <w:rsid w:val="00265E5C"/>
    <w:rsid w:val="002664FC"/>
    <w:rsid w:val="0026664F"/>
    <w:rsid w:val="0026682F"/>
    <w:rsid w:val="00266BBE"/>
    <w:rsid w:val="00266CC1"/>
    <w:rsid w:val="0026725D"/>
    <w:rsid w:val="00267733"/>
    <w:rsid w:val="00267D6E"/>
    <w:rsid w:val="00270140"/>
    <w:rsid w:val="00270A90"/>
    <w:rsid w:val="002718F1"/>
    <w:rsid w:val="00271AC3"/>
    <w:rsid w:val="0027271E"/>
    <w:rsid w:val="00272C90"/>
    <w:rsid w:val="002732E3"/>
    <w:rsid w:val="0027357C"/>
    <w:rsid w:val="00273628"/>
    <w:rsid w:val="0027363B"/>
    <w:rsid w:val="00274375"/>
    <w:rsid w:val="00274439"/>
    <w:rsid w:val="002749E1"/>
    <w:rsid w:val="00274D62"/>
    <w:rsid w:val="002755E0"/>
    <w:rsid w:val="002758C5"/>
    <w:rsid w:val="00275988"/>
    <w:rsid w:val="00275F81"/>
    <w:rsid w:val="002761FB"/>
    <w:rsid w:val="002768B6"/>
    <w:rsid w:val="002769EA"/>
    <w:rsid w:val="00276C63"/>
    <w:rsid w:val="00276FB5"/>
    <w:rsid w:val="002777BB"/>
    <w:rsid w:val="00277C17"/>
    <w:rsid w:val="00277C97"/>
    <w:rsid w:val="002801F0"/>
    <w:rsid w:val="002805F3"/>
    <w:rsid w:val="00280A05"/>
    <w:rsid w:val="00280D10"/>
    <w:rsid w:val="00281087"/>
    <w:rsid w:val="0028131D"/>
    <w:rsid w:val="00281346"/>
    <w:rsid w:val="002815D4"/>
    <w:rsid w:val="0028179E"/>
    <w:rsid w:val="00282696"/>
    <w:rsid w:val="00282B45"/>
    <w:rsid w:val="002837E5"/>
    <w:rsid w:val="00283845"/>
    <w:rsid w:val="00283C76"/>
    <w:rsid w:val="00283E81"/>
    <w:rsid w:val="0028458D"/>
    <w:rsid w:val="00284720"/>
    <w:rsid w:val="00284974"/>
    <w:rsid w:val="00284E9F"/>
    <w:rsid w:val="00284F7C"/>
    <w:rsid w:val="00285C3F"/>
    <w:rsid w:val="00285DB4"/>
    <w:rsid w:val="00285DCC"/>
    <w:rsid w:val="00286251"/>
    <w:rsid w:val="002864B6"/>
    <w:rsid w:val="00286935"/>
    <w:rsid w:val="00286A7C"/>
    <w:rsid w:val="00286B52"/>
    <w:rsid w:val="00287DEB"/>
    <w:rsid w:val="00287F05"/>
    <w:rsid w:val="00291011"/>
    <w:rsid w:val="002911C9"/>
    <w:rsid w:val="00291334"/>
    <w:rsid w:val="0029209D"/>
    <w:rsid w:val="00293302"/>
    <w:rsid w:val="00293386"/>
    <w:rsid w:val="002933F7"/>
    <w:rsid w:val="002937AD"/>
    <w:rsid w:val="0029390D"/>
    <w:rsid w:val="00293D8D"/>
    <w:rsid w:val="0029401A"/>
    <w:rsid w:val="0029445C"/>
    <w:rsid w:val="0029520C"/>
    <w:rsid w:val="0029531F"/>
    <w:rsid w:val="00295A3E"/>
    <w:rsid w:val="0029630C"/>
    <w:rsid w:val="002966D5"/>
    <w:rsid w:val="00296820"/>
    <w:rsid w:val="00296DAC"/>
    <w:rsid w:val="00296E69"/>
    <w:rsid w:val="00296EE3"/>
    <w:rsid w:val="002970E1"/>
    <w:rsid w:val="002A0680"/>
    <w:rsid w:val="002A081A"/>
    <w:rsid w:val="002A0ADE"/>
    <w:rsid w:val="002A0F17"/>
    <w:rsid w:val="002A101A"/>
    <w:rsid w:val="002A1198"/>
    <w:rsid w:val="002A1251"/>
    <w:rsid w:val="002A14CE"/>
    <w:rsid w:val="002A178C"/>
    <w:rsid w:val="002A1E10"/>
    <w:rsid w:val="002A1F54"/>
    <w:rsid w:val="002A2AE7"/>
    <w:rsid w:val="002A2DB6"/>
    <w:rsid w:val="002A2FBE"/>
    <w:rsid w:val="002A31E3"/>
    <w:rsid w:val="002A3285"/>
    <w:rsid w:val="002A3576"/>
    <w:rsid w:val="002A3BF0"/>
    <w:rsid w:val="002A3F25"/>
    <w:rsid w:val="002A499D"/>
    <w:rsid w:val="002A4D17"/>
    <w:rsid w:val="002A5EE0"/>
    <w:rsid w:val="002A5F62"/>
    <w:rsid w:val="002A61E3"/>
    <w:rsid w:val="002A636C"/>
    <w:rsid w:val="002A66A2"/>
    <w:rsid w:val="002A6BA0"/>
    <w:rsid w:val="002A6D98"/>
    <w:rsid w:val="002A6D9F"/>
    <w:rsid w:val="002A6DE4"/>
    <w:rsid w:val="002A78FE"/>
    <w:rsid w:val="002A7CCE"/>
    <w:rsid w:val="002A7F3D"/>
    <w:rsid w:val="002B0030"/>
    <w:rsid w:val="002B07EE"/>
    <w:rsid w:val="002B0C17"/>
    <w:rsid w:val="002B0D80"/>
    <w:rsid w:val="002B16AC"/>
    <w:rsid w:val="002B16EA"/>
    <w:rsid w:val="002B1929"/>
    <w:rsid w:val="002B2DE1"/>
    <w:rsid w:val="002B334A"/>
    <w:rsid w:val="002B34C2"/>
    <w:rsid w:val="002B3811"/>
    <w:rsid w:val="002B3A1A"/>
    <w:rsid w:val="002B3CE1"/>
    <w:rsid w:val="002B3ED0"/>
    <w:rsid w:val="002B41CD"/>
    <w:rsid w:val="002B4426"/>
    <w:rsid w:val="002B4BDC"/>
    <w:rsid w:val="002B4D39"/>
    <w:rsid w:val="002B4F4B"/>
    <w:rsid w:val="002B545F"/>
    <w:rsid w:val="002B54E9"/>
    <w:rsid w:val="002B57F8"/>
    <w:rsid w:val="002B5FCD"/>
    <w:rsid w:val="002B60B8"/>
    <w:rsid w:val="002B6156"/>
    <w:rsid w:val="002B656D"/>
    <w:rsid w:val="002B78F9"/>
    <w:rsid w:val="002B7A97"/>
    <w:rsid w:val="002B7DEE"/>
    <w:rsid w:val="002C00AF"/>
    <w:rsid w:val="002C04B9"/>
    <w:rsid w:val="002C0694"/>
    <w:rsid w:val="002C0726"/>
    <w:rsid w:val="002C102A"/>
    <w:rsid w:val="002C153E"/>
    <w:rsid w:val="002C1B4E"/>
    <w:rsid w:val="002C1D51"/>
    <w:rsid w:val="002C1DB2"/>
    <w:rsid w:val="002C29CB"/>
    <w:rsid w:val="002C3487"/>
    <w:rsid w:val="002C36DB"/>
    <w:rsid w:val="002C37EB"/>
    <w:rsid w:val="002C4715"/>
    <w:rsid w:val="002C52ED"/>
    <w:rsid w:val="002C53D5"/>
    <w:rsid w:val="002C5623"/>
    <w:rsid w:val="002C5A90"/>
    <w:rsid w:val="002C5BAF"/>
    <w:rsid w:val="002C60DE"/>
    <w:rsid w:val="002C6516"/>
    <w:rsid w:val="002C67BF"/>
    <w:rsid w:val="002C69AB"/>
    <w:rsid w:val="002C6CDC"/>
    <w:rsid w:val="002C6EF1"/>
    <w:rsid w:val="002C79F9"/>
    <w:rsid w:val="002D07DD"/>
    <w:rsid w:val="002D0E2A"/>
    <w:rsid w:val="002D1132"/>
    <w:rsid w:val="002D1219"/>
    <w:rsid w:val="002D1579"/>
    <w:rsid w:val="002D1618"/>
    <w:rsid w:val="002D18E1"/>
    <w:rsid w:val="002D2091"/>
    <w:rsid w:val="002D21AE"/>
    <w:rsid w:val="002D2505"/>
    <w:rsid w:val="002D251D"/>
    <w:rsid w:val="002D2616"/>
    <w:rsid w:val="002D29EF"/>
    <w:rsid w:val="002D2ADA"/>
    <w:rsid w:val="002D2BAD"/>
    <w:rsid w:val="002D2D53"/>
    <w:rsid w:val="002D38D5"/>
    <w:rsid w:val="002D43A2"/>
    <w:rsid w:val="002D4DCC"/>
    <w:rsid w:val="002D502E"/>
    <w:rsid w:val="002D5184"/>
    <w:rsid w:val="002D54CA"/>
    <w:rsid w:val="002D5CD2"/>
    <w:rsid w:val="002D5D2B"/>
    <w:rsid w:val="002D642B"/>
    <w:rsid w:val="002D65D2"/>
    <w:rsid w:val="002D686D"/>
    <w:rsid w:val="002D6D29"/>
    <w:rsid w:val="002D6FBA"/>
    <w:rsid w:val="002D7215"/>
    <w:rsid w:val="002D7578"/>
    <w:rsid w:val="002D7982"/>
    <w:rsid w:val="002D7D14"/>
    <w:rsid w:val="002E03D6"/>
    <w:rsid w:val="002E0843"/>
    <w:rsid w:val="002E0883"/>
    <w:rsid w:val="002E1132"/>
    <w:rsid w:val="002E1A5E"/>
    <w:rsid w:val="002E1AEE"/>
    <w:rsid w:val="002E2022"/>
    <w:rsid w:val="002E2782"/>
    <w:rsid w:val="002E33A9"/>
    <w:rsid w:val="002E340C"/>
    <w:rsid w:val="002E3521"/>
    <w:rsid w:val="002E3E89"/>
    <w:rsid w:val="002E400B"/>
    <w:rsid w:val="002E405F"/>
    <w:rsid w:val="002E441E"/>
    <w:rsid w:val="002E4841"/>
    <w:rsid w:val="002E4ACC"/>
    <w:rsid w:val="002E4AEF"/>
    <w:rsid w:val="002E5019"/>
    <w:rsid w:val="002E598C"/>
    <w:rsid w:val="002E61D1"/>
    <w:rsid w:val="002E68E1"/>
    <w:rsid w:val="002E6E56"/>
    <w:rsid w:val="002E7472"/>
    <w:rsid w:val="002E7561"/>
    <w:rsid w:val="002E7B6F"/>
    <w:rsid w:val="002E7CDC"/>
    <w:rsid w:val="002E7E4F"/>
    <w:rsid w:val="002E7E64"/>
    <w:rsid w:val="002F0223"/>
    <w:rsid w:val="002F0782"/>
    <w:rsid w:val="002F0C5C"/>
    <w:rsid w:val="002F0E05"/>
    <w:rsid w:val="002F157A"/>
    <w:rsid w:val="002F1701"/>
    <w:rsid w:val="002F19C5"/>
    <w:rsid w:val="002F1A3A"/>
    <w:rsid w:val="002F1C86"/>
    <w:rsid w:val="002F1D03"/>
    <w:rsid w:val="002F1FEB"/>
    <w:rsid w:val="002F224F"/>
    <w:rsid w:val="002F26FF"/>
    <w:rsid w:val="002F33A9"/>
    <w:rsid w:val="002F41EC"/>
    <w:rsid w:val="002F446E"/>
    <w:rsid w:val="002F473D"/>
    <w:rsid w:val="002F4E2A"/>
    <w:rsid w:val="002F4FC2"/>
    <w:rsid w:val="002F54A1"/>
    <w:rsid w:val="002F55EC"/>
    <w:rsid w:val="002F56F1"/>
    <w:rsid w:val="002F5930"/>
    <w:rsid w:val="002F5A5A"/>
    <w:rsid w:val="002F5F5D"/>
    <w:rsid w:val="002F6121"/>
    <w:rsid w:val="002F6141"/>
    <w:rsid w:val="002F64FA"/>
    <w:rsid w:val="002F65CA"/>
    <w:rsid w:val="002F6722"/>
    <w:rsid w:val="002F6DCB"/>
    <w:rsid w:val="002F71F6"/>
    <w:rsid w:val="002F71FE"/>
    <w:rsid w:val="002F72FF"/>
    <w:rsid w:val="002F75CB"/>
    <w:rsid w:val="002F7C0D"/>
    <w:rsid w:val="0030024B"/>
    <w:rsid w:val="00300F66"/>
    <w:rsid w:val="003017F1"/>
    <w:rsid w:val="00301E80"/>
    <w:rsid w:val="00302959"/>
    <w:rsid w:val="0030297A"/>
    <w:rsid w:val="00302E5A"/>
    <w:rsid w:val="00302E77"/>
    <w:rsid w:val="00303275"/>
    <w:rsid w:val="003032EA"/>
    <w:rsid w:val="003038E4"/>
    <w:rsid w:val="00303A82"/>
    <w:rsid w:val="00303B8B"/>
    <w:rsid w:val="00304394"/>
    <w:rsid w:val="0030440C"/>
    <w:rsid w:val="00304B6C"/>
    <w:rsid w:val="00304C1F"/>
    <w:rsid w:val="00304CD9"/>
    <w:rsid w:val="00304DF3"/>
    <w:rsid w:val="00305889"/>
    <w:rsid w:val="00305ACD"/>
    <w:rsid w:val="00305BB8"/>
    <w:rsid w:val="00306D1A"/>
    <w:rsid w:val="00310BBE"/>
    <w:rsid w:val="00310BC6"/>
    <w:rsid w:val="00311055"/>
    <w:rsid w:val="003111D6"/>
    <w:rsid w:val="0031159C"/>
    <w:rsid w:val="00311757"/>
    <w:rsid w:val="0031184F"/>
    <w:rsid w:val="00312D28"/>
    <w:rsid w:val="003130C4"/>
    <w:rsid w:val="003140DD"/>
    <w:rsid w:val="00314D7C"/>
    <w:rsid w:val="00315696"/>
    <w:rsid w:val="00315793"/>
    <w:rsid w:val="003157B9"/>
    <w:rsid w:val="003158E6"/>
    <w:rsid w:val="00315B81"/>
    <w:rsid w:val="00315BD4"/>
    <w:rsid w:val="00315D7B"/>
    <w:rsid w:val="00316216"/>
    <w:rsid w:val="00316648"/>
    <w:rsid w:val="00316A03"/>
    <w:rsid w:val="00316B8C"/>
    <w:rsid w:val="0031735B"/>
    <w:rsid w:val="003177B9"/>
    <w:rsid w:val="00317C41"/>
    <w:rsid w:val="00317E78"/>
    <w:rsid w:val="00320042"/>
    <w:rsid w:val="00320159"/>
    <w:rsid w:val="003207FF"/>
    <w:rsid w:val="00320950"/>
    <w:rsid w:val="00320BAC"/>
    <w:rsid w:val="00321728"/>
    <w:rsid w:val="00322A53"/>
    <w:rsid w:val="00322E47"/>
    <w:rsid w:val="00323411"/>
    <w:rsid w:val="00323790"/>
    <w:rsid w:val="00323990"/>
    <w:rsid w:val="003239E9"/>
    <w:rsid w:val="00323A3D"/>
    <w:rsid w:val="00323B60"/>
    <w:rsid w:val="00324125"/>
    <w:rsid w:val="0032438E"/>
    <w:rsid w:val="003245CE"/>
    <w:rsid w:val="003248D6"/>
    <w:rsid w:val="0032527F"/>
    <w:rsid w:val="00325296"/>
    <w:rsid w:val="003254D8"/>
    <w:rsid w:val="00325EB8"/>
    <w:rsid w:val="00325F24"/>
    <w:rsid w:val="003261F2"/>
    <w:rsid w:val="003266E9"/>
    <w:rsid w:val="00326765"/>
    <w:rsid w:val="00327083"/>
    <w:rsid w:val="00327598"/>
    <w:rsid w:val="00327822"/>
    <w:rsid w:val="00327986"/>
    <w:rsid w:val="00327D16"/>
    <w:rsid w:val="00327D87"/>
    <w:rsid w:val="003305C8"/>
    <w:rsid w:val="00330C2E"/>
    <w:rsid w:val="00331013"/>
    <w:rsid w:val="003312AC"/>
    <w:rsid w:val="003317A4"/>
    <w:rsid w:val="00331E67"/>
    <w:rsid w:val="00331F68"/>
    <w:rsid w:val="003328E7"/>
    <w:rsid w:val="00332B4B"/>
    <w:rsid w:val="00332B93"/>
    <w:rsid w:val="00332E1B"/>
    <w:rsid w:val="00332F8B"/>
    <w:rsid w:val="00332FB8"/>
    <w:rsid w:val="00333876"/>
    <w:rsid w:val="00333DF9"/>
    <w:rsid w:val="00333E40"/>
    <w:rsid w:val="003345FA"/>
    <w:rsid w:val="003349FF"/>
    <w:rsid w:val="003352A3"/>
    <w:rsid w:val="003356C4"/>
    <w:rsid w:val="00335D56"/>
    <w:rsid w:val="00336027"/>
    <w:rsid w:val="003360ED"/>
    <w:rsid w:val="00336627"/>
    <w:rsid w:val="00337403"/>
    <w:rsid w:val="00337502"/>
    <w:rsid w:val="00337529"/>
    <w:rsid w:val="003377B4"/>
    <w:rsid w:val="0033797B"/>
    <w:rsid w:val="003404AE"/>
    <w:rsid w:val="00340634"/>
    <w:rsid w:val="00340B5A"/>
    <w:rsid w:val="00340F24"/>
    <w:rsid w:val="003412FA"/>
    <w:rsid w:val="003416E3"/>
    <w:rsid w:val="003418D9"/>
    <w:rsid w:val="003427B8"/>
    <w:rsid w:val="00342DBB"/>
    <w:rsid w:val="00343908"/>
    <w:rsid w:val="003442D9"/>
    <w:rsid w:val="00344F0A"/>
    <w:rsid w:val="00345274"/>
    <w:rsid w:val="00345354"/>
    <w:rsid w:val="0034563D"/>
    <w:rsid w:val="003458D7"/>
    <w:rsid w:val="00345AEA"/>
    <w:rsid w:val="00345E5E"/>
    <w:rsid w:val="003466F8"/>
    <w:rsid w:val="003472F9"/>
    <w:rsid w:val="003478CF"/>
    <w:rsid w:val="00347F4D"/>
    <w:rsid w:val="003506D0"/>
    <w:rsid w:val="00350974"/>
    <w:rsid w:val="00350C9F"/>
    <w:rsid w:val="00351264"/>
    <w:rsid w:val="0035199B"/>
    <w:rsid w:val="00351AB1"/>
    <w:rsid w:val="00352773"/>
    <w:rsid w:val="00352AAA"/>
    <w:rsid w:val="00352CA5"/>
    <w:rsid w:val="00352D09"/>
    <w:rsid w:val="00352EF1"/>
    <w:rsid w:val="003530F5"/>
    <w:rsid w:val="00353C8E"/>
    <w:rsid w:val="003541BE"/>
    <w:rsid w:val="00354AEC"/>
    <w:rsid w:val="00354E25"/>
    <w:rsid w:val="00355045"/>
    <w:rsid w:val="003555FB"/>
    <w:rsid w:val="00355885"/>
    <w:rsid w:val="00355D23"/>
    <w:rsid w:val="00355E93"/>
    <w:rsid w:val="003562B2"/>
    <w:rsid w:val="003568DB"/>
    <w:rsid w:val="00356DD2"/>
    <w:rsid w:val="00356FB2"/>
    <w:rsid w:val="0035724B"/>
    <w:rsid w:val="00357449"/>
    <w:rsid w:val="00357603"/>
    <w:rsid w:val="00357AA5"/>
    <w:rsid w:val="00357E32"/>
    <w:rsid w:val="0036005C"/>
    <w:rsid w:val="00360892"/>
    <w:rsid w:val="00360AFA"/>
    <w:rsid w:val="0036115F"/>
    <w:rsid w:val="00361657"/>
    <w:rsid w:val="003618B7"/>
    <w:rsid w:val="0036194B"/>
    <w:rsid w:val="00361BC5"/>
    <w:rsid w:val="0036252F"/>
    <w:rsid w:val="00362A95"/>
    <w:rsid w:val="00363202"/>
    <w:rsid w:val="00363762"/>
    <w:rsid w:val="003637A7"/>
    <w:rsid w:val="00363894"/>
    <w:rsid w:val="003649B1"/>
    <w:rsid w:val="003655DC"/>
    <w:rsid w:val="003657B5"/>
    <w:rsid w:val="00365E0A"/>
    <w:rsid w:val="00366B82"/>
    <w:rsid w:val="00366D66"/>
    <w:rsid w:val="00367650"/>
    <w:rsid w:val="003703EC"/>
    <w:rsid w:val="00370421"/>
    <w:rsid w:val="00370643"/>
    <w:rsid w:val="00370EDA"/>
    <w:rsid w:val="003717AC"/>
    <w:rsid w:val="00371AAD"/>
    <w:rsid w:val="0037273C"/>
    <w:rsid w:val="00373267"/>
    <w:rsid w:val="00373663"/>
    <w:rsid w:val="003739E3"/>
    <w:rsid w:val="00374060"/>
    <w:rsid w:val="0037460F"/>
    <w:rsid w:val="00374AD9"/>
    <w:rsid w:val="00374CA8"/>
    <w:rsid w:val="00374EEC"/>
    <w:rsid w:val="00374F32"/>
    <w:rsid w:val="00375502"/>
    <w:rsid w:val="00375797"/>
    <w:rsid w:val="00376582"/>
    <w:rsid w:val="003767B5"/>
    <w:rsid w:val="003767DA"/>
    <w:rsid w:val="0037683A"/>
    <w:rsid w:val="00376C41"/>
    <w:rsid w:val="00376F94"/>
    <w:rsid w:val="00377199"/>
    <w:rsid w:val="0037786F"/>
    <w:rsid w:val="00377CBA"/>
    <w:rsid w:val="00377FA4"/>
    <w:rsid w:val="00377FA7"/>
    <w:rsid w:val="003802D2"/>
    <w:rsid w:val="00380332"/>
    <w:rsid w:val="0038098A"/>
    <w:rsid w:val="00380B2A"/>
    <w:rsid w:val="00381AA6"/>
    <w:rsid w:val="00381F6F"/>
    <w:rsid w:val="003821A0"/>
    <w:rsid w:val="00382B0E"/>
    <w:rsid w:val="003833D9"/>
    <w:rsid w:val="00383A34"/>
    <w:rsid w:val="00384122"/>
    <w:rsid w:val="003841A0"/>
    <w:rsid w:val="0038486C"/>
    <w:rsid w:val="00384A57"/>
    <w:rsid w:val="00385201"/>
    <w:rsid w:val="00385228"/>
    <w:rsid w:val="003854A2"/>
    <w:rsid w:val="00385630"/>
    <w:rsid w:val="00385CA3"/>
    <w:rsid w:val="00385D2B"/>
    <w:rsid w:val="00386433"/>
    <w:rsid w:val="003872D8"/>
    <w:rsid w:val="0038762D"/>
    <w:rsid w:val="003877C9"/>
    <w:rsid w:val="00387CD2"/>
    <w:rsid w:val="00387EDA"/>
    <w:rsid w:val="00390418"/>
    <w:rsid w:val="003904EF"/>
    <w:rsid w:val="00390E05"/>
    <w:rsid w:val="003911DD"/>
    <w:rsid w:val="00391334"/>
    <w:rsid w:val="00391A56"/>
    <w:rsid w:val="003920A7"/>
    <w:rsid w:val="003923D7"/>
    <w:rsid w:val="003933A2"/>
    <w:rsid w:val="0039346C"/>
    <w:rsid w:val="00393B55"/>
    <w:rsid w:val="00393F27"/>
    <w:rsid w:val="00394064"/>
    <w:rsid w:val="0039468F"/>
    <w:rsid w:val="003947BA"/>
    <w:rsid w:val="00394DEB"/>
    <w:rsid w:val="00394E7E"/>
    <w:rsid w:val="00395360"/>
    <w:rsid w:val="0039563E"/>
    <w:rsid w:val="00395F53"/>
    <w:rsid w:val="00395FF3"/>
    <w:rsid w:val="0039607B"/>
    <w:rsid w:val="0039668F"/>
    <w:rsid w:val="00396AF8"/>
    <w:rsid w:val="00396E09"/>
    <w:rsid w:val="003978A4"/>
    <w:rsid w:val="00397D36"/>
    <w:rsid w:val="00397F13"/>
    <w:rsid w:val="003A1041"/>
    <w:rsid w:val="003A108F"/>
    <w:rsid w:val="003A12BE"/>
    <w:rsid w:val="003A1C17"/>
    <w:rsid w:val="003A287A"/>
    <w:rsid w:val="003A29FC"/>
    <w:rsid w:val="003A2A03"/>
    <w:rsid w:val="003A374D"/>
    <w:rsid w:val="003A38AF"/>
    <w:rsid w:val="003A415B"/>
    <w:rsid w:val="003A4207"/>
    <w:rsid w:val="003A443E"/>
    <w:rsid w:val="003A4540"/>
    <w:rsid w:val="003A4BDD"/>
    <w:rsid w:val="003A4C69"/>
    <w:rsid w:val="003A5056"/>
    <w:rsid w:val="003A584E"/>
    <w:rsid w:val="003A5872"/>
    <w:rsid w:val="003A5A83"/>
    <w:rsid w:val="003A5A95"/>
    <w:rsid w:val="003A67E0"/>
    <w:rsid w:val="003A69F0"/>
    <w:rsid w:val="003A6BC2"/>
    <w:rsid w:val="003A6E9E"/>
    <w:rsid w:val="003A6F9C"/>
    <w:rsid w:val="003A7117"/>
    <w:rsid w:val="003A73C8"/>
    <w:rsid w:val="003A7AF7"/>
    <w:rsid w:val="003A7B56"/>
    <w:rsid w:val="003A7DFD"/>
    <w:rsid w:val="003B0202"/>
    <w:rsid w:val="003B0340"/>
    <w:rsid w:val="003B0563"/>
    <w:rsid w:val="003B0765"/>
    <w:rsid w:val="003B18C2"/>
    <w:rsid w:val="003B1985"/>
    <w:rsid w:val="003B1C5C"/>
    <w:rsid w:val="003B1C7F"/>
    <w:rsid w:val="003B1CCC"/>
    <w:rsid w:val="003B2632"/>
    <w:rsid w:val="003B344C"/>
    <w:rsid w:val="003B35F9"/>
    <w:rsid w:val="003B3B41"/>
    <w:rsid w:val="003B3EA4"/>
    <w:rsid w:val="003B4245"/>
    <w:rsid w:val="003B44D0"/>
    <w:rsid w:val="003B4A8D"/>
    <w:rsid w:val="003B551D"/>
    <w:rsid w:val="003B5E63"/>
    <w:rsid w:val="003B625B"/>
    <w:rsid w:val="003B68E6"/>
    <w:rsid w:val="003B79C8"/>
    <w:rsid w:val="003B7BA8"/>
    <w:rsid w:val="003B7F02"/>
    <w:rsid w:val="003C0296"/>
    <w:rsid w:val="003C0A81"/>
    <w:rsid w:val="003C0E84"/>
    <w:rsid w:val="003C116A"/>
    <w:rsid w:val="003C12A1"/>
    <w:rsid w:val="003C14CC"/>
    <w:rsid w:val="003C15C6"/>
    <w:rsid w:val="003C293A"/>
    <w:rsid w:val="003C2AF7"/>
    <w:rsid w:val="003C2DC0"/>
    <w:rsid w:val="003C2FD9"/>
    <w:rsid w:val="003C3231"/>
    <w:rsid w:val="003C36F9"/>
    <w:rsid w:val="003C39BD"/>
    <w:rsid w:val="003C3A68"/>
    <w:rsid w:val="003C44AF"/>
    <w:rsid w:val="003C45F2"/>
    <w:rsid w:val="003C48C5"/>
    <w:rsid w:val="003C4A81"/>
    <w:rsid w:val="003C5A61"/>
    <w:rsid w:val="003C6115"/>
    <w:rsid w:val="003C6478"/>
    <w:rsid w:val="003C6741"/>
    <w:rsid w:val="003C6868"/>
    <w:rsid w:val="003C6BFB"/>
    <w:rsid w:val="003C74D3"/>
    <w:rsid w:val="003C7554"/>
    <w:rsid w:val="003C7A66"/>
    <w:rsid w:val="003C7B7E"/>
    <w:rsid w:val="003C7E77"/>
    <w:rsid w:val="003C7F4F"/>
    <w:rsid w:val="003D02C4"/>
    <w:rsid w:val="003D04E9"/>
    <w:rsid w:val="003D0527"/>
    <w:rsid w:val="003D0E1D"/>
    <w:rsid w:val="003D1111"/>
    <w:rsid w:val="003D12C7"/>
    <w:rsid w:val="003D1464"/>
    <w:rsid w:val="003D151C"/>
    <w:rsid w:val="003D1F64"/>
    <w:rsid w:val="003D2995"/>
    <w:rsid w:val="003D2A7D"/>
    <w:rsid w:val="003D2BCA"/>
    <w:rsid w:val="003D2F89"/>
    <w:rsid w:val="003D3230"/>
    <w:rsid w:val="003D3816"/>
    <w:rsid w:val="003D3831"/>
    <w:rsid w:val="003D4498"/>
    <w:rsid w:val="003D46F4"/>
    <w:rsid w:val="003D475D"/>
    <w:rsid w:val="003D4809"/>
    <w:rsid w:val="003D4896"/>
    <w:rsid w:val="003D4CFC"/>
    <w:rsid w:val="003D512A"/>
    <w:rsid w:val="003D543D"/>
    <w:rsid w:val="003D5861"/>
    <w:rsid w:val="003D5A97"/>
    <w:rsid w:val="003D660C"/>
    <w:rsid w:val="003D68C4"/>
    <w:rsid w:val="003D6969"/>
    <w:rsid w:val="003D6F6E"/>
    <w:rsid w:val="003D7679"/>
    <w:rsid w:val="003D7E1F"/>
    <w:rsid w:val="003E0551"/>
    <w:rsid w:val="003E066E"/>
    <w:rsid w:val="003E06D2"/>
    <w:rsid w:val="003E0B70"/>
    <w:rsid w:val="003E0F9E"/>
    <w:rsid w:val="003E140F"/>
    <w:rsid w:val="003E14D0"/>
    <w:rsid w:val="003E1F16"/>
    <w:rsid w:val="003E345E"/>
    <w:rsid w:val="003E34A0"/>
    <w:rsid w:val="003E38B5"/>
    <w:rsid w:val="003E3ACF"/>
    <w:rsid w:val="003E4597"/>
    <w:rsid w:val="003E4623"/>
    <w:rsid w:val="003E499B"/>
    <w:rsid w:val="003E4B8C"/>
    <w:rsid w:val="003E507D"/>
    <w:rsid w:val="003E508C"/>
    <w:rsid w:val="003E54CE"/>
    <w:rsid w:val="003E67EF"/>
    <w:rsid w:val="003E6984"/>
    <w:rsid w:val="003E6AFE"/>
    <w:rsid w:val="003E731E"/>
    <w:rsid w:val="003E76A4"/>
    <w:rsid w:val="003E7891"/>
    <w:rsid w:val="003E7905"/>
    <w:rsid w:val="003E792D"/>
    <w:rsid w:val="003E7A9E"/>
    <w:rsid w:val="003E7BC5"/>
    <w:rsid w:val="003F00B3"/>
    <w:rsid w:val="003F0679"/>
    <w:rsid w:val="003F08D4"/>
    <w:rsid w:val="003F152D"/>
    <w:rsid w:val="003F156F"/>
    <w:rsid w:val="003F171C"/>
    <w:rsid w:val="003F1A9F"/>
    <w:rsid w:val="003F1DC7"/>
    <w:rsid w:val="003F2716"/>
    <w:rsid w:val="003F277A"/>
    <w:rsid w:val="003F3540"/>
    <w:rsid w:val="003F3A36"/>
    <w:rsid w:val="003F3CFD"/>
    <w:rsid w:val="003F3EB5"/>
    <w:rsid w:val="003F4104"/>
    <w:rsid w:val="003F41CB"/>
    <w:rsid w:val="003F42B2"/>
    <w:rsid w:val="003F4C02"/>
    <w:rsid w:val="003F55F1"/>
    <w:rsid w:val="003F580A"/>
    <w:rsid w:val="003F661F"/>
    <w:rsid w:val="003F6C25"/>
    <w:rsid w:val="003F715E"/>
    <w:rsid w:val="003F7AE0"/>
    <w:rsid w:val="003F7C3A"/>
    <w:rsid w:val="0040033B"/>
    <w:rsid w:val="00400414"/>
    <w:rsid w:val="00400925"/>
    <w:rsid w:val="004009BD"/>
    <w:rsid w:val="00401330"/>
    <w:rsid w:val="00401467"/>
    <w:rsid w:val="004018CA"/>
    <w:rsid w:val="00401BB6"/>
    <w:rsid w:val="00401D30"/>
    <w:rsid w:val="004020B7"/>
    <w:rsid w:val="004024D8"/>
    <w:rsid w:val="00402852"/>
    <w:rsid w:val="00402F65"/>
    <w:rsid w:val="004032C7"/>
    <w:rsid w:val="004037DB"/>
    <w:rsid w:val="004038E7"/>
    <w:rsid w:val="00403E29"/>
    <w:rsid w:val="00403E50"/>
    <w:rsid w:val="0040418D"/>
    <w:rsid w:val="00404251"/>
    <w:rsid w:val="004044F5"/>
    <w:rsid w:val="004045E6"/>
    <w:rsid w:val="00404818"/>
    <w:rsid w:val="00404FF4"/>
    <w:rsid w:val="0040640B"/>
    <w:rsid w:val="00406583"/>
    <w:rsid w:val="00406D25"/>
    <w:rsid w:val="00406F0A"/>
    <w:rsid w:val="004074C0"/>
    <w:rsid w:val="0040771B"/>
    <w:rsid w:val="0041000E"/>
    <w:rsid w:val="00410754"/>
    <w:rsid w:val="00410A22"/>
    <w:rsid w:val="0041193F"/>
    <w:rsid w:val="00411A06"/>
    <w:rsid w:val="00411CAE"/>
    <w:rsid w:val="00411CBE"/>
    <w:rsid w:val="0041206D"/>
    <w:rsid w:val="00412281"/>
    <w:rsid w:val="004128A2"/>
    <w:rsid w:val="00413AD1"/>
    <w:rsid w:val="00413D44"/>
    <w:rsid w:val="00413DFD"/>
    <w:rsid w:val="00413FE3"/>
    <w:rsid w:val="00414080"/>
    <w:rsid w:val="00414551"/>
    <w:rsid w:val="00415540"/>
    <w:rsid w:val="004163DC"/>
    <w:rsid w:val="00416B2D"/>
    <w:rsid w:val="00416C4B"/>
    <w:rsid w:val="004177BE"/>
    <w:rsid w:val="004177D3"/>
    <w:rsid w:val="00417833"/>
    <w:rsid w:val="00417A67"/>
    <w:rsid w:val="00417ABF"/>
    <w:rsid w:val="00420514"/>
    <w:rsid w:val="00420C1A"/>
    <w:rsid w:val="00421363"/>
    <w:rsid w:val="004216A0"/>
    <w:rsid w:val="00421CC3"/>
    <w:rsid w:val="00421CF9"/>
    <w:rsid w:val="00422E14"/>
    <w:rsid w:val="0042335C"/>
    <w:rsid w:val="004237BB"/>
    <w:rsid w:val="00423A9B"/>
    <w:rsid w:val="00423E90"/>
    <w:rsid w:val="0042556B"/>
    <w:rsid w:val="00426336"/>
    <w:rsid w:val="00426F1B"/>
    <w:rsid w:val="0042791C"/>
    <w:rsid w:val="00427AAE"/>
    <w:rsid w:val="00427C28"/>
    <w:rsid w:val="00427C85"/>
    <w:rsid w:val="00427E84"/>
    <w:rsid w:val="00430382"/>
    <w:rsid w:val="0043044B"/>
    <w:rsid w:val="00430A65"/>
    <w:rsid w:val="004314E2"/>
    <w:rsid w:val="00431D20"/>
    <w:rsid w:val="00431DEF"/>
    <w:rsid w:val="00431FA4"/>
    <w:rsid w:val="00432224"/>
    <w:rsid w:val="0043234C"/>
    <w:rsid w:val="00432825"/>
    <w:rsid w:val="00432A20"/>
    <w:rsid w:val="00432FBE"/>
    <w:rsid w:val="00432FD2"/>
    <w:rsid w:val="00433918"/>
    <w:rsid w:val="00433EA1"/>
    <w:rsid w:val="00434952"/>
    <w:rsid w:val="00434D7A"/>
    <w:rsid w:val="0043516B"/>
    <w:rsid w:val="004353DF"/>
    <w:rsid w:val="00435985"/>
    <w:rsid w:val="00435E96"/>
    <w:rsid w:val="00435F9F"/>
    <w:rsid w:val="0043638A"/>
    <w:rsid w:val="0043674F"/>
    <w:rsid w:val="00436917"/>
    <w:rsid w:val="00436DA2"/>
    <w:rsid w:val="00437500"/>
    <w:rsid w:val="004379D9"/>
    <w:rsid w:val="00437B78"/>
    <w:rsid w:val="00437D8A"/>
    <w:rsid w:val="004406CA"/>
    <w:rsid w:val="00440741"/>
    <w:rsid w:val="00440D4E"/>
    <w:rsid w:val="004411DF"/>
    <w:rsid w:val="00441495"/>
    <w:rsid w:val="00441E65"/>
    <w:rsid w:val="00442058"/>
    <w:rsid w:val="004426DA"/>
    <w:rsid w:val="00442DF6"/>
    <w:rsid w:val="00442FAA"/>
    <w:rsid w:val="0044315D"/>
    <w:rsid w:val="0044333F"/>
    <w:rsid w:val="004436CC"/>
    <w:rsid w:val="00444346"/>
    <w:rsid w:val="00444AA1"/>
    <w:rsid w:val="00444B02"/>
    <w:rsid w:val="00444ED1"/>
    <w:rsid w:val="00445479"/>
    <w:rsid w:val="00445803"/>
    <w:rsid w:val="00445A0D"/>
    <w:rsid w:val="00445E5C"/>
    <w:rsid w:val="00445FDE"/>
    <w:rsid w:val="00446079"/>
    <w:rsid w:val="004466DD"/>
    <w:rsid w:val="00447013"/>
    <w:rsid w:val="004479A7"/>
    <w:rsid w:val="00447C23"/>
    <w:rsid w:val="00447C29"/>
    <w:rsid w:val="00447DCC"/>
    <w:rsid w:val="00447EE6"/>
    <w:rsid w:val="004506FD"/>
    <w:rsid w:val="00450922"/>
    <w:rsid w:val="00450A00"/>
    <w:rsid w:val="00450AE1"/>
    <w:rsid w:val="00450ECB"/>
    <w:rsid w:val="00451A24"/>
    <w:rsid w:val="00451EFC"/>
    <w:rsid w:val="00453054"/>
    <w:rsid w:val="0045376F"/>
    <w:rsid w:val="0045480D"/>
    <w:rsid w:val="004552ED"/>
    <w:rsid w:val="00455307"/>
    <w:rsid w:val="00455C8E"/>
    <w:rsid w:val="00456076"/>
    <w:rsid w:val="004560B8"/>
    <w:rsid w:val="004560D9"/>
    <w:rsid w:val="004562F4"/>
    <w:rsid w:val="004564EE"/>
    <w:rsid w:val="004569A2"/>
    <w:rsid w:val="00456A09"/>
    <w:rsid w:val="004571C2"/>
    <w:rsid w:val="00457234"/>
    <w:rsid w:val="00457653"/>
    <w:rsid w:val="004576EE"/>
    <w:rsid w:val="0045774C"/>
    <w:rsid w:val="0046073E"/>
    <w:rsid w:val="00460AB6"/>
    <w:rsid w:val="00461714"/>
    <w:rsid w:val="0046251F"/>
    <w:rsid w:val="0046286E"/>
    <w:rsid w:val="00463126"/>
    <w:rsid w:val="00463573"/>
    <w:rsid w:val="004635E2"/>
    <w:rsid w:val="0046413B"/>
    <w:rsid w:val="00464ADC"/>
    <w:rsid w:val="00466D26"/>
    <w:rsid w:val="00466E63"/>
    <w:rsid w:val="00466EB8"/>
    <w:rsid w:val="0046739C"/>
    <w:rsid w:val="004678F1"/>
    <w:rsid w:val="00467BFA"/>
    <w:rsid w:val="00467E60"/>
    <w:rsid w:val="00470444"/>
    <w:rsid w:val="00470676"/>
    <w:rsid w:val="0047078B"/>
    <w:rsid w:val="00470798"/>
    <w:rsid w:val="00470921"/>
    <w:rsid w:val="0047214A"/>
    <w:rsid w:val="00472337"/>
    <w:rsid w:val="0047240D"/>
    <w:rsid w:val="00472EAE"/>
    <w:rsid w:val="00473A1B"/>
    <w:rsid w:val="00473D0A"/>
    <w:rsid w:val="00474017"/>
    <w:rsid w:val="00474359"/>
    <w:rsid w:val="00474751"/>
    <w:rsid w:val="0047532D"/>
    <w:rsid w:val="00475D60"/>
    <w:rsid w:val="00475EE9"/>
    <w:rsid w:val="00476256"/>
    <w:rsid w:val="0047658A"/>
    <w:rsid w:val="00476618"/>
    <w:rsid w:val="00476AAB"/>
    <w:rsid w:val="00476B3C"/>
    <w:rsid w:val="00476B4F"/>
    <w:rsid w:val="00476C1E"/>
    <w:rsid w:val="00476DB5"/>
    <w:rsid w:val="00477349"/>
    <w:rsid w:val="00480E5B"/>
    <w:rsid w:val="00481581"/>
    <w:rsid w:val="0048191D"/>
    <w:rsid w:val="004819F6"/>
    <w:rsid w:val="00481B98"/>
    <w:rsid w:val="00482032"/>
    <w:rsid w:val="0048220D"/>
    <w:rsid w:val="00482AFA"/>
    <w:rsid w:val="00482B8A"/>
    <w:rsid w:val="0048327D"/>
    <w:rsid w:val="00483C93"/>
    <w:rsid w:val="00484354"/>
    <w:rsid w:val="00484879"/>
    <w:rsid w:val="004848FD"/>
    <w:rsid w:val="00484BAE"/>
    <w:rsid w:val="00484CC0"/>
    <w:rsid w:val="0048594A"/>
    <w:rsid w:val="00485CE4"/>
    <w:rsid w:val="00485E32"/>
    <w:rsid w:val="0048662B"/>
    <w:rsid w:val="00486968"/>
    <w:rsid w:val="00486F5F"/>
    <w:rsid w:val="00487314"/>
    <w:rsid w:val="00490670"/>
    <w:rsid w:val="00491033"/>
    <w:rsid w:val="0049164A"/>
    <w:rsid w:val="00491A2C"/>
    <w:rsid w:val="00491ABA"/>
    <w:rsid w:val="00491D3E"/>
    <w:rsid w:val="00491E67"/>
    <w:rsid w:val="00492581"/>
    <w:rsid w:val="0049274C"/>
    <w:rsid w:val="004927FA"/>
    <w:rsid w:val="004929E2"/>
    <w:rsid w:val="00492A73"/>
    <w:rsid w:val="00492ACB"/>
    <w:rsid w:val="00493134"/>
    <w:rsid w:val="004934DF"/>
    <w:rsid w:val="0049353F"/>
    <w:rsid w:val="004938E1"/>
    <w:rsid w:val="00493AC9"/>
    <w:rsid w:val="004945E2"/>
    <w:rsid w:val="0049521C"/>
    <w:rsid w:val="0049541C"/>
    <w:rsid w:val="00495FB9"/>
    <w:rsid w:val="00496578"/>
    <w:rsid w:val="00496B9C"/>
    <w:rsid w:val="00496C86"/>
    <w:rsid w:val="00496CD1"/>
    <w:rsid w:val="00497765"/>
    <w:rsid w:val="00497A3B"/>
    <w:rsid w:val="004A04C1"/>
    <w:rsid w:val="004A10A2"/>
    <w:rsid w:val="004A156D"/>
    <w:rsid w:val="004A2483"/>
    <w:rsid w:val="004A2682"/>
    <w:rsid w:val="004A2864"/>
    <w:rsid w:val="004A2B01"/>
    <w:rsid w:val="004A3209"/>
    <w:rsid w:val="004A3529"/>
    <w:rsid w:val="004A398A"/>
    <w:rsid w:val="004A3A2A"/>
    <w:rsid w:val="004A3FEB"/>
    <w:rsid w:val="004A4FC9"/>
    <w:rsid w:val="004A549E"/>
    <w:rsid w:val="004A55A8"/>
    <w:rsid w:val="004A691A"/>
    <w:rsid w:val="004A73D6"/>
    <w:rsid w:val="004A7634"/>
    <w:rsid w:val="004B0209"/>
    <w:rsid w:val="004B06AF"/>
    <w:rsid w:val="004B086F"/>
    <w:rsid w:val="004B0FE8"/>
    <w:rsid w:val="004B20AC"/>
    <w:rsid w:val="004B20DC"/>
    <w:rsid w:val="004B22CF"/>
    <w:rsid w:val="004B22DB"/>
    <w:rsid w:val="004B23AB"/>
    <w:rsid w:val="004B2764"/>
    <w:rsid w:val="004B27A9"/>
    <w:rsid w:val="004B287D"/>
    <w:rsid w:val="004B2905"/>
    <w:rsid w:val="004B29F0"/>
    <w:rsid w:val="004B2DEA"/>
    <w:rsid w:val="004B3159"/>
    <w:rsid w:val="004B3542"/>
    <w:rsid w:val="004B37D0"/>
    <w:rsid w:val="004B3A0B"/>
    <w:rsid w:val="004B3FA4"/>
    <w:rsid w:val="004B415E"/>
    <w:rsid w:val="004B46A7"/>
    <w:rsid w:val="004B4F82"/>
    <w:rsid w:val="004B50BD"/>
    <w:rsid w:val="004B558F"/>
    <w:rsid w:val="004B5E1A"/>
    <w:rsid w:val="004B5EDA"/>
    <w:rsid w:val="004B5FCF"/>
    <w:rsid w:val="004B664B"/>
    <w:rsid w:val="004B6E83"/>
    <w:rsid w:val="004B7308"/>
    <w:rsid w:val="004B73A5"/>
    <w:rsid w:val="004B7511"/>
    <w:rsid w:val="004B7620"/>
    <w:rsid w:val="004B79E0"/>
    <w:rsid w:val="004C005A"/>
    <w:rsid w:val="004C028F"/>
    <w:rsid w:val="004C068B"/>
    <w:rsid w:val="004C06A5"/>
    <w:rsid w:val="004C06F0"/>
    <w:rsid w:val="004C0714"/>
    <w:rsid w:val="004C0933"/>
    <w:rsid w:val="004C0AC1"/>
    <w:rsid w:val="004C0BEA"/>
    <w:rsid w:val="004C12F5"/>
    <w:rsid w:val="004C166B"/>
    <w:rsid w:val="004C1898"/>
    <w:rsid w:val="004C18E2"/>
    <w:rsid w:val="004C1B87"/>
    <w:rsid w:val="004C1DC5"/>
    <w:rsid w:val="004C1DCB"/>
    <w:rsid w:val="004C1F03"/>
    <w:rsid w:val="004C227C"/>
    <w:rsid w:val="004C245D"/>
    <w:rsid w:val="004C296D"/>
    <w:rsid w:val="004C2DD5"/>
    <w:rsid w:val="004C300F"/>
    <w:rsid w:val="004C3534"/>
    <w:rsid w:val="004C3736"/>
    <w:rsid w:val="004C3A6E"/>
    <w:rsid w:val="004C4019"/>
    <w:rsid w:val="004C5B87"/>
    <w:rsid w:val="004C5F1F"/>
    <w:rsid w:val="004C63F3"/>
    <w:rsid w:val="004C66AB"/>
    <w:rsid w:val="004C79CD"/>
    <w:rsid w:val="004C7C9A"/>
    <w:rsid w:val="004D02A7"/>
    <w:rsid w:val="004D0460"/>
    <w:rsid w:val="004D051D"/>
    <w:rsid w:val="004D0684"/>
    <w:rsid w:val="004D1152"/>
    <w:rsid w:val="004D1292"/>
    <w:rsid w:val="004D23D8"/>
    <w:rsid w:val="004D27E5"/>
    <w:rsid w:val="004D29A6"/>
    <w:rsid w:val="004D2D72"/>
    <w:rsid w:val="004D3D2C"/>
    <w:rsid w:val="004D3D5C"/>
    <w:rsid w:val="004D3FEF"/>
    <w:rsid w:val="004D4213"/>
    <w:rsid w:val="004D4343"/>
    <w:rsid w:val="004D443B"/>
    <w:rsid w:val="004D4CDB"/>
    <w:rsid w:val="004D4DA3"/>
    <w:rsid w:val="004D50D8"/>
    <w:rsid w:val="004D55DA"/>
    <w:rsid w:val="004D59B4"/>
    <w:rsid w:val="004D5FB8"/>
    <w:rsid w:val="004D68C0"/>
    <w:rsid w:val="004D6FD8"/>
    <w:rsid w:val="004D7045"/>
    <w:rsid w:val="004D7222"/>
    <w:rsid w:val="004D74A5"/>
    <w:rsid w:val="004D79D3"/>
    <w:rsid w:val="004D7E2D"/>
    <w:rsid w:val="004D7EB5"/>
    <w:rsid w:val="004D7F8E"/>
    <w:rsid w:val="004E0506"/>
    <w:rsid w:val="004E0C81"/>
    <w:rsid w:val="004E0CD8"/>
    <w:rsid w:val="004E1693"/>
    <w:rsid w:val="004E18C7"/>
    <w:rsid w:val="004E1D0B"/>
    <w:rsid w:val="004E244C"/>
    <w:rsid w:val="004E2D52"/>
    <w:rsid w:val="004E3016"/>
    <w:rsid w:val="004E31AD"/>
    <w:rsid w:val="004E33A6"/>
    <w:rsid w:val="004E33E7"/>
    <w:rsid w:val="004E3D14"/>
    <w:rsid w:val="004E46BC"/>
    <w:rsid w:val="004E4DD2"/>
    <w:rsid w:val="004E520A"/>
    <w:rsid w:val="004E53B8"/>
    <w:rsid w:val="004E5497"/>
    <w:rsid w:val="004E5A0C"/>
    <w:rsid w:val="004E5C4A"/>
    <w:rsid w:val="004E5C88"/>
    <w:rsid w:val="004E6091"/>
    <w:rsid w:val="004E634B"/>
    <w:rsid w:val="004E6DC7"/>
    <w:rsid w:val="004F014F"/>
    <w:rsid w:val="004F0201"/>
    <w:rsid w:val="004F02AF"/>
    <w:rsid w:val="004F0589"/>
    <w:rsid w:val="004F07E5"/>
    <w:rsid w:val="004F0C77"/>
    <w:rsid w:val="004F1967"/>
    <w:rsid w:val="004F2019"/>
    <w:rsid w:val="004F2E4C"/>
    <w:rsid w:val="004F30C8"/>
    <w:rsid w:val="004F376D"/>
    <w:rsid w:val="004F3A0B"/>
    <w:rsid w:val="004F3A86"/>
    <w:rsid w:val="004F3C32"/>
    <w:rsid w:val="004F45FA"/>
    <w:rsid w:val="004F49A0"/>
    <w:rsid w:val="004F4A1A"/>
    <w:rsid w:val="004F4CEA"/>
    <w:rsid w:val="004F5157"/>
    <w:rsid w:val="004F5222"/>
    <w:rsid w:val="004F5BB0"/>
    <w:rsid w:val="004F60A8"/>
    <w:rsid w:val="004F60C7"/>
    <w:rsid w:val="004F6139"/>
    <w:rsid w:val="004F67F7"/>
    <w:rsid w:val="004F6EAA"/>
    <w:rsid w:val="004F785B"/>
    <w:rsid w:val="004F79B9"/>
    <w:rsid w:val="0050070A"/>
    <w:rsid w:val="00501032"/>
    <w:rsid w:val="00501587"/>
    <w:rsid w:val="005015D0"/>
    <w:rsid w:val="00501CD1"/>
    <w:rsid w:val="005023DF"/>
    <w:rsid w:val="005028D3"/>
    <w:rsid w:val="005029D8"/>
    <w:rsid w:val="00503012"/>
    <w:rsid w:val="00503899"/>
    <w:rsid w:val="00503AB7"/>
    <w:rsid w:val="005046B7"/>
    <w:rsid w:val="00504A48"/>
    <w:rsid w:val="00505348"/>
    <w:rsid w:val="005054C1"/>
    <w:rsid w:val="00505CFE"/>
    <w:rsid w:val="00505F1E"/>
    <w:rsid w:val="0050622A"/>
    <w:rsid w:val="005069C8"/>
    <w:rsid w:val="00506B88"/>
    <w:rsid w:val="00506C91"/>
    <w:rsid w:val="00506DBD"/>
    <w:rsid w:val="00507195"/>
    <w:rsid w:val="00507324"/>
    <w:rsid w:val="00507402"/>
    <w:rsid w:val="0050746C"/>
    <w:rsid w:val="0050786F"/>
    <w:rsid w:val="0051015A"/>
    <w:rsid w:val="005101BC"/>
    <w:rsid w:val="0051036D"/>
    <w:rsid w:val="005105EB"/>
    <w:rsid w:val="00510A43"/>
    <w:rsid w:val="00510BFC"/>
    <w:rsid w:val="0051104A"/>
    <w:rsid w:val="005114AB"/>
    <w:rsid w:val="005114F6"/>
    <w:rsid w:val="0051198C"/>
    <w:rsid w:val="00511E76"/>
    <w:rsid w:val="00511F4B"/>
    <w:rsid w:val="00512393"/>
    <w:rsid w:val="00512796"/>
    <w:rsid w:val="00512942"/>
    <w:rsid w:val="00512AB0"/>
    <w:rsid w:val="005130ED"/>
    <w:rsid w:val="005132E8"/>
    <w:rsid w:val="0051359B"/>
    <w:rsid w:val="00513AEE"/>
    <w:rsid w:val="0051405C"/>
    <w:rsid w:val="005140F1"/>
    <w:rsid w:val="005144E8"/>
    <w:rsid w:val="00514863"/>
    <w:rsid w:val="00515463"/>
    <w:rsid w:val="005157E7"/>
    <w:rsid w:val="00515B31"/>
    <w:rsid w:val="00516997"/>
    <w:rsid w:val="00516A24"/>
    <w:rsid w:val="00516AEF"/>
    <w:rsid w:val="0051783E"/>
    <w:rsid w:val="005201F4"/>
    <w:rsid w:val="00520490"/>
    <w:rsid w:val="005206BD"/>
    <w:rsid w:val="00520708"/>
    <w:rsid w:val="00520A98"/>
    <w:rsid w:val="00520BCC"/>
    <w:rsid w:val="00520E4B"/>
    <w:rsid w:val="00520F50"/>
    <w:rsid w:val="005216CB"/>
    <w:rsid w:val="005217F7"/>
    <w:rsid w:val="00521A24"/>
    <w:rsid w:val="00521A8F"/>
    <w:rsid w:val="00521F41"/>
    <w:rsid w:val="005221C6"/>
    <w:rsid w:val="005227CB"/>
    <w:rsid w:val="005228B5"/>
    <w:rsid w:val="00522ED4"/>
    <w:rsid w:val="00523822"/>
    <w:rsid w:val="00523B8D"/>
    <w:rsid w:val="00524258"/>
    <w:rsid w:val="0052431F"/>
    <w:rsid w:val="00524C5B"/>
    <w:rsid w:val="00524EFA"/>
    <w:rsid w:val="00525149"/>
    <w:rsid w:val="0052535B"/>
    <w:rsid w:val="005255B2"/>
    <w:rsid w:val="005256E4"/>
    <w:rsid w:val="0052593C"/>
    <w:rsid w:val="00525A5E"/>
    <w:rsid w:val="00525A74"/>
    <w:rsid w:val="0052612F"/>
    <w:rsid w:val="00526270"/>
    <w:rsid w:val="0052630F"/>
    <w:rsid w:val="00526357"/>
    <w:rsid w:val="0052651E"/>
    <w:rsid w:val="00526607"/>
    <w:rsid w:val="00526BDB"/>
    <w:rsid w:val="00526D81"/>
    <w:rsid w:val="00526DB2"/>
    <w:rsid w:val="005273AE"/>
    <w:rsid w:val="005275DC"/>
    <w:rsid w:val="00527ABB"/>
    <w:rsid w:val="00527E5E"/>
    <w:rsid w:val="00530B71"/>
    <w:rsid w:val="00530DE5"/>
    <w:rsid w:val="00531568"/>
    <w:rsid w:val="0053191F"/>
    <w:rsid w:val="00531A10"/>
    <w:rsid w:val="00531B4D"/>
    <w:rsid w:val="00531DCD"/>
    <w:rsid w:val="00532472"/>
    <w:rsid w:val="0053283B"/>
    <w:rsid w:val="00532A9F"/>
    <w:rsid w:val="0053313D"/>
    <w:rsid w:val="005332F0"/>
    <w:rsid w:val="0053354D"/>
    <w:rsid w:val="005336A0"/>
    <w:rsid w:val="00533A84"/>
    <w:rsid w:val="005341AB"/>
    <w:rsid w:val="005343A1"/>
    <w:rsid w:val="00535156"/>
    <w:rsid w:val="005353BA"/>
    <w:rsid w:val="005353E6"/>
    <w:rsid w:val="0053541B"/>
    <w:rsid w:val="005356A5"/>
    <w:rsid w:val="0053594D"/>
    <w:rsid w:val="00535C0B"/>
    <w:rsid w:val="00535D35"/>
    <w:rsid w:val="00535D42"/>
    <w:rsid w:val="00535EE5"/>
    <w:rsid w:val="00536320"/>
    <w:rsid w:val="005365EE"/>
    <w:rsid w:val="00536644"/>
    <w:rsid w:val="00536985"/>
    <w:rsid w:val="0053768F"/>
    <w:rsid w:val="0053773F"/>
    <w:rsid w:val="00537966"/>
    <w:rsid w:val="00537B42"/>
    <w:rsid w:val="005403A3"/>
    <w:rsid w:val="005407E4"/>
    <w:rsid w:val="00541729"/>
    <w:rsid w:val="00541E3F"/>
    <w:rsid w:val="005420A0"/>
    <w:rsid w:val="005422E8"/>
    <w:rsid w:val="00542938"/>
    <w:rsid w:val="005429D4"/>
    <w:rsid w:val="00542D62"/>
    <w:rsid w:val="00543185"/>
    <w:rsid w:val="005431F4"/>
    <w:rsid w:val="00543626"/>
    <w:rsid w:val="00543669"/>
    <w:rsid w:val="00543EBB"/>
    <w:rsid w:val="0054407F"/>
    <w:rsid w:val="00544469"/>
    <w:rsid w:val="005448F7"/>
    <w:rsid w:val="00544945"/>
    <w:rsid w:val="005449E9"/>
    <w:rsid w:val="00544E10"/>
    <w:rsid w:val="00544F08"/>
    <w:rsid w:val="0054561F"/>
    <w:rsid w:val="00545BCB"/>
    <w:rsid w:val="00545F4C"/>
    <w:rsid w:val="00546625"/>
    <w:rsid w:val="00546743"/>
    <w:rsid w:val="00546A86"/>
    <w:rsid w:val="00546D60"/>
    <w:rsid w:val="0054728E"/>
    <w:rsid w:val="005476B8"/>
    <w:rsid w:val="005478B2"/>
    <w:rsid w:val="0055029E"/>
    <w:rsid w:val="005503A1"/>
    <w:rsid w:val="005507CA"/>
    <w:rsid w:val="005507FC"/>
    <w:rsid w:val="00550B0B"/>
    <w:rsid w:val="00551920"/>
    <w:rsid w:val="00551ACA"/>
    <w:rsid w:val="00551B24"/>
    <w:rsid w:val="00551B78"/>
    <w:rsid w:val="00552054"/>
    <w:rsid w:val="0055241D"/>
    <w:rsid w:val="00552DB3"/>
    <w:rsid w:val="00552F82"/>
    <w:rsid w:val="0055320B"/>
    <w:rsid w:val="00553659"/>
    <w:rsid w:val="00553A88"/>
    <w:rsid w:val="00554257"/>
    <w:rsid w:val="00554541"/>
    <w:rsid w:val="00554555"/>
    <w:rsid w:val="0055471A"/>
    <w:rsid w:val="00554C4B"/>
    <w:rsid w:val="00554C86"/>
    <w:rsid w:val="00554F1A"/>
    <w:rsid w:val="00555245"/>
    <w:rsid w:val="005553FC"/>
    <w:rsid w:val="0055587C"/>
    <w:rsid w:val="00555A9B"/>
    <w:rsid w:val="00555E8E"/>
    <w:rsid w:val="00556580"/>
    <w:rsid w:val="00556A65"/>
    <w:rsid w:val="00556B58"/>
    <w:rsid w:val="0055725C"/>
    <w:rsid w:val="00557BA1"/>
    <w:rsid w:val="0056018D"/>
    <w:rsid w:val="005605B6"/>
    <w:rsid w:val="00560908"/>
    <w:rsid w:val="00560F2D"/>
    <w:rsid w:val="00560F44"/>
    <w:rsid w:val="00561354"/>
    <w:rsid w:val="00561619"/>
    <w:rsid w:val="00561E22"/>
    <w:rsid w:val="005628A5"/>
    <w:rsid w:val="00562900"/>
    <w:rsid w:val="00562CE5"/>
    <w:rsid w:val="00562CF9"/>
    <w:rsid w:val="00562FFD"/>
    <w:rsid w:val="005634C6"/>
    <w:rsid w:val="00563FAC"/>
    <w:rsid w:val="0056504B"/>
    <w:rsid w:val="0056546D"/>
    <w:rsid w:val="00565E3A"/>
    <w:rsid w:val="00565F23"/>
    <w:rsid w:val="005663AB"/>
    <w:rsid w:val="0056691E"/>
    <w:rsid w:val="00566C36"/>
    <w:rsid w:val="00566CE3"/>
    <w:rsid w:val="00566D00"/>
    <w:rsid w:val="005670D8"/>
    <w:rsid w:val="00567106"/>
    <w:rsid w:val="005672A1"/>
    <w:rsid w:val="00567AF7"/>
    <w:rsid w:val="005704FA"/>
    <w:rsid w:val="00570687"/>
    <w:rsid w:val="005707CF"/>
    <w:rsid w:val="0057093A"/>
    <w:rsid w:val="00570975"/>
    <w:rsid w:val="00571224"/>
    <w:rsid w:val="0057139E"/>
    <w:rsid w:val="00571415"/>
    <w:rsid w:val="00571631"/>
    <w:rsid w:val="0057167D"/>
    <w:rsid w:val="00571E6C"/>
    <w:rsid w:val="0057243D"/>
    <w:rsid w:val="0057253B"/>
    <w:rsid w:val="00572798"/>
    <w:rsid w:val="00572DBD"/>
    <w:rsid w:val="00572FA2"/>
    <w:rsid w:val="00573155"/>
    <w:rsid w:val="005733CF"/>
    <w:rsid w:val="0057370B"/>
    <w:rsid w:val="00573EF1"/>
    <w:rsid w:val="00574539"/>
    <w:rsid w:val="00574B0A"/>
    <w:rsid w:val="00574DE1"/>
    <w:rsid w:val="005750F5"/>
    <w:rsid w:val="00575276"/>
    <w:rsid w:val="005752AB"/>
    <w:rsid w:val="005755E8"/>
    <w:rsid w:val="00575B2D"/>
    <w:rsid w:val="00575E36"/>
    <w:rsid w:val="00576352"/>
    <w:rsid w:val="00577864"/>
    <w:rsid w:val="00577A60"/>
    <w:rsid w:val="00577AF0"/>
    <w:rsid w:val="00577EAF"/>
    <w:rsid w:val="00577F08"/>
    <w:rsid w:val="00580053"/>
    <w:rsid w:val="00580B0C"/>
    <w:rsid w:val="00581182"/>
    <w:rsid w:val="00581422"/>
    <w:rsid w:val="00581C08"/>
    <w:rsid w:val="00581E8C"/>
    <w:rsid w:val="00581EBA"/>
    <w:rsid w:val="00581F0E"/>
    <w:rsid w:val="00581FDB"/>
    <w:rsid w:val="00582151"/>
    <w:rsid w:val="00582223"/>
    <w:rsid w:val="005824B5"/>
    <w:rsid w:val="005825FA"/>
    <w:rsid w:val="00582EB1"/>
    <w:rsid w:val="005832A2"/>
    <w:rsid w:val="00583AD2"/>
    <w:rsid w:val="00583B73"/>
    <w:rsid w:val="00583CA1"/>
    <w:rsid w:val="00583DB4"/>
    <w:rsid w:val="00584654"/>
    <w:rsid w:val="00584F35"/>
    <w:rsid w:val="0058517B"/>
    <w:rsid w:val="005853A0"/>
    <w:rsid w:val="0058550B"/>
    <w:rsid w:val="005857DD"/>
    <w:rsid w:val="00585C79"/>
    <w:rsid w:val="00586117"/>
    <w:rsid w:val="005864B0"/>
    <w:rsid w:val="00586DBC"/>
    <w:rsid w:val="0058700E"/>
    <w:rsid w:val="00587298"/>
    <w:rsid w:val="00587500"/>
    <w:rsid w:val="005878E8"/>
    <w:rsid w:val="0059013C"/>
    <w:rsid w:val="0059029E"/>
    <w:rsid w:val="0059056F"/>
    <w:rsid w:val="00590A73"/>
    <w:rsid w:val="0059109E"/>
    <w:rsid w:val="00591757"/>
    <w:rsid w:val="00591F26"/>
    <w:rsid w:val="00592C66"/>
    <w:rsid w:val="00592DE2"/>
    <w:rsid w:val="00593364"/>
    <w:rsid w:val="00593704"/>
    <w:rsid w:val="00593C78"/>
    <w:rsid w:val="00593E7F"/>
    <w:rsid w:val="005943F1"/>
    <w:rsid w:val="0059445A"/>
    <w:rsid w:val="00594F22"/>
    <w:rsid w:val="00594FF1"/>
    <w:rsid w:val="00595123"/>
    <w:rsid w:val="005955AF"/>
    <w:rsid w:val="00595AF0"/>
    <w:rsid w:val="00595DDD"/>
    <w:rsid w:val="00595F38"/>
    <w:rsid w:val="00595F87"/>
    <w:rsid w:val="00596976"/>
    <w:rsid w:val="00596E97"/>
    <w:rsid w:val="005A040C"/>
    <w:rsid w:val="005A1B29"/>
    <w:rsid w:val="005A1B43"/>
    <w:rsid w:val="005A2214"/>
    <w:rsid w:val="005A225C"/>
    <w:rsid w:val="005A2C02"/>
    <w:rsid w:val="005A2CD4"/>
    <w:rsid w:val="005A3F0E"/>
    <w:rsid w:val="005A4160"/>
    <w:rsid w:val="005A48BB"/>
    <w:rsid w:val="005A4E0E"/>
    <w:rsid w:val="005A579B"/>
    <w:rsid w:val="005A62C5"/>
    <w:rsid w:val="005A64E8"/>
    <w:rsid w:val="005A660D"/>
    <w:rsid w:val="005A6776"/>
    <w:rsid w:val="005A6ED8"/>
    <w:rsid w:val="005A734D"/>
    <w:rsid w:val="005A7DF8"/>
    <w:rsid w:val="005A7E7B"/>
    <w:rsid w:val="005B09CB"/>
    <w:rsid w:val="005B1C74"/>
    <w:rsid w:val="005B1DF9"/>
    <w:rsid w:val="005B2502"/>
    <w:rsid w:val="005B29F8"/>
    <w:rsid w:val="005B2AAE"/>
    <w:rsid w:val="005B2B4F"/>
    <w:rsid w:val="005B2F32"/>
    <w:rsid w:val="005B3024"/>
    <w:rsid w:val="005B3041"/>
    <w:rsid w:val="005B34FB"/>
    <w:rsid w:val="005B382C"/>
    <w:rsid w:val="005B3966"/>
    <w:rsid w:val="005B3AAA"/>
    <w:rsid w:val="005B3FE5"/>
    <w:rsid w:val="005B4545"/>
    <w:rsid w:val="005B4632"/>
    <w:rsid w:val="005B467D"/>
    <w:rsid w:val="005B46DD"/>
    <w:rsid w:val="005B4CCD"/>
    <w:rsid w:val="005B57EE"/>
    <w:rsid w:val="005B6576"/>
    <w:rsid w:val="005B67BB"/>
    <w:rsid w:val="005B6F32"/>
    <w:rsid w:val="005B7BE2"/>
    <w:rsid w:val="005B7FAC"/>
    <w:rsid w:val="005C00FD"/>
    <w:rsid w:val="005C0124"/>
    <w:rsid w:val="005C02D5"/>
    <w:rsid w:val="005C0838"/>
    <w:rsid w:val="005C1A36"/>
    <w:rsid w:val="005C1E2C"/>
    <w:rsid w:val="005C2136"/>
    <w:rsid w:val="005C21FD"/>
    <w:rsid w:val="005C23A3"/>
    <w:rsid w:val="005C23BA"/>
    <w:rsid w:val="005C2706"/>
    <w:rsid w:val="005C2713"/>
    <w:rsid w:val="005C2DD4"/>
    <w:rsid w:val="005C3014"/>
    <w:rsid w:val="005C31DD"/>
    <w:rsid w:val="005C3AB8"/>
    <w:rsid w:val="005C3F61"/>
    <w:rsid w:val="005C40FC"/>
    <w:rsid w:val="005C41E7"/>
    <w:rsid w:val="005C4512"/>
    <w:rsid w:val="005C4F1F"/>
    <w:rsid w:val="005C5802"/>
    <w:rsid w:val="005C58DA"/>
    <w:rsid w:val="005C699A"/>
    <w:rsid w:val="005C72C2"/>
    <w:rsid w:val="005C78A4"/>
    <w:rsid w:val="005C7A00"/>
    <w:rsid w:val="005C7AB0"/>
    <w:rsid w:val="005C7E07"/>
    <w:rsid w:val="005D057D"/>
    <w:rsid w:val="005D08F9"/>
    <w:rsid w:val="005D1498"/>
    <w:rsid w:val="005D18DE"/>
    <w:rsid w:val="005D193C"/>
    <w:rsid w:val="005D1AEE"/>
    <w:rsid w:val="005D20FB"/>
    <w:rsid w:val="005D21BC"/>
    <w:rsid w:val="005D227F"/>
    <w:rsid w:val="005D26AD"/>
    <w:rsid w:val="005D27A6"/>
    <w:rsid w:val="005D281E"/>
    <w:rsid w:val="005D29EF"/>
    <w:rsid w:val="005D2CF8"/>
    <w:rsid w:val="005D35C9"/>
    <w:rsid w:val="005D3B00"/>
    <w:rsid w:val="005D3C17"/>
    <w:rsid w:val="005D3CC8"/>
    <w:rsid w:val="005D3DDC"/>
    <w:rsid w:val="005D414E"/>
    <w:rsid w:val="005D4596"/>
    <w:rsid w:val="005D49C4"/>
    <w:rsid w:val="005D54B3"/>
    <w:rsid w:val="005D5573"/>
    <w:rsid w:val="005D5DF4"/>
    <w:rsid w:val="005D5E00"/>
    <w:rsid w:val="005D6690"/>
    <w:rsid w:val="005D6E1F"/>
    <w:rsid w:val="005D7347"/>
    <w:rsid w:val="005D7348"/>
    <w:rsid w:val="005D75C8"/>
    <w:rsid w:val="005D7869"/>
    <w:rsid w:val="005D7A61"/>
    <w:rsid w:val="005E078D"/>
    <w:rsid w:val="005E16AA"/>
    <w:rsid w:val="005E1A0E"/>
    <w:rsid w:val="005E2786"/>
    <w:rsid w:val="005E31EB"/>
    <w:rsid w:val="005E3267"/>
    <w:rsid w:val="005E3DDE"/>
    <w:rsid w:val="005E3ECF"/>
    <w:rsid w:val="005E3F38"/>
    <w:rsid w:val="005E44FE"/>
    <w:rsid w:val="005E46A7"/>
    <w:rsid w:val="005E4753"/>
    <w:rsid w:val="005E4A05"/>
    <w:rsid w:val="005E4A89"/>
    <w:rsid w:val="005E58E7"/>
    <w:rsid w:val="005E5999"/>
    <w:rsid w:val="005E64A4"/>
    <w:rsid w:val="005E6524"/>
    <w:rsid w:val="005E6F7F"/>
    <w:rsid w:val="005E72E1"/>
    <w:rsid w:val="005E78F2"/>
    <w:rsid w:val="005E7DEE"/>
    <w:rsid w:val="005F0107"/>
    <w:rsid w:val="005F05A0"/>
    <w:rsid w:val="005F0A4D"/>
    <w:rsid w:val="005F0C31"/>
    <w:rsid w:val="005F10C3"/>
    <w:rsid w:val="005F123C"/>
    <w:rsid w:val="005F1820"/>
    <w:rsid w:val="005F1C61"/>
    <w:rsid w:val="005F1E42"/>
    <w:rsid w:val="005F1E49"/>
    <w:rsid w:val="005F1E66"/>
    <w:rsid w:val="005F250A"/>
    <w:rsid w:val="005F27DE"/>
    <w:rsid w:val="005F2823"/>
    <w:rsid w:val="005F2A63"/>
    <w:rsid w:val="005F2A94"/>
    <w:rsid w:val="005F2FEA"/>
    <w:rsid w:val="005F3067"/>
    <w:rsid w:val="005F3751"/>
    <w:rsid w:val="005F3FDB"/>
    <w:rsid w:val="005F41DA"/>
    <w:rsid w:val="005F420F"/>
    <w:rsid w:val="005F44B6"/>
    <w:rsid w:val="005F4826"/>
    <w:rsid w:val="005F4B4F"/>
    <w:rsid w:val="005F4D37"/>
    <w:rsid w:val="005F4FC1"/>
    <w:rsid w:val="005F51EA"/>
    <w:rsid w:val="005F5531"/>
    <w:rsid w:val="005F58AB"/>
    <w:rsid w:val="005F5CBD"/>
    <w:rsid w:val="005F5FA1"/>
    <w:rsid w:val="005F6128"/>
    <w:rsid w:val="005F6716"/>
    <w:rsid w:val="005F6B04"/>
    <w:rsid w:val="005F6E09"/>
    <w:rsid w:val="005F7FAB"/>
    <w:rsid w:val="00600748"/>
    <w:rsid w:val="00600A9C"/>
    <w:rsid w:val="00601585"/>
    <w:rsid w:val="006015C0"/>
    <w:rsid w:val="006016F8"/>
    <w:rsid w:val="00601B8F"/>
    <w:rsid w:val="00601C2A"/>
    <w:rsid w:val="00602135"/>
    <w:rsid w:val="00602675"/>
    <w:rsid w:val="0060283A"/>
    <w:rsid w:val="00602F5F"/>
    <w:rsid w:val="0060303E"/>
    <w:rsid w:val="0060321C"/>
    <w:rsid w:val="0060336D"/>
    <w:rsid w:val="00603874"/>
    <w:rsid w:val="00603B2A"/>
    <w:rsid w:val="00603EB5"/>
    <w:rsid w:val="00603F89"/>
    <w:rsid w:val="006046A2"/>
    <w:rsid w:val="0060472A"/>
    <w:rsid w:val="006048CB"/>
    <w:rsid w:val="00604A6B"/>
    <w:rsid w:val="00604B6D"/>
    <w:rsid w:val="00604DAC"/>
    <w:rsid w:val="006051DE"/>
    <w:rsid w:val="0060575E"/>
    <w:rsid w:val="006057EA"/>
    <w:rsid w:val="006058B0"/>
    <w:rsid w:val="00605A66"/>
    <w:rsid w:val="00606272"/>
    <w:rsid w:val="00606C9B"/>
    <w:rsid w:val="00606CD5"/>
    <w:rsid w:val="00606FEF"/>
    <w:rsid w:val="006072C7"/>
    <w:rsid w:val="00607693"/>
    <w:rsid w:val="00607AB3"/>
    <w:rsid w:val="00607C1A"/>
    <w:rsid w:val="00607E5A"/>
    <w:rsid w:val="00610483"/>
    <w:rsid w:val="0061094F"/>
    <w:rsid w:val="0061154D"/>
    <w:rsid w:val="006115DA"/>
    <w:rsid w:val="00611A26"/>
    <w:rsid w:val="00611A62"/>
    <w:rsid w:val="00611F53"/>
    <w:rsid w:val="00611F5D"/>
    <w:rsid w:val="00612C34"/>
    <w:rsid w:val="00612CDB"/>
    <w:rsid w:val="006132E7"/>
    <w:rsid w:val="0061371F"/>
    <w:rsid w:val="006138EF"/>
    <w:rsid w:val="00613B73"/>
    <w:rsid w:val="00613CEA"/>
    <w:rsid w:val="00614555"/>
    <w:rsid w:val="006154F7"/>
    <w:rsid w:val="006155B3"/>
    <w:rsid w:val="006157A0"/>
    <w:rsid w:val="006159F6"/>
    <w:rsid w:val="00615CAE"/>
    <w:rsid w:val="006166DB"/>
    <w:rsid w:val="00616AD7"/>
    <w:rsid w:val="00616EF5"/>
    <w:rsid w:val="006175EC"/>
    <w:rsid w:val="00617CBC"/>
    <w:rsid w:val="00617EAE"/>
    <w:rsid w:val="006205EB"/>
    <w:rsid w:val="0062061A"/>
    <w:rsid w:val="00620CDE"/>
    <w:rsid w:val="00620E93"/>
    <w:rsid w:val="00621026"/>
    <w:rsid w:val="00621027"/>
    <w:rsid w:val="00621558"/>
    <w:rsid w:val="00621A51"/>
    <w:rsid w:val="00621C8C"/>
    <w:rsid w:val="00621DD4"/>
    <w:rsid w:val="0062221D"/>
    <w:rsid w:val="006224E7"/>
    <w:rsid w:val="00622A8C"/>
    <w:rsid w:val="0062334E"/>
    <w:rsid w:val="00623A5A"/>
    <w:rsid w:val="00623DD5"/>
    <w:rsid w:val="00623E51"/>
    <w:rsid w:val="00624E1D"/>
    <w:rsid w:val="00624E3F"/>
    <w:rsid w:val="00625242"/>
    <w:rsid w:val="006252DF"/>
    <w:rsid w:val="0062585F"/>
    <w:rsid w:val="00625CBA"/>
    <w:rsid w:val="00626865"/>
    <w:rsid w:val="00626E61"/>
    <w:rsid w:val="00627095"/>
    <w:rsid w:val="00630054"/>
    <w:rsid w:val="00630656"/>
    <w:rsid w:val="0063086E"/>
    <w:rsid w:val="00630983"/>
    <w:rsid w:val="006310D8"/>
    <w:rsid w:val="00631109"/>
    <w:rsid w:val="00631525"/>
    <w:rsid w:val="0063176B"/>
    <w:rsid w:val="00631EA6"/>
    <w:rsid w:val="00632192"/>
    <w:rsid w:val="0063238E"/>
    <w:rsid w:val="00632BC1"/>
    <w:rsid w:val="00632BD1"/>
    <w:rsid w:val="00632E64"/>
    <w:rsid w:val="00632F97"/>
    <w:rsid w:val="0063321E"/>
    <w:rsid w:val="006335BA"/>
    <w:rsid w:val="00633AD3"/>
    <w:rsid w:val="00633C15"/>
    <w:rsid w:val="00633CEB"/>
    <w:rsid w:val="00634209"/>
    <w:rsid w:val="00634ABF"/>
    <w:rsid w:val="00634E8C"/>
    <w:rsid w:val="006351EC"/>
    <w:rsid w:val="0063533E"/>
    <w:rsid w:val="0063555E"/>
    <w:rsid w:val="00635611"/>
    <w:rsid w:val="00635799"/>
    <w:rsid w:val="00635E9B"/>
    <w:rsid w:val="006360F8"/>
    <w:rsid w:val="006363A3"/>
    <w:rsid w:val="006366C2"/>
    <w:rsid w:val="00636B1D"/>
    <w:rsid w:val="00636B91"/>
    <w:rsid w:val="00636E26"/>
    <w:rsid w:val="00636F00"/>
    <w:rsid w:val="0063726E"/>
    <w:rsid w:val="006400F6"/>
    <w:rsid w:val="00640456"/>
    <w:rsid w:val="00640B0C"/>
    <w:rsid w:val="00640BB2"/>
    <w:rsid w:val="00640E0A"/>
    <w:rsid w:val="00640E90"/>
    <w:rsid w:val="00641125"/>
    <w:rsid w:val="0064173D"/>
    <w:rsid w:val="00641E18"/>
    <w:rsid w:val="0064269B"/>
    <w:rsid w:val="0064280B"/>
    <w:rsid w:val="00642901"/>
    <w:rsid w:val="006429EB"/>
    <w:rsid w:val="00643413"/>
    <w:rsid w:val="0064391D"/>
    <w:rsid w:val="00643C18"/>
    <w:rsid w:val="00643DFF"/>
    <w:rsid w:val="00644C9A"/>
    <w:rsid w:val="006461E0"/>
    <w:rsid w:val="006467DD"/>
    <w:rsid w:val="00646E56"/>
    <w:rsid w:val="0064727E"/>
    <w:rsid w:val="0064751C"/>
    <w:rsid w:val="00647B05"/>
    <w:rsid w:val="00647FA0"/>
    <w:rsid w:val="00650D37"/>
    <w:rsid w:val="00651A9C"/>
    <w:rsid w:val="00651C9B"/>
    <w:rsid w:val="00651D38"/>
    <w:rsid w:val="006521BB"/>
    <w:rsid w:val="006526FE"/>
    <w:rsid w:val="00652CF1"/>
    <w:rsid w:val="00653396"/>
    <w:rsid w:val="0065339C"/>
    <w:rsid w:val="00654309"/>
    <w:rsid w:val="00654E2D"/>
    <w:rsid w:val="00655816"/>
    <w:rsid w:val="00655AF8"/>
    <w:rsid w:val="00655C8B"/>
    <w:rsid w:val="00655F51"/>
    <w:rsid w:val="006563E1"/>
    <w:rsid w:val="006566AD"/>
    <w:rsid w:val="00656D3D"/>
    <w:rsid w:val="00656F22"/>
    <w:rsid w:val="00657004"/>
    <w:rsid w:val="00657A45"/>
    <w:rsid w:val="00657B0B"/>
    <w:rsid w:val="00657D34"/>
    <w:rsid w:val="00657EE0"/>
    <w:rsid w:val="0066014B"/>
    <w:rsid w:val="00660FD8"/>
    <w:rsid w:val="006610F4"/>
    <w:rsid w:val="00661CFA"/>
    <w:rsid w:val="00661D70"/>
    <w:rsid w:val="00661E42"/>
    <w:rsid w:val="00661ED7"/>
    <w:rsid w:val="00661F9D"/>
    <w:rsid w:val="0066249B"/>
    <w:rsid w:val="0066293C"/>
    <w:rsid w:val="00662B96"/>
    <w:rsid w:val="00662D82"/>
    <w:rsid w:val="006638D9"/>
    <w:rsid w:val="00663B9B"/>
    <w:rsid w:val="00663EF9"/>
    <w:rsid w:val="00664ECF"/>
    <w:rsid w:val="006651E9"/>
    <w:rsid w:val="00665423"/>
    <w:rsid w:val="00665815"/>
    <w:rsid w:val="00665973"/>
    <w:rsid w:val="00665BEA"/>
    <w:rsid w:val="00665CA4"/>
    <w:rsid w:val="00665D38"/>
    <w:rsid w:val="00665EFC"/>
    <w:rsid w:val="00665F14"/>
    <w:rsid w:val="0066653A"/>
    <w:rsid w:val="00666FB3"/>
    <w:rsid w:val="006670A2"/>
    <w:rsid w:val="006673B0"/>
    <w:rsid w:val="00667674"/>
    <w:rsid w:val="0066784A"/>
    <w:rsid w:val="00667FA8"/>
    <w:rsid w:val="0067031F"/>
    <w:rsid w:val="0067078C"/>
    <w:rsid w:val="0067080B"/>
    <w:rsid w:val="00670F4A"/>
    <w:rsid w:val="00671796"/>
    <w:rsid w:val="00671FA9"/>
    <w:rsid w:val="00671FD2"/>
    <w:rsid w:val="006720A7"/>
    <w:rsid w:val="00672431"/>
    <w:rsid w:val="006724AC"/>
    <w:rsid w:val="006729EE"/>
    <w:rsid w:val="00672B6F"/>
    <w:rsid w:val="00672BFF"/>
    <w:rsid w:val="00673658"/>
    <w:rsid w:val="006739D0"/>
    <w:rsid w:val="006739DE"/>
    <w:rsid w:val="00673BBD"/>
    <w:rsid w:val="00674AD7"/>
    <w:rsid w:val="00674C56"/>
    <w:rsid w:val="006750B8"/>
    <w:rsid w:val="0067522B"/>
    <w:rsid w:val="00675C17"/>
    <w:rsid w:val="00675FD9"/>
    <w:rsid w:val="0067616E"/>
    <w:rsid w:val="00676817"/>
    <w:rsid w:val="0067696B"/>
    <w:rsid w:val="00676BF1"/>
    <w:rsid w:val="00676F55"/>
    <w:rsid w:val="00677164"/>
    <w:rsid w:val="00677187"/>
    <w:rsid w:val="006779BC"/>
    <w:rsid w:val="00677DEA"/>
    <w:rsid w:val="00680165"/>
    <w:rsid w:val="00680174"/>
    <w:rsid w:val="006804C1"/>
    <w:rsid w:val="0068068E"/>
    <w:rsid w:val="00680934"/>
    <w:rsid w:val="00681354"/>
    <w:rsid w:val="00681532"/>
    <w:rsid w:val="006815E9"/>
    <w:rsid w:val="00681639"/>
    <w:rsid w:val="00681B29"/>
    <w:rsid w:val="00681E3E"/>
    <w:rsid w:val="00681E7C"/>
    <w:rsid w:val="00682643"/>
    <w:rsid w:val="00682D69"/>
    <w:rsid w:val="00682E7A"/>
    <w:rsid w:val="00682F02"/>
    <w:rsid w:val="006834DA"/>
    <w:rsid w:val="00683C80"/>
    <w:rsid w:val="00683C9B"/>
    <w:rsid w:val="00683DCF"/>
    <w:rsid w:val="00683E9C"/>
    <w:rsid w:val="00683F3C"/>
    <w:rsid w:val="00684669"/>
    <w:rsid w:val="00684C19"/>
    <w:rsid w:val="00684F99"/>
    <w:rsid w:val="00685655"/>
    <w:rsid w:val="00685AD7"/>
    <w:rsid w:val="00685AF5"/>
    <w:rsid w:val="0068650E"/>
    <w:rsid w:val="006868EC"/>
    <w:rsid w:val="00686A2A"/>
    <w:rsid w:val="00686A40"/>
    <w:rsid w:val="00686BDC"/>
    <w:rsid w:val="00686E93"/>
    <w:rsid w:val="00687254"/>
    <w:rsid w:val="006874C4"/>
    <w:rsid w:val="0069017B"/>
    <w:rsid w:val="00690547"/>
    <w:rsid w:val="0069093E"/>
    <w:rsid w:val="00690F08"/>
    <w:rsid w:val="00690FC5"/>
    <w:rsid w:val="00691085"/>
    <w:rsid w:val="006912F9"/>
    <w:rsid w:val="00691856"/>
    <w:rsid w:val="00691E47"/>
    <w:rsid w:val="00691F28"/>
    <w:rsid w:val="00692A19"/>
    <w:rsid w:val="00692A8F"/>
    <w:rsid w:val="00692AB2"/>
    <w:rsid w:val="006930C7"/>
    <w:rsid w:val="0069336F"/>
    <w:rsid w:val="00693516"/>
    <w:rsid w:val="00693790"/>
    <w:rsid w:val="006939A3"/>
    <w:rsid w:val="00694717"/>
    <w:rsid w:val="00694AF7"/>
    <w:rsid w:val="006954BD"/>
    <w:rsid w:val="0069554B"/>
    <w:rsid w:val="00695FB9"/>
    <w:rsid w:val="006964BB"/>
    <w:rsid w:val="00696DF2"/>
    <w:rsid w:val="00697122"/>
    <w:rsid w:val="006972C3"/>
    <w:rsid w:val="00697511"/>
    <w:rsid w:val="006976F1"/>
    <w:rsid w:val="006979EA"/>
    <w:rsid w:val="00697A0D"/>
    <w:rsid w:val="006A015B"/>
    <w:rsid w:val="006A01D3"/>
    <w:rsid w:val="006A022C"/>
    <w:rsid w:val="006A03A9"/>
    <w:rsid w:val="006A0D34"/>
    <w:rsid w:val="006A12DD"/>
    <w:rsid w:val="006A13FF"/>
    <w:rsid w:val="006A155F"/>
    <w:rsid w:val="006A1D3D"/>
    <w:rsid w:val="006A2A05"/>
    <w:rsid w:val="006A2A84"/>
    <w:rsid w:val="006A2FB5"/>
    <w:rsid w:val="006A3414"/>
    <w:rsid w:val="006A3993"/>
    <w:rsid w:val="006A3A7D"/>
    <w:rsid w:val="006A3E03"/>
    <w:rsid w:val="006A4119"/>
    <w:rsid w:val="006A4606"/>
    <w:rsid w:val="006A4820"/>
    <w:rsid w:val="006A4872"/>
    <w:rsid w:val="006A4B84"/>
    <w:rsid w:val="006A4E89"/>
    <w:rsid w:val="006A50C0"/>
    <w:rsid w:val="006A5378"/>
    <w:rsid w:val="006A55A9"/>
    <w:rsid w:val="006A5820"/>
    <w:rsid w:val="006A5A33"/>
    <w:rsid w:val="006A5CDF"/>
    <w:rsid w:val="006A6069"/>
    <w:rsid w:val="006A60E6"/>
    <w:rsid w:val="006A61C3"/>
    <w:rsid w:val="006A662D"/>
    <w:rsid w:val="006A665E"/>
    <w:rsid w:val="006A669D"/>
    <w:rsid w:val="006A6983"/>
    <w:rsid w:val="006A7341"/>
    <w:rsid w:val="006A7B94"/>
    <w:rsid w:val="006A7F80"/>
    <w:rsid w:val="006B02E5"/>
    <w:rsid w:val="006B03E8"/>
    <w:rsid w:val="006B055B"/>
    <w:rsid w:val="006B0B87"/>
    <w:rsid w:val="006B0CBB"/>
    <w:rsid w:val="006B0EA8"/>
    <w:rsid w:val="006B10A9"/>
    <w:rsid w:val="006B11A2"/>
    <w:rsid w:val="006B1C99"/>
    <w:rsid w:val="006B207A"/>
    <w:rsid w:val="006B20AB"/>
    <w:rsid w:val="006B2727"/>
    <w:rsid w:val="006B2826"/>
    <w:rsid w:val="006B284F"/>
    <w:rsid w:val="006B3762"/>
    <w:rsid w:val="006B3776"/>
    <w:rsid w:val="006B4156"/>
    <w:rsid w:val="006B4276"/>
    <w:rsid w:val="006B4433"/>
    <w:rsid w:val="006B4483"/>
    <w:rsid w:val="006B4A19"/>
    <w:rsid w:val="006B4DAB"/>
    <w:rsid w:val="006B4DCD"/>
    <w:rsid w:val="006B5898"/>
    <w:rsid w:val="006B5B90"/>
    <w:rsid w:val="006B65A5"/>
    <w:rsid w:val="006B66B1"/>
    <w:rsid w:val="006B6BA1"/>
    <w:rsid w:val="006B74F3"/>
    <w:rsid w:val="006B7A77"/>
    <w:rsid w:val="006B7E45"/>
    <w:rsid w:val="006C07B1"/>
    <w:rsid w:val="006C0D16"/>
    <w:rsid w:val="006C12AA"/>
    <w:rsid w:val="006C1A8F"/>
    <w:rsid w:val="006C1D28"/>
    <w:rsid w:val="006C2D88"/>
    <w:rsid w:val="006C2F51"/>
    <w:rsid w:val="006C30C7"/>
    <w:rsid w:val="006C30E6"/>
    <w:rsid w:val="006C3496"/>
    <w:rsid w:val="006C35E0"/>
    <w:rsid w:val="006C36B1"/>
    <w:rsid w:val="006C38DE"/>
    <w:rsid w:val="006C4593"/>
    <w:rsid w:val="006C47A7"/>
    <w:rsid w:val="006C4DF2"/>
    <w:rsid w:val="006C5097"/>
    <w:rsid w:val="006C519A"/>
    <w:rsid w:val="006C5874"/>
    <w:rsid w:val="006C63C2"/>
    <w:rsid w:val="006C6D25"/>
    <w:rsid w:val="006C728F"/>
    <w:rsid w:val="006C7B00"/>
    <w:rsid w:val="006D02B6"/>
    <w:rsid w:val="006D045D"/>
    <w:rsid w:val="006D05F3"/>
    <w:rsid w:val="006D07E0"/>
    <w:rsid w:val="006D0DB0"/>
    <w:rsid w:val="006D0FBE"/>
    <w:rsid w:val="006D1321"/>
    <w:rsid w:val="006D13F6"/>
    <w:rsid w:val="006D14B5"/>
    <w:rsid w:val="006D14DC"/>
    <w:rsid w:val="006D14F5"/>
    <w:rsid w:val="006D1727"/>
    <w:rsid w:val="006D186B"/>
    <w:rsid w:val="006D24FB"/>
    <w:rsid w:val="006D2677"/>
    <w:rsid w:val="006D27BB"/>
    <w:rsid w:val="006D282F"/>
    <w:rsid w:val="006D2A84"/>
    <w:rsid w:val="006D2FCF"/>
    <w:rsid w:val="006D34D7"/>
    <w:rsid w:val="006D3D3F"/>
    <w:rsid w:val="006D4900"/>
    <w:rsid w:val="006D4A67"/>
    <w:rsid w:val="006D4CA1"/>
    <w:rsid w:val="006D537A"/>
    <w:rsid w:val="006D5679"/>
    <w:rsid w:val="006D5E44"/>
    <w:rsid w:val="006D62C0"/>
    <w:rsid w:val="006D6C59"/>
    <w:rsid w:val="006D7353"/>
    <w:rsid w:val="006D76D5"/>
    <w:rsid w:val="006D7A47"/>
    <w:rsid w:val="006D7C39"/>
    <w:rsid w:val="006D7D66"/>
    <w:rsid w:val="006D7EF9"/>
    <w:rsid w:val="006D7F1B"/>
    <w:rsid w:val="006E0029"/>
    <w:rsid w:val="006E0280"/>
    <w:rsid w:val="006E0D4A"/>
    <w:rsid w:val="006E0E7F"/>
    <w:rsid w:val="006E10F8"/>
    <w:rsid w:val="006E12DB"/>
    <w:rsid w:val="006E1531"/>
    <w:rsid w:val="006E160D"/>
    <w:rsid w:val="006E1BD1"/>
    <w:rsid w:val="006E2519"/>
    <w:rsid w:val="006E2840"/>
    <w:rsid w:val="006E2975"/>
    <w:rsid w:val="006E2A60"/>
    <w:rsid w:val="006E2DDB"/>
    <w:rsid w:val="006E3114"/>
    <w:rsid w:val="006E4296"/>
    <w:rsid w:val="006E4EF5"/>
    <w:rsid w:val="006E5017"/>
    <w:rsid w:val="006E519C"/>
    <w:rsid w:val="006E5684"/>
    <w:rsid w:val="006E5B04"/>
    <w:rsid w:val="006E5F63"/>
    <w:rsid w:val="006E6550"/>
    <w:rsid w:val="006E6843"/>
    <w:rsid w:val="006E70A7"/>
    <w:rsid w:val="006E72A6"/>
    <w:rsid w:val="006E759D"/>
    <w:rsid w:val="006E7D2F"/>
    <w:rsid w:val="006F01E3"/>
    <w:rsid w:val="006F0290"/>
    <w:rsid w:val="006F029A"/>
    <w:rsid w:val="006F0DBC"/>
    <w:rsid w:val="006F1BAF"/>
    <w:rsid w:val="006F1D03"/>
    <w:rsid w:val="006F2030"/>
    <w:rsid w:val="006F24A4"/>
    <w:rsid w:val="006F2A2D"/>
    <w:rsid w:val="006F2D1C"/>
    <w:rsid w:val="006F3000"/>
    <w:rsid w:val="006F3C44"/>
    <w:rsid w:val="006F405F"/>
    <w:rsid w:val="006F4337"/>
    <w:rsid w:val="006F4DE1"/>
    <w:rsid w:val="006F4E8C"/>
    <w:rsid w:val="006F52BF"/>
    <w:rsid w:val="006F5DDD"/>
    <w:rsid w:val="006F6694"/>
    <w:rsid w:val="006F748A"/>
    <w:rsid w:val="006F790B"/>
    <w:rsid w:val="006F7CDB"/>
    <w:rsid w:val="006F7DD6"/>
    <w:rsid w:val="0070081C"/>
    <w:rsid w:val="00700B9A"/>
    <w:rsid w:val="00701495"/>
    <w:rsid w:val="00701607"/>
    <w:rsid w:val="00701822"/>
    <w:rsid w:val="00701BF3"/>
    <w:rsid w:val="00701DCB"/>
    <w:rsid w:val="007033B4"/>
    <w:rsid w:val="0070408A"/>
    <w:rsid w:val="0070472F"/>
    <w:rsid w:val="007047D8"/>
    <w:rsid w:val="00704EBA"/>
    <w:rsid w:val="00705B67"/>
    <w:rsid w:val="00705D30"/>
    <w:rsid w:val="0070682A"/>
    <w:rsid w:val="00706FC2"/>
    <w:rsid w:val="0070746F"/>
    <w:rsid w:val="007074A2"/>
    <w:rsid w:val="00710176"/>
    <w:rsid w:val="00710964"/>
    <w:rsid w:val="00710A3B"/>
    <w:rsid w:val="00710A70"/>
    <w:rsid w:val="00710C8A"/>
    <w:rsid w:val="00711043"/>
    <w:rsid w:val="007114EA"/>
    <w:rsid w:val="00711956"/>
    <w:rsid w:val="00712C29"/>
    <w:rsid w:val="007133DB"/>
    <w:rsid w:val="0071359C"/>
    <w:rsid w:val="0071371F"/>
    <w:rsid w:val="007138C1"/>
    <w:rsid w:val="00713A9D"/>
    <w:rsid w:val="00713CF6"/>
    <w:rsid w:val="00713DC4"/>
    <w:rsid w:val="007141F5"/>
    <w:rsid w:val="00714360"/>
    <w:rsid w:val="0071455C"/>
    <w:rsid w:val="00714CF9"/>
    <w:rsid w:val="00714D3E"/>
    <w:rsid w:val="0071595B"/>
    <w:rsid w:val="0071693D"/>
    <w:rsid w:val="00716A49"/>
    <w:rsid w:val="00716EEA"/>
    <w:rsid w:val="007175ED"/>
    <w:rsid w:val="007177C0"/>
    <w:rsid w:val="0071784E"/>
    <w:rsid w:val="00717C7B"/>
    <w:rsid w:val="0072028C"/>
    <w:rsid w:val="00720CBB"/>
    <w:rsid w:val="00720DA8"/>
    <w:rsid w:val="007214FB"/>
    <w:rsid w:val="007215DC"/>
    <w:rsid w:val="007219C3"/>
    <w:rsid w:val="00721B22"/>
    <w:rsid w:val="00721D4D"/>
    <w:rsid w:val="00721FBC"/>
    <w:rsid w:val="00722565"/>
    <w:rsid w:val="00722DC5"/>
    <w:rsid w:val="00723009"/>
    <w:rsid w:val="0072301E"/>
    <w:rsid w:val="00723062"/>
    <w:rsid w:val="007238ED"/>
    <w:rsid w:val="00723A45"/>
    <w:rsid w:val="00723C5B"/>
    <w:rsid w:val="00723F57"/>
    <w:rsid w:val="00723FB3"/>
    <w:rsid w:val="0072419E"/>
    <w:rsid w:val="007246F3"/>
    <w:rsid w:val="0072474C"/>
    <w:rsid w:val="00725297"/>
    <w:rsid w:val="007259FA"/>
    <w:rsid w:val="00725CA2"/>
    <w:rsid w:val="00725DF2"/>
    <w:rsid w:val="00725E43"/>
    <w:rsid w:val="00725E59"/>
    <w:rsid w:val="00725EE0"/>
    <w:rsid w:val="007263C2"/>
    <w:rsid w:val="00726EB1"/>
    <w:rsid w:val="00727154"/>
    <w:rsid w:val="00727255"/>
    <w:rsid w:val="0072775C"/>
    <w:rsid w:val="007277BA"/>
    <w:rsid w:val="00727ED8"/>
    <w:rsid w:val="00727FE3"/>
    <w:rsid w:val="007306C8"/>
    <w:rsid w:val="00730B45"/>
    <w:rsid w:val="00731116"/>
    <w:rsid w:val="0073174D"/>
    <w:rsid w:val="007317AC"/>
    <w:rsid w:val="00731F3C"/>
    <w:rsid w:val="00731F97"/>
    <w:rsid w:val="00732027"/>
    <w:rsid w:val="007325AC"/>
    <w:rsid w:val="007325CB"/>
    <w:rsid w:val="00732B87"/>
    <w:rsid w:val="00732BDA"/>
    <w:rsid w:val="00732E3F"/>
    <w:rsid w:val="0073318D"/>
    <w:rsid w:val="00733223"/>
    <w:rsid w:val="00733C4B"/>
    <w:rsid w:val="00734005"/>
    <w:rsid w:val="00734484"/>
    <w:rsid w:val="00734E2B"/>
    <w:rsid w:val="00734EFC"/>
    <w:rsid w:val="007351E6"/>
    <w:rsid w:val="00735813"/>
    <w:rsid w:val="00735A0B"/>
    <w:rsid w:val="00735D92"/>
    <w:rsid w:val="00735FE9"/>
    <w:rsid w:val="00736289"/>
    <w:rsid w:val="007362DD"/>
    <w:rsid w:val="00736890"/>
    <w:rsid w:val="00736E84"/>
    <w:rsid w:val="0073745E"/>
    <w:rsid w:val="0073783B"/>
    <w:rsid w:val="007378EE"/>
    <w:rsid w:val="0074001C"/>
    <w:rsid w:val="007401CE"/>
    <w:rsid w:val="00740D89"/>
    <w:rsid w:val="007410AB"/>
    <w:rsid w:val="0074140B"/>
    <w:rsid w:val="007416E4"/>
    <w:rsid w:val="00741C2E"/>
    <w:rsid w:val="00742330"/>
    <w:rsid w:val="00742602"/>
    <w:rsid w:val="0074294F"/>
    <w:rsid w:val="00742984"/>
    <w:rsid w:val="00742E55"/>
    <w:rsid w:val="00743A07"/>
    <w:rsid w:val="00745033"/>
    <w:rsid w:val="007453F3"/>
    <w:rsid w:val="0074547A"/>
    <w:rsid w:val="00745660"/>
    <w:rsid w:val="0074583F"/>
    <w:rsid w:val="0074735F"/>
    <w:rsid w:val="00747C81"/>
    <w:rsid w:val="00747DE6"/>
    <w:rsid w:val="007500C7"/>
    <w:rsid w:val="007501B6"/>
    <w:rsid w:val="00750CF7"/>
    <w:rsid w:val="00751038"/>
    <w:rsid w:val="00751408"/>
    <w:rsid w:val="007518A1"/>
    <w:rsid w:val="00751E3F"/>
    <w:rsid w:val="0075210C"/>
    <w:rsid w:val="007524C8"/>
    <w:rsid w:val="007525E4"/>
    <w:rsid w:val="007526F3"/>
    <w:rsid w:val="00753772"/>
    <w:rsid w:val="007543A7"/>
    <w:rsid w:val="0075499B"/>
    <w:rsid w:val="007549B3"/>
    <w:rsid w:val="007554FD"/>
    <w:rsid w:val="00756023"/>
    <w:rsid w:val="00756039"/>
    <w:rsid w:val="0075618E"/>
    <w:rsid w:val="00756242"/>
    <w:rsid w:val="007562A6"/>
    <w:rsid w:val="007562C0"/>
    <w:rsid w:val="00756B1D"/>
    <w:rsid w:val="00756F4A"/>
    <w:rsid w:val="0075741F"/>
    <w:rsid w:val="007579C4"/>
    <w:rsid w:val="00757CE8"/>
    <w:rsid w:val="00761B04"/>
    <w:rsid w:val="00761F5A"/>
    <w:rsid w:val="00762384"/>
    <w:rsid w:val="007623B2"/>
    <w:rsid w:val="00762BC1"/>
    <w:rsid w:val="007633CE"/>
    <w:rsid w:val="007636FB"/>
    <w:rsid w:val="00763917"/>
    <w:rsid w:val="007639DA"/>
    <w:rsid w:val="007640B6"/>
    <w:rsid w:val="0076434B"/>
    <w:rsid w:val="00764378"/>
    <w:rsid w:val="00764AE0"/>
    <w:rsid w:val="00764BC6"/>
    <w:rsid w:val="00764DAD"/>
    <w:rsid w:val="007652E6"/>
    <w:rsid w:val="00765325"/>
    <w:rsid w:val="0076590F"/>
    <w:rsid w:val="00765B95"/>
    <w:rsid w:val="00765D3D"/>
    <w:rsid w:val="00765FE0"/>
    <w:rsid w:val="0076639D"/>
    <w:rsid w:val="007663E5"/>
    <w:rsid w:val="00766719"/>
    <w:rsid w:val="00766AB3"/>
    <w:rsid w:val="007675E7"/>
    <w:rsid w:val="00767633"/>
    <w:rsid w:val="00767AC0"/>
    <w:rsid w:val="00767F25"/>
    <w:rsid w:val="00770888"/>
    <w:rsid w:val="00770923"/>
    <w:rsid w:val="00770970"/>
    <w:rsid w:val="00770A56"/>
    <w:rsid w:val="00770F45"/>
    <w:rsid w:val="00771125"/>
    <w:rsid w:val="0077232E"/>
    <w:rsid w:val="00772446"/>
    <w:rsid w:val="00772B3B"/>
    <w:rsid w:val="007730F1"/>
    <w:rsid w:val="00773544"/>
    <w:rsid w:val="00773F9B"/>
    <w:rsid w:val="00774BEE"/>
    <w:rsid w:val="00775594"/>
    <w:rsid w:val="0077574E"/>
    <w:rsid w:val="007758F5"/>
    <w:rsid w:val="00775C5B"/>
    <w:rsid w:val="00775DB1"/>
    <w:rsid w:val="00775F39"/>
    <w:rsid w:val="00776335"/>
    <w:rsid w:val="00776337"/>
    <w:rsid w:val="007763C5"/>
    <w:rsid w:val="007763F9"/>
    <w:rsid w:val="007765C1"/>
    <w:rsid w:val="007768B9"/>
    <w:rsid w:val="00776AE3"/>
    <w:rsid w:val="00776EDA"/>
    <w:rsid w:val="00776F55"/>
    <w:rsid w:val="00777378"/>
    <w:rsid w:val="007776F2"/>
    <w:rsid w:val="007779BF"/>
    <w:rsid w:val="00777BFA"/>
    <w:rsid w:val="00777CC8"/>
    <w:rsid w:val="00777FAD"/>
    <w:rsid w:val="00780F2F"/>
    <w:rsid w:val="00781EEE"/>
    <w:rsid w:val="0078235C"/>
    <w:rsid w:val="007827C3"/>
    <w:rsid w:val="00782809"/>
    <w:rsid w:val="007828FF"/>
    <w:rsid w:val="00782B4E"/>
    <w:rsid w:val="00782CC4"/>
    <w:rsid w:val="00783096"/>
    <w:rsid w:val="007837B9"/>
    <w:rsid w:val="007839C6"/>
    <w:rsid w:val="00784067"/>
    <w:rsid w:val="007841E3"/>
    <w:rsid w:val="00784208"/>
    <w:rsid w:val="00785587"/>
    <w:rsid w:val="00785818"/>
    <w:rsid w:val="00785A2C"/>
    <w:rsid w:val="0078645C"/>
    <w:rsid w:val="00786680"/>
    <w:rsid w:val="00786EA6"/>
    <w:rsid w:val="00787665"/>
    <w:rsid w:val="00787692"/>
    <w:rsid w:val="00787A79"/>
    <w:rsid w:val="00787ACB"/>
    <w:rsid w:val="00787F89"/>
    <w:rsid w:val="00790668"/>
    <w:rsid w:val="00790AF0"/>
    <w:rsid w:val="00790EB8"/>
    <w:rsid w:val="00791584"/>
    <w:rsid w:val="0079172B"/>
    <w:rsid w:val="007920D4"/>
    <w:rsid w:val="00792A29"/>
    <w:rsid w:val="0079303F"/>
    <w:rsid w:val="00793562"/>
    <w:rsid w:val="00793FB1"/>
    <w:rsid w:val="00794166"/>
    <w:rsid w:val="0079471A"/>
    <w:rsid w:val="00794850"/>
    <w:rsid w:val="00794888"/>
    <w:rsid w:val="00794C44"/>
    <w:rsid w:val="00794F66"/>
    <w:rsid w:val="00795086"/>
    <w:rsid w:val="007955B6"/>
    <w:rsid w:val="00795672"/>
    <w:rsid w:val="00795B27"/>
    <w:rsid w:val="00795EEE"/>
    <w:rsid w:val="007961F1"/>
    <w:rsid w:val="00796B1C"/>
    <w:rsid w:val="00796F9A"/>
    <w:rsid w:val="0079720B"/>
    <w:rsid w:val="00797282"/>
    <w:rsid w:val="00797497"/>
    <w:rsid w:val="0079762D"/>
    <w:rsid w:val="00797718"/>
    <w:rsid w:val="007978F5"/>
    <w:rsid w:val="00797B54"/>
    <w:rsid w:val="00797E97"/>
    <w:rsid w:val="00797F2B"/>
    <w:rsid w:val="007A042A"/>
    <w:rsid w:val="007A099A"/>
    <w:rsid w:val="007A0C55"/>
    <w:rsid w:val="007A0C6B"/>
    <w:rsid w:val="007A1D19"/>
    <w:rsid w:val="007A1D9D"/>
    <w:rsid w:val="007A229D"/>
    <w:rsid w:val="007A2539"/>
    <w:rsid w:val="007A2714"/>
    <w:rsid w:val="007A2E5D"/>
    <w:rsid w:val="007A31D1"/>
    <w:rsid w:val="007A3353"/>
    <w:rsid w:val="007A37EB"/>
    <w:rsid w:val="007A39D4"/>
    <w:rsid w:val="007A40B6"/>
    <w:rsid w:val="007A40C8"/>
    <w:rsid w:val="007A412C"/>
    <w:rsid w:val="007A625A"/>
    <w:rsid w:val="007A65F2"/>
    <w:rsid w:val="007A6724"/>
    <w:rsid w:val="007A6EF5"/>
    <w:rsid w:val="007A6FFB"/>
    <w:rsid w:val="007A7FC5"/>
    <w:rsid w:val="007B099E"/>
    <w:rsid w:val="007B10C9"/>
    <w:rsid w:val="007B19CC"/>
    <w:rsid w:val="007B1C62"/>
    <w:rsid w:val="007B216B"/>
    <w:rsid w:val="007B226C"/>
    <w:rsid w:val="007B2DBB"/>
    <w:rsid w:val="007B2FA0"/>
    <w:rsid w:val="007B35A2"/>
    <w:rsid w:val="007B3A29"/>
    <w:rsid w:val="007B3FA2"/>
    <w:rsid w:val="007B422A"/>
    <w:rsid w:val="007B45B1"/>
    <w:rsid w:val="007B4D05"/>
    <w:rsid w:val="007B5164"/>
    <w:rsid w:val="007B517D"/>
    <w:rsid w:val="007B5444"/>
    <w:rsid w:val="007B60D9"/>
    <w:rsid w:val="007B61D1"/>
    <w:rsid w:val="007B61D7"/>
    <w:rsid w:val="007B66C8"/>
    <w:rsid w:val="007B6831"/>
    <w:rsid w:val="007B6A40"/>
    <w:rsid w:val="007B7649"/>
    <w:rsid w:val="007B7A5A"/>
    <w:rsid w:val="007C080B"/>
    <w:rsid w:val="007C081F"/>
    <w:rsid w:val="007C0D84"/>
    <w:rsid w:val="007C0F4A"/>
    <w:rsid w:val="007C11D5"/>
    <w:rsid w:val="007C1599"/>
    <w:rsid w:val="007C1A89"/>
    <w:rsid w:val="007C1CA6"/>
    <w:rsid w:val="007C1F44"/>
    <w:rsid w:val="007C1F8D"/>
    <w:rsid w:val="007C219F"/>
    <w:rsid w:val="007C239A"/>
    <w:rsid w:val="007C2A17"/>
    <w:rsid w:val="007C3185"/>
    <w:rsid w:val="007C3C48"/>
    <w:rsid w:val="007C4231"/>
    <w:rsid w:val="007C4B3F"/>
    <w:rsid w:val="007C4CF0"/>
    <w:rsid w:val="007C5005"/>
    <w:rsid w:val="007C511F"/>
    <w:rsid w:val="007C532F"/>
    <w:rsid w:val="007C54C8"/>
    <w:rsid w:val="007C58F5"/>
    <w:rsid w:val="007C5A1F"/>
    <w:rsid w:val="007C6097"/>
    <w:rsid w:val="007C6187"/>
    <w:rsid w:val="007C62C6"/>
    <w:rsid w:val="007C68B3"/>
    <w:rsid w:val="007C6C18"/>
    <w:rsid w:val="007C73A5"/>
    <w:rsid w:val="007C73AC"/>
    <w:rsid w:val="007C762C"/>
    <w:rsid w:val="007C7D6E"/>
    <w:rsid w:val="007C7FE5"/>
    <w:rsid w:val="007D1B4B"/>
    <w:rsid w:val="007D2065"/>
    <w:rsid w:val="007D235C"/>
    <w:rsid w:val="007D266A"/>
    <w:rsid w:val="007D2BE3"/>
    <w:rsid w:val="007D2EBB"/>
    <w:rsid w:val="007D3353"/>
    <w:rsid w:val="007D347E"/>
    <w:rsid w:val="007D3733"/>
    <w:rsid w:val="007D37F0"/>
    <w:rsid w:val="007D3AF6"/>
    <w:rsid w:val="007D3BBB"/>
    <w:rsid w:val="007D3C51"/>
    <w:rsid w:val="007D3E11"/>
    <w:rsid w:val="007D45BB"/>
    <w:rsid w:val="007D47CC"/>
    <w:rsid w:val="007D4A3A"/>
    <w:rsid w:val="007D4D3B"/>
    <w:rsid w:val="007D527E"/>
    <w:rsid w:val="007D5377"/>
    <w:rsid w:val="007D5623"/>
    <w:rsid w:val="007D5C8E"/>
    <w:rsid w:val="007D6142"/>
    <w:rsid w:val="007D620A"/>
    <w:rsid w:val="007D6738"/>
    <w:rsid w:val="007D67D6"/>
    <w:rsid w:val="007D697E"/>
    <w:rsid w:val="007D73CE"/>
    <w:rsid w:val="007D74E6"/>
    <w:rsid w:val="007D7678"/>
    <w:rsid w:val="007D7AC0"/>
    <w:rsid w:val="007D7CA6"/>
    <w:rsid w:val="007E01FC"/>
    <w:rsid w:val="007E0A4D"/>
    <w:rsid w:val="007E0C9E"/>
    <w:rsid w:val="007E1017"/>
    <w:rsid w:val="007E1A19"/>
    <w:rsid w:val="007E1C19"/>
    <w:rsid w:val="007E2767"/>
    <w:rsid w:val="007E2771"/>
    <w:rsid w:val="007E282A"/>
    <w:rsid w:val="007E2D4A"/>
    <w:rsid w:val="007E2E7A"/>
    <w:rsid w:val="007E34D1"/>
    <w:rsid w:val="007E3874"/>
    <w:rsid w:val="007E450C"/>
    <w:rsid w:val="007E4A90"/>
    <w:rsid w:val="007E4B95"/>
    <w:rsid w:val="007E4C8E"/>
    <w:rsid w:val="007E52B6"/>
    <w:rsid w:val="007E56FF"/>
    <w:rsid w:val="007E5A79"/>
    <w:rsid w:val="007E5CC9"/>
    <w:rsid w:val="007E6718"/>
    <w:rsid w:val="007E6BEB"/>
    <w:rsid w:val="007E6E36"/>
    <w:rsid w:val="007E7085"/>
    <w:rsid w:val="007E7198"/>
    <w:rsid w:val="007E7CD7"/>
    <w:rsid w:val="007E7EB9"/>
    <w:rsid w:val="007F08A3"/>
    <w:rsid w:val="007F0A71"/>
    <w:rsid w:val="007F0EA3"/>
    <w:rsid w:val="007F0F46"/>
    <w:rsid w:val="007F19E6"/>
    <w:rsid w:val="007F1AAF"/>
    <w:rsid w:val="007F1BE8"/>
    <w:rsid w:val="007F1D90"/>
    <w:rsid w:val="007F1EB5"/>
    <w:rsid w:val="007F2797"/>
    <w:rsid w:val="007F2A12"/>
    <w:rsid w:val="007F2D4E"/>
    <w:rsid w:val="007F2DD9"/>
    <w:rsid w:val="007F2FE5"/>
    <w:rsid w:val="007F42F8"/>
    <w:rsid w:val="007F489B"/>
    <w:rsid w:val="007F54D8"/>
    <w:rsid w:val="007F5BDC"/>
    <w:rsid w:val="007F5D6C"/>
    <w:rsid w:val="007F5DEB"/>
    <w:rsid w:val="007F606B"/>
    <w:rsid w:val="007F638F"/>
    <w:rsid w:val="007F66A8"/>
    <w:rsid w:val="007F6E9B"/>
    <w:rsid w:val="007F7288"/>
    <w:rsid w:val="007F76FE"/>
    <w:rsid w:val="00800152"/>
    <w:rsid w:val="00800F5E"/>
    <w:rsid w:val="00800F6C"/>
    <w:rsid w:val="008013BD"/>
    <w:rsid w:val="0080175A"/>
    <w:rsid w:val="00801A4B"/>
    <w:rsid w:val="00801B8A"/>
    <w:rsid w:val="0080217A"/>
    <w:rsid w:val="008021B4"/>
    <w:rsid w:val="00802583"/>
    <w:rsid w:val="008027E9"/>
    <w:rsid w:val="008029D2"/>
    <w:rsid w:val="00802CAE"/>
    <w:rsid w:val="00802ED4"/>
    <w:rsid w:val="0080314B"/>
    <w:rsid w:val="00803696"/>
    <w:rsid w:val="00803BC7"/>
    <w:rsid w:val="008044A3"/>
    <w:rsid w:val="00804A19"/>
    <w:rsid w:val="00804F75"/>
    <w:rsid w:val="008054EA"/>
    <w:rsid w:val="00805613"/>
    <w:rsid w:val="008058FA"/>
    <w:rsid w:val="00805AAE"/>
    <w:rsid w:val="00805D6B"/>
    <w:rsid w:val="00805E12"/>
    <w:rsid w:val="00805F78"/>
    <w:rsid w:val="0080626C"/>
    <w:rsid w:val="00806646"/>
    <w:rsid w:val="00806847"/>
    <w:rsid w:val="00806A23"/>
    <w:rsid w:val="00806A8E"/>
    <w:rsid w:val="00806CD4"/>
    <w:rsid w:val="00806E0E"/>
    <w:rsid w:val="0080714E"/>
    <w:rsid w:val="008079CB"/>
    <w:rsid w:val="00807CB2"/>
    <w:rsid w:val="008103F4"/>
    <w:rsid w:val="008109C9"/>
    <w:rsid w:val="00810B44"/>
    <w:rsid w:val="00810E45"/>
    <w:rsid w:val="00811242"/>
    <w:rsid w:val="008114C5"/>
    <w:rsid w:val="008117BC"/>
    <w:rsid w:val="00812B94"/>
    <w:rsid w:val="00812FEB"/>
    <w:rsid w:val="00813177"/>
    <w:rsid w:val="00813B36"/>
    <w:rsid w:val="00813B84"/>
    <w:rsid w:val="00813B8C"/>
    <w:rsid w:val="00814138"/>
    <w:rsid w:val="00814416"/>
    <w:rsid w:val="00814620"/>
    <w:rsid w:val="00814752"/>
    <w:rsid w:val="00814AD2"/>
    <w:rsid w:val="00814C64"/>
    <w:rsid w:val="00814DC9"/>
    <w:rsid w:val="0081539A"/>
    <w:rsid w:val="008153F7"/>
    <w:rsid w:val="00816147"/>
    <w:rsid w:val="00816283"/>
    <w:rsid w:val="00816CA2"/>
    <w:rsid w:val="00816F53"/>
    <w:rsid w:val="00816FD1"/>
    <w:rsid w:val="008203D2"/>
    <w:rsid w:val="00820805"/>
    <w:rsid w:val="00820C9A"/>
    <w:rsid w:val="00821055"/>
    <w:rsid w:val="008215F0"/>
    <w:rsid w:val="0082179B"/>
    <w:rsid w:val="00821BF9"/>
    <w:rsid w:val="00821CE1"/>
    <w:rsid w:val="00821E74"/>
    <w:rsid w:val="00822183"/>
    <w:rsid w:val="00822781"/>
    <w:rsid w:val="008228A7"/>
    <w:rsid w:val="00823FA5"/>
    <w:rsid w:val="0082422B"/>
    <w:rsid w:val="008247CD"/>
    <w:rsid w:val="00824C15"/>
    <w:rsid w:val="00825241"/>
    <w:rsid w:val="00825937"/>
    <w:rsid w:val="00825E00"/>
    <w:rsid w:val="00825F86"/>
    <w:rsid w:val="0082630E"/>
    <w:rsid w:val="0082634A"/>
    <w:rsid w:val="00826806"/>
    <w:rsid w:val="008268CD"/>
    <w:rsid w:val="00826B5C"/>
    <w:rsid w:val="00826CEF"/>
    <w:rsid w:val="00826DA8"/>
    <w:rsid w:val="00827545"/>
    <w:rsid w:val="00827776"/>
    <w:rsid w:val="0083030F"/>
    <w:rsid w:val="00830485"/>
    <w:rsid w:val="00830636"/>
    <w:rsid w:val="008306D4"/>
    <w:rsid w:val="00830CBB"/>
    <w:rsid w:val="00830DF0"/>
    <w:rsid w:val="00830E3E"/>
    <w:rsid w:val="00830E43"/>
    <w:rsid w:val="00831016"/>
    <w:rsid w:val="00831558"/>
    <w:rsid w:val="0083196C"/>
    <w:rsid w:val="00831B7F"/>
    <w:rsid w:val="0083272C"/>
    <w:rsid w:val="00832802"/>
    <w:rsid w:val="00832DE6"/>
    <w:rsid w:val="008330E7"/>
    <w:rsid w:val="00833F51"/>
    <w:rsid w:val="00835145"/>
    <w:rsid w:val="008352B9"/>
    <w:rsid w:val="0083537B"/>
    <w:rsid w:val="008356C0"/>
    <w:rsid w:val="00835C5B"/>
    <w:rsid w:val="00835C72"/>
    <w:rsid w:val="00835CE1"/>
    <w:rsid w:val="00836057"/>
    <w:rsid w:val="008361F9"/>
    <w:rsid w:val="008363FE"/>
    <w:rsid w:val="00836E20"/>
    <w:rsid w:val="008377AB"/>
    <w:rsid w:val="00840021"/>
    <w:rsid w:val="00840301"/>
    <w:rsid w:val="0084060F"/>
    <w:rsid w:val="00841099"/>
    <w:rsid w:val="008410D1"/>
    <w:rsid w:val="00841374"/>
    <w:rsid w:val="0084155F"/>
    <w:rsid w:val="00841E5C"/>
    <w:rsid w:val="0084204D"/>
    <w:rsid w:val="00842279"/>
    <w:rsid w:val="008425A3"/>
    <w:rsid w:val="008429A2"/>
    <w:rsid w:val="00842A10"/>
    <w:rsid w:val="008430E1"/>
    <w:rsid w:val="00843CEC"/>
    <w:rsid w:val="00843CFA"/>
    <w:rsid w:val="00843D76"/>
    <w:rsid w:val="00843F85"/>
    <w:rsid w:val="00844548"/>
    <w:rsid w:val="00844AEB"/>
    <w:rsid w:val="00844D83"/>
    <w:rsid w:val="00844EAB"/>
    <w:rsid w:val="00844F54"/>
    <w:rsid w:val="00844FF9"/>
    <w:rsid w:val="008450FB"/>
    <w:rsid w:val="0084513D"/>
    <w:rsid w:val="0084522E"/>
    <w:rsid w:val="00845CEE"/>
    <w:rsid w:val="00845F2D"/>
    <w:rsid w:val="00846087"/>
    <w:rsid w:val="00846AB4"/>
    <w:rsid w:val="00846FC4"/>
    <w:rsid w:val="008471A8"/>
    <w:rsid w:val="00847BF0"/>
    <w:rsid w:val="00847EBF"/>
    <w:rsid w:val="00850E8D"/>
    <w:rsid w:val="0085112F"/>
    <w:rsid w:val="00851854"/>
    <w:rsid w:val="00851999"/>
    <w:rsid w:val="00851B7D"/>
    <w:rsid w:val="00852BAD"/>
    <w:rsid w:val="00852E11"/>
    <w:rsid w:val="00852EA5"/>
    <w:rsid w:val="0085359D"/>
    <w:rsid w:val="0085416F"/>
    <w:rsid w:val="008545C0"/>
    <w:rsid w:val="00854670"/>
    <w:rsid w:val="008548AF"/>
    <w:rsid w:val="00854C06"/>
    <w:rsid w:val="00854E45"/>
    <w:rsid w:val="008551AC"/>
    <w:rsid w:val="00855423"/>
    <w:rsid w:val="00855991"/>
    <w:rsid w:val="0085649B"/>
    <w:rsid w:val="0085670D"/>
    <w:rsid w:val="00856834"/>
    <w:rsid w:val="00856B75"/>
    <w:rsid w:val="00856F78"/>
    <w:rsid w:val="0085727F"/>
    <w:rsid w:val="00857751"/>
    <w:rsid w:val="008577CB"/>
    <w:rsid w:val="00857AB6"/>
    <w:rsid w:val="00857C36"/>
    <w:rsid w:val="008601B8"/>
    <w:rsid w:val="00860709"/>
    <w:rsid w:val="00860AB9"/>
    <w:rsid w:val="00860FCF"/>
    <w:rsid w:val="0086114D"/>
    <w:rsid w:val="00861864"/>
    <w:rsid w:val="0086199C"/>
    <w:rsid w:val="00861DD2"/>
    <w:rsid w:val="00861FE8"/>
    <w:rsid w:val="008624E5"/>
    <w:rsid w:val="00862C2E"/>
    <w:rsid w:val="00862CE7"/>
    <w:rsid w:val="008633DF"/>
    <w:rsid w:val="00863416"/>
    <w:rsid w:val="00863958"/>
    <w:rsid w:val="008645C5"/>
    <w:rsid w:val="0086467D"/>
    <w:rsid w:val="00865BC1"/>
    <w:rsid w:val="008666D9"/>
    <w:rsid w:val="00866732"/>
    <w:rsid w:val="00867238"/>
    <w:rsid w:val="008674D7"/>
    <w:rsid w:val="00870890"/>
    <w:rsid w:val="00870AB9"/>
    <w:rsid w:val="00870AE3"/>
    <w:rsid w:val="00870B12"/>
    <w:rsid w:val="00870B86"/>
    <w:rsid w:val="0087122D"/>
    <w:rsid w:val="0087150D"/>
    <w:rsid w:val="0087172E"/>
    <w:rsid w:val="0087174E"/>
    <w:rsid w:val="00871B73"/>
    <w:rsid w:val="00871D29"/>
    <w:rsid w:val="00872A55"/>
    <w:rsid w:val="00872AB2"/>
    <w:rsid w:val="00872EC3"/>
    <w:rsid w:val="008732A0"/>
    <w:rsid w:val="0087475D"/>
    <w:rsid w:val="00874A11"/>
    <w:rsid w:val="0087528E"/>
    <w:rsid w:val="00875702"/>
    <w:rsid w:val="008759DA"/>
    <w:rsid w:val="008765A7"/>
    <w:rsid w:val="00876804"/>
    <w:rsid w:val="008768F4"/>
    <w:rsid w:val="00877A72"/>
    <w:rsid w:val="00880607"/>
    <w:rsid w:val="00881C94"/>
    <w:rsid w:val="00882800"/>
    <w:rsid w:val="00882CCD"/>
    <w:rsid w:val="00882DDD"/>
    <w:rsid w:val="00882F60"/>
    <w:rsid w:val="00882F78"/>
    <w:rsid w:val="008833D2"/>
    <w:rsid w:val="008837E8"/>
    <w:rsid w:val="00883A26"/>
    <w:rsid w:val="00883C98"/>
    <w:rsid w:val="00883D44"/>
    <w:rsid w:val="00883FF7"/>
    <w:rsid w:val="0088424B"/>
    <w:rsid w:val="008843C0"/>
    <w:rsid w:val="00884477"/>
    <w:rsid w:val="00884488"/>
    <w:rsid w:val="00884855"/>
    <w:rsid w:val="0088485C"/>
    <w:rsid w:val="00884934"/>
    <w:rsid w:val="00885012"/>
    <w:rsid w:val="00885247"/>
    <w:rsid w:val="0088544B"/>
    <w:rsid w:val="00885C4E"/>
    <w:rsid w:val="00885DFA"/>
    <w:rsid w:val="00885FE1"/>
    <w:rsid w:val="00886D22"/>
    <w:rsid w:val="00886E0B"/>
    <w:rsid w:val="008873ED"/>
    <w:rsid w:val="00887748"/>
    <w:rsid w:val="00887BD3"/>
    <w:rsid w:val="008904B9"/>
    <w:rsid w:val="00891DCB"/>
    <w:rsid w:val="00891ECB"/>
    <w:rsid w:val="00891FF4"/>
    <w:rsid w:val="00892122"/>
    <w:rsid w:val="00892647"/>
    <w:rsid w:val="0089286A"/>
    <w:rsid w:val="00892DFD"/>
    <w:rsid w:val="00892E95"/>
    <w:rsid w:val="00893142"/>
    <w:rsid w:val="008931A5"/>
    <w:rsid w:val="008933CA"/>
    <w:rsid w:val="00893486"/>
    <w:rsid w:val="008934CA"/>
    <w:rsid w:val="00893746"/>
    <w:rsid w:val="00894151"/>
    <w:rsid w:val="008942C8"/>
    <w:rsid w:val="008949B5"/>
    <w:rsid w:val="00894BBA"/>
    <w:rsid w:val="00894D40"/>
    <w:rsid w:val="00894FCE"/>
    <w:rsid w:val="00895170"/>
    <w:rsid w:val="008953B5"/>
    <w:rsid w:val="00895448"/>
    <w:rsid w:val="00895898"/>
    <w:rsid w:val="00895F32"/>
    <w:rsid w:val="008966F1"/>
    <w:rsid w:val="00896963"/>
    <w:rsid w:val="0089739B"/>
    <w:rsid w:val="008A0D96"/>
    <w:rsid w:val="008A0E32"/>
    <w:rsid w:val="008A0E81"/>
    <w:rsid w:val="008A109C"/>
    <w:rsid w:val="008A138D"/>
    <w:rsid w:val="008A14AD"/>
    <w:rsid w:val="008A1C12"/>
    <w:rsid w:val="008A21D8"/>
    <w:rsid w:val="008A2706"/>
    <w:rsid w:val="008A2B62"/>
    <w:rsid w:val="008A2C1C"/>
    <w:rsid w:val="008A2D2F"/>
    <w:rsid w:val="008A2E91"/>
    <w:rsid w:val="008A2EE5"/>
    <w:rsid w:val="008A2FEA"/>
    <w:rsid w:val="008A3197"/>
    <w:rsid w:val="008A325B"/>
    <w:rsid w:val="008A3263"/>
    <w:rsid w:val="008A3351"/>
    <w:rsid w:val="008A3A1C"/>
    <w:rsid w:val="008A3F5D"/>
    <w:rsid w:val="008A3FA4"/>
    <w:rsid w:val="008A41E4"/>
    <w:rsid w:val="008A4415"/>
    <w:rsid w:val="008A4605"/>
    <w:rsid w:val="008A4A72"/>
    <w:rsid w:val="008A4EA4"/>
    <w:rsid w:val="008A52EC"/>
    <w:rsid w:val="008A61AA"/>
    <w:rsid w:val="008A6274"/>
    <w:rsid w:val="008A6A42"/>
    <w:rsid w:val="008A6BC2"/>
    <w:rsid w:val="008A6DED"/>
    <w:rsid w:val="008A6FDD"/>
    <w:rsid w:val="008A7584"/>
    <w:rsid w:val="008A79D0"/>
    <w:rsid w:val="008A79D7"/>
    <w:rsid w:val="008A7A0E"/>
    <w:rsid w:val="008B0168"/>
    <w:rsid w:val="008B0558"/>
    <w:rsid w:val="008B0C9E"/>
    <w:rsid w:val="008B0CF5"/>
    <w:rsid w:val="008B136E"/>
    <w:rsid w:val="008B15DB"/>
    <w:rsid w:val="008B1CC1"/>
    <w:rsid w:val="008B1DEB"/>
    <w:rsid w:val="008B2195"/>
    <w:rsid w:val="008B272E"/>
    <w:rsid w:val="008B27D8"/>
    <w:rsid w:val="008B36FD"/>
    <w:rsid w:val="008B39BA"/>
    <w:rsid w:val="008B3A50"/>
    <w:rsid w:val="008B4086"/>
    <w:rsid w:val="008B4141"/>
    <w:rsid w:val="008B416A"/>
    <w:rsid w:val="008B4C48"/>
    <w:rsid w:val="008B4E46"/>
    <w:rsid w:val="008B5015"/>
    <w:rsid w:val="008B567D"/>
    <w:rsid w:val="008B56C0"/>
    <w:rsid w:val="008B5814"/>
    <w:rsid w:val="008B5901"/>
    <w:rsid w:val="008B5B8E"/>
    <w:rsid w:val="008B5BDB"/>
    <w:rsid w:val="008B5BF7"/>
    <w:rsid w:val="008B6638"/>
    <w:rsid w:val="008B75BD"/>
    <w:rsid w:val="008B7F44"/>
    <w:rsid w:val="008C07DD"/>
    <w:rsid w:val="008C0B77"/>
    <w:rsid w:val="008C0C92"/>
    <w:rsid w:val="008C0D02"/>
    <w:rsid w:val="008C0D60"/>
    <w:rsid w:val="008C1139"/>
    <w:rsid w:val="008C14C8"/>
    <w:rsid w:val="008C16AD"/>
    <w:rsid w:val="008C1729"/>
    <w:rsid w:val="008C29D8"/>
    <w:rsid w:val="008C2D08"/>
    <w:rsid w:val="008C2F9D"/>
    <w:rsid w:val="008C32A2"/>
    <w:rsid w:val="008C338A"/>
    <w:rsid w:val="008C42D2"/>
    <w:rsid w:val="008C4494"/>
    <w:rsid w:val="008C449C"/>
    <w:rsid w:val="008C5252"/>
    <w:rsid w:val="008C530F"/>
    <w:rsid w:val="008C57EF"/>
    <w:rsid w:val="008C5CA3"/>
    <w:rsid w:val="008C5EC0"/>
    <w:rsid w:val="008C6004"/>
    <w:rsid w:val="008C6118"/>
    <w:rsid w:val="008C68E5"/>
    <w:rsid w:val="008C68F1"/>
    <w:rsid w:val="008C6C5A"/>
    <w:rsid w:val="008C70FE"/>
    <w:rsid w:val="008C719F"/>
    <w:rsid w:val="008C7E82"/>
    <w:rsid w:val="008D0CC3"/>
    <w:rsid w:val="008D0D5F"/>
    <w:rsid w:val="008D0FB7"/>
    <w:rsid w:val="008D1151"/>
    <w:rsid w:val="008D1A92"/>
    <w:rsid w:val="008D1AB0"/>
    <w:rsid w:val="008D2743"/>
    <w:rsid w:val="008D2744"/>
    <w:rsid w:val="008D274E"/>
    <w:rsid w:val="008D2C53"/>
    <w:rsid w:val="008D2C9E"/>
    <w:rsid w:val="008D3AB3"/>
    <w:rsid w:val="008D3F11"/>
    <w:rsid w:val="008D41FA"/>
    <w:rsid w:val="008D49BF"/>
    <w:rsid w:val="008D571F"/>
    <w:rsid w:val="008D5825"/>
    <w:rsid w:val="008D5E11"/>
    <w:rsid w:val="008D5EA6"/>
    <w:rsid w:val="008D5FCC"/>
    <w:rsid w:val="008D611A"/>
    <w:rsid w:val="008D6D69"/>
    <w:rsid w:val="008D7125"/>
    <w:rsid w:val="008D77D0"/>
    <w:rsid w:val="008E00C2"/>
    <w:rsid w:val="008E00C4"/>
    <w:rsid w:val="008E03A5"/>
    <w:rsid w:val="008E05E1"/>
    <w:rsid w:val="008E0825"/>
    <w:rsid w:val="008E0849"/>
    <w:rsid w:val="008E0FBA"/>
    <w:rsid w:val="008E100E"/>
    <w:rsid w:val="008E15C8"/>
    <w:rsid w:val="008E1680"/>
    <w:rsid w:val="008E22AC"/>
    <w:rsid w:val="008E26AF"/>
    <w:rsid w:val="008E3660"/>
    <w:rsid w:val="008E391F"/>
    <w:rsid w:val="008E3DC0"/>
    <w:rsid w:val="008E3DFB"/>
    <w:rsid w:val="008E4280"/>
    <w:rsid w:val="008E4511"/>
    <w:rsid w:val="008E47A9"/>
    <w:rsid w:val="008E4D5C"/>
    <w:rsid w:val="008E5330"/>
    <w:rsid w:val="008E5596"/>
    <w:rsid w:val="008E56A4"/>
    <w:rsid w:val="008E5806"/>
    <w:rsid w:val="008E5B0D"/>
    <w:rsid w:val="008E5B68"/>
    <w:rsid w:val="008E678D"/>
    <w:rsid w:val="008E6B1C"/>
    <w:rsid w:val="008E7102"/>
    <w:rsid w:val="008E744B"/>
    <w:rsid w:val="008E75CB"/>
    <w:rsid w:val="008E7A2C"/>
    <w:rsid w:val="008E7B8F"/>
    <w:rsid w:val="008E7C0B"/>
    <w:rsid w:val="008E7CA6"/>
    <w:rsid w:val="008E7D7A"/>
    <w:rsid w:val="008F01CD"/>
    <w:rsid w:val="008F0215"/>
    <w:rsid w:val="008F103A"/>
    <w:rsid w:val="008F10E0"/>
    <w:rsid w:val="008F11A9"/>
    <w:rsid w:val="008F152F"/>
    <w:rsid w:val="008F16ED"/>
    <w:rsid w:val="008F182D"/>
    <w:rsid w:val="008F1DB0"/>
    <w:rsid w:val="008F1F8C"/>
    <w:rsid w:val="008F2310"/>
    <w:rsid w:val="008F2D16"/>
    <w:rsid w:val="008F2E4D"/>
    <w:rsid w:val="008F3709"/>
    <w:rsid w:val="008F386E"/>
    <w:rsid w:val="008F3A41"/>
    <w:rsid w:val="008F417B"/>
    <w:rsid w:val="008F4246"/>
    <w:rsid w:val="008F44A2"/>
    <w:rsid w:val="008F45AE"/>
    <w:rsid w:val="008F512D"/>
    <w:rsid w:val="008F5954"/>
    <w:rsid w:val="008F607E"/>
    <w:rsid w:val="008F609A"/>
    <w:rsid w:val="008F67DC"/>
    <w:rsid w:val="008F6DAF"/>
    <w:rsid w:val="008F6E5E"/>
    <w:rsid w:val="008F7379"/>
    <w:rsid w:val="008F7518"/>
    <w:rsid w:val="008F7690"/>
    <w:rsid w:val="008F7A85"/>
    <w:rsid w:val="008F7B5E"/>
    <w:rsid w:val="008F7BC0"/>
    <w:rsid w:val="008F7BCB"/>
    <w:rsid w:val="008F7C9E"/>
    <w:rsid w:val="008F7CE8"/>
    <w:rsid w:val="0090003E"/>
    <w:rsid w:val="0090082D"/>
    <w:rsid w:val="00900DF2"/>
    <w:rsid w:val="00901B0F"/>
    <w:rsid w:val="00901F63"/>
    <w:rsid w:val="00903363"/>
    <w:rsid w:val="009039BF"/>
    <w:rsid w:val="0090443A"/>
    <w:rsid w:val="009045D0"/>
    <w:rsid w:val="009048B9"/>
    <w:rsid w:val="00904B40"/>
    <w:rsid w:val="00904ED5"/>
    <w:rsid w:val="00905363"/>
    <w:rsid w:val="00905B7A"/>
    <w:rsid w:val="00906113"/>
    <w:rsid w:val="00906E81"/>
    <w:rsid w:val="009076AE"/>
    <w:rsid w:val="00907766"/>
    <w:rsid w:val="00907787"/>
    <w:rsid w:val="009078C4"/>
    <w:rsid w:val="00907A5C"/>
    <w:rsid w:val="00907D09"/>
    <w:rsid w:val="00907F20"/>
    <w:rsid w:val="00907F94"/>
    <w:rsid w:val="009104B6"/>
    <w:rsid w:val="00911254"/>
    <w:rsid w:val="0091165E"/>
    <w:rsid w:val="009123DF"/>
    <w:rsid w:val="00912ADF"/>
    <w:rsid w:val="009134C0"/>
    <w:rsid w:val="00913AC5"/>
    <w:rsid w:val="00913BD0"/>
    <w:rsid w:val="00913E07"/>
    <w:rsid w:val="00913E1D"/>
    <w:rsid w:val="009149F6"/>
    <w:rsid w:val="00914C2D"/>
    <w:rsid w:val="00914D72"/>
    <w:rsid w:val="009151B6"/>
    <w:rsid w:val="00915364"/>
    <w:rsid w:val="009156B3"/>
    <w:rsid w:val="00915A75"/>
    <w:rsid w:val="00916286"/>
    <w:rsid w:val="00916798"/>
    <w:rsid w:val="00917399"/>
    <w:rsid w:val="00917811"/>
    <w:rsid w:val="00917B1C"/>
    <w:rsid w:val="00917B42"/>
    <w:rsid w:val="00920297"/>
    <w:rsid w:val="009210C1"/>
    <w:rsid w:val="009212A4"/>
    <w:rsid w:val="00921BF5"/>
    <w:rsid w:val="00922883"/>
    <w:rsid w:val="009230E9"/>
    <w:rsid w:val="00923336"/>
    <w:rsid w:val="009236A9"/>
    <w:rsid w:val="00923E84"/>
    <w:rsid w:val="00923F95"/>
    <w:rsid w:val="00924F05"/>
    <w:rsid w:val="009255E2"/>
    <w:rsid w:val="00925660"/>
    <w:rsid w:val="009257B2"/>
    <w:rsid w:val="00925B69"/>
    <w:rsid w:val="00925B70"/>
    <w:rsid w:val="00925EF6"/>
    <w:rsid w:val="0092646E"/>
    <w:rsid w:val="009265DB"/>
    <w:rsid w:val="0092671B"/>
    <w:rsid w:val="00927041"/>
    <w:rsid w:val="00927223"/>
    <w:rsid w:val="00927859"/>
    <w:rsid w:val="00930811"/>
    <w:rsid w:val="00930B19"/>
    <w:rsid w:val="00930D35"/>
    <w:rsid w:val="0093105F"/>
    <w:rsid w:val="00933126"/>
    <w:rsid w:val="00933409"/>
    <w:rsid w:val="0093461B"/>
    <w:rsid w:val="00934C55"/>
    <w:rsid w:val="00934CA2"/>
    <w:rsid w:val="009350A8"/>
    <w:rsid w:val="0093587D"/>
    <w:rsid w:val="009365DB"/>
    <w:rsid w:val="00936B8E"/>
    <w:rsid w:val="0093722D"/>
    <w:rsid w:val="00937276"/>
    <w:rsid w:val="0093753A"/>
    <w:rsid w:val="00937AC6"/>
    <w:rsid w:val="00937C75"/>
    <w:rsid w:val="00940FE5"/>
    <w:rsid w:val="00941228"/>
    <w:rsid w:val="00942B34"/>
    <w:rsid w:val="00943066"/>
    <w:rsid w:val="00943388"/>
    <w:rsid w:val="0094356B"/>
    <w:rsid w:val="00943662"/>
    <w:rsid w:val="009440D7"/>
    <w:rsid w:val="009443DC"/>
    <w:rsid w:val="00944690"/>
    <w:rsid w:val="00944967"/>
    <w:rsid w:val="00944A45"/>
    <w:rsid w:val="0094513C"/>
    <w:rsid w:val="00945168"/>
    <w:rsid w:val="009452D1"/>
    <w:rsid w:val="0094584F"/>
    <w:rsid w:val="00945F3C"/>
    <w:rsid w:val="0094632E"/>
    <w:rsid w:val="00946783"/>
    <w:rsid w:val="00946910"/>
    <w:rsid w:val="009472EA"/>
    <w:rsid w:val="009473D9"/>
    <w:rsid w:val="00947C9E"/>
    <w:rsid w:val="00947CC5"/>
    <w:rsid w:val="00947F03"/>
    <w:rsid w:val="009502FE"/>
    <w:rsid w:val="00950603"/>
    <w:rsid w:val="009508F6"/>
    <w:rsid w:val="0095192E"/>
    <w:rsid w:val="00951ECD"/>
    <w:rsid w:val="00951F81"/>
    <w:rsid w:val="009520F7"/>
    <w:rsid w:val="00952419"/>
    <w:rsid w:val="00952BB2"/>
    <w:rsid w:val="00953232"/>
    <w:rsid w:val="009533C9"/>
    <w:rsid w:val="009539B9"/>
    <w:rsid w:val="00953C41"/>
    <w:rsid w:val="009540B0"/>
    <w:rsid w:val="0095435A"/>
    <w:rsid w:val="00954635"/>
    <w:rsid w:val="00954A15"/>
    <w:rsid w:val="00955593"/>
    <w:rsid w:val="00955902"/>
    <w:rsid w:val="00955A24"/>
    <w:rsid w:val="00955EB9"/>
    <w:rsid w:val="00956407"/>
    <w:rsid w:val="00956506"/>
    <w:rsid w:val="00956C1E"/>
    <w:rsid w:val="00956DA1"/>
    <w:rsid w:val="00956E94"/>
    <w:rsid w:val="00957DFE"/>
    <w:rsid w:val="00957E41"/>
    <w:rsid w:val="00957EEE"/>
    <w:rsid w:val="00960233"/>
    <w:rsid w:val="00960714"/>
    <w:rsid w:val="009608A0"/>
    <w:rsid w:val="00960BAC"/>
    <w:rsid w:val="00960DFE"/>
    <w:rsid w:val="00960F97"/>
    <w:rsid w:val="00961A63"/>
    <w:rsid w:val="00961BC8"/>
    <w:rsid w:val="00961D4C"/>
    <w:rsid w:val="00962B37"/>
    <w:rsid w:val="00962E44"/>
    <w:rsid w:val="00962F16"/>
    <w:rsid w:val="009635A7"/>
    <w:rsid w:val="009636AD"/>
    <w:rsid w:val="00963DE6"/>
    <w:rsid w:val="009641BD"/>
    <w:rsid w:val="0096471D"/>
    <w:rsid w:val="0096491B"/>
    <w:rsid w:val="009655C5"/>
    <w:rsid w:val="009655DF"/>
    <w:rsid w:val="00965B3B"/>
    <w:rsid w:val="00965BA5"/>
    <w:rsid w:val="00965D56"/>
    <w:rsid w:val="009660EA"/>
    <w:rsid w:val="009669A7"/>
    <w:rsid w:val="00966E56"/>
    <w:rsid w:val="009671DF"/>
    <w:rsid w:val="0096772F"/>
    <w:rsid w:val="0096786C"/>
    <w:rsid w:val="009678A7"/>
    <w:rsid w:val="00967904"/>
    <w:rsid w:val="00967C4D"/>
    <w:rsid w:val="00967F2B"/>
    <w:rsid w:val="0097045E"/>
    <w:rsid w:val="009704CE"/>
    <w:rsid w:val="0097087F"/>
    <w:rsid w:val="009713AC"/>
    <w:rsid w:val="00971788"/>
    <w:rsid w:val="009719F5"/>
    <w:rsid w:val="0097236F"/>
    <w:rsid w:val="0097252A"/>
    <w:rsid w:val="00972C2C"/>
    <w:rsid w:val="00972D82"/>
    <w:rsid w:val="009735D0"/>
    <w:rsid w:val="009748BE"/>
    <w:rsid w:val="00974915"/>
    <w:rsid w:val="00974A6F"/>
    <w:rsid w:val="00974C8C"/>
    <w:rsid w:val="00974D3C"/>
    <w:rsid w:val="00974DBB"/>
    <w:rsid w:val="00975003"/>
    <w:rsid w:val="00975194"/>
    <w:rsid w:val="0097558F"/>
    <w:rsid w:val="00975A0C"/>
    <w:rsid w:val="00975BE8"/>
    <w:rsid w:val="009763C7"/>
    <w:rsid w:val="00976481"/>
    <w:rsid w:val="00976ADE"/>
    <w:rsid w:val="009770C1"/>
    <w:rsid w:val="009777E3"/>
    <w:rsid w:val="00977F09"/>
    <w:rsid w:val="00980416"/>
    <w:rsid w:val="009807F8"/>
    <w:rsid w:val="00980969"/>
    <w:rsid w:val="00980A40"/>
    <w:rsid w:val="00980C65"/>
    <w:rsid w:val="00981434"/>
    <w:rsid w:val="00981FCB"/>
    <w:rsid w:val="00982162"/>
    <w:rsid w:val="0098217C"/>
    <w:rsid w:val="0098285E"/>
    <w:rsid w:val="0098286F"/>
    <w:rsid w:val="0098295A"/>
    <w:rsid w:val="00982AAA"/>
    <w:rsid w:val="00982F36"/>
    <w:rsid w:val="009837FD"/>
    <w:rsid w:val="009838C3"/>
    <w:rsid w:val="00983B6B"/>
    <w:rsid w:val="00983E91"/>
    <w:rsid w:val="009848AB"/>
    <w:rsid w:val="00984DB6"/>
    <w:rsid w:val="00985122"/>
    <w:rsid w:val="00985521"/>
    <w:rsid w:val="00985B1D"/>
    <w:rsid w:val="00985B2B"/>
    <w:rsid w:val="00985D57"/>
    <w:rsid w:val="009868BB"/>
    <w:rsid w:val="00986E62"/>
    <w:rsid w:val="009873CB"/>
    <w:rsid w:val="00990179"/>
    <w:rsid w:val="00990C33"/>
    <w:rsid w:val="0099148A"/>
    <w:rsid w:val="009914CF"/>
    <w:rsid w:val="00991541"/>
    <w:rsid w:val="00991C2B"/>
    <w:rsid w:val="00991D96"/>
    <w:rsid w:val="00992029"/>
    <w:rsid w:val="0099280F"/>
    <w:rsid w:val="00992940"/>
    <w:rsid w:val="00992D52"/>
    <w:rsid w:val="0099393B"/>
    <w:rsid w:val="009940EE"/>
    <w:rsid w:val="00994A14"/>
    <w:rsid w:val="00994C95"/>
    <w:rsid w:val="00994EF1"/>
    <w:rsid w:val="00995022"/>
    <w:rsid w:val="0099530B"/>
    <w:rsid w:val="0099534A"/>
    <w:rsid w:val="00995965"/>
    <w:rsid w:val="0099630A"/>
    <w:rsid w:val="009966F5"/>
    <w:rsid w:val="00996F15"/>
    <w:rsid w:val="009A02A6"/>
    <w:rsid w:val="009A03D0"/>
    <w:rsid w:val="009A0DC4"/>
    <w:rsid w:val="009A1A27"/>
    <w:rsid w:val="009A1AB1"/>
    <w:rsid w:val="009A1BA2"/>
    <w:rsid w:val="009A1F74"/>
    <w:rsid w:val="009A23C4"/>
    <w:rsid w:val="009A2D18"/>
    <w:rsid w:val="009A2E6C"/>
    <w:rsid w:val="009A2FAA"/>
    <w:rsid w:val="009A3526"/>
    <w:rsid w:val="009A3565"/>
    <w:rsid w:val="009A3B7B"/>
    <w:rsid w:val="009A41E9"/>
    <w:rsid w:val="009A42F0"/>
    <w:rsid w:val="009A443E"/>
    <w:rsid w:val="009A4B7F"/>
    <w:rsid w:val="009A4CBE"/>
    <w:rsid w:val="009A4D1B"/>
    <w:rsid w:val="009A4E7E"/>
    <w:rsid w:val="009A4FB3"/>
    <w:rsid w:val="009A50A4"/>
    <w:rsid w:val="009A50E9"/>
    <w:rsid w:val="009A5226"/>
    <w:rsid w:val="009A5267"/>
    <w:rsid w:val="009A566B"/>
    <w:rsid w:val="009A5E9C"/>
    <w:rsid w:val="009A6695"/>
    <w:rsid w:val="009A6698"/>
    <w:rsid w:val="009A6C4F"/>
    <w:rsid w:val="009A7009"/>
    <w:rsid w:val="009A796D"/>
    <w:rsid w:val="009B0620"/>
    <w:rsid w:val="009B09B8"/>
    <w:rsid w:val="009B0CCB"/>
    <w:rsid w:val="009B20A4"/>
    <w:rsid w:val="009B2381"/>
    <w:rsid w:val="009B2E33"/>
    <w:rsid w:val="009B321A"/>
    <w:rsid w:val="009B3244"/>
    <w:rsid w:val="009B36B2"/>
    <w:rsid w:val="009B3B78"/>
    <w:rsid w:val="009B3B9E"/>
    <w:rsid w:val="009B3BE1"/>
    <w:rsid w:val="009B44DC"/>
    <w:rsid w:val="009B44EC"/>
    <w:rsid w:val="009B50A6"/>
    <w:rsid w:val="009B5922"/>
    <w:rsid w:val="009B5E56"/>
    <w:rsid w:val="009B673C"/>
    <w:rsid w:val="009B6E3C"/>
    <w:rsid w:val="009B72AD"/>
    <w:rsid w:val="009B7341"/>
    <w:rsid w:val="009B73BD"/>
    <w:rsid w:val="009B7407"/>
    <w:rsid w:val="009B778B"/>
    <w:rsid w:val="009B7BA7"/>
    <w:rsid w:val="009B7D0D"/>
    <w:rsid w:val="009B7D7B"/>
    <w:rsid w:val="009B7DAB"/>
    <w:rsid w:val="009C001C"/>
    <w:rsid w:val="009C0908"/>
    <w:rsid w:val="009C0C8D"/>
    <w:rsid w:val="009C0F8E"/>
    <w:rsid w:val="009C156B"/>
    <w:rsid w:val="009C1767"/>
    <w:rsid w:val="009C2606"/>
    <w:rsid w:val="009C26FA"/>
    <w:rsid w:val="009C274B"/>
    <w:rsid w:val="009C33FC"/>
    <w:rsid w:val="009C356F"/>
    <w:rsid w:val="009C35C5"/>
    <w:rsid w:val="009C3723"/>
    <w:rsid w:val="009C3863"/>
    <w:rsid w:val="009C38A8"/>
    <w:rsid w:val="009C3909"/>
    <w:rsid w:val="009C3C63"/>
    <w:rsid w:val="009C3C6E"/>
    <w:rsid w:val="009C3E86"/>
    <w:rsid w:val="009C4294"/>
    <w:rsid w:val="009C4338"/>
    <w:rsid w:val="009C4483"/>
    <w:rsid w:val="009C4676"/>
    <w:rsid w:val="009C4EDC"/>
    <w:rsid w:val="009C5206"/>
    <w:rsid w:val="009C5D7D"/>
    <w:rsid w:val="009C6147"/>
    <w:rsid w:val="009C6610"/>
    <w:rsid w:val="009C6BC9"/>
    <w:rsid w:val="009C6E08"/>
    <w:rsid w:val="009C6F47"/>
    <w:rsid w:val="009C71DE"/>
    <w:rsid w:val="009C7423"/>
    <w:rsid w:val="009D1011"/>
    <w:rsid w:val="009D1073"/>
    <w:rsid w:val="009D1251"/>
    <w:rsid w:val="009D18A5"/>
    <w:rsid w:val="009D1A75"/>
    <w:rsid w:val="009D1C26"/>
    <w:rsid w:val="009D213D"/>
    <w:rsid w:val="009D2222"/>
    <w:rsid w:val="009D263C"/>
    <w:rsid w:val="009D2D65"/>
    <w:rsid w:val="009D2E31"/>
    <w:rsid w:val="009D308B"/>
    <w:rsid w:val="009D34C9"/>
    <w:rsid w:val="009D4328"/>
    <w:rsid w:val="009D435B"/>
    <w:rsid w:val="009D4A2E"/>
    <w:rsid w:val="009D4DDA"/>
    <w:rsid w:val="009D5664"/>
    <w:rsid w:val="009D5B9B"/>
    <w:rsid w:val="009D5BD1"/>
    <w:rsid w:val="009D5E71"/>
    <w:rsid w:val="009D6460"/>
    <w:rsid w:val="009D682E"/>
    <w:rsid w:val="009D6854"/>
    <w:rsid w:val="009D7050"/>
    <w:rsid w:val="009D70F9"/>
    <w:rsid w:val="009D776A"/>
    <w:rsid w:val="009E0258"/>
    <w:rsid w:val="009E1079"/>
    <w:rsid w:val="009E1543"/>
    <w:rsid w:val="009E26B5"/>
    <w:rsid w:val="009E284D"/>
    <w:rsid w:val="009E2CFC"/>
    <w:rsid w:val="009E36E1"/>
    <w:rsid w:val="009E3CEF"/>
    <w:rsid w:val="009E41C5"/>
    <w:rsid w:val="009E466D"/>
    <w:rsid w:val="009E4863"/>
    <w:rsid w:val="009E4968"/>
    <w:rsid w:val="009E4A17"/>
    <w:rsid w:val="009E4BBE"/>
    <w:rsid w:val="009E4E2C"/>
    <w:rsid w:val="009E4E83"/>
    <w:rsid w:val="009E5873"/>
    <w:rsid w:val="009E68BC"/>
    <w:rsid w:val="009E7131"/>
    <w:rsid w:val="009E7737"/>
    <w:rsid w:val="009E7C0C"/>
    <w:rsid w:val="009E7C36"/>
    <w:rsid w:val="009F0019"/>
    <w:rsid w:val="009F012E"/>
    <w:rsid w:val="009F04B9"/>
    <w:rsid w:val="009F0586"/>
    <w:rsid w:val="009F0627"/>
    <w:rsid w:val="009F08AA"/>
    <w:rsid w:val="009F09E5"/>
    <w:rsid w:val="009F12CB"/>
    <w:rsid w:val="009F1309"/>
    <w:rsid w:val="009F1CC2"/>
    <w:rsid w:val="009F20AF"/>
    <w:rsid w:val="009F23EC"/>
    <w:rsid w:val="009F24EB"/>
    <w:rsid w:val="009F2797"/>
    <w:rsid w:val="009F32CB"/>
    <w:rsid w:val="009F4050"/>
    <w:rsid w:val="009F41E2"/>
    <w:rsid w:val="009F48F6"/>
    <w:rsid w:val="009F4E42"/>
    <w:rsid w:val="009F5009"/>
    <w:rsid w:val="009F584D"/>
    <w:rsid w:val="009F5F0E"/>
    <w:rsid w:val="009F6322"/>
    <w:rsid w:val="009F63F1"/>
    <w:rsid w:val="009F6466"/>
    <w:rsid w:val="009F67DA"/>
    <w:rsid w:val="009F6E7D"/>
    <w:rsid w:val="009F6F0F"/>
    <w:rsid w:val="009F739A"/>
    <w:rsid w:val="009F77A1"/>
    <w:rsid w:val="00A0032A"/>
    <w:rsid w:val="00A00CBF"/>
    <w:rsid w:val="00A00DEE"/>
    <w:rsid w:val="00A01568"/>
    <w:rsid w:val="00A0173E"/>
    <w:rsid w:val="00A01779"/>
    <w:rsid w:val="00A01DB2"/>
    <w:rsid w:val="00A01E44"/>
    <w:rsid w:val="00A027CE"/>
    <w:rsid w:val="00A0287C"/>
    <w:rsid w:val="00A02D12"/>
    <w:rsid w:val="00A034A7"/>
    <w:rsid w:val="00A035A7"/>
    <w:rsid w:val="00A03EC9"/>
    <w:rsid w:val="00A044AF"/>
    <w:rsid w:val="00A045B5"/>
    <w:rsid w:val="00A04B6B"/>
    <w:rsid w:val="00A05042"/>
    <w:rsid w:val="00A050F8"/>
    <w:rsid w:val="00A051A3"/>
    <w:rsid w:val="00A05585"/>
    <w:rsid w:val="00A05718"/>
    <w:rsid w:val="00A05891"/>
    <w:rsid w:val="00A05E10"/>
    <w:rsid w:val="00A067F6"/>
    <w:rsid w:val="00A06BE6"/>
    <w:rsid w:val="00A06F94"/>
    <w:rsid w:val="00A06FFC"/>
    <w:rsid w:val="00A07738"/>
    <w:rsid w:val="00A07D11"/>
    <w:rsid w:val="00A101E0"/>
    <w:rsid w:val="00A102D8"/>
    <w:rsid w:val="00A10978"/>
    <w:rsid w:val="00A10DC2"/>
    <w:rsid w:val="00A11222"/>
    <w:rsid w:val="00A11315"/>
    <w:rsid w:val="00A11364"/>
    <w:rsid w:val="00A11976"/>
    <w:rsid w:val="00A12762"/>
    <w:rsid w:val="00A12FCB"/>
    <w:rsid w:val="00A130F0"/>
    <w:rsid w:val="00A132BB"/>
    <w:rsid w:val="00A13304"/>
    <w:rsid w:val="00A140FD"/>
    <w:rsid w:val="00A14552"/>
    <w:rsid w:val="00A14BE0"/>
    <w:rsid w:val="00A150B4"/>
    <w:rsid w:val="00A15797"/>
    <w:rsid w:val="00A158F7"/>
    <w:rsid w:val="00A15A0E"/>
    <w:rsid w:val="00A15B15"/>
    <w:rsid w:val="00A161FE"/>
    <w:rsid w:val="00A16205"/>
    <w:rsid w:val="00A165D9"/>
    <w:rsid w:val="00A16675"/>
    <w:rsid w:val="00A16887"/>
    <w:rsid w:val="00A16A50"/>
    <w:rsid w:val="00A16BBB"/>
    <w:rsid w:val="00A16C46"/>
    <w:rsid w:val="00A16E93"/>
    <w:rsid w:val="00A16F65"/>
    <w:rsid w:val="00A207C5"/>
    <w:rsid w:val="00A20D8A"/>
    <w:rsid w:val="00A20E38"/>
    <w:rsid w:val="00A20E40"/>
    <w:rsid w:val="00A2115D"/>
    <w:rsid w:val="00A213B2"/>
    <w:rsid w:val="00A215DF"/>
    <w:rsid w:val="00A218FF"/>
    <w:rsid w:val="00A21AD2"/>
    <w:rsid w:val="00A21C2F"/>
    <w:rsid w:val="00A21F6C"/>
    <w:rsid w:val="00A22346"/>
    <w:rsid w:val="00A22477"/>
    <w:rsid w:val="00A22D40"/>
    <w:rsid w:val="00A2352D"/>
    <w:rsid w:val="00A239E8"/>
    <w:rsid w:val="00A23DF3"/>
    <w:rsid w:val="00A2427D"/>
    <w:rsid w:val="00A243CE"/>
    <w:rsid w:val="00A251BD"/>
    <w:rsid w:val="00A25CF3"/>
    <w:rsid w:val="00A25D61"/>
    <w:rsid w:val="00A25D8A"/>
    <w:rsid w:val="00A26497"/>
    <w:rsid w:val="00A265B0"/>
    <w:rsid w:val="00A265F4"/>
    <w:rsid w:val="00A27AED"/>
    <w:rsid w:val="00A3007E"/>
    <w:rsid w:val="00A301BD"/>
    <w:rsid w:val="00A301C6"/>
    <w:rsid w:val="00A304EE"/>
    <w:rsid w:val="00A30E40"/>
    <w:rsid w:val="00A31030"/>
    <w:rsid w:val="00A31482"/>
    <w:rsid w:val="00A31949"/>
    <w:rsid w:val="00A31FC1"/>
    <w:rsid w:val="00A32062"/>
    <w:rsid w:val="00A327E1"/>
    <w:rsid w:val="00A327FE"/>
    <w:rsid w:val="00A329EE"/>
    <w:rsid w:val="00A3363A"/>
    <w:rsid w:val="00A33EC3"/>
    <w:rsid w:val="00A345D5"/>
    <w:rsid w:val="00A34695"/>
    <w:rsid w:val="00A34F1B"/>
    <w:rsid w:val="00A354C0"/>
    <w:rsid w:val="00A35798"/>
    <w:rsid w:val="00A35927"/>
    <w:rsid w:val="00A35996"/>
    <w:rsid w:val="00A35B24"/>
    <w:rsid w:val="00A35B4E"/>
    <w:rsid w:val="00A35EB2"/>
    <w:rsid w:val="00A36007"/>
    <w:rsid w:val="00A370B1"/>
    <w:rsid w:val="00A3723F"/>
    <w:rsid w:val="00A375F5"/>
    <w:rsid w:val="00A3760B"/>
    <w:rsid w:val="00A377BD"/>
    <w:rsid w:val="00A37869"/>
    <w:rsid w:val="00A37CF3"/>
    <w:rsid w:val="00A40238"/>
    <w:rsid w:val="00A41830"/>
    <w:rsid w:val="00A420C5"/>
    <w:rsid w:val="00A42133"/>
    <w:rsid w:val="00A42516"/>
    <w:rsid w:val="00A425B2"/>
    <w:rsid w:val="00A42769"/>
    <w:rsid w:val="00A42783"/>
    <w:rsid w:val="00A427AA"/>
    <w:rsid w:val="00A427B2"/>
    <w:rsid w:val="00A42BB6"/>
    <w:rsid w:val="00A42E0C"/>
    <w:rsid w:val="00A4387F"/>
    <w:rsid w:val="00A43B22"/>
    <w:rsid w:val="00A444A6"/>
    <w:rsid w:val="00A447D8"/>
    <w:rsid w:val="00A449BE"/>
    <w:rsid w:val="00A44ED2"/>
    <w:rsid w:val="00A45220"/>
    <w:rsid w:val="00A453AE"/>
    <w:rsid w:val="00A45553"/>
    <w:rsid w:val="00A4563A"/>
    <w:rsid w:val="00A459D0"/>
    <w:rsid w:val="00A45E7C"/>
    <w:rsid w:val="00A46597"/>
    <w:rsid w:val="00A4682F"/>
    <w:rsid w:val="00A46B05"/>
    <w:rsid w:val="00A475B9"/>
    <w:rsid w:val="00A47FA3"/>
    <w:rsid w:val="00A50A85"/>
    <w:rsid w:val="00A5105E"/>
    <w:rsid w:val="00A5202A"/>
    <w:rsid w:val="00A5202D"/>
    <w:rsid w:val="00A522C5"/>
    <w:rsid w:val="00A5256E"/>
    <w:rsid w:val="00A52CEA"/>
    <w:rsid w:val="00A530D6"/>
    <w:rsid w:val="00A53B85"/>
    <w:rsid w:val="00A54266"/>
    <w:rsid w:val="00A546FC"/>
    <w:rsid w:val="00A54B8A"/>
    <w:rsid w:val="00A54E08"/>
    <w:rsid w:val="00A55C28"/>
    <w:rsid w:val="00A55DE3"/>
    <w:rsid w:val="00A561D3"/>
    <w:rsid w:val="00A56D6F"/>
    <w:rsid w:val="00A575BC"/>
    <w:rsid w:val="00A57783"/>
    <w:rsid w:val="00A57A6A"/>
    <w:rsid w:val="00A57CBF"/>
    <w:rsid w:val="00A57D86"/>
    <w:rsid w:val="00A60234"/>
    <w:rsid w:val="00A603AD"/>
    <w:rsid w:val="00A60421"/>
    <w:rsid w:val="00A607DE"/>
    <w:rsid w:val="00A60F11"/>
    <w:rsid w:val="00A6105C"/>
    <w:rsid w:val="00A611BE"/>
    <w:rsid w:val="00A6125C"/>
    <w:rsid w:val="00A61A64"/>
    <w:rsid w:val="00A61B39"/>
    <w:rsid w:val="00A622E0"/>
    <w:rsid w:val="00A62680"/>
    <w:rsid w:val="00A62CD5"/>
    <w:rsid w:val="00A6416B"/>
    <w:rsid w:val="00A642D7"/>
    <w:rsid w:val="00A64416"/>
    <w:rsid w:val="00A645E2"/>
    <w:rsid w:val="00A6482B"/>
    <w:rsid w:val="00A64A84"/>
    <w:rsid w:val="00A64B6C"/>
    <w:rsid w:val="00A64CEA"/>
    <w:rsid w:val="00A64E49"/>
    <w:rsid w:val="00A65031"/>
    <w:rsid w:val="00A65049"/>
    <w:rsid w:val="00A65446"/>
    <w:rsid w:val="00A6572A"/>
    <w:rsid w:val="00A6606B"/>
    <w:rsid w:val="00A662FA"/>
    <w:rsid w:val="00A666B9"/>
    <w:rsid w:val="00A66815"/>
    <w:rsid w:val="00A66AAA"/>
    <w:rsid w:val="00A66DF2"/>
    <w:rsid w:val="00A670D9"/>
    <w:rsid w:val="00A6727F"/>
    <w:rsid w:val="00A6732F"/>
    <w:rsid w:val="00A67924"/>
    <w:rsid w:val="00A67F6E"/>
    <w:rsid w:val="00A70306"/>
    <w:rsid w:val="00A709A7"/>
    <w:rsid w:val="00A70B79"/>
    <w:rsid w:val="00A71002"/>
    <w:rsid w:val="00A71974"/>
    <w:rsid w:val="00A71C71"/>
    <w:rsid w:val="00A73306"/>
    <w:rsid w:val="00A73622"/>
    <w:rsid w:val="00A7368C"/>
    <w:rsid w:val="00A73DD0"/>
    <w:rsid w:val="00A7562E"/>
    <w:rsid w:val="00A7577D"/>
    <w:rsid w:val="00A758F7"/>
    <w:rsid w:val="00A7596B"/>
    <w:rsid w:val="00A75C46"/>
    <w:rsid w:val="00A7616F"/>
    <w:rsid w:val="00A765CA"/>
    <w:rsid w:val="00A76B1E"/>
    <w:rsid w:val="00A7769F"/>
    <w:rsid w:val="00A80163"/>
    <w:rsid w:val="00A8046C"/>
    <w:rsid w:val="00A80705"/>
    <w:rsid w:val="00A807DA"/>
    <w:rsid w:val="00A80BBA"/>
    <w:rsid w:val="00A80DA3"/>
    <w:rsid w:val="00A81138"/>
    <w:rsid w:val="00A81727"/>
    <w:rsid w:val="00A81BDE"/>
    <w:rsid w:val="00A81C73"/>
    <w:rsid w:val="00A81E19"/>
    <w:rsid w:val="00A82342"/>
    <w:rsid w:val="00A82861"/>
    <w:rsid w:val="00A82BD2"/>
    <w:rsid w:val="00A8339E"/>
    <w:rsid w:val="00A834FE"/>
    <w:rsid w:val="00A84322"/>
    <w:rsid w:val="00A849A6"/>
    <w:rsid w:val="00A84EC2"/>
    <w:rsid w:val="00A84EE2"/>
    <w:rsid w:val="00A8576E"/>
    <w:rsid w:val="00A85978"/>
    <w:rsid w:val="00A85F6C"/>
    <w:rsid w:val="00A8644D"/>
    <w:rsid w:val="00A86552"/>
    <w:rsid w:val="00A869DE"/>
    <w:rsid w:val="00A87882"/>
    <w:rsid w:val="00A87946"/>
    <w:rsid w:val="00A87BC9"/>
    <w:rsid w:val="00A87FE0"/>
    <w:rsid w:val="00A9040A"/>
    <w:rsid w:val="00A907D9"/>
    <w:rsid w:val="00A90D83"/>
    <w:rsid w:val="00A91007"/>
    <w:rsid w:val="00A911BD"/>
    <w:rsid w:val="00A924A8"/>
    <w:rsid w:val="00A92768"/>
    <w:rsid w:val="00A92977"/>
    <w:rsid w:val="00A92D2E"/>
    <w:rsid w:val="00A92FCD"/>
    <w:rsid w:val="00A935FC"/>
    <w:rsid w:val="00A93673"/>
    <w:rsid w:val="00A93680"/>
    <w:rsid w:val="00A93B42"/>
    <w:rsid w:val="00A93FAD"/>
    <w:rsid w:val="00A94753"/>
    <w:rsid w:val="00A94917"/>
    <w:rsid w:val="00A94BF5"/>
    <w:rsid w:val="00A95405"/>
    <w:rsid w:val="00A959F3"/>
    <w:rsid w:val="00A95D94"/>
    <w:rsid w:val="00A95F1F"/>
    <w:rsid w:val="00A9631D"/>
    <w:rsid w:val="00A96400"/>
    <w:rsid w:val="00A96E96"/>
    <w:rsid w:val="00A97751"/>
    <w:rsid w:val="00A97838"/>
    <w:rsid w:val="00A978A7"/>
    <w:rsid w:val="00A97A24"/>
    <w:rsid w:val="00A97BC3"/>
    <w:rsid w:val="00A97C34"/>
    <w:rsid w:val="00AA028C"/>
    <w:rsid w:val="00AA02EE"/>
    <w:rsid w:val="00AA089B"/>
    <w:rsid w:val="00AA105F"/>
    <w:rsid w:val="00AA19C5"/>
    <w:rsid w:val="00AA1C02"/>
    <w:rsid w:val="00AA206B"/>
    <w:rsid w:val="00AA20AB"/>
    <w:rsid w:val="00AA22F6"/>
    <w:rsid w:val="00AA2557"/>
    <w:rsid w:val="00AA2C12"/>
    <w:rsid w:val="00AA31B5"/>
    <w:rsid w:val="00AA33AF"/>
    <w:rsid w:val="00AA3442"/>
    <w:rsid w:val="00AA3443"/>
    <w:rsid w:val="00AA34C9"/>
    <w:rsid w:val="00AA34D5"/>
    <w:rsid w:val="00AA34F6"/>
    <w:rsid w:val="00AA36F2"/>
    <w:rsid w:val="00AA3750"/>
    <w:rsid w:val="00AA5831"/>
    <w:rsid w:val="00AA5B19"/>
    <w:rsid w:val="00AA5CF9"/>
    <w:rsid w:val="00AA6125"/>
    <w:rsid w:val="00AA65B4"/>
    <w:rsid w:val="00AA6A45"/>
    <w:rsid w:val="00AA6B33"/>
    <w:rsid w:val="00AA7244"/>
    <w:rsid w:val="00AA7FF6"/>
    <w:rsid w:val="00AB02C9"/>
    <w:rsid w:val="00AB03B2"/>
    <w:rsid w:val="00AB03B9"/>
    <w:rsid w:val="00AB06C6"/>
    <w:rsid w:val="00AB0FA4"/>
    <w:rsid w:val="00AB10BB"/>
    <w:rsid w:val="00AB15C0"/>
    <w:rsid w:val="00AB1943"/>
    <w:rsid w:val="00AB229F"/>
    <w:rsid w:val="00AB2BE1"/>
    <w:rsid w:val="00AB2F39"/>
    <w:rsid w:val="00AB3245"/>
    <w:rsid w:val="00AB38CC"/>
    <w:rsid w:val="00AB393C"/>
    <w:rsid w:val="00AB3B07"/>
    <w:rsid w:val="00AB3FE9"/>
    <w:rsid w:val="00AB41FA"/>
    <w:rsid w:val="00AB4689"/>
    <w:rsid w:val="00AB493C"/>
    <w:rsid w:val="00AB5270"/>
    <w:rsid w:val="00AB5363"/>
    <w:rsid w:val="00AB5980"/>
    <w:rsid w:val="00AB5AE8"/>
    <w:rsid w:val="00AB5D6B"/>
    <w:rsid w:val="00AB6DC7"/>
    <w:rsid w:val="00AB70A9"/>
    <w:rsid w:val="00AB7A98"/>
    <w:rsid w:val="00AB7D29"/>
    <w:rsid w:val="00AB7D2E"/>
    <w:rsid w:val="00AC05C9"/>
    <w:rsid w:val="00AC0741"/>
    <w:rsid w:val="00AC0CE1"/>
    <w:rsid w:val="00AC0F20"/>
    <w:rsid w:val="00AC1203"/>
    <w:rsid w:val="00AC1390"/>
    <w:rsid w:val="00AC17FF"/>
    <w:rsid w:val="00AC1F57"/>
    <w:rsid w:val="00AC230D"/>
    <w:rsid w:val="00AC23A9"/>
    <w:rsid w:val="00AC282E"/>
    <w:rsid w:val="00AC2A59"/>
    <w:rsid w:val="00AC2BEF"/>
    <w:rsid w:val="00AC2EF6"/>
    <w:rsid w:val="00AC2F11"/>
    <w:rsid w:val="00AC329D"/>
    <w:rsid w:val="00AC35C2"/>
    <w:rsid w:val="00AC38FE"/>
    <w:rsid w:val="00AC39DE"/>
    <w:rsid w:val="00AC3D40"/>
    <w:rsid w:val="00AC3E19"/>
    <w:rsid w:val="00AC426B"/>
    <w:rsid w:val="00AC439F"/>
    <w:rsid w:val="00AC468F"/>
    <w:rsid w:val="00AC46B5"/>
    <w:rsid w:val="00AC50F4"/>
    <w:rsid w:val="00AC5110"/>
    <w:rsid w:val="00AC5BDA"/>
    <w:rsid w:val="00AC5C33"/>
    <w:rsid w:val="00AC5D5A"/>
    <w:rsid w:val="00AC607C"/>
    <w:rsid w:val="00AC6112"/>
    <w:rsid w:val="00AC6548"/>
    <w:rsid w:val="00AC6952"/>
    <w:rsid w:val="00AC6C34"/>
    <w:rsid w:val="00AC716D"/>
    <w:rsid w:val="00AC71E4"/>
    <w:rsid w:val="00AC722C"/>
    <w:rsid w:val="00AC75E7"/>
    <w:rsid w:val="00AC7B8C"/>
    <w:rsid w:val="00AC7F54"/>
    <w:rsid w:val="00AD107D"/>
    <w:rsid w:val="00AD1540"/>
    <w:rsid w:val="00AD16B7"/>
    <w:rsid w:val="00AD1809"/>
    <w:rsid w:val="00AD1B20"/>
    <w:rsid w:val="00AD1B9A"/>
    <w:rsid w:val="00AD1BB9"/>
    <w:rsid w:val="00AD1E20"/>
    <w:rsid w:val="00AD2309"/>
    <w:rsid w:val="00AD2574"/>
    <w:rsid w:val="00AD2DDD"/>
    <w:rsid w:val="00AD2E54"/>
    <w:rsid w:val="00AD2F84"/>
    <w:rsid w:val="00AD438D"/>
    <w:rsid w:val="00AD4671"/>
    <w:rsid w:val="00AD49A2"/>
    <w:rsid w:val="00AD4A11"/>
    <w:rsid w:val="00AD4A73"/>
    <w:rsid w:val="00AD4DCA"/>
    <w:rsid w:val="00AD5094"/>
    <w:rsid w:val="00AD5D34"/>
    <w:rsid w:val="00AD5DF8"/>
    <w:rsid w:val="00AD75CF"/>
    <w:rsid w:val="00AD79ED"/>
    <w:rsid w:val="00AD7D3C"/>
    <w:rsid w:val="00AD7E6D"/>
    <w:rsid w:val="00AE07A7"/>
    <w:rsid w:val="00AE0FEE"/>
    <w:rsid w:val="00AE1A99"/>
    <w:rsid w:val="00AE1D98"/>
    <w:rsid w:val="00AE26CB"/>
    <w:rsid w:val="00AE2B38"/>
    <w:rsid w:val="00AE32CD"/>
    <w:rsid w:val="00AE4131"/>
    <w:rsid w:val="00AE584C"/>
    <w:rsid w:val="00AE5883"/>
    <w:rsid w:val="00AE679E"/>
    <w:rsid w:val="00AE6914"/>
    <w:rsid w:val="00AE6C04"/>
    <w:rsid w:val="00AE7295"/>
    <w:rsid w:val="00AF005D"/>
    <w:rsid w:val="00AF0356"/>
    <w:rsid w:val="00AF0EC6"/>
    <w:rsid w:val="00AF11F3"/>
    <w:rsid w:val="00AF14DF"/>
    <w:rsid w:val="00AF1559"/>
    <w:rsid w:val="00AF178C"/>
    <w:rsid w:val="00AF186D"/>
    <w:rsid w:val="00AF26B0"/>
    <w:rsid w:val="00AF28D8"/>
    <w:rsid w:val="00AF2CEF"/>
    <w:rsid w:val="00AF3267"/>
    <w:rsid w:val="00AF3B10"/>
    <w:rsid w:val="00AF3FC2"/>
    <w:rsid w:val="00AF4198"/>
    <w:rsid w:val="00AF41F9"/>
    <w:rsid w:val="00AF449C"/>
    <w:rsid w:val="00AF560D"/>
    <w:rsid w:val="00AF66FE"/>
    <w:rsid w:val="00AF6CE1"/>
    <w:rsid w:val="00AF7239"/>
    <w:rsid w:val="00AF7C78"/>
    <w:rsid w:val="00AF7FD4"/>
    <w:rsid w:val="00B0023B"/>
    <w:rsid w:val="00B0038C"/>
    <w:rsid w:val="00B004E4"/>
    <w:rsid w:val="00B00922"/>
    <w:rsid w:val="00B00AAF"/>
    <w:rsid w:val="00B00B44"/>
    <w:rsid w:val="00B0111B"/>
    <w:rsid w:val="00B011C0"/>
    <w:rsid w:val="00B01286"/>
    <w:rsid w:val="00B0135D"/>
    <w:rsid w:val="00B01470"/>
    <w:rsid w:val="00B015AA"/>
    <w:rsid w:val="00B01F6E"/>
    <w:rsid w:val="00B02092"/>
    <w:rsid w:val="00B0311F"/>
    <w:rsid w:val="00B03C22"/>
    <w:rsid w:val="00B03D8E"/>
    <w:rsid w:val="00B03E82"/>
    <w:rsid w:val="00B04131"/>
    <w:rsid w:val="00B04336"/>
    <w:rsid w:val="00B044C0"/>
    <w:rsid w:val="00B04510"/>
    <w:rsid w:val="00B0499E"/>
    <w:rsid w:val="00B0518D"/>
    <w:rsid w:val="00B05770"/>
    <w:rsid w:val="00B059D3"/>
    <w:rsid w:val="00B05EC7"/>
    <w:rsid w:val="00B064C5"/>
    <w:rsid w:val="00B07678"/>
    <w:rsid w:val="00B078ED"/>
    <w:rsid w:val="00B10028"/>
    <w:rsid w:val="00B106FC"/>
    <w:rsid w:val="00B107B9"/>
    <w:rsid w:val="00B107C9"/>
    <w:rsid w:val="00B1097C"/>
    <w:rsid w:val="00B10F3A"/>
    <w:rsid w:val="00B112C2"/>
    <w:rsid w:val="00B11DF7"/>
    <w:rsid w:val="00B122D8"/>
    <w:rsid w:val="00B12318"/>
    <w:rsid w:val="00B12CAE"/>
    <w:rsid w:val="00B13210"/>
    <w:rsid w:val="00B1360A"/>
    <w:rsid w:val="00B1372F"/>
    <w:rsid w:val="00B13BC6"/>
    <w:rsid w:val="00B1436A"/>
    <w:rsid w:val="00B146AB"/>
    <w:rsid w:val="00B14A19"/>
    <w:rsid w:val="00B14D3C"/>
    <w:rsid w:val="00B15549"/>
    <w:rsid w:val="00B15648"/>
    <w:rsid w:val="00B15713"/>
    <w:rsid w:val="00B15ED6"/>
    <w:rsid w:val="00B160FB"/>
    <w:rsid w:val="00B16C22"/>
    <w:rsid w:val="00B17CB8"/>
    <w:rsid w:val="00B17FDA"/>
    <w:rsid w:val="00B20BA1"/>
    <w:rsid w:val="00B20BF1"/>
    <w:rsid w:val="00B20CB0"/>
    <w:rsid w:val="00B21279"/>
    <w:rsid w:val="00B215F7"/>
    <w:rsid w:val="00B21DAE"/>
    <w:rsid w:val="00B21DE7"/>
    <w:rsid w:val="00B223CB"/>
    <w:rsid w:val="00B22403"/>
    <w:rsid w:val="00B225D3"/>
    <w:rsid w:val="00B226AD"/>
    <w:rsid w:val="00B22C12"/>
    <w:rsid w:val="00B22DE6"/>
    <w:rsid w:val="00B236E5"/>
    <w:rsid w:val="00B239F8"/>
    <w:rsid w:val="00B23AA1"/>
    <w:rsid w:val="00B23E9D"/>
    <w:rsid w:val="00B241C2"/>
    <w:rsid w:val="00B24531"/>
    <w:rsid w:val="00B2487F"/>
    <w:rsid w:val="00B24FF3"/>
    <w:rsid w:val="00B25643"/>
    <w:rsid w:val="00B25707"/>
    <w:rsid w:val="00B25C1C"/>
    <w:rsid w:val="00B269F3"/>
    <w:rsid w:val="00B269FB"/>
    <w:rsid w:val="00B27357"/>
    <w:rsid w:val="00B274AD"/>
    <w:rsid w:val="00B277C3"/>
    <w:rsid w:val="00B27A9B"/>
    <w:rsid w:val="00B30182"/>
    <w:rsid w:val="00B304EE"/>
    <w:rsid w:val="00B30A43"/>
    <w:rsid w:val="00B30AA8"/>
    <w:rsid w:val="00B30DA6"/>
    <w:rsid w:val="00B317C3"/>
    <w:rsid w:val="00B31F35"/>
    <w:rsid w:val="00B32BF4"/>
    <w:rsid w:val="00B33550"/>
    <w:rsid w:val="00B34621"/>
    <w:rsid w:val="00B3515D"/>
    <w:rsid w:val="00B35595"/>
    <w:rsid w:val="00B35E36"/>
    <w:rsid w:val="00B35F7F"/>
    <w:rsid w:val="00B365E9"/>
    <w:rsid w:val="00B36647"/>
    <w:rsid w:val="00B36840"/>
    <w:rsid w:val="00B36999"/>
    <w:rsid w:val="00B36E7B"/>
    <w:rsid w:val="00B37BFF"/>
    <w:rsid w:val="00B37FA3"/>
    <w:rsid w:val="00B40374"/>
    <w:rsid w:val="00B404A6"/>
    <w:rsid w:val="00B4055D"/>
    <w:rsid w:val="00B41F25"/>
    <w:rsid w:val="00B42120"/>
    <w:rsid w:val="00B42C6B"/>
    <w:rsid w:val="00B42F4F"/>
    <w:rsid w:val="00B43379"/>
    <w:rsid w:val="00B435EE"/>
    <w:rsid w:val="00B43CB0"/>
    <w:rsid w:val="00B43CDB"/>
    <w:rsid w:val="00B43DC9"/>
    <w:rsid w:val="00B43DD5"/>
    <w:rsid w:val="00B4410C"/>
    <w:rsid w:val="00B442E1"/>
    <w:rsid w:val="00B44A60"/>
    <w:rsid w:val="00B44CB6"/>
    <w:rsid w:val="00B45196"/>
    <w:rsid w:val="00B45335"/>
    <w:rsid w:val="00B453D7"/>
    <w:rsid w:val="00B4549A"/>
    <w:rsid w:val="00B45571"/>
    <w:rsid w:val="00B45E52"/>
    <w:rsid w:val="00B45F87"/>
    <w:rsid w:val="00B46ADB"/>
    <w:rsid w:val="00B475DE"/>
    <w:rsid w:val="00B5018A"/>
    <w:rsid w:val="00B50242"/>
    <w:rsid w:val="00B50C29"/>
    <w:rsid w:val="00B5276F"/>
    <w:rsid w:val="00B52B73"/>
    <w:rsid w:val="00B5308F"/>
    <w:rsid w:val="00B539C4"/>
    <w:rsid w:val="00B53A61"/>
    <w:rsid w:val="00B53B18"/>
    <w:rsid w:val="00B544EA"/>
    <w:rsid w:val="00B553A7"/>
    <w:rsid w:val="00B559F0"/>
    <w:rsid w:val="00B55D8C"/>
    <w:rsid w:val="00B55F52"/>
    <w:rsid w:val="00B5676F"/>
    <w:rsid w:val="00B569D8"/>
    <w:rsid w:val="00B573CA"/>
    <w:rsid w:val="00B600E7"/>
    <w:rsid w:val="00B602BD"/>
    <w:rsid w:val="00B605C4"/>
    <w:rsid w:val="00B60A1A"/>
    <w:rsid w:val="00B60C19"/>
    <w:rsid w:val="00B61911"/>
    <w:rsid w:val="00B61E68"/>
    <w:rsid w:val="00B625F8"/>
    <w:rsid w:val="00B62773"/>
    <w:rsid w:val="00B629F7"/>
    <w:rsid w:val="00B62DC6"/>
    <w:rsid w:val="00B6321B"/>
    <w:rsid w:val="00B6339D"/>
    <w:rsid w:val="00B638DB"/>
    <w:rsid w:val="00B63A9D"/>
    <w:rsid w:val="00B63CC3"/>
    <w:rsid w:val="00B6436F"/>
    <w:rsid w:val="00B64551"/>
    <w:rsid w:val="00B6541E"/>
    <w:rsid w:val="00B65C53"/>
    <w:rsid w:val="00B662E3"/>
    <w:rsid w:val="00B66525"/>
    <w:rsid w:val="00B666AD"/>
    <w:rsid w:val="00B669D7"/>
    <w:rsid w:val="00B6712E"/>
    <w:rsid w:val="00B67343"/>
    <w:rsid w:val="00B67350"/>
    <w:rsid w:val="00B6793F"/>
    <w:rsid w:val="00B67F39"/>
    <w:rsid w:val="00B70141"/>
    <w:rsid w:val="00B70212"/>
    <w:rsid w:val="00B70213"/>
    <w:rsid w:val="00B707D8"/>
    <w:rsid w:val="00B719B3"/>
    <w:rsid w:val="00B71B63"/>
    <w:rsid w:val="00B71D5B"/>
    <w:rsid w:val="00B71F69"/>
    <w:rsid w:val="00B71FA5"/>
    <w:rsid w:val="00B720C8"/>
    <w:rsid w:val="00B72C69"/>
    <w:rsid w:val="00B73016"/>
    <w:rsid w:val="00B7337B"/>
    <w:rsid w:val="00B733E5"/>
    <w:rsid w:val="00B7357B"/>
    <w:rsid w:val="00B74328"/>
    <w:rsid w:val="00B744C7"/>
    <w:rsid w:val="00B7451C"/>
    <w:rsid w:val="00B75B91"/>
    <w:rsid w:val="00B75D6B"/>
    <w:rsid w:val="00B76514"/>
    <w:rsid w:val="00B76E69"/>
    <w:rsid w:val="00B770E3"/>
    <w:rsid w:val="00B80231"/>
    <w:rsid w:val="00B803D8"/>
    <w:rsid w:val="00B806E2"/>
    <w:rsid w:val="00B80CD3"/>
    <w:rsid w:val="00B80F10"/>
    <w:rsid w:val="00B81A57"/>
    <w:rsid w:val="00B821AA"/>
    <w:rsid w:val="00B8260F"/>
    <w:rsid w:val="00B82D1E"/>
    <w:rsid w:val="00B82E2D"/>
    <w:rsid w:val="00B82F96"/>
    <w:rsid w:val="00B8450F"/>
    <w:rsid w:val="00B8513F"/>
    <w:rsid w:val="00B85255"/>
    <w:rsid w:val="00B8529D"/>
    <w:rsid w:val="00B8571E"/>
    <w:rsid w:val="00B85B65"/>
    <w:rsid w:val="00B85F79"/>
    <w:rsid w:val="00B85FC4"/>
    <w:rsid w:val="00B86484"/>
    <w:rsid w:val="00B865DD"/>
    <w:rsid w:val="00B86874"/>
    <w:rsid w:val="00B86B36"/>
    <w:rsid w:val="00B86CF5"/>
    <w:rsid w:val="00B86D75"/>
    <w:rsid w:val="00B87328"/>
    <w:rsid w:val="00B874A1"/>
    <w:rsid w:val="00B874AA"/>
    <w:rsid w:val="00B8783D"/>
    <w:rsid w:val="00B87905"/>
    <w:rsid w:val="00B90172"/>
    <w:rsid w:val="00B90263"/>
    <w:rsid w:val="00B90B2C"/>
    <w:rsid w:val="00B90B3D"/>
    <w:rsid w:val="00B90E37"/>
    <w:rsid w:val="00B90E78"/>
    <w:rsid w:val="00B91176"/>
    <w:rsid w:val="00B917B1"/>
    <w:rsid w:val="00B91C4A"/>
    <w:rsid w:val="00B92527"/>
    <w:rsid w:val="00B92CCE"/>
    <w:rsid w:val="00B92DBC"/>
    <w:rsid w:val="00B92F67"/>
    <w:rsid w:val="00B933FC"/>
    <w:rsid w:val="00B93B6F"/>
    <w:rsid w:val="00B94032"/>
    <w:rsid w:val="00B94C35"/>
    <w:rsid w:val="00B94D42"/>
    <w:rsid w:val="00B954F9"/>
    <w:rsid w:val="00B95668"/>
    <w:rsid w:val="00B95688"/>
    <w:rsid w:val="00B95A2C"/>
    <w:rsid w:val="00B95DF9"/>
    <w:rsid w:val="00B95F51"/>
    <w:rsid w:val="00B9601C"/>
    <w:rsid w:val="00B9685A"/>
    <w:rsid w:val="00B969E8"/>
    <w:rsid w:val="00B97A91"/>
    <w:rsid w:val="00BA0C5B"/>
    <w:rsid w:val="00BA131D"/>
    <w:rsid w:val="00BA19AA"/>
    <w:rsid w:val="00BA1D98"/>
    <w:rsid w:val="00BA1E94"/>
    <w:rsid w:val="00BA1FA1"/>
    <w:rsid w:val="00BA238A"/>
    <w:rsid w:val="00BA2785"/>
    <w:rsid w:val="00BA2A01"/>
    <w:rsid w:val="00BA2BF2"/>
    <w:rsid w:val="00BA3188"/>
    <w:rsid w:val="00BA31EE"/>
    <w:rsid w:val="00BA3276"/>
    <w:rsid w:val="00BA32B9"/>
    <w:rsid w:val="00BA3676"/>
    <w:rsid w:val="00BA3706"/>
    <w:rsid w:val="00BA384E"/>
    <w:rsid w:val="00BA3E88"/>
    <w:rsid w:val="00BA45A7"/>
    <w:rsid w:val="00BA4A5E"/>
    <w:rsid w:val="00BA55AE"/>
    <w:rsid w:val="00BA560B"/>
    <w:rsid w:val="00BA5640"/>
    <w:rsid w:val="00BA578E"/>
    <w:rsid w:val="00BA5A5A"/>
    <w:rsid w:val="00BA5D90"/>
    <w:rsid w:val="00BA619C"/>
    <w:rsid w:val="00BA63D4"/>
    <w:rsid w:val="00BA641D"/>
    <w:rsid w:val="00BA6E81"/>
    <w:rsid w:val="00BA7730"/>
    <w:rsid w:val="00BA77DB"/>
    <w:rsid w:val="00BA79B6"/>
    <w:rsid w:val="00BB024D"/>
    <w:rsid w:val="00BB031E"/>
    <w:rsid w:val="00BB0940"/>
    <w:rsid w:val="00BB1031"/>
    <w:rsid w:val="00BB1130"/>
    <w:rsid w:val="00BB1456"/>
    <w:rsid w:val="00BB1ABE"/>
    <w:rsid w:val="00BB2894"/>
    <w:rsid w:val="00BB2B6F"/>
    <w:rsid w:val="00BB2B93"/>
    <w:rsid w:val="00BB2FDA"/>
    <w:rsid w:val="00BB3000"/>
    <w:rsid w:val="00BB3110"/>
    <w:rsid w:val="00BB3436"/>
    <w:rsid w:val="00BB39E4"/>
    <w:rsid w:val="00BB3B3B"/>
    <w:rsid w:val="00BB3B6C"/>
    <w:rsid w:val="00BB3F9D"/>
    <w:rsid w:val="00BB452A"/>
    <w:rsid w:val="00BB4FDB"/>
    <w:rsid w:val="00BB554F"/>
    <w:rsid w:val="00BB5F52"/>
    <w:rsid w:val="00BB626F"/>
    <w:rsid w:val="00BB663F"/>
    <w:rsid w:val="00BB6C5C"/>
    <w:rsid w:val="00BB741E"/>
    <w:rsid w:val="00BB7A06"/>
    <w:rsid w:val="00BB7A42"/>
    <w:rsid w:val="00BB7C71"/>
    <w:rsid w:val="00BC00DD"/>
    <w:rsid w:val="00BC024B"/>
    <w:rsid w:val="00BC0709"/>
    <w:rsid w:val="00BC1607"/>
    <w:rsid w:val="00BC1656"/>
    <w:rsid w:val="00BC18FA"/>
    <w:rsid w:val="00BC2B94"/>
    <w:rsid w:val="00BC32A0"/>
    <w:rsid w:val="00BC3C3C"/>
    <w:rsid w:val="00BC3C63"/>
    <w:rsid w:val="00BC435C"/>
    <w:rsid w:val="00BC43E8"/>
    <w:rsid w:val="00BC4C79"/>
    <w:rsid w:val="00BC550E"/>
    <w:rsid w:val="00BC5743"/>
    <w:rsid w:val="00BC5D12"/>
    <w:rsid w:val="00BC5E54"/>
    <w:rsid w:val="00BC5F68"/>
    <w:rsid w:val="00BC6060"/>
    <w:rsid w:val="00BC61DD"/>
    <w:rsid w:val="00BC667F"/>
    <w:rsid w:val="00BC6911"/>
    <w:rsid w:val="00BC6C80"/>
    <w:rsid w:val="00BC7626"/>
    <w:rsid w:val="00BC7D6D"/>
    <w:rsid w:val="00BC7E73"/>
    <w:rsid w:val="00BC7EBF"/>
    <w:rsid w:val="00BD00CE"/>
    <w:rsid w:val="00BD0543"/>
    <w:rsid w:val="00BD05FE"/>
    <w:rsid w:val="00BD0794"/>
    <w:rsid w:val="00BD13C3"/>
    <w:rsid w:val="00BD2349"/>
    <w:rsid w:val="00BD26B0"/>
    <w:rsid w:val="00BD28EE"/>
    <w:rsid w:val="00BD3695"/>
    <w:rsid w:val="00BD3D5F"/>
    <w:rsid w:val="00BD3F6D"/>
    <w:rsid w:val="00BD4190"/>
    <w:rsid w:val="00BD45D4"/>
    <w:rsid w:val="00BD47A3"/>
    <w:rsid w:val="00BD5F15"/>
    <w:rsid w:val="00BD6597"/>
    <w:rsid w:val="00BD76AD"/>
    <w:rsid w:val="00BE0038"/>
    <w:rsid w:val="00BE0270"/>
    <w:rsid w:val="00BE039E"/>
    <w:rsid w:val="00BE0649"/>
    <w:rsid w:val="00BE0B10"/>
    <w:rsid w:val="00BE1F8F"/>
    <w:rsid w:val="00BE2B6A"/>
    <w:rsid w:val="00BE2D7D"/>
    <w:rsid w:val="00BE34B8"/>
    <w:rsid w:val="00BE35F4"/>
    <w:rsid w:val="00BE37C0"/>
    <w:rsid w:val="00BE3BB2"/>
    <w:rsid w:val="00BE3F0B"/>
    <w:rsid w:val="00BE42F4"/>
    <w:rsid w:val="00BE46A2"/>
    <w:rsid w:val="00BE49FB"/>
    <w:rsid w:val="00BE4B5D"/>
    <w:rsid w:val="00BE4CC8"/>
    <w:rsid w:val="00BE4E81"/>
    <w:rsid w:val="00BE5C05"/>
    <w:rsid w:val="00BE6016"/>
    <w:rsid w:val="00BE60B1"/>
    <w:rsid w:val="00BE633A"/>
    <w:rsid w:val="00BE6383"/>
    <w:rsid w:val="00BE6830"/>
    <w:rsid w:val="00BE704C"/>
    <w:rsid w:val="00BE73D1"/>
    <w:rsid w:val="00BE7456"/>
    <w:rsid w:val="00BF0398"/>
    <w:rsid w:val="00BF05BE"/>
    <w:rsid w:val="00BF0C06"/>
    <w:rsid w:val="00BF0E76"/>
    <w:rsid w:val="00BF14F6"/>
    <w:rsid w:val="00BF17AC"/>
    <w:rsid w:val="00BF22C4"/>
    <w:rsid w:val="00BF22D9"/>
    <w:rsid w:val="00BF2AB6"/>
    <w:rsid w:val="00BF2FD2"/>
    <w:rsid w:val="00BF36B4"/>
    <w:rsid w:val="00BF4176"/>
    <w:rsid w:val="00BF5A36"/>
    <w:rsid w:val="00BF61B8"/>
    <w:rsid w:val="00BF6A3C"/>
    <w:rsid w:val="00BF6B35"/>
    <w:rsid w:val="00BF7021"/>
    <w:rsid w:val="00C00240"/>
    <w:rsid w:val="00C00AA9"/>
    <w:rsid w:val="00C00DFE"/>
    <w:rsid w:val="00C0159A"/>
    <w:rsid w:val="00C01AC4"/>
    <w:rsid w:val="00C01BAA"/>
    <w:rsid w:val="00C01BBA"/>
    <w:rsid w:val="00C01E09"/>
    <w:rsid w:val="00C0229C"/>
    <w:rsid w:val="00C02BC7"/>
    <w:rsid w:val="00C030ED"/>
    <w:rsid w:val="00C033B8"/>
    <w:rsid w:val="00C03830"/>
    <w:rsid w:val="00C04A70"/>
    <w:rsid w:val="00C04BCA"/>
    <w:rsid w:val="00C0504A"/>
    <w:rsid w:val="00C050D6"/>
    <w:rsid w:val="00C05656"/>
    <w:rsid w:val="00C057CE"/>
    <w:rsid w:val="00C05C2C"/>
    <w:rsid w:val="00C0676E"/>
    <w:rsid w:val="00C06BD2"/>
    <w:rsid w:val="00C070CB"/>
    <w:rsid w:val="00C07367"/>
    <w:rsid w:val="00C074FA"/>
    <w:rsid w:val="00C076FD"/>
    <w:rsid w:val="00C077D8"/>
    <w:rsid w:val="00C07872"/>
    <w:rsid w:val="00C0790E"/>
    <w:rsid w:val="00C07C46"/>
    <w:rsid w:val="00C07E5B"/>
    <w:rsid w:val="00C10A6D"/>
    <w:rsid w:val="00C10D4C"/>
    <w:rsid w:val="00C11126"/>
    <w:rsid w:val="00C1113A"/>
    <w:rsid w:val="00C11EE2"/>
    <w:rsid w:val="00C1201D"/>
    <w:rsid w:val="00C12434"/>
    <w:rsid w:val="00C12514"/>
    <w:rsid w:val="00C12645"/>
    <w:rsid w:val="00C12B51"/>
    <w:rsid w:val="00C13069"/>
    <w:rsid w:val="00C1355F"/>
    <w:rsid w:val="00C13596"/>
    <w:rsid w:val="00C13C12"/>
    <w:rsid w:val="00C14121"/>
    <w:rsid w:val="00C142A1"/>
    <w:rsid w:val="00C146CC"/>
    <w:rsid w:val="00C14B6D"/>
    <w:rsid w:val="00C1545A"/>
    <w:rsid w:val="00C17D73"/>
    <w:rsid w:val="00C20251"/>
    <w:rsid w:val="00C20CA0"/>
    <w:rsid w:val="00C20D8D"/>
    <w:rsid w:val="00C20E44"/>
    <w:rsid w:val="00C212FB"/>
    <w:rsid w:val="00C21BB6"/>
    <w:rsid w:val="00C221AA"/>
    <w:rsid w:val="00C22872"/>
    <w:rsid w:val="00C23570"/>
    <w:rsid w:val="00C23903"/>
    <w:rsid w:val="00C23D9B"/>
    <w:rsid w:val="00C23F2E"/>
    <w:rsid w:val="00C2480E"/>
    <w:rsid w:val="00C24F23"/>
    <w:rsid w:val="00C24FC9"/>
    <w:rsid w:val="00C25551"/>
    <w:rsid w:val="00C25D53"/>
    <w:rsid w:val="00C25F3D"/>
    <w:rsid w:val="00C264E3"/>
    <w:rsid w:val="00C2689A"/>
    <w:rsid w:val="00C2690A"/>
    <w:rsid w:val="00C26A7E"/>
    <w:rsid w:val="00C27285"/>
    <w:rsid w:val="00C27734"/>
    <w:rsid w:val="00C27BBA"/>
    <w:rsid w:val="00C27C5B"/>
    <w:rsid w:val="00C27FD6"/>
    <w:rsid w:val="00C3032D"/>
    <w:rsid w:val="00C30383"/>
    <w:rsid w:val="00C309E5"/>
    <w:rsid w:val="00C30D01"/>
    <w:rsid w:val="00C314CE"/>
    <w:rsid w:val="00C32097"/>
    <w:rsid w:val="00C32235"/>
    <w:rsid w:val="00C3252C"/>
    <w:rsid w:val="00C329AE"/>
    <w:rsid w:val="00C33318"/>
    <w:rsid w:val="00C3377D"/>
    <w:rsid w:val="00C339CE"/>
    <w:rsid w:val="00C33B3F"/>
    <w:rsid w:val="00C33D13"/>
    <w:rsid w:val="00C3461D"/>
    <w:rsid w:val="00C346B7"/>
    <w:rsid w:val="00C349A2"/>
    <w:rsid w:val="00C34C0F"/>
    <w:rsid w:val="00C35503"/>
    <w:rsid w:val="00C35A5B"/>
    <w:rsid w:val="00C35DB1"/>
    <w:rsid w:val="00C36380"/>
    <w:rsid w:val="00C36683"/>
    <w:rsid w:val="00C366E7"/>
    <w:rsid w:val="00C3673C"/>
    <w:rsid w:val="00C3693D"/>
    <w:rsid w:val="00C36B39"/>
    <w:rsid w:val="00C36DE0"/>
    <w:rsid w:val="00C36EE2"/>
    <w:rsid w:val="00C37704"/>
    <w:rsid w:val="00C37C2D"/>
    <w:rsid w:val="00C37F66"/>
    <w:rsid w:val="00C407A2"/>
    <w:rsid w:val="00C40DBB"/>
    <w:rsid w:val="00C40FA5"/>
    <w:rsid w:val="00C4123E"/>
    <w:rsid w:val="00C414BE"/>
    <w:rsid w:val="00C415CD"/>
    <w:rsid w:val="00C415F2"/>
    <w:rsid w:val="00C41BDB"/>
    <w:rsid w:val="00C42F4C"/>
    <w:rsid w:val="00C43032"/>
    <w:rsid w:val="00C431FB"/>
    <w:rsid w:val="00C449C1"/>
    <w:rsid w:val="00C45004"/>
    <w:rsid w:val="00C451A2"/>
    <w:rsid w:val="00C451DC"/>
    <w:rsid w:val="00C45486"/>
    <w:rsid w:val="00C45A3B"/>
    <w:rsid w:val="00C45A4F"/>
    <w:rsid w:val="00C45A9B"/>
    <w:rsid w:val="00C45F59"/>
    <w:rsid w:val="00C45FE9"/>
    <w:rsid w:val="00C46599"/>
    <w:rsid w:val="00C46A70"/>
    <w:rsid w:val="00C46E88"/>
    <w:rsid w:val="00C471F6"/>
    <w:rsid w:val="00C476B5"/>
    <w:rsid w:val="00C478DB"/>
    <w:rsid w:val="00C47AB5"/>
    <w:rsid w:val="00C5014C"/>
    <w:rsid w:val="00C508EB"/>
    <w:rsid w:val="00C50D56"/>
    <w:rsid w:val="00C51087"/>
    <w:rsid w:val="00C51849"/>
    <w:rsid w:val="00C51AAA"/>
    <w:rsid w:val="00C51C11"/>
    <w:rsid w:val="00C51F3E"/>
    <w:rsid w:val="00C523C0"/>
    <w:rsid w:val="00C5279F"/>
    <w:rsid w:val="00C5293C"/>
    <w:rsid w:val="00C52A49"/>
    <w:rsid w:val="00C52C4E"/>
    <w:rsid w:val="00C5358B"/>
    <w:rsid w:val="00C53878"/>
    <w:rsid w:val="00C53B2C"/>
    <w:rsid w:val="00C53B61"/>
    <w:rsid w:val="00C53DFE"/>
    <w:rsid w:val="00C54481"/>
    <w:rsid w:val="00C549FA"/>
    <w:rsid w:val="00C54C65"/>
    <w:rsid w:val="00C54CBF"/>
    <w:rsid w:val="00C550B0"/>
    <w:rsid w:val="00C550F4"/>
    <w:rsid w:val="00C55263"/>
    <w:rsid w:val="00C554A2"/>
    <w:rsid w:val="00C555DA"/>
    <w:rsid w:val="00C555F2"/>
    <w:rsid w:val="00C5570C"/>
    <w:rsid w:val="00C55946"/>
    <w:rsid w:val="00C55DF5"/>
    <w:rsid w:val="00C5605D"/>
    <w:rsid w:val="00C5616A"/>
    <w:rsid w:val="00C56294"/>
    <w:rsid w:val="00C56378"/>
    <w:rsid w:val="00C56BD5"/>
    <w:rsid w:val="00C56C38"/>
    <w:rsid w:val="00C5728F"/>
    <w:rsid w:val="00C5739B"/>
    <w:rsid w:val="00C57D5A"/>
    <w:rsid w:val="00C57E22"/>
    <w:rsid w:val="00C57F65"/>
    <w:rsid w:val="00C57FF5"/>
    <w:rsid w:val="00C60227"/>
    <w:rsid w:val="00C603B6"/>
    <w:rsid w:val="00C603FB"/>
    <w:rsid w:val="00C60401"/>
    <w:rsid w:val="00C60E8C"/>
    <w:rsid w:val="00C61032"/>
    <w:rsid w:val="00C61152"/>
    <w:rsid w:val="00C61B28"/>
    <w:rsid w:val="00C61B83"/>
    <w:rsid w:val="00C62067"/>
    <w:rsid w:val="00C620CD"/>
    <w:rsid w:val="00C623E8"/>
    <w:rsid w:val="00C625D9"/>
    <w:rsid w:val="00C6288E"/>
    <w:rsid w:val="00C62921"/>
    <w:rsid w:val="00C62AC8"/>
    <w:rsid w:val="00C63388"/>
    <w:rsid w:val="00C63B0D"/>
    <w:rsid w:val="00C63B95"/>
    <w:rsid w:val="00C63D8C"/>
    <w:rsid w:val="00C6436A"/>
    <w:rsid w:val="00C643A4"/>
    <w:rsid w:val="00C64613"/>
    <w:rsid w:val="00C64AD2"/>
    <w:rsid w:val="00C64DAF"/>
    <w:rsid w:val="00C66152"/>
    <w:rsid w:val="00C66F17"/>
    <w:rsid w:val="00C6724C"/>
    <w:rsid w:val="00C672E4"/>
    <w:rsid w:val="00C67FE0"/>
    <w:rsid w:val="00C7023F"/>
    <w:rsid w:val="00C70882"/>
    <w:rsid w:val="00C70934"/>
    <w:rsid w:val="00C70CCA"/>
    <w:rsid w:val="00C7149C"/>
    <w:rsid w:val="00C71CE3"/>
    <w:rsid w:val="00C727D7"/>
    <w:rsid w:val="00C738A7"/>
    <w:rsid w:val="00C73CEB"/>
    <w:rsid w:val="00C74783"/>
    <w:rsid w:val="00C7489A"/>
    <w:rsid w:val="00C74A9B"/>
    <w:rsid w:val="00C74E66"/>
    <w:rsid w:val="00C750E6"/>
    <w:rsid w:val="00C7520D"/>
    <w:rsid w:val="00C75CFA"/>
    <w:rsid w:val="00C7611F"/>
    <w:rsid w:val="00C7687A"/>
    <w:rsid w:val="00C768C5"/>
    <w:rsid w:val="00C8032D"/>
    <w:rsid w:val="00C80337"/>
    <w:rsid w:val="00C803A0"/>
    <w:rsid w:val="00C808C8"/>
    <w:rsid w:val="00C80DC5"/>
    <w:rsid w:val="00C80E26"/>
    <w:rsid w:val="00C80F8C"/>
    <w:rsid w:val="00C819BC"/>
    <w:rsid w:val="00C81FC2"/>
    <w:rsid w:val="00C81FD9"/>
    <w:rsid w:val="00C826CA"/>
    <w:rsid w:val="00C8374B"/>
    <w:rsid w:val="00C83921"/>
    <w:rsid w:val="00C83C67"/>
    <w:rsid w:val="00C83DCE"/>
    <w:rsid w:val="00C84D0D"/>
    <w:rsid w:val="00C851D0"/>
    <w:rsid w:val="00C85355"/>
    <w:rsid w:val="00C857EA"/>
    <w:rsid w:val="00C85C13"/>
    <w:rsid w:val="00C86168"/>
    <w:rsid w:val="00C86868"/>
    <w:rsid w:val="00C86BE2"/>
    <w:rsid w:val="00C86D8B"/>
    <w:rsid w:val="00C874DC"/>
    <w:rsid w:val="00C87DAD"/>
    <w:rsid w:val="00C9004B"/>
    <w:rsid w:val="00C9027D"/>
    <w:rsid w:val="00C90540"/>
    <w:rsid w:val="00C918EA"/>
    <w:rsid w:val="00C922C4"/>
    <w:rsid w:val="00C92303"/>
    <w:rsid w:val="00C92905"/>
    <w:rsid w:val="00C92D2C"/>
    <w:rsid w:val="00C92F9E"/>
    <w:rsid w:val="00C9307D"/>
    <w:rsid w:val="00C9368F"/>
    <w:rsid w:val="00C94399"/>
    <w:rsid w:val="00C947B1"/>
    <w:rsid w:val="00C95570"/>
    <w:rsid w:val="00C955AC"/>
    <w:rsid w:val="00C956AE"/>
    <w:rsid w:val="00C9588D"/>
    <w:rsid w:val="00C958D9"/>
    <w:rsid w:val="00C95B97"/>
    <w:rsid w:val="00C96453"/>
    <w:rsid w:val="00C96576"/>
    <w:rsid w:val="00C97A4B"/>
    <w:rsid w:val="00C97F26"/>
    <w:rsid w:val="00CA04A5"/>
    <w:rsid w:val="00CA0D1A"/>
    <w:rsid w:val="00CA0E06"/>
    <w:rsid w:val="00CA17C4"/>
    <w:rsid w:val="00CA17DC"/>
    <w:rsid w:val="00CA1920"/>
    <w:rsid w:val="00CA20F0"/>
    <w:rsid w:val="00CA24E3"/>
    <w:rsid w:val="00CA2D1F"/>
    <w:rsid w:val="00CA2ECE"/>
    <w:rsid w:val="00CA4265"/>
    <w:rsid w:val="00CA429A"/>
    <w:rsid w:val="00CA43AE"/>
    <w:rsid w:val="00CA43C5"/>
    <w:rsid w:val="00CA44DF"/>
    <w:rsid w:val="00CA45B7"/>
    <w:rsid w:val="00CA479C"/>
    <w:rsid w:val="00CA4FC6"/>
    <w:rsid w:val="00CA50FA"/>
    <w:rsid w:val="00CA557A"/>
    <w:rsid w:val="00CA60F6"/>
    <w:rsid w:val="00CA6943"/>
    <w:rsid w:val="00CA6A95"/>
    <w:rsid w:val="00CA6F76"/>
    <w:rsid w:val="00CA6FC3"/>
    <w:rsid w:val="00CA71E1"/>
    <w:rsid w:val="00CA7207"/>
    <w:rsid w:val="00CA72EC"/>
    <w:rsid w:val="00CA73F8"/>
    <w:rsid w:val="00CA75AA"/>
    <w:rsid w:val="00CB012A"/>
    <w:rsid w:val="00CB04DC"/>
    <w:rsid w:val="00CB079C"/>
    <w:rsid w:val="00CB0E87"/>
    <w:rsid w:val="00CB112E"/>
    <w:rsid w:val="00CB1986"/>
    <w:rsid w:val="00CB1A79"/>
    <w:rsid w:val="00CB1C77"/>
    <w:rsid w:val="00CB2202"/>
    <w:rsid w:val="00CB2300"/>
    <w:rsid w:val="00CB2891"/>
    <w:rsid w:val="00CB2FD5"/>
    <w:rsid w:val="00CB31C1"/>
    <w:rsid w:val="00CB3A0F"/>
    <w:rsid w:val="00CB3CDC"/>
    <w:rsid w:val="00CB4149"/>
    <w:rsid w:val="00CB477E"/>
    <w:rsid w:val="00CB496D"/>
    <w:rsid w:val="00CB4AE1"/>
    <w:rsid w:val="00CB565A"/>
    <w:rsid w:val="00CB65D1"/>
    <w:rsid w:val="00CB6913"/>
    <w:rsid w:val="00CB73F0"/>
    <w:rsid w:val="00CB7687"/>
    <w:rsid w:val="00CB77A9"/>
    <w:rsid w:val="00CB7BED"/>
    <w:rsid w:val="00CB7F6F"/>
    <w:rsid w:val="00CC02EA"/>
    <w:rsid w:val="00CC04EC"/>
    <w:rsid w:val="00CC0A29"/>
    <w:rsid w:val="00CC0A74"/>
    <w:rsid w:val="00CC1BF9"/>
    <w:rsid w:val="00CC21D4"/>
    <w:rsid w:val="00CC2996"/>
    <w:rsid w:val="00CC2C22"/>
    <w:rsid w:val="00CC35C5"/>
    <w:rsid w:val="00CC3619"/>
    <w:rsid w:val="00CC3D12"/>
    <w:rsid w:val="00CC3FE4"/>
    <w:rsid w:val="00CC4024"/>
    <w:rsid w:val="00CC4754"/>
    <w:rsid w:val="00CC47D8"/>
    <w:rsid w:val="00CC4911"/>
    <w:rsid w:val="00CC4E4C"/>
    <w:rsid w:val="00CC4E9B"/>
    <w:rsid w:val="00CC52C4"/>
    <w:rsid w:val="00CC6030"/>
    <w:rsid w:val="00CC6406"/>
    <w:rsid w:val="00CC6475"/>
    <w:rsid w:val="00CC6E3B"/>
    <w:rsid w:val="00CC6EE6"/>
    <w:rsid w:val="00CC6F2B"/>
    <w:rsid w:val="00CC6FD2"/>
    <w:rsid w:val="00CC73E6"/>
    <w:rsid w:val="00CC7CED"/>
    <w:rsid w:val="00CD0628"/>
    <w:rsid w:val="00CD0788"/>
    <w:rsid w:val="00CD0AC1"/>
    <w:rsid w:val="00CD0D13"/>
    <w:rsid w:val="00CD1341"/>
    <w:rsid w:val="00CD1649"/>
    <w:rsid w:val="00CD1827"/>
    <w:rsid w:val="00CD1956"/>
    <w:rsid w:val="00CD1C83"/>
    <w:rsid w:val="00CD1FA5"/>
    <w:rsid w:val="00CD1FC0"/>
    <w:rsid w:val="00CD2681"/>
    <w:rsid w:val="00CD2951"/>
    <w:rsid w:val="00CD2BAA"/>
    <w:rsid w:val="00CD2E13"/>
    <w:rsid w:val="00CD3DCD"/>
    <w:rsid w:val="00CD4AE6"/>
    <w:rsid w:val="00CD4BA3"/>
    <w:rsid w:val="00CD4C80"/>
    <w:rsid w:val="00CD521D"/>
    <w:rsid w:val="00CD664A"/>
    <w:rsid w:val="00CD68FB"/>
    <w:rsid w:val="00CD6EC1"/>
    <w:rsid w:val="00CD73DD"/>
    <w:rsid w:val="00CD7B25"/>
    <w:rsid w:val="00CD7D85"/>
    <w:rsid w:val="00CD7E01"/>
    <w:rsid w:val="00CE08BB"/>
    <w:rsid w:val="00CE0F0B"/>
    <w:rsid w:val="00CE15DA"/>
    <w:rsid w:val="00CE19B2"/>
    <w:rsid w:val="00CE1E78"/>
    <w:rsid w:val="00CE1EEA"/>
    <w:rsid w:val="00CE2071"/>
    <w:rsid w:val="00CE23B9"/>
    <w:rsid w:val="00CE2C02"/>
    <w:rsid w:val="00CE328C"/>
    <w:rsid w:val="00CE3365"/>
    <w:rsid w:val="00CE3E14"/>
    <w:rsid w:val="00CE423E"/>
    <w:rsid w:val="00CE4B5D"/>
    <w:rsid w:val="00CE4BA1"/>
    <w:rsid w:val="00CE4EC8"/>
    <w:rsid w:val="00CE4FB3"/>
    <w:rsid w:val="00CE60FA"/>
    <w:rsid w:val="00CE666A"/>
    <w:rsid w:val="00CE685F"/>
    <w:rsid w:val="00CE68FB"/>
    <w:rsid w:val="00CE7090"/>
    <w:rsid w:val="00CE76B6"/>
    <w:rsid w:val="00CE7CF6"/>
    <w:rsid w:val="00CF03BF"/>
    <w:rsid w:val="00CF10EB"/>
    <w:rsid w:val="00CF161C"/>
    <w:rsid w:val="00CF188A"/>
    <w:rsid w:val="00CF1B8E"/>
    <w:rsid w:val="00CF1FD0"/>
    <w:rsid w:val="00CF222C"/>
    <w:rsid w:val="00CF29D5"/>
    <w:rsid w:val="00CF2DEA"/>
    <w:rsid w:val="00CF2E29"/>
    <w:rsid w:val="00CF35C3"/>
    <w:rsid w:val="00CF3657"/>
    <w:rsid w:val="00CF3EB6"/>
    <w:rsid w:val="00CF3F3A"/>
    <w:rsid w:val="00CF43A4"/>
    <w:rsid w:val="00CF43AE"/>
    <w:rsid w:val="00CF450B"/>
    <w:rsid w:val="00CF509B"/>
    <w:rsid w:val="00CF515E"/>
    <w:rsid w:val="00CF541A"/>
    <w:rsid w:val="00CF593E"/>
    <w:rsid w:val="00CF5FD8"/>
    <w:rsid w:val="00CF60EC"/>
    <w:rsid w:val="00CF61B4"/>
    <w:rsid w:val="00CF66E2"/>
    <w:rsid w:val="00CF6B9A"/>
    <w:rsid w:val="00CF6D1F"/>
    <w:rsid w:val="00CF6DD3"/>
    <w:rsid w:val="00CF7B06"/>
    <w:rsid w:val="00D00345"/>
    <w:rsid w:val="00D00948"/>
    <w:rsid w:val="00D0097F"/>
    <w:rsid w:val="00D00A14"/>
    <w:rsid w:val="00D00B4D"/>
    <w:rsid w:val="00D00F05"/>
    <w:rsid w:val="00D01BC5"/>
    <w:rsid w:val="00D02244"/>
    <w:rsid w:val="00D028EF"/>
    <w:rsid w:val="00D02C95"/>
    <w:rsid w:val="00D02D8B"/>
    <w:rsid w:val="00D03017"/>
    <w:rsid w:val="00D032CA"/>
    <w:rsid w:val="00D0330A"/>
    <w:rsid w:val="00D03510"/>
    <w:rsid w:val="00D03912"/>
    <w:rsid w:val="00D03ECB"/>
    <w:rsid w:val="00D03F34"/>
    <w:rsid w:val="00D0470F"/>
    <w:rsid w:val="00D04F1B"/>
    <w:rsid w:val="00D050D1"/>
    <w:rsid w:val="00D051B8"/>
    <w:rsid w:val="00D05442"/>
    <w:rsid w:val="00D05449"/>
    <w:rsid w:val="00D066B5"/>
    <w:rsid w:val="00D0690D"/>
    <w:rsid w:val="00D06B56"/>
    <w:rsid w:val="00D070B1"/>
    <w:rsid w:val="00D07130"/>
    <w:rsid w:val="00D072AF"/>
    <w:rsid w:val="00D075F1"/>
    <w:rsid w:val="00D07636"/>
    <w:rsid w:val="00D07846"/>
    <w:rsid w:val="00D07914"/>
    <w:rsid w:val="00D0792E"/>
    <w:rsid w:val="00D07A73"/>
    <w:rsid w:val="00D07C4A"/>
    <w:rsid w:val="00D07FB4"/>
    <w:rsid w:val="00D108A1"/>
    <w:rsid w:val="00D10ABC"/>
    <w:rsid w:val="00D10C47"/>
    <w:rsid w:val="00D10ED7"/>
    <w:rsid w:val="00D11205"/>
    <w:rsid w:val="00D1149F"/>
    <w:rsid w:val="00D1162B"/>
    <w:rsid w:val="00D11DDF"/>
    <w:rsid w:val="00D11E31"/>
    <w:rsid w:val="00D11EBD"/>
    <w:rsid w:val="00D12609"/>
    <w:rsid w:val="00D1266D"/>
    <w:rsid w:val="00D12682"/>
    <w:rsid w:val="00D13356"/>
    <w:rsid w:val="00D136D3"/>
    <w:rsid w:val="00D13829"/>
    <w:rsid w:val="00D13A45"/>
    <w:rsid w:val="00D13F35"/>
    <w:rsid w:val="00D13FB9"/>
    <w:rsid w:val="00D143F1"/>
    <w:rsid w:val="00D145E2"/>
    <w:rsid w:val="00D14AD7"/>
    <w:rsid w:val="00D15C09"/>
    <w:rsid w:val="00D16360"/>
    <w:rsid w:val="00D166B3"/>
    <w:rsid w:val="00D20024"/>
    <w:rsid w:val="00D2076C"/>
    <w:rsid w:val="00D20DC7"/>
    <w:rsid w:val="00D215DA"/>
    <w:rsid w:val="00D218E5"/>
    <w:rsid w:val="00D22035"/>
    <w:rsid w:val="00D22238"/>
    <w:rsid w:val="00D22516"/>
    <w:rsid w:val="00D22DA5"/>
    <w:rsid w:val="00D22DD0"/>
    <w:rsid w:val="00D23590"/>
    <w:rsid w:val="00D235E3"/>
    <w:rsid w:val="00D2378C"/>
    <w:rsid w:val="00D23A9D"/>
    <w:rsid w:val="00D23B10"/>
    <w:rsid w:val="00D24052"/>
    <w:rsid w:val="00D240F7"/>
    <w:rsid w:val="00D24206"/>
    <w:rsid w:val="00D24842"/>
    <w:rsid w:val="00D24931"/>
    <w:rsid w:val="00D249E6"/>
    <w:rsid w:val="00D25D65"/>
    <w:rsid w:val="00D25DA7"/>
    <w:rsid w:val="00D26A40"/>
    <w:rsid w:val="00D27309"/>
    <w:rsid w:val="00D273C6"/>
    <w:rsid w:val="00D2750F"/>
    <w:rsid w:val="00D275F7"/>
    <w:rsid w:val="00D2789B"/>
    <w:rsid w:val="00D27AB3"/>
    <w:rsid w:val="00D27CEC"/>
    <w:rsid w:val="00D27D8A"/>
    <w:rsid w:val="00D27DF1"/>
    <w:rsid w:val="00D27E75"/>
    <w:rsid w:val="00D3032A"/>
    <w:rsid w:val="00D3067E"/>
    <w:rsid w:val="00D30884"/>
    <w:rsid w:val="00D30994"/>
    <w:rsid w:val="00D314E0"/>
    <w:rsid w:val="00D3155F"/>
    <w:rsid w:val="00D319D5"/>
    <w:rsid w:val="00D31CC6"/>
    <w:rsid w:val="00D31F7C"/>
    <w:rsid w:val="00D3220F"/>
    <w:rsid w:val="00D323F1"/>
    <w:rsid w:val="00D32616"/>
    <w:rsid w:val="00D32CA9"/>
    <w:rsid w:val="00D334F8"/>
    <w:rsid w:val="00D33749"/>
    <w:rsid w:val="00D33C5A"/>
    <w:rsid w:val="00D344A3"/>
    <w:rsid w:val="00D34B91"/>
    <w:rsid w:val="00D350D6"/>
    <w:rsid w:val="00D353AF"/>
    <w:rsid w:val="00D35B17"/>
    <w:rsid w:val="00D360E0"/>
    <w:rsid w:val="00D365EE"/>
    <w:rsid w:val="00D3672C"/>
    <w:rsid w:val="00D37086"/>
    <w:rsid w:val="00D375D1"/>
    <w:rsid w:val="00D37688"/>
    <w:rsid w:val="00D37B03"/>
    <w:rsid w:val="00D402B8"/>
    <w:rsid w:val="00D40D26"/>
    <w:rsid w:val="00D40DD4"/>
    <w:rsid w:val="00D41259"/>
    <w:rsid w:val="00D413B0"/>
    <w:rsid w:val="00D41538"/>
    <w:rsid w:val="00D41586"/>
    <w:rsid w:val="00D41856"/>
    <w:rsid w:val="00D420E5"/>
    <w:rsid w:val="00D422B6"/>
    <w:rsid w:val="00D426D3"/>
    <w:rsid w:val="00D4285D"/>
    <w:rsid w:val="00D431AE"/>
    <w:rsid w:val="00D43886"/>
    <w:rsid w:val="00D43B38"/>
    <w:rsid w:val="00D43D16"/>
    <w:rsid w:val="00D43DE7"/>
    <w:rsid w:val="00D44239"/>
    <w:rsid w:val="00D44B9E"/>
    <w:rsid w:val="00D458C9"/>
    <w:rsid w:val="00D45DD4"/>
    <w:rsid w:val="00D4626B"/>
    <w:rsid w:val="00D46E40"/>
    <w:rsid w:val="00D4718D"/>
    <w:rsid w:val="00D471D3"/>
    <w:rsid w:val="00D4728B"/>
    <w:rsid w:val="00D47457"/>
    <w:rsid w:val="00D47900"/>
    <w:rsid w:val="00D47F00"/>
    <w:rsid w:val="00D47F13"/>
    <w:rsid w:val="00D5019F"/>
    <w:rsid w:val="00D5024F"/>
    <w:rsid w:val="00D50F4E"/>
    <w:rsid w:val="00D51151"/>
    <w:rsid w:val="00D518E1"/>
    <w:rsid w:val="00D51A01"/>
    <w:rsid w:val="00D51CF5"/>
    <w:rsid w:val="00D51CFF"/>
    <w:rsid w:val="00D5235A"/>
    <w:rsid w:val="00D5266E"/>
    <w:rsid w:val="00D529F0"/>
    <w:rsid w:val="00D52ED6"/>
    <w:rsid w:val="00D52F4C"/>
    <w:rsid w:val="00D530D9"/>
    <w:rsid w:val="00D53A8C"/>
    <w:rsid w:val="00D53BA4"/>
    <w:rsid w:val="00D53BBE"/>
    <w:rsid w:val="00D5402D"/>
    <w:rsid w:val="00D54547"/>
    <w:rsid w:val="00D54755"/>
    <w:rsid w:val="00D54817"/>
    <w:rsid w:val="00D5496E"/>
    <w:rsid w:val="00D54EAE"/>
    <w:rsid w:val="00D5500F"/>
    <w:rsid w:val="00D5531D"/>
    <w:rsid w:val="00D55C01"/>
    <w:rsid w:val="00D55DF7"/>
    <w:rsid w:val="00D55E9B"/>
    <w:rsid w:val="00D561ED"/>
    <w:rsid w:val="00D56292"/>
    <w:rsid w:val="00D5657B"/>
    <w:rsid w:val="00D56E0B"/>
    <w:rsid w:val="00D56E70"/>
    <w:rsid w:val="00D604EF"/>
    <w:rsid w:val="00D60AB0"/>
    <w:rsid w:val="00D60AC0"/>
    <w:rsid w:val="00D610E0"/>
    <w:rsid w:val="00D61119"/>
    <w:rsid w:val="00D623D8"/>
    <w:rsid w:val="00D62648"/>
    <w:rsid w:val="00D62DD7"/>
    <w:rsid w:val="00D632AC"/>
    <w:rsid w:val="00D632FA"/>
    <w:rsid w:val="00D63EFF"/>
    <w:rsid w:val="00D642E7"/>
    <w:rsid w:val="00D64822"/>
    <w:rsid w:val="00D65510"/>
    <w:rsid w:val="00D66F37"/>
    <w:rsid w:val="00D67563"/>
    <w:rsid w:val="00D67D4D"/>
    <w:rsid w:val="00D67EF9"/>
    <w:rsid w:val="00D700BA"/>
    <w:rsid w:val="00D704F6"/>
    <w:rsid w:val="00D70627"/>
    <w:rsid w:val="00D70A8A"/>
    <w:rsid w:val="00D70F44"/>
    <w:rsid w:val="00D7142B"/>
    <w:rsid w:val="00D716C3"/>
    <w:rsid w:val="00D71821"/>
    <w:rsid w:val="00D718B8"/>
    <w:rsid w:val="00D71918"/>
    <w:rsid w:val="00D71A83"/>
    <w:rsid w:val="00D71C41"/>
    <w:rsid w:val="00D71D2D"/>
    <w:rsid w:val="00D71F68"/>
    <w:rsid w:val="00D725AD"/>
    <w:rsid w:val="00D72784"/>
    <w:rsid w:val="00D7350A"/>
    <w:rsid w:val="00D736F6"/>
    <w:rsid w:val="00D73896"/>
    <w:rsid w:val="00D7392B"/>
    <w:rsid w:val="00D73A9A"/>
    <w:rsid w:val="00D73C48"/>
    <w:rsid w:val="00D74769"/>
    <w:rsid w:val="00D7490E"/>
    <w:rsid w:val="00D754C2"/>
    <w:rsid w:val="00D75855"/>
    <w:rsid w:val="00D75875"/>
    <w:rsid w:val="00D75888"/>
    <w:rsid w:val="00D75D41"/>
    <w:rsid w:val="00D7604C"/>
    <w:rsid w:val="00D762FD"/>
    <w:rsid w:val="00D766AC"/>
    <w:rsid w:val="00D76F07"/>
    <w:rsid w:val="00D776E0"/>
    <w:rsid w:val="00D776EE"/>
    <w:rsid w:val="00D77EB6"/>
    <w:rsid w:val="00D8023F"/>
    <w:rsid w:val="00D80818"/>
    <w:rsid w:val="00D80F4D"/>
    <w:rsid w:val="00D81052"/>
    <w:rsid w:val="00D81B01"/>
    <w:rsid w:val="00D81C86"/>
    <w:rsid w:val="00D8235A"/>
    <w:rsid w:val="00D82C8A"/>
    <w:rsid w:val="00D8363F"/>
    <w:rsid w:val="00D836A5"/>
    <w:rsid w:val="00D841B5"/>
    <w:rsid w:val="00D84585"/>
    <w:rsid w:val="00D84CEB"/>
    <w:rsid w:val="00D850C1"/>
    <w:rsid w:val="00D850D2"/>
    <w:rsid w:val="00D85215"/>
    <w:rsid w:val="00D85445"/>
    <w:rsid w:val="00D859B9"/>
    <w:rsid w:val="00D85C3E"/>
    <w:rsid w:val="00D86835"/>
    <w:rsid w:val="00D86C0D"/>
    <w:rsid w:val="00D86CEA"/>
    <w:rsid w:val="00D8759A"/>
    <w:rsid w:val="00D87C21"/>
    <w:rsid w:val="00D904B0"/>
    <w:rsid w:val="00D90F80"/>
    <w:rsid w:val="00D91161"/>
    <w:rsid w:val="00D91201"/>
    <w:rsid w:val="00D915EB"/>
    <w:rsid w:val="00D91986"/>
    <w:rsid w:val="00D919FF"/>
    <w:rsid w:val="00D92691"/>
    <w:rsid w:val="00D92773"/>
    <w:rsid w:val="00D928E6"/>
    <w:rsid w:val="00D92990"/>
    <w:rsid w:val="00D92C8E"/>
    <w:rsid w:val="00D92CC1"/>
    <w:rsid w:val="00D9319E"/>
    <w:rsid w:val="00D9322D"/>
    <w:rsid w:val="00D933C4"/>
    <w:rsid w:val="00D935B0"/>
    <w:rsid w:val="00D939D7"/>
    <w:rsid w:val="00D93F46"/>
    <w:rsid w:val="00D9402F"/>
    <w:rsid w:val="00D94118"/>
    <w:rsid w:val="00D94B64"/>
    <w:rsid w:val="00D94C25"/>
    <w:rsid w:val="00D94F82"/>
    <w:rsid w:val="00D95745"/>
    <w:rsid w:val="00D961B1"/>
    <w:rsid w:val="00D97008"/>
    <w:rsid w:val="00D976BD"/>
    <w:rsid w:val="00D97BA9"/>
    <w:rsid w:val="00DA0303"/>
    <w:rsid w:val="00DA0602"/>
    <w:rsid w:val="00DA0A58"/>
    <w:rsid w:val="00DA0B82"/>
    <w:rsid w:val="00DA0C00"/>
    <w:rsid w:val="00DA0C0A"/>
    <w:rsid w:val="00DA16F4"/>
    <w:rsid w:val="00DA18F5"/>
    <w:rsid w:val="00DA21B6"/>
    <w:rsid w:val="00DA25C0"/>
    <w:rsid w:val="00DA267B"/>
    <w:rsid w:val="00DA2CF7"/>
    <w:rsid w:val="00DA2DDE"/>
    <w:rsid w:val="00DA2F14"/>
    <w:rsid w:val="00DA3115"/>
    <w:rsid w:val="00DA3336"/>
    <w:rsid w:val="00DA3647"/>
    <w:rsid w:val="00DA375D"/>
    <w:rsid w:val="00DA38DB"/>
    <w:rsid w:val="00DA409B"/>
    <w:rsid w:val="00DA51ED"/>
    <w:rsid w:val="00DA54FD"/>
    <w:rsid w:val="00DA5639"/>
    <w:rsid w:val="00DA56E5"/>
    <w:rsid w:val="00DA5BEE"/>
    <w:rsid w:val="00DA5F41"/>
    <w:rsid w:val="00DA6292"/>
    <w:rsid w:val="00DA6371"/>
    <w:rsid w:val="00DA677D"/>
    <w:rsid w:val="00DA6CC0"/>
    <w:rsid w:val="00DA732B"/>
    <w:rsid w:val="00DA74FF"/>
    <w:rsid w:val="00DA7551"/>
    <w:rsid w:val="00DA7973"/>
    <w:rsid w:val="00DA7BF3"/>
    <w:rsid w:val="00DA7D56"/>
    <w:rsid w:val="00DA7DCB"/>
    <w:rsid w:val="00DA7F80"/>
    <w:rsid w:val="00DB070F"/>
    <w:rsid w:val="00DB07AF"/>
    <w:rsid w:val="00DB09C2"/>
    <w:rsid w:val="00DB13B6"/>
    <w:rsid w:val="00DB175B"/>
    <w:rsid w:val="00DB2356"/>
    <w:rsid w:val="00DB23A4"/>
    <w:rsid w:val="00DB27A0"/>
    <w:rsid w:val="00DB2EBA"/>
    <w:rsid w:val="00DB31EB"/>
    <w:rsid w:val="00DB3321"/>
    <w:rsid w:val="00DB37B6"/>
    <w:rsid w:val="00DB4098"/>
    <w:rsid w:val="00DB4C30"/>
    <w:rsid w:val="00DB4CEA"/>
    <w:rsid w:val="00DB4E74"/>
    <w:rsid w:val="00DB4FF3"/>
    <w:rsid w:val="00DB5294"/>
    <w:rsid w:val="00DB5416"/>
    <w:rsid w:val="00DB54A1"/>
    <w:rsid w:val="00DB5761"/>
    <w:rsid w:val="00DB5A27"/>
    <w:rsid w:val="00DB63F8"/>
    <w:rsid w:val="00DB6573"/>
    <w:rsid w:val="00DB6DA0"/>
    <w:rsid w:val="00DB6DED"/>
    <w:rsid w:val="00DB7019"/>
    <w:rsid w:val="00DB7A83"/>
    <w:rsid w:val="00DB7F38"/>
    <w:rsid w:val="00DC000D"/>
    <w:rsid w:val="00DC028E"/>
    <w:rsid w:val="00DC0A20"/>
    <w:rsid w:val="00DC1100"/>
    <w:rsid w:val="00DC168F"/>
    <w:rsid w:val="00DC1C45"/>
    <w:rsid w:val="00DC3592"/>
    <w:rsid w:val="00DC39D9"/>
    <w:rsid w:val="00DC4378"/>
    <w:rsid w:val="00DC4A2E"/>
    <w:rsid w:val="00DC5016"/>
    <w:rsid w:val="00DC518F"/>
    <w:rsid w:val="00DC525F"/>
    <w:rsid w:val="00DC5540"/>
    <w:rsid w:val="00DC5906"/>
    <w:rsid w:val="00DC5EB0"/>
    <w:rsid w:val="00DC7240"/>
    <w:rsid w:val="00DC7A12"/>
    <w:rsid w:val="00DC7BFE"/>
    <w:rsid w:val="00DD0016"/>
    <w:rsid w:val="00DD07BB"/>
    <w:rsid w:val="00DD1703"/>
    <w:rsid w:val="00DD1DCC"/>
    <w:rsid w:val="00DD2064"/>
    <w:rsid w:val="00DD270C"/>
    <w:rsid w:val="00DD29D7"/>
    <w:rsid w:val="00DD2B07"/>
    <w:rsid w:val="00DD2BC0"/>
    <w:rsid w:val="00DD34E9"/>
    <w:rsid w:val="00DD34FF"/>
    <w:rsid w:val="00DD36C9"/>
    <w:rsid w:val="00DD39C4"/>
    <w:rsid w:val="00DD3CCD"/>
    <w:rsid w:val="00DD46B5"/>
    <w:rsid w:val="00DD46FE"/>
    <w:rsid w:val="00DD4707"/>
    <w:rsid w:val="00DD484C"/>
    <w:rsid w:val="00DD4C83"/>
    <w:rsid w:val="00DD5D41"/>
    <w:rsid w:val="00DD630B"/>
    <w:rsid w:val="00DD6872"/>
    <w:rsid w:val="00DD6A65"/>
    <w:rsid w:val="00DD6E9D"/>
    <w:rsid w:val="00DD6F5A"/>
    <w:rsid w:val="00DD7024"/>
    <w:rsid w:val="00DD7528"/>
    <w:rsid w:val="00DD7981"/>
    <w:rsid w:val="00DE026A"/>
    <w:rsid w:val="00DE02EB"/>
    <w:rsid w:val="00DE0894"/>
    <w:rsid w:val="00DE0ACF"/>
    <w:rsid w:val="00DE0BA0"/>
    <w:rsid w:val="00DE1570"/>
    <w:rsid w:val="00DE26AB"/>
    <w:rsid w:val="00DE2BF3"/>
    <w:rsid w:val="00DE2FA0"/>
    <w:rsid w:val="00DE30F6"/>
    <w:rsid w:val="00DE32A8"/>
    <w:rsid w:val="00DE3F92"/>
    <w:rsid w:val="00DE40D6"/>
    <w:rsid w:val="00DE41E6"/>
    <w:rsid w:val="00DE48DE"/>
    <w:rsid w:val="00DE5312"/>
    <w:rsid w:val="00DE5B69"/>
    <w:rsid w:val="00DE640B"/>
    <w:rsid w:val="00DE6462"/>
    <w:rsid w:val="00DE650B"/>
    <w:rsid w:val="00DE6B94"/>
    <w:rsid w:val="00DE6C83"/>
    <w:rsid w:val="00DE6D6F"/>
    <w:rsid w:val="00DE7B3C"/>
    <w:rsid w:val="00DE7D72"/>
    <w:rsid w:val="00DF013C"/>
    <w:rsid w:val="00DF0653"/>
    <w:rsid w:val="00DF0918"/>
    <w:rsid w:val="00DF0AF1"/>
    <w:rsid w:val="00DF0DE3"/>
    <w:rsid w:val="00DF2095"/>
    <w:rsid w:val="00DF2109"/>
    <w:rsid w:val="00DF22DF"/>
    <w:rsid w:val="00DF252D"/>
    <w:rsid w:val="00DF3251"/>
    <w:rsid w:val="00DF34D9"/>
    <w:rsid w:val="00DF36F1"/>
    <w:rsid w:val="00DF3838"/>
    <w:rsid w:val="00DF3DEB"/>
    <w:rsid w:val="00DF3EAF"/>
    <w:rsid w:val="00DF4723"/>
    <w:rsid w:val="00DF53FB"/>
    <w:rsid w:val="00DF6D23"/>
    <w:rsid w:val="00DF6F64"/>
    <w:rsid w:val="00DF6FBE"/>
    <w:rsid w:val="00DF70CC"/>
    <w:rsid w:val="00DF7206"/>
    <w:rsid w:val="00DF7BDC"/>
    <w:rsid w:val="00DF7DA5"/>
    <w:rsid w:val="00DF7EF6"/>
    <w:rsid w:val="00E00295"/>
    <w:rsid w:val="00E0029C"/>
    <w:rsid w:val="00E00749"/>
    <w:rsid w:val="00E00E0D"/>
    <w:rsid w:val="00E011CB"/>
    <w:rsid w:val="00E014E8"/>
    <w:rsid w:val="00E014EF"/>
    <w:rsid w:val="00E01750"/>
    <w:rsid w:val="00E01CBC"/>
    <w:rsid w:val="00E01E11"/>
    <w:rsid w:val="00E0223C"/>
    <w:rsid w:val="00E02242"/>
    <w:rsid w:val="00E02501"/>
    <w:rsid w:val="00E027BB"/>
    <w:rsid w:val="00E02C86"/>
    <w:rsid w:val="00E0338E"/>
    <w:rsid w:val="00E03AC5"/>
    <w:rsid w:val="00E03BCD"/>
    <w:rsid w:val="00E0406F"/>
    <w:rsid w:val="00E0521F"/>
    <w:rsid w:val="00E0546C"/>
    <w:rsid w:val="00E05681"/>
    <w:rsid w:val="00E05820"/>
    <w:rsid w:val="00E0592A"/>
    <w:rsid w:val="00E05943"/>
    <w:rsid w:val="00E05FF7"/>
    <w:rsid w:val="00E0637A"/>
    <w:rsid w:val="00E0708A"/>
    <w:rsid w:val="00E070BC"/>
    <w:rsid w:val="00E070D4"/>
    <w:rsid w:val="00E0728A"/>
    <w:rsid w:val="00E07402"/>
    <w:rsid w:val="00E075BA"/>
    <w:rsid w:val="00E07FB8"/>
    <w:rsid w:val="00E104C1"/>
    <w:rsid w:val="00E10734"/>
    <w:rsid w:val="00E10E71"/>
    <w:rsid w:val="00E11153"/>
    <w:rsid w:val="00E11E0D"/>
    <w:rsid w:val="00E11EB0"/>
    <w:rsid w:val="00E11EFC"/>
    <w:rsid w:val="00E12027"/>
    <w:rsid w:val="00E12726"/>
    <w:rsid w:val="00E12B21"/>
    <w:rsid w:val="00E13115"/>
    <w:rsid w:val="00E132BB"/>
    <w:rsid w:val="00E132DD"/>
    <w:rsid w:val="00E13454"/>
    <w:rsid w:val="00E13545"/>
    <w:rsid w:val="00E135C5"/>
    <w:rsid w:val="00E1363D"/>
    <w:rsid w:val="00E13A7E"/>
    <w:rsid w:val="00E144D9"/>
    <w:rsid w:val="00E1504F"/>
    <w:rsid w:val="00E1600A"/>
    <w:rsid w:val="00E16046"/>
    <w:rsid w:val="00E16215"/>
    <w:rsid w:val="00E17145"/>
    <w:rsid w:val="00E1740B"/>
    <w:rsid w:val="00E1769B"/>
    <w:rsid w:val="00E177D7"/>
    <w:rsid w:val="00E178DD"/>
    <w:rsid w:val="00E17FD4"/>
    <w:rsid w:val="00E2049D"/>
    <w:rsid w:val="00E2075F"/>
    <w:rsid w:val="00E20A93"/>
    <w:rsid w:val="00E21183"/>
    <w:rsid w:val="00E2131A"/>
    <w:rsid w:val="00E214F5"/>
    <w:rsid w:val="00E217C5"/>
    <w:rsid w:val="00E217EC"/>
    <w:rsid w:val="00E21BE0"/>
    <w:rsid w:val="00E224D3"/>
    <w:rsid w:val="00E22AA6"/>
    <w:rsid w:val="00E22CC9"/>
    <w:rsid w:val="00E22E87"/>
    <w:rsid w:val="00E23996"/>
    <w:rsid w:val="00E23A9E"/>
    <w:rsid w:val="00E23C24"/>
    <w:rsid w:val="00E2440C"/>
    <w:rsid w:val="00E2452E"/>
    <w:rsid w:val="00E2539A"/>
    <w:rsid w:val="00E25708"/>
    <w:rsid w:val="00E260CB"/>
    <w:rsid w:val="00E2623B"/>
    <w:rsid w:val="00E26367"/>
    <w:rsid w:val="00E27A21"/>
    <w:rsid w:val="00E30059"/>
    <w:rsid w:val="00E302F5"/>
    <w:rsid w:val="00E31021"/>
    <w:rsid w:val="00E31C8E"/>
    <w:rsid w:val="00E31D4C"/>
    <w:rsid w:val="00E31F64"/>
    <w:rsid w:val="00E326BD"/>
    <w:rsid w:val="00E327D0"/>
    <w:rsid w:val="00E33225"/>
    <w:rsid w:val="00E33929"/>
    <w:rsid w:val="00E33995"/>
    <w:rsid w:val="00E34024"/>
    <w:rsid w:val="00E3443C"/>
    <w:rsid w:val="00E3477B"/>
    <w:rsid w:val="00E35385"/>
    <w:rsid w:val="00E353B0"/>
    <w:rsid w:val="00E35864"/>
    <w:rsid w:val="00E35C84"/>
    <w:rsid w:val="00E35CAB"/>
    <w:rsid w:val="00E35E10"/>
    <w:rsid w:val="00E36487"/>
    <w:rsid w:val="00E36973"/>
    <w:rsid w:val="00E36A69"/>
    <w:rsid w:val="00E36DFA"/>
    <w:rsid w:val="00E370AB"/>
    <w:rsid w:val="00E37109"/>
    <w:rsid w:val="00E37981"/>
    <w:rsid w:val="00E4029D"/>
    <w:rsid w:val="00E405E3"/>
    <w:rsid w:val="00E40E3D"/>
    <w:rsid w:val="00E41237"/>
    <w:rsid w:val="00E41B1C"/>
    <w:rsid w:val="00E41F40"/>
    <w:rsid w:val="00E427F2"/>
    <w:rsid w:val="00E42E2D"/>
    <w:rsid w:val="00E4327E"/>
    <w:rsid w:val="00E43280"/>
    <w:rsid w:val="00E432E9"/>
    <w:rsid w:val="00E43C51"/>
    <w:rsid w:val="00E4406B"/>
    <w:rsid w:val="00E44308"/>
    <w:rsid w:val="00E45231"/>
    <w:rsid w:val="00E45333"/>
    <w:rsid w:val="00E4536D"/>
    <w:rsid w:val="00E456A9"/>
    <w:rsid w:val="00E461F2"/>
    <w:rsid w:val="00E46325"/>
    <w:rsid w:val="00E4653E"/>
    <w:rsid w:val="00E4684F"/>
    <w:rsid w:val="00E46873"/>
    <w:rsid w:val="00E4698E"/>
    <w:rsid w:val="00E46FD9"/>
    <w:rsid w:val="00E47899"/>
    <w:rsid w:val="00E47B19"/>
    <w:rsid w:val="00E5004B"/>
    <w:rsid w:val="00E50624"/>
    <w:rsid w:val="00E508B3"/>
    <w:rsid w:val="00E50A67"/>
    <w:rsid w:val="00E5175E"/>
    <w:rsid w:val="00E51912"/>
    <w:rsid w:val="00E51C10"/>
    <w:rsid w:val="00E51E33"/>
    <w:rsid w:val="00E5219F"/>
    <w:rsid w:val="00E529A3"/>
    <w:rsid w:val="00E52A88"/>
    <w:rsid w:val="00E52B8F"/>
    <w:rsid w:val="00E52C82"/>
    <w:rsid w:val="00E52DCF"/>
    <w:rsid w:val="00E52E55"/>
    <w:rsid w:val="00E5306D"/>
    <w:rsid w:val="00E532C1"/>
    <w:rsid w:val="00E53597"/>
    <w:rsid w:val="00E5370C"/>
    <w:rsid w:val="00E53B25"/>
    <w:rsid w:val="00E53CF5"/>
    <w:rsid w:val="00E53CFB"/>
    <w:rsid w:val="00E54318"/>
    <w:rsid w:val="00E54364"/>
    <w:rsid w:val="00E54CD5"/>
    <w:rsid w:val="00E54DBE"/>
    <w:rsid w:val="00E55083"/>
    <w:rsid w:val="00E55163"/>
    <w:rsid w:val="00E55252"/>
    <w:rsid w:val="00E558EB"/>
    <w:rsid w:val="00E55A11"/>
    <w:rsid w:val="00E56367"/>
    <w:rsid w:val="00E56C00"/>
    <w:rsid w:val="00E573EE"/>
    <w:rsid w:val="00E57AA5"/>
    <w:rsid w:val="00E57C6A"/>
    <w:rsid w:val="00E57CF9"/>
    <w:rsid w:val="00E57F77"/>
    <w:rsid w:val="00E601CD"/>
    <w:rsid w:val="00E61D0E"/>
    <w:rsid w:val="00E62442"/>
    <w:rsid w:val="00E628C3"/>
    <w:rsid w:val="00E63817"/>
    <w:rsid w:val="00E6393A"/>
    <w:rsid w:val="00E63951"/>
    <w:rsid w:val="00E63CAB"/>
    <w:rsid w:val="00E647ED"/>
    <w:rsid w:val="00E64E86"/>
    <w:rsid w:val="00E6507F"/>
    <w:rsid w:val="00E651FD"/>
    <w:rsid w:val="00E6525C"/>
    <w:rsid w:val="00E65374"/>
    <w:rsid w:val="00E65539"/>
    <w:rsid w:val="00E659B7"/>
    <w:rsid w:val="00E65B4D"/>
    <w:rsid w:val="00E6613D"/>
    <w:rsid w:val="00E6663F"/>
    <w:rsid w:val="00E6685D"/>
    <w:rsid w:val="00E6694F"/>
    <w:rsid w:val="00E67091"/>
    <w:rsid w:val="00E67651"/>
    <w:rsid w:val="00E676B1"/>
    <w:rsid w:val="00E67700"/>
    <w:rsid w:val="00E67E4D"/>
    <w:rsid w:val="00E70404"/>
    <w:rsid w:val="00E705D7"/>
    <w:rsid w:val="00E70D42"/>
    <w:rsid w:val="00E71918"/>
    <w:rsid w:val="00E727A0"/>
    <w:rsid w:val="00E72C66"/>
    <w:rsid w:val="00E72ED2"/>
    <w:rsid w:val="00E739B4"/>
    <w:rsid w:val="00E73B97"/>
    <w:rsid w:val="00E748FC"/>
    <w:rsid w:val="00E749BE"/>
    <w:rsid w:val="00E752D8"/>
    <w:rsid w:val="00E7545B"/>
    <w:rsid w:val="00E7581D"/>
    <w:rsid w:val="00E75977"/>
    <w:rsid w:val="00E75990"/>
    <w:rsid w:val="00E75A63"/>
    <w:rsid w:val="00E75AD7"/>
    <w:rsid w:val="00E75C79"/>
    <w:rsid w:val="00E75CE7"/>
    <w:rsid w:val="00E762FB"/>
    <w:rsid w:val="00E76B1B"/>
    <w:rsid w:val="00E76B9A"/>
    <w:rsid w:val="00E76D56"/>
    <w:rsid w:val="00E76DAB"/>
    <w:rsid w:val="00E77220"/>
    <w:rsid w:val="00E7739C"/>
    <w:rsid w:val="00E806AE"/>
    <w:rsid w:val="00E80F71"/>
    <w:rsid w:val="00E81287"/>
    <w:rsid w:val="00E8171E"/>
    <w:rsid w:val="00E829C3"/>
    <w:rsid w:val="00E82DEA"/>
    <w:rsid w:val="00E8302C"/>
    <w:rsid w:val="00E835D4"/>
    <w:rsid w:val="00E83908"/>
    <w:rsid w:val="00E83A82"/>
    <w:rsid w:val="00E840A9"/>
    <w:rsid w:val="00E8439D"/>
    <w:rsid w:val="00E84AD2"/>
    <w:rsid w:val="00E8521B"/>
    <w:rsid w:val="00E854BE"/>
    <w:rsid w:val="00E8557D"/>
    <w:rsid w:val="00E85C1B"/>
    <w:rsid w:val="00E8600B"/>
    <w:rsid w:val="00E865E4"/>
    <w:rsid w:val="00E86876"/>
    <w:rsid w:val="00E86BF9"/>
    <w:rsid w:val="00E8701E"/>
    <w:rsid w:val="00E879D8"/>
    <w:rsid w:val="00E90939"/>
    <w:rsid w:val="00E90D9F"/>
    <w:rsid w:val="00E9108E"/>
    <w:rsid w:val="00E911A5"/>
    <w:rsid w:val="00E91469"/>
    <w:rsid w:val="00E91D7F"/>
    <w:rsid w:val="00E92020"/>
    <w:rsid w:val="00E9266D"/>
    <w:rsid w:val="00E9293B"/>
    <w:rsid w:val="00E93318"/>
    <w:rsid w:val="00E9338A"/>
    <w:rsid w:val="00E9384F"/>
    <w:rsid w:val="00E93CAB"/>
    <w:rsid w:val="00E944BB"/>
    <w:rsid w:val="00E94770"/>
    <w:rsid w:val="00E94885"/>
    <w:rsid w:val="00E94D48"/>
    <w:rsid w:val="00E9530B"/>
    <w:rsid w:val="00E95353"/>
    <w:rsid w:val="00E95AD6"/>
    <w:rsid w:val="00E95B9A"/>
    <w:rsid w:val="00E95E62"/>
    <w:rsid w:val="00E95F55"/>
    <w:rsid w:val="00E961E0"/>
    <w:rsid w:val="00E963EC"/>
    <w:rsid w:val="00E964DA"/>
    <w:rsid w:val="00E97202"/>
    <w:rsid w:val="00E97770"/>
    <w:rsid w:val="00E9795F"/>
    <w:rsid w:val="00E979ED"/>
    <w:rsid w:val="00E97C63"/>
    <w:rsid w:val="00E97DEE"/>
    <w:rsid w:val="00E97E3B"/>
    <w:rsid w:val="00EA0091"/>
    <w:rsid w:val="00EA0406"/>
    <w:rsid w:val="00EA09CC"/>
    <w:rsid w:val="00EA0B30"/>
    <w:rsid w:val="00EA0F96"/>
    <w:rsid w:val="00EA1451"/>
    <w:rsid w:val="00EA18D0"/>
    <w:rsid w:val="00EA2136"/>
    <w:rsid w:val="00EA2AA3"/>
    <w:rsid w:val="00EA3472"/>
    <w:rsid w:val="00EA39AC"/>
    <w:rsid w:val="00EA4A48"/>
    <w:rsid w:val="00EA4CE4"/>
    <w:rsid w:val="00EA51A4"/>
    <w:rsid w:val="00EA5252"/>
    <w:rsid w:val="00EA5685"/>
    <w:rsid w:val="00EA5B41"/>
    <w:rsid w:val="00EA5CF8"/>
    <w:rsid w:val="00EA62E9"/>
    <w:rsid w:val="00EA6532"/>
    <w:rsid w:val="00EA689E"/>
    <w:rsid w:val="00EA6C03"/>
    <w:rsid w:val="00EB045A"/>
    <w:rsid w:val="00EB0684"/>
    <w:rsid w:val="00EB0909"/>
    <w:rsid w:val="00EB0A19"/>
    <w:rsid w:val="00EB1265"/>
    <w:rsid w:val="00EB150F"/>
    <w:rsid w:val="00EB253F"/>
    <w:rsid w:val="00EB309B"/>
    <w:rsid w:val="00EB3468"/>
    <w:rsid w:val="00EB34AA"/>
    <w:rsid w:val="00EB38D6"/>
    <w:rsid w:val="00EB51CD"/>
    <w:rsid w:val="00EB5232"/>
    <w:rsid w:val="00EB53AD"/>
    <w:rsid w:val="00EB53F9"/>
    <w:rsid w:val="00EB5537"/>
    <w:rsid w:val="00EB5A61"/>
    <w:rsid w:val="00EB5DDF"/>
    <w:rsid w:val="00EB6194"/>
    <w:rsid w:val="00EB633E"/>
    <w:rsid w:val="00EB648D"/>
    <w:rsid w:val="00EB65C3"/>
    <w:rsid w:val="00EB6964"/>
    <w:rsid w:val="00EB697D"/>
    <w:rsid w:val="00EB6FAB"/>
    <w:rsid w:val="00EB7566"/>
    <w:rsid w:val="00EB7629"/>
    <w:rsid w:val="00EB7DF2"/>
    <w:rsid w:val="00EC05AB"/>
    <w:rsid w:val="00EC067C"/>
    <w:rsid w:val="00EC0FF7"/>
    <w:rsid w:val="00EC1288"/>
    <w:rsid w:val="00EC1391"/>
    <w:rsid w:val="00EC16EA"/>
    <w:rsid w:val="00EC17AA"/>
    <w:rsid w:val="00EC1A05"/>
    <w:rsid w:val="00EC1A15"/>
    <w:rsid w:val="00EC1ADB"/>
    <w:rsid w:val="00EC1BBF"/>
    <w:rsid w:val="00EC1FB3"/>
    <w:rsid w:val="00EC260D"/>
    <w:rsid w:val="00EC2EB4"/>
    <w:rsid w:val="00EC3370"/>
    <w:rsid w:val="00EC3537"/>
    <w:rsid w:val="00EC3AD9"/>
    <w:rsid w:val="00EC436B"/>
    <w:rsid w:val="00EC47F6"/>
    <w:rsid w:val="00EC4D6F"/>
    <w:rsid w:val="00EC50EF"/>
    <w:rsid w:val="00EC538C"/>
    <w:rsid w:val="00EC5463"/>
    <w:rsid w:val="00EC6007"/>
    <w:rsid w:val="00EC6BB5"/>
    <w:rsid w:val="00EC7EB1"/>
    <w:rsid w:val="00ED0E3E"/>
    <w:rsid w:val="00ED153F"/>
    <w:rsid w:val="00ED16BA"/>
    <w:rsid w:val="00ED1C2F"/>
    <w:rsid w:val="00ED21C7"/>
    <w:rsid w:val="00ED27AA"/>
    <w:rsid w:val="00ED2A0D"/>
    <w:rsid w:val="00ED2FB7"/>
    <w:rsid w:val="00ED3633"/>
    <w:rsid w:val="00ED39CB"/>
    <w:rsid w:val="00ED3ACC"/>
    <w:rsid w:val="00ED409C"/>
    <w:rsid w:val="00ED48D1"/>
    <w:rsid w:val="00ED4936"/>
    <w:rsid w:val="00ED4F9C"/>
    <w:rsid w:val="00ED4FEB"/>
    <w:rsid w:val="00ED5019"/>
    <w:rsid w:val="00ED57A2"/>
    <w:rsid w:val="00ED57E4"/>
    <w:rsid w:val="00ED5814"/>
    <w:rsid w:val="00ED5915"/>
    <w:rsid w:val="00ED599E"/>
    <w:rsid w:val="00ED6042"/>
    <w:rsid w:val="00ED6144"/>
    <w:rsid w:val="00ED6672"/>
    <w:rsid w:val="00ED66FD"/>
    <w:rsid w:val="00ED69C0"/>
    <w:rsid w:val="00ED6B35"/>
    <w:rsid w:val="00ED7433"/>
    <w:rsid w:val="00ED74B8"/>
    <w:rsid w:val="00ED7B3E"/>
    <w:rsid w:val="00ED7C48"/>
    <w:rsid w:val="00EE00FA"/>
    <w:rsid w:val="00EE0BC3"/>
    <w:rsid w:val="00EE102B"/>
    <w:rsid w:val="00EE116B"/>
    <w:rsid w:val="00EE13AF"/>
    <w:rsid w:val="00EE178A"/>
    <w:rsid w:val="00EE1CD1"/>
    <w:rsid w:val="00EE2011"/>
    <w:rsid w:val="00EE20D1"/>
    <w:rsid w:val="00EE2901"/>
    <w:rsid w:val="00EE330D"/>
    <w:rsid w:val="00EE3668"/>
    <w:rsid w:val="00EE3E07"/>
    <w:rsid w:val="00EE3EE1"/>
    <w:rsid w:val="00EE3FDC"/>
    <w:rsid w:val="00EE408A"/>
    <w:rsid w:val="00EE510B"/>
    <w:rsid w:val="00EE57C9"/>
    <w:rsid w:val="00EE58BA"/>
    <w:rsid w:val="00EE62D3"/>
    <w:rsid w:val="00EE68B9"/>
    <w:rsid w:val="00EE6940"/>
    <w:rsid w:val="00EE6A56"/>
    <w:rsid w:val="00EE6E82"/>
    <w:rsid w:val="00EE72A8"/>
    <w:rsid w:val="00EE72D5"/>
    <w:rsid w:val="00EE741B"/>
    <w:rsid w:val="00EE7AB9"/>
    <w:rsid w:val="00EE7EAC"/>
    <w:rsid w:val="00EF0797"/>
    <w:rsid w:val="00EF0A90"/>
    <w:rsid w:val="00EF0ACF"/>
    <w:rsid w:val="00EF0D08"/>
    <w:rsid w:val="00EF0F02"/>
    <w:rsid w:val="00EF1278"/>
    <w:rsid w:val="00EF1A5B"/>
    <w:rsid w:val="00EF1F34"/>
    <w:rsid w:val="00EF22C2"/>
    <w:rsid w:val="00EF26B8"/>
    <w:rsid w:val="00EF33BB"/>
    <w:rsid w:val="00EF3970"/>
    <w:rsid w:val="00EF3B34"/>
    <w:rsid w:val="00EF3CF5"/>
    <w:rsid w:val="00EF4661"/>
    <w:rsid w:val="00EF49E4"/>
    <w:rsid w:val="00EF5157"/>
    <w:rsid w:val="00EF51A4"/>
    <w:rsid w:val="00EF529F"/>
    <w:rsid w:val="00EF613D"/>
    <w:rsid w:val="00EF6245"/>
    <w:rsid w:val="00EF6850"/>
    <w:rsid w:val="00EF6E04"/>
    <w:rsid w:val="00EF6EC2"/>
    <w:rsid w:val="00EF7893"/>
    <w:rsid w:val="00EF7F2C"/>
    <w:rsid w:val="00F00312"/>
    <w:rsid w:val="00F00881"/>
    <w:rsid w:val="00F00F6E"/>
    <w:rsid w:val="00F00FA1"/>
    <w:rsid w:val="00F01102"/>
    <w:rsid w:val="00F011A1"/>
    <w:rsid w:val="00F01E4B"/>
    <w:rsid w:val="00F02576"/>
    <w:rsid w:val="00F02625"/>
    <w:rsid w:val="00F032DA"/>
    <w:rsid w:val="00F032E8"/>
    <w:rsid w:val="00F03630"/>
    <w:rsid w:val="00F03A13"/>
    <w:rsid w:val="00F04064"/>
    <w:rsid w:val="00F0419E"/>
    <w:rsid w:val="00F04334"/>
    <w:rsid w:val="00F04678"/>
    <w:rsid w:val="00F04C13"/>
    <w:rsid w:val="00F04C50"/>
    <w:rsid w:val="00F05105"/>
    <w:rsid w:val="00F05711"/>
    <w:rsid w:val="00F05763"/>
    <w:rsid w:val="00F05AC6"/>
    <w:rsid w:val="00F05E6D"/>
    <w:rsid w:val="00F05F53"/>
    <w:rsid w:val="00F063B6"/>
    <w:rsid w:val="00F063CC"/>
    <w:rsid w:val="00F064FB"/>
    <w:rsid w:val="00F06710"/>
    <w:rsid w:val="00F068FA"/>
    <w:rsid w:val="00F06947"/>
    <w:rsid w:val="00F06963"/>
    <w:rsid w:val="00F06A09"/>
    <w:rsid w:val="00F07174"/>
    <w:rsid w:val="00F074F4"/>
    <w:rsid w:val="00F077B9"/>
    <w:rsid w:val="00F077C3"/>
    <w:rsid w:val="00F07964"/>
    <w:rsid w:val="00F100B0"/>
    <w:rsid w:val="00F10379"/>
    <w:rsid w:val="00F10AB0"/>
    <w:rsid w:val="00F10EC3"/>
    <w:rsid w:val="00F111BF"/>
    <w:rsid w:val="00F114E2"/>
    <w:rsid w:val="00F1151C"/>
    <w:rsid w:val="00F1194A"/>
    <w:rsid w:val="00F1255E"/>
    <w:rsid w:val="00F1264B"/>
    <w:rsid w:val="00F12E8A"/>
    <w:rsid w:val="00F134A9"/>
    <w:rsid w:val="00F144BE"/>
    <w:rsid w:val="00F1453E"/>
    <w:rsid w:val="00F14619"/>
    <w:rsid w:val="00F14FE7"/>
    <w:rsid w:val="00F1601A"/>
    <w:rsid w:val="00F16796"/>
    <w:rsid w:val="00F167CD"/>
    <w:rsid w:val="00F16A78"/>
    <w:rsid w:val="00F17307"/>
    <w:rsid w:val="00F17616"/>
    <w:rsid w:val="00F17760"/>
    <w:rsid w:val="00F20291"/>
    <w:rsid w:val="00F20A59"/>
    <w:rsid w:val="00F20B92"/>
    <w:rsid w:val="00F20ECC"/>
    <w:rsid w:val="00F21488"/>
    <w:rsid w:val="00F22284"/>
    <w:rsid w:val="00F2243D"/>
    <w:rsid w:val="00F228FD"/>
    <w:rsid w:val="00F22CF1"/>
    <w:rsid w:val="00F22EC6"/>
    <w:rsid w:val="00F231B9"/>
    <w:rsid w:val="00F233C3"/>
    <w:rsid w:val="00F23993"/>
    <w:rsid w:val="00F23F26"/>
    <w:rsid w:val="00F2420E"/>
    <w:rsid w:val="00F243FA"/>
    <w:rsid w:val="00F24CC7"/>
    <w:rsid w:val="00F24DDA"/>
    <w:rsid w:val="00F25007"/>
    <w:rsid w:val="00F253B1"/>
    <w:rsid w:val="00F25945"/>
    <w:rsid w:val="00F25D3B"/>
    <w:rsid w:val="00F260ED"/>
    <w:rsid w:val="00F2678E"/>
    <w:rsid w:val="00F26B26"/>
    <w:rsid w:val="00F26BBC"/>
    <w:rsid w:val="00F27433"/>
    <w:rsid w:val="00F3089E"/>
    <w:rsid w:val="00F309F6"/>
    <w:rsid w:val="00F30B08"/>
    <w:rsid w:val="00F31601"/>
    <w:rsid w:val="00F318FC"/>
    <w:rsid w:val="00F32BAE"/>
    <w:rsid w:val="00F32C6D"/>
    <w:rsid w:val="00F33289"/>
    <w:rsid w:val="00F33DBA"/>
    <w:rsid w:val="00F3404F"/>
    <w:rsid w:val="00F3597C"/>
    <w:rsid w:val="00F35AD7"/>
    <w:rsid w:val="00F35DB8"/>
    <w:rsid w:val="00F36347"/>
    <w:rsid w:val="00F36878"/>
    <w:rsid w:val="00F370F3"/>
    <w:rsid w:val="00F374F2"/>
    <w:rsid w:val="00F37F04"/>
    <w:rsid w:val="00F4052A"/>
    <w:rsid w:val="00F4081B"/>
    <w:rsid w:val="00F4087D"/>
    <w:rsid w:val="00F4093E"/>
    <w:rsid w:val="00F40B1E"/>
    <w:rsid w:val="00F40C4B"/>
    <w:rsid w:val="00F40E6C"/>
    <w:rsid w:val="00F40F29"/>
    <w:rsid w:val="00F41650"/>
    <w:rsid w:val="00F417AF"/>
    <w:rsid w:val="00F41835"/>
    <w:rsid w:val="00F41E35"/>
    <w:rsid w:val="00F421C5"/>
    <w:rsid w:val="00F42227"/>
    <w:rsid w:val="00F4243E"/>
    <w:rsid w:val="00F42B02"/>
    <w:rsid w:val="00F42C61"/>
    <w:rsid w:val="00F43DE3"/>
    <w:rsid w:val="00F4419D"/>
    <w:rsid w:val="00F4458E"/>
    <w:rsid w:val="00F44E14"/>
    <w:rsid w:val="00F44F58"/>
    <w:rsid w:val="00F458BC"/>
    <w:rsid w:val="00F45A46"/>
    <w:rsid w:val="00F45BAE"/>
    <w:rsid w:val="00F45C5E"/>
    <w:rsid w:val="00F465D2"/>
    <w:rsid w:val="00F4688B"/>
    <w:rsid w:val="00F4691D"/>
    <w:rsid w:val="00F472FF"/>
    <w:rsid w:val="00F47721"/>
    <w:rsid w:val="00F47815"/>
    <w:rsid w:val="00F51189"/>
    <w:rsid w:val="00F5129E"/>
    <w:rsid w:val="00F512C1"/>
    <w:rsid w:val="00F51CF4"/>
    <w:rsid w:val="00F5284C"/>
    <w:rsid w:val="00F5294F"/>
    <w:rsid w:val="00F52C35"/>
    <w:rsid w:val="00F5324B"/>
    <w:rsid w:val="00F532FF"/>
    <w:rsid w:val="00F53365"/>
    <w:rsid w:val="00F533A9"/>
    <w:rsid w:val="00F53525"/>
    <w:rsid w:val="00F53832"/>
    <w:rsid w:val="00F53EA3"/>
    <w:rsid w:val="00F5404A"/>
    <w:rsid w:val="00F54261"/>
    <w:rsid w:val="00F54AF7"/>
    <w:rsid w:val="00F54D23"/>
    <w:rsid w:val="00F552A1"/>
    <w:rsid w:val="00F557CD"/>
    <w:rsid w:val="00F55A19"/>
    <w:rsid w:val="00F56C36"/>
    <w:rsid w:val="00F56E35"/>
    <w:rsid w:val="00F56F41"/>
    <w:rsid w:val="00F57307"/>
    <w:rsid w:val="00F57B12"/>
    <w:rsid w:val="00F57E1B"/>
    <w:rsid w:val="00F6035E"/>
    <w:rsid w:val="00F603EF"/>
    <w:rsid w:val="00F605FA"/>
    <w:rsid w:val="00F60918"/>
    <w:rsid w:val="00F60ABB"/>
    <w:rsid w:val="00F60E23"/>
    <w:rsid w:val="00F6119C"/>
    <w:rsid w:val="00F6264D"/>
    <w:rsid w:val="00F632EA"/>
    <w:rsid w:val="00F63961"/>
    <w:rsid w:val="00F63A6B"/>
    <w:rsid w:val="00F64516"/>
    <w:rsid w:val="00F65584"/>
    <w:rsid w:val="00F6558B"/>
    <w:rsid w:val="00F65C27"/>
    <w:rsid w:val="00F65C83"/>
    <w:rsid w:val="00F65F16"/>
    <w:rsid w:val="00F66142"/>
    <w:rsid w:val="00F6633F"/>
    <w:rsid w:val="00F664FC"/>
    <w:rsid w:val="00F669CE"/>
    <w:rsid w:val="00F66A3C"/>
    <w:rsid w:val="00F6730F"/>
    <w:rsid w:val="00F67482"/>
    <w:rsid w:val="00F67BD1"/>
    <w:rsid w:val="00F700CC"/>
    <w:rsid w:val="00F70133"/>
    <w:rsid w:val="00F7030F"/>
    <w:rsid w:val="00F70336"/>
    <w:rsid w:val="00F703BB"/>
    <w:rsid w:val="00F7069C"/>
    <w:rsid w:val="00F70A02"/>
    <w:rsid w:val="00F714A3"/>
    <w:rsid w:val="00F71BF7"/>
    <w:rsid w:val="00F71C01"/>
    <w:rsid w:val="00F71C92"/>
    <w:rsid w:val="00F71E28"/>
    <w:rsid w:val="00F72B0A"/>
    <w:rsid w:val="00F72C94"/>
    <w:rsid w:val="00F73213"/>
    <w:rsid w:val="00F73253"/>
    <w:rsid w:val="00F73329"/>
    <w:rsid w:val="00F7337A"/>
    <w:rsid w:val="00F7359A"/>
    <w:rsid w:val="00F73B0D"/>
    <w:rsid w:val="00F7428C"/>
    <w:rsid w:val="00F744EB"/>
    <w:rsid w:val="00F74859"/>
    <w:rsid w:val="00F74BD6"/>
    <w:rsid w:val="00F74BF9"/>
    <w:rsid w:val="00F74DAB"/>
    <w:rsid w:val="00F74E08"/>
    <w:rsid w:val="00F75585"/>
    <w:rsid w:val="00F7577E"/>
    <w:rsid w:val="00F759A7"/>
    <w:rsid w:val="00F75B36"/>
    <w:rsid w:val="00F762D2"/>
    <w:rsid w:val="00F765FA"/>
    <w:rsid w:val="00F7680D"/>
    <w:rsid w:val="00F76D94"/>
    <w:rsid w:val="00F77039"/>
    <w:rsid w:val="00F77623"/>
    <w:rsid w:val="00F77995"/>
    <w:rsid w:val="00F779DF"/>
    <w:rsid w:val="00F77D1C"/>
    <w:rsid w:val="00F77D8C"/>
    <w:rsid w:val="00F80F48"/>
    <w:rsid w:val="00F812CB"/>
    <w:rsid w:val="00F81D29"/>
    <w:rsid w:val="00F8216A"/>
    <w:rsid w:val="00F82889"/>
    <w:rsid w:val="00F82AC6"/>
    <w:rsid w:val="00F82B45"/>
    <w:rsid w:val="00F82CFC"/>
    <w:rsid w:val="00F82FCE"/>
    <w:rsid w:val="00F8306E"/>
    <w:rsid w:val="00F83446"/>
    <w:rsid w:val="00F838FC"/>
    <w:rsid w:val="00F847E6"/>
    <w:rsid w:val="00F84DB8"/>
    <w:rsid w:val="00F85470"/>
    <w:rsid w:val="00F8555B"/>
    <w:rsid w:val="00F86205"/>
    <w:rsid w:val="00F86416"/>
    <w:rsid w:val="00F86675"/>
    <w:rsid w:val="00F86AD4"/>
    <w:rsid w:val="00F873CB"/>
    <w:rsid w:val="00F87481"/>
    <w:rsid w:val="00F9005C"/>
    <w:rsid w:val="00F900C3"/>
    <w:rsid w:val="00F90E5D"/>
    <w:rsid w:val="00F90E7E"/>
    <w:rsid w:val="00F90EF6"/>
    <w:rsid w:val="00F912FA"/>
    <w:rsid w:val="00F9184D"/>
    <w:rsid w:val="00F91FC1"/>
    <w:rsid w:val="00F9272C"/>
    <w:rsid w:val="00F92800"/>
    <w:rsid w:val="00F928A3"/>
    <w:rsid w:val="00F92BB9"/>
    <w:rsid w:val="00F93239"/>
    <w:rsid w:val="00F941C7"/>
    <w:rsid w:val="00F9423B"/>
    <w:rsid w:val="00F9533B"/>
    <w:rsid w:val="00F957BE"/>
    <w:rsid w:val="00F95825"/>
    <w:rsid w:val="00F95913"/>
    <w:rsid w:val="00F95C10"/>
    <w:rsid w:val="00F9617C"/>
    <w:rsid w:val="00F966FB"/>
    <w:rsid w:val="00F96FE8"/>
    <w:rsid w:val="00F970C0"/>
    <w:rsid w:val="00F9715C"/>
    <w:rsid w:val="00F97A25"/>
    <w:rsid w:val="00F97B05"/>
    <w:rsid w:val="00FA0439"/>
    <w:rsid w:val="00FA0707"/>
    <w:rsid w:val="00FA092F"/>
    <w:rsid w:val="00FA0AC4"/>
    <w:rsid w:val="00FA0D2F"/>
    <w:rsid w:val="00FA1234"/>
    <w:rsid w:val="00FA138B"/>
    <w:rsid w:val="00FA155E"/>
    <w:rsid w:val="00FA19E0"/>
    <w:rsid w:val="00FA1DD7"/>
    <w:rsid w:val="00FA22CC"/>
    <w:rsid w:val="00FA25F4"/>
    <w:rsid w:val="00FA2C60"/>
    <w:rsid w:val="00FA39FD"/>
    <w:rsid w:val="00FA4392"/>
    <w:rsid w:val="00FA46D6"/>
    <w:rsid w:val="00FA4710"/>
    <w:rsid w:val="00FA4764"/>
    <w:rsid w:val="00FA5012"/>
    <w:rsid w:val="00FA5136"/>
    <w:rsid w:val="00FA5171"/>
    <w:rsid w:val="00FA585D"/>
    <w:rsid w:val="00FA59FF"/>
    <w:rsid w:val="00FA5F5D"/>
    <w:rsid w:val="00FA5F77"/>
    <w:rsid w:val="00FA5FFD"/>
    <w:rsid w:val="00FA638B"/>
    <w:rsid w:val="00FA6426"/>
    <w:rsid w:val="00FA6AAD"/>
    <w:rsid w:val="00FA70B3"/>
    <w:rsid w:val="00FB02CF"/>
    <w:rsid w:val="00FB02DA"/>
    <w:rsid w:val="00FB037C"/>
    <w:rsid w:val="00FB0383"/>
    <w:rsid w:val="00FB0883"/>
    <w:rsid w:val="00FB08FD"/>
    <w:rsid w:val="00FB0CCE"/>
    <w:rsid w:val="00FB0D26"/>
    <w:rsid w:val="00FB11E8"/>
    <w:rsid w:val="00FB11EE"/>
    <w:rsid w:val="00FB148A"/>
    <w:rsid w:val="00FB1753"/>
    <w:rsid w:val="00FB1AFA"/>
    <w:rsid w:val="00FB1BB8"/>
    <w:rsid w:val="00FB228B"/>
    <w:rsid w:val="00FB22F2"/>
    <w:rsid w:val="00FB2B11"/>
    <w:rsid w:val="00FB3111"/>
    <w:rsid w:val="00FB3565"/>
    <w:rsid w:val="00FB35E3"/>
    <w:rsid w:val="00FB3A7C"/>
    <w:rsid w:val="00FB3DD1"/>
    <w:rsid w:val="00FB3EA9"/>
    <w:rsid w:val="00FB3F11"/>
    <w:rsid w:val="00FB3F24"/>
    <w:rsid w:val="00FB4174"/>
    <w:rsid w:val="00FB446D"/>
    <w:rsid w:val="00FB4AA9"/>
    <w:rsid w:val="00FB4C3F"/>
    <w:rsid w:val="00FB4CAF"/>
    <w:rsid w:val="00FB4F2F"/>
    <w:rsid w:val="00FB517D"/>
    <w:rsid w:val="00FB533E"/>
    <w:rsid w:val="00FB5886"/>
    <w:rsid w:val="00FB5F7A"/>
    <w:rsid w:val="00FB65AC"/>
    <w:rsid w:val="00FB6AEE"/>
    <w:rsid w:val="00FB6BA2"/>
    <w:rsid w:val="00FB6C05"/>
    <w:rsid w:val="00FB6E8B"/>
    <w:rsid w:val="00FB7436"/>
    <w:rsid w:val="00FB7ABD"/>
    <w:rsid w:val="00FB7B85"/>
    <w:rsid w:val="00FC06F6"/>
    <w:rsid w:val="00FC0767"/>
    <w:rsid w:val="00FC07E3"/>
    <w:rsid w:val="00FC0893"/>
    <w:rsid w:val="00FC092B"/>
    <w:rsid w:val="00FC09F3"/>
    <w:rsid w:val="00FC0DBE"/>
    <w:rsid w:val="00FC142A"/>
    <w:rsid w:val="00FC1581"/>
    <w:rsid w:val="00FC1EB2"/>
    <w:rsid w:val="00FC2018"/>
    <w:rsid w:val="00FC22E7"/>
    <w:rsid w:val="00FC256E"/>
    <w:rsid w:val="00FC2763"/>
    <w:rsid w:val="00FC27FF"/>
    <w:rsid w:val="00FC4123"/>
    <w:rsid w:val="00FC44D9"/>
    <w:rsid w:val="00FC46DC"/>
    <w:rsid w:val="00FC4AD3"/>
    <w:rsid w:val="00FC4FD3"/>
    <w:rsid w:val="00FC591A"/>
    <w:rsid w:val="00FC5A01"/>
    <w:rsid w:val="00FC5C6A"/>
    <w:rsid w:val="00FC65EB"/>
    <w:rsid w:val="00FC6A21"/>
    <w:rsid w:val="00FC72AB"/>
    <w:rsid w:val="00FC75B8"/>
    <w:rsid w:val="00FC7E98"/>
    <w:rsid w:val="00FD057E"/>
    <w:rsid w:val="00FD08BA"/>
    <w:rsid w:val="00FD08DB"/>
    <w:rsid w:val="00FD1DEE"/>
    <w:rsid w:val="00FD27C0"/>
    <w:rsid w:val="00FD33CD"/>
    <w:rsid w:val="00FD40DC"/>
    <w:rsid w:val="00FD42BC"/>
    <w:rsid w:val="00FD47E3"/>
    <w:rsid w:val="00FD532F"/>
    <w:rsid w:val="00FD5372"/>
    <w:rsid w:val="00FD5DBE"/>
    <w:rsid w:val="00FD5F82"/>
    <w:rsid w:val="00FD660D"/>
    <w:rsid w:val="00FD6FEB"/>
    <w:rsid w:val="00FD7327"/>
    <w:rsid w:val="00FD78FD"/>
    <w:rsid w:val="00FD7971"/>
    <w:rsid w:val="00FD7D3C"/>
    <w:rsid w:val="00FE174F"/>
    <w:rsid w:val="00FE1D28"/>
    <w:rsid w:val="00FE1DEE"/>
    <w:rsid w:val="00FE21CB"/>
    <w:rsid w:val="00FE233D"/>
    <w:rsid w:val="00FE315F"/>
    <w:rsid w:val="00FE3357"/>
    <w:rsid w:val="00FE3CB6"/>
    <w:rsid w:val="00FE3D8B"/>
    <w:rsid w:val="00FE4524"/>
    <w:rsid w:val="00FE4748"/>
    <w:rsid w:val="00FE4E69"/>
    <w:rsid w:val="00FE4FF9"/>
    <w:rsid w:val="00FE5083"/>
    <w:rsid w:val="00FE52AC"/>
    <w:rsid w:val="00FE52BE"/>
    <w:rsid w:val="00FE5A25"/>
    <w:rsid w:val="00FE5B8A"/>
    <w:rsid w:val="00FE633D"/>
    <w:rsid w:val="00FE63CA"/>
    <w:rsid w:val="00FE6768"/>
    <w:rsid w:val="00FE6929"/>
    <w:rsid w:val="00FE6EF6"/>
    <w:rsid w:val="00FE74FD"/>
    <w:rsid w:val="00FE75F2"/>
    <w:rsid w:val="00FE7B83"/>
    <w:rsid w:val="00FF0561"/>
    <w:rsid w:val="00FF1263"/>
    <w:rsid w:val="00FF135E"/>
    <w:rsid w:val="00FF163F"/>
    <w:rsid w:val="00FF2507"/>
    <w:rsid w:val="00FF264E"/>
    <w:rsid w:val="00FF286B"/>
    <w:rsid w:val="00FF2906"/>
    <w:rsid w:val="00FF2A3F"/>
    <w:rsid w:val="00FF3AE4"/>
    <w:rsid w:val="00FF3B89"/>
    <w:rsid w:val="00FF3BC5"/>
    <w:rsid w:val="00FF3CD6"/>
    <w:rsid w:val="00FF4399"/>
    <w:rsid w:val="00FF453F"/>
    <w:rsid w:val="00FF45F8"/>
    <w:rsid w:val="00FF48FB"/>
    <w:rsid w:val="00FF4AFB"/>
    <w:rsid w:val="00FF4C64"/>
    <w:rsid w:val="00FF4EFA"/>
    <w:rsid w:val="00FF5239"/>
    <w:rsid w:val="00FF52C8"/>
    <w:rsid w:val="00FF5B48"/>
    <w:rsid w:val="00FF5C83"/>
    <w:rsid w:val="00FF5FB9"/>
    <w:rsid w:val="00FF63C3"/>
    <w:rsid w:val="00FF6E83"/>
    <w:rsid w:val="00FF707C"/>
    <w:rsid w:val="00FF7236"/>
    <w:rsid w:val="00FF7741"/>
    <w:rsid w:val="00FF77C2"/>
    <w:rsid w:val="00FF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stroke startarrowwidth="narrow" startarrowlength="short" endarrowwidth="narrow" endarrowlength="short" weight="1.13pt"/>
    </o:shapedefaults>
    <o:shapelayout v:ext="edit">
      <o:idmap v:ext="edit" data="1"/>
    </o:shapelayout>
  </w:shapeDefaults>
  <w:decimalSymbol w:val=","/>
  <w:listSeparator w:val=";"/>
  <w14:docId w14:val="5DEB4909"/>
  <w15:docId w15:val="{B48DF1EF-F3DE-4F35-B38D-76284BF1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f8">
    <w:name w:val="Normal"/>
    <w:rsid w:val="00361BC5"/>
    <w:rPr>
      <w:szCs w:val="22"/>
      <w:lang w:eastAsia="en-US"/>
    </w:rPr>
  </w:style>
  <w:style w:type="paragraph" w:styleId="18">
    <w:name w:val="heading 1"/>
    <w:next w:val="1d"/>
    <w:link w:val="1e"/>
    <w:rsid w:val="00F16796"/>
    <w:pPr>
      <w:keepNext/>
      <w:pageBreakBefore/>
      <w:numPr>
        <w:numId w:val="1"/>
      </w:numPr>
      <w:tabs>
        <w:tab w:val="left" w:pos="284"/>
      </w:tabs>
      <w:spacing w:after="240" w:line="336" w:lineRule="auto"/>
      <w:ind w:firstLine="709"/>
      <w:jc w:val="both"/>
      <w:outlineLvl w:val="0"/>
    </w:pPr>
    <w:rPr>
      <w:rFonts w:eastAsiaTheme="minorEastAsia"/>
      <w:b/>
      <w:caps/>
      <w:color w:val="365F91" w:themeColor="accent1" w:themeShade="BF"/>
      <w:kern w:val="28"/>
      <w:sz w:val="28"/>
      <w:szCs w:val="24"/>
    </w:rPr>
  </w:style>
  <w:style w:type="paragraph" w:styleId="28">
    <w:name w:val="heading 2"/>
    <w:next w:val="1d"/>
    <w:link w:val="2a"/>
    <w:qFormat/>
    <w:rsid w:val="008633DF"/>
    <w:pPr>
      <w:keepNext/>
      <w:numPr>
        <w:ilvl w:val="1"/>
        <w:numId w:val="1"/>
      </w:numPr>
      <w:spacing w:before="200" w:after="60" w:line="360" w:lineRule="auto"/>
      <w:ind w:firstLine="709"/>
      <w:jc w:val="both"/>
      <w:outlineLvl w:val="1"/>
    </w:pPr>
    <w:rPr>
      <w:b/>
      <w:snapToGrid w:val="0"/>
      <w:color w:val="365F91" w:themeColor="accent1" w:themeShade="BF"/>
      <w:kern w:val="28"/>
      <w:sz w:val="24"/>
      <w:szCs w:val="24"/>
    </w:rPr>
  </w:style>
  <w:style w:type="paragraph" w:styleId="3a">
    <w:name w:val="heading 3"/>
    <w:next w:val="1d"/>
    <w:link w:val="3f"/>
    <w:qFormat/>
    <w:rsid w:val="006C7B00"/>
    <w:pPr>
      <w:keepNext/>
      <w:numPr>
        <w:ilvl w:val="2"/>
        <w:numId w:val="1"/>
      </w:numPr>
      <w:spacing w:before="180" w:line="360" w:lineRule="auto"/>
      <w:ind w:firstLine="709"/>
      <w:jc w:val="both"/>
      <w:outlineLvl w:val="2"/>
    </w:pPr>
    <w:rPr>
      <w:b/>
      <w:color w:val="365F91" w:themeColor="accent1" w:themeShade="BF"/>
      <w:sz w:val="24"/>
      <w:szCs w:val="24"/>
    </w:rPr>
  </w:style>
  <w:style w:type="paragraph" w:styleId="41">
    <w:name w:val="heading 4"/>
    <w:next w:val="1d"/>
    <w:link w:val="44"/>
    <w:qFormat/>
    <w:rsid w:val="008B567D"/>
    <w:pPr>
      <w:keepNext/>
      <w:numPr>
        <w:ilvl w:val="3"/>
        <w:numId w:val="1"/>
      </w:numPr>
      <w:spacing w:before="180" w:line="360" w:lineRule="auto"/>
      <w:jc w:val="both"/>
      <w:outlineLvl w:val="3"/>
    </w:pPr>
    <w:rPr>
      <w:b/>
      <w:snapToGrid w:val="0"/>
      <w:color w:val="365F91" w:themeColor="accent1" w:themeShade="BF"/>
      <w:sz w:val="24"/>
      <w:szCs w:val="24"/>
    </w:rPr>
  </w:style>
  <w:style w:type="paragraph" w:styleId="50">
    <w:name w:val="heading 5"/>
    <w:next w:val="1d"/>
    <w:link w:val="51"/>
    <w:qFormat/>
    <w:rsid w:val="00DF6FBE"/>
    <w:pPr>
      <w:keepNext/>
      <w:numPr>
        <w:ilvl w:val="4"/>
        <w:numId w:val="1"/>
      </w:numPr>
      <w:spacing w:before="240" w:after="120" w:line="360" w:lineRule="auto"/>
      <w:jc w:val="both"/>
      <w:outlineLvl w:val="4"/>
    </w:pPr>
    <w:rPr>
      <w:b/>
      <w:snapToGrid w:val="0"/>
      <w:sz w:val="24"/>
    </w:rPr>
  </w:style>
  <w:style w:type="paragraph" w:styleId="60">
    <w:name w:val="heading 6"/>
    <w:next w:val="1d"/>
    <w:link w:val="61"/>
    <w:qFormat/>
    <w:rsid w:val="00DF6FBE"/>
    <w:pPr>
      <w:keepNext/>
      <w:numPr>
        <w:ilvl w:val="5"/>
        <w:numId w:val="1"/>
      </w:numPr>
      <w:spacing w:before="240" w:after="120" w:line="360" w:lineRule="auto"/>
      <w:jc w:val="both"/>
      <w:outlineLvl w:val="5"/>
    </w:pPr>
    <w:rPr>
      <w:b/>
      <w:snapToGrid w:val="0"/>
      <w:sz w:val="24"/>
    </w:rPr>
  </w:style>
  <w:style w:type="paragraph" w:styleId="71">
    <w:name w:val="heading 7"/>
    <w:next w:val="af8"/>
    <w:link w:val="72"/>
    <w:rsid w:val="005448F7"/>
    <w:pPr>
      <w:keepNext/>
      <w:numPr>
        <w:ilvl w:val="6"/>
        <w:numId w:val="1"/>
      </w:numPr>
      <w:spacing w:before="120" w:after="240"/>
      <w:outlineLvl w:val="6"/>
    </w:pPr>
    <w:rPr>
      <w:b/>
      <w:snapToGrid w:val="0"/>
      <w:sz w:val="22"/>
    </w:rPr>
  </w:style>
  <w:style w:type="paragraph" w:styleId="8">
    <w:name w:val="heading 8"/>
    <w:next w:val="af8"/>
    <w:link w:val="80"/>
    <w:rsid w:val="005448F7"/>
    <w:pPr>
      <w:keepNext/>
      <w:numPr>
        <w:ilvl w:val="7"/>
        <w:numId w:val="1"/>
      </w:numPr>
      <w:spacing w:before="120" w:after="240"/>
      <w:outlineLvl w:val="7"/>
    </w:pPr>
    <w:rPr>
      <w:b/>
      <w:bCs/>
      <w:iCs/>
      <w:sz w:val="22"/>
      <w:szCs w:val="24"/>
    </w:rPr>
  </w:style>
  <w:style w:type="paragraph" w:styleId="9">
    <w:name w:val="heading 9"/>
    <w:next w:val="af8"/>
    <w:link w:val="90"/>
    <w:rsid w:val="005448F7"/>
    <w:pPr>
      <w:keepNext/>
      <w:numPr>
        <w:ilvl w:val="8"/>
        <w:numId w:val="1"/>
      </w:numPr>
      <w:spacing w:before="120" w:after="240"/>
      <w:outlineLvl w:val="8"/>
    </w:pPr>
    <w:rPr>
      <w:rFonts w:cs="Arial"/>
      <w:b/>
      <w:bCs/>
      <w:sz w:val="22"/>
      <w:szCs w:val="22"/>
    </w:rPr>
  </w:style>
  <w:style w:type="character" w:default="1" w:styleId="af9">
    <w:name w:val="Default Paragraph Font"/>
    <w:uiPriority w:val="1"/>
    <w:semiHidden/>
    <w:unhideWhenUsed/>
  </w:style>
  <w:style w:type="table" w:default="1" w:styleId="af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b">
    <w:name w:val="No List"/>
    <w:uiPriority w:val="99"/>
    <w:semiHidden/>
    <w:unhideWhenUsed/>
  </w:style>
  <w:style w:type="paragraph" w:customStyle="1" w:styleId="321235">
    <w:name w:val="3_2.Список_123_5у"/>
    <w:basedOn w:val="321234"/>
    <w:rsid w:val="00607693"/>
    <w:pPr>
      <w:numPr>
        <w:ilvl w:val="4"/>
        <w:numId w:val="20"/>
      </w:numPr>
      <w:tabs>
        <w:tab w:val="num" w:pos="360"/>
      </w:tabs>
      <w:ind w:left="3799" w:hanging="964"/>
    </w:pPr>
  </w:style>
  <w:style w:type="paragraph" w:styleId="afc">
    <w:name w:val="header"/>
    <w:aliases w:val="Верхний колонтитул1"/>
    <w:link w:val="afd"/>
    <w:uiPriority w:val="99"/>
    <w:rsid w:val="009B7D7B"/>
    <w:pPr>
      <w:tabs>
        <w:tab w:val="center" w:pos="4153"/>
        <w:tab w:val="right" w:pos="8306"/>
      </w:tabs>
      <w:spacing w:after="400" w:line="360" w:lineRule="auto"/>
      <w:jc w:val="center"/>
    </w:pPr>
    <w:rPr>
      <w:sz w:val="22"/>
      <w:szCs w:val="22"/>
    </w:rPr>
  </w:style>
  <w:style w:type="paragraph" w:styleId="afe">
    <w:name w:val="footer"/>
    <w:basedOn w:val="af8"/>
    <w:link w:val="aff"/>
    <w:uiPriority w:val="99"/>
    <w:rsid w:val="005448F7"/>
    <w:pPr>
      <w:tabs>
        <w:tab w:val="center" w:pos="4153"/>
      </w:tabs>
      <w:autoSpaceDE w:val="0"/>
      <w:autoSpaceDN w:val="0"/>
      <w:adjustRightInd w:val="0"/>
    </w:pPr>
    <w:rPr>
      <w:rFonts w:cs="Arial"/>
    </w:rPr>
  </w:style>
  <w:style w:type="character" w:styleId="aff0">
    <w:name w:val="page number"/>
    <w:basedOn w:val="af9"/>
    <w:rsid w:val="005448F7"/>
  </w:style>
  <w:style w:type="paragraph" w:styleId="aff1">
    <w:name w:val="toa heading"/>
    <w:basedOn w:val="af8"/>
    <w:next w:val="af8"/>
    <w:semiHidden/>
    <w:rsid w:val="005448F7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aff2">
    <w:name w:val="_ДатаДокумента"/>
    <w:basedOn w:val="af8"/>
    <w:rsid w:val="00361BC5"/>
    <w:pPr>
      <w:jc w:val="center"/>
    </w:pPr>
    <w:rPr>
      <w:snapToGrid w:val="0"/>
      <w:sz w:val="28"/>
      <w:szCs w:val="32"/>
      <w:lang w:eastAsia="ru-RU"/>
    </w:rPr>
  </w:style>
  <w:style w:type="paragraph" w:styleId="45">
    <w:name w:val="toc 4"/>
    <w:next w:val="af8"/>
    <w:uiPriority w:val="39"/>
    <w:rsid w:val="00084E01"/>
    <w:pPr>
      <w:tabs>
        <w:tab w:val="left" w:pos="1881"/>
        <w:tab w:val="right" w:leader="dot" w:pos="9912"/>
      </w:tabs>
      <w:spacing w:line="336" w:lineRule="auto"/>
      <w:ind w:left="1134"/>
      <w:jc w:val="both"/>
    </w:pPr>
    <w:rPr>
      <w:noProof/>
      <w:sz w:val="24"/>
    </w:rPr>
  </w:style>
  <w:style w:type="paragraph" w:customStyle="1" w:styleId="180">
    <w:name w:val="_Название_18пт"/>
    <w:next w:val="af8"/>
    <w:rsid w:val="005448F7"/>
    <w:pPr>
      <w:tabs>
        <w:tab w:val="left" w:pos="397"/>
      </w:tabs>
      <w:spacing w:before="120" w:after="120"/>
      <w:jc w:val="center"/>
    </w:pPr>
    <w:rPr>
      <w:b/>
      <w:bCs/>
      <w:kern w:val="28"/>
      <w:sz w:val="36"/>
    </w:rPr>
  </w:style>
  <w:style w:type="paragraph" w:styleId="1f">
    <w:name w:val="toc 1"/>
    <w:next w:val="af8"/>
    <w:uiPriority w:val="39"/>
    <w:rsid w:val="00357449"/>
    <w:pPr>
      <w:spacing w:before="60" w:after="60" w:line="336" w:lineRule="auto"/>
    </w:pPr>
    <w:rPr>
      <w:rFonts w:cs="Arial"/>
      <w:bCs/>
      <w:caps/>
      <w:noProof/>
      <w:sz w:val="24"/>
      <w:szCs w:val="24"/>
    </w:rPr>
  </w:style>
  <w:style w:type="paragraph" w:styleId="2b">
    <w:name w:val="toc 2"/>
    <w:next w:val="af8"/>
    <w:uiPriority w:val="39"/>
    <w:rsid w:val="00A11315"/>
    <w:pPr>
      <w:spacing w:before="60" w:after="60" w:line="336" w:lineRule="auto"/>
      <w:ind w:left="284"/>
      <w:contextualSpacing/>
    </w:pPr>
    <w:rPr>
      <w:bCs/>
      <w:noProof/>
      <w:sz w:val="24"/>
      <w:szCs w:val="24"/>
    </w:rPr>
  </w:style>
  <w:style w:type="paragraph" w:styleId="3f0">
    <w:name w:val="toc 3"/>
    <w:next w:val="af8"/>
    <w:uiPriority w:val="39"/>
    <w:rsid w:val="001E7FCA"/>
    <w:pPr>
      <w:spacing w:line="336" w:lineRule="auto"/>
      <w:ind w:left="567"/>
    </w:pPr>
    <w:rPr>
      <w:noProof/>
      <w:sz w:val="24"/>
      <w:szCs w:val="24"/>
    </w:rPr>
  </w:style>
  <w:style w:type="character" w:styleId="aff3">
    <w:name w:val="Hyperlink"/>
    <w:basedOn w:val="af9"/>
    <w:uiPriority w:val="99"/>
    <w:rsid w:val="00291334"/>
    <w:rPr>
      <w:caps w:val="0"/>
      <w:smallCaps w:val="0"/>
      <w:color w:val="0000FF"/>
      <w:u w:val="single"/>
    </w:rPr>
  </w:style>
  <w:style w:type="paragraph" w:customStyle="1" w:styleId="aff4">
    <w:name w:val="Титул_Строчка с датой и подписью"/>
    <w:basedOn w:val="af8"/>
    <w:next w:val="af8"/>
    <w:rsid w:val="00976481"/>
    <w:pPr>
      <w:tabs>
        <w:tab w:val="left" w:pos="851"/>
      </w:tabs>
      <w:spacing w:line="360" w:lineRule="auto"/>
      <w:contextualSpacing/>
      <w:jc w:val="both"/>
    </w:pPr>
    <w:rPr>
      <w:snapToGrid w:val="0"/>
      <w:sz w:val="24"/>
      <w:szCs w:val="24"/>
      <w:lang w:eastAsia="ru-RU"/>
    </w:rPr>
  </w:style>
  <w:style w:type="paragraph" w:styleId="52">
    <w:name w:val="toc 5"/>
    <w:basedOn w:val="af8"/>
    <w:next w:val="af8"/>
    <w:autoRedefine/>
    <w:uiPriority w:val="39"/>
    <w:rsid w:val="005448F7"/>
    <w:pPr>
      <w:ind w:left="600"/>
    </w:pPr>
  </w:style>
  <w:style w:type="paragraph" w:styleId="62">
    <w:name w:val="toc 6"/>
    <w:basedOn w:val="af8"/>
    <w:next w:val="af8"/>
    <w:autoRedefine/>
    <w:uiPriority w:val="39"/>
    <w:rsid w:val="005448F7"/>
    <w:pPr>
      <w:ind w:left="800"/>
    </w:pPr>
  </w:style>
  <w:style w:type="paragraph" w:styleId="73">
    <w:name w:val="toc 7"/>
    <w:basedOn w:val="af8"/>
    <w:next w:val="af8"/>
    <w:autoRedefine/>
    <w:uiPriority w:val="39"/>
    <w:rsid w:val="005448F7"/>
    <w:pPr>
      <w:ind w:left="1000"/>
    </w:pPr>
  </w:style>
  <w:style w:type="paragraph" w:styleId="81">
    <w:name w:val="toc 8"/>
    <w:basedOn w:val="af8"/>
    <w:next w:val="af8"/>
    <w:autoRedefine/>
    <w:uiPriority w:val="39"/>
    <w:rsid w:val="005448F7"/>
    <w:pPr>
      <w:ind w:left="1200"/>
    </w:pPr>
  </w:style>
  <w:style w:type="paragraph" w:styleId="91">
    <w:name w:val="toc 9"/>
    <w:basedOn w:val="af8"/>
    <w:next w:val="af8"/>
    <w:autoRedefine/>
    <w:uiPriority w:val="39"/>
    <w:rsid w:val="005448F7"/>
    <w:pPr>
      <w:ind w:left="1400"/>
    </w:pPr>
  </w:style>
  <w:style w:type="paragraph" w:customStyle="1" w:styleId="1d">
    <w:name w:val="1.Текст"/>
    <w:basedOn w:val="2c"/>
    <w:qFormat/>
    <w:rsid w:val="007B61D7"/>
    <w:pPr>
      <w:keepNext w:val="0"/>
    </w:pPr>
  </w:style>
  <w:style w:type="character" w:styleId="aff5">
    <w:name w:val="annotation reference"/>
    <w:basedOn w:val="af9"/>
    <w:uiPriority w:val="99"/>
    <w:rsid w:val="005448F7"/>
    <w:rPr>
      <w:sz w:val="16"/>
      <w:szCs w:val="16"/>
    </w:rPr>
  </w:style>
  <w:style w:type="paragraph" w:customStyle="1" w:styleId="74">
    <w:name w:val="7_Табл_текст_центр"/>
    <w:basedOn w:val="75"/>
    <w:qFormat/>
    <w:rsid w:val="00B00922"/>
    <w:pPr>
      <w:keepNext w:val="0"/>
      <w:spacing w:before="0" w:after="0"/>
      <w:jc w:val="center"/>
    </w:pPr>
    <w:rPr>
      <w:rFonts w:eastAsia="Times New Roman"/>
      <w:iCs w:val="0"/>
      <w:szCs w:val="20"/>
    </w:rPr>
  </w:style>
  <w:style w:type="paragraph" w:customStyle="1" w:styleId="2">
    <w:name w:val="_Заголовок2_прил"/>
    <w:basedOn w:val="28"/>
    <w:next w:val="af8"/>
    <w:rsid w:val="006A12DD"/>
    <w:pPr>
      <w:numPr>
        <w:numId w:val="3"/>
      </w:numPr>
    </w:pPr>
  </w:style>
  <w:style w:type="paragraph" w:styleId="aff6">
    <w:name w:val="table of figures"/>
    <w:next w:val="af8"/>
    <w:semiHidden/>
    <w:rsid w:val="005448F7"/>
    <w:pPr>
      <w:spacing w:before="60" w:after="60"/>
      <w:ind w:left="403" w:hanging="403"/>
    </w:pPr>
    <w:rPr>
      <w:noProof/>
      <w:sz w:val="24"/>
    </w:rPr>
  </w:style>
  <w:style w:type="paragraph" w:styleId="aff7">
    <w:name w:val="Document Map"/>
    <w:basedOn w:val="af8"/>
    <w:link w:val="aff8"/>
    <w:semiHidden/>
    <w:rsid w:val="005448F7"/>
    <w:pPr>
      <w:shd w:val="clear" w:color="auto" w:fill="000080"/>
    </w:pPr>
    <w:rPr>
      <w:rFonts w:ascii="Tahoma" w:hAnsi="Tahoma" w:cs="Tahoma"/>
    </w:rPr>
  </w:style>
  <w:style w:type="paragraph" w:styleId="aff9">
    <w:name w:val="table of authorities"/>
    <w:basedOn w:val="af8"/>
    <w:next w:val="af8"/>
    <w:semiHidden/>
    <w:rsid w:val="005448F7"/>
    <w:pPr>
      <w:ind w:hanging="200"/>
    </w:pPr>
  </w:style>
  <w:style w:type="paragraph" w:styleId="affa">
    <w:name w:val="Balloon Text"/>
    <w:basedOn w:val="af8"/>
    <w:link w:val="affb"/>
    <w:semiHidden/>
    <w:rsid w:val="005448F7"/>
    <w:rPr>
      <w:rFonts w:ascii="Tahoma" w:hAnsi="Tahoma" w:cs="Tahoma"/>
      <w:sz w:val="16"/>
      <w:szCs w:val="16"/>
    </w:rPr>
  </w:style>
  <w:style w:type="paragraph" w:styleId="affc">
    <w:name w:val="endnote text"/>
    <w:basedOn w:val="af8"/>
    <w:link w:val="affd"/>
    <w:semiHidden/>
    <w:rsid w:val="005448F7"/>
  </w:style>
  <w:style w:type="paragraph" w:styleId="affe">
    <w:name w:val="annotation text"/>
    <w:basedOn w:val="af8"/>
    <w:link w:val="afff"/>
    <w:uiPriority w:val="99"/>
    <w:rsid w:val="005448F7"/>
  </w:style>
  <w:style w:type="paragraph" w:styleId="afff0">
    <w:name w:val="footnote text"/>
    <w:basedOn w:val="af8"/>
    <w:link w:val="afff1"/>
    <w:rsid w:val="005448F7"/>
  </w:style>
  <w:style w:type="paragraph" w:styleId="afff2">
    <w:name w:val="annotation subject"/>
    <w:basedOn w:val="affe"/>
    <w:next w:val="affe"/>
    <w:link w:val="afff3"/>
    <w:semiHidden/>
    <w:rsid w:val="005448F7"/>
    <w:rPr>
      <w:b/>
      <w:bCs/>
    </w:rPr>
  </w:style>
  <w:style w:type="paragraph" w:styleId="afff4">
    <w:name w:val="index heading"/>
    <w:basedOn w:val="af8"/>
    <w:next w:val="af8"/>
    <w:semiHidden/>
    <w:rsid w:val="005448F7"/>
    <w:rPr>
      <w:rFonts w:ascii="Arial" w:hAnsi="Arial" w:cs="Arial"/>
      <w:b/>
      <w:bCs/>
    </w:rPr>
  </w:style>
  <w:style w:type="paragraph" w:styleId="2d">
    <w:name w:val="index 2"/>
    <w:basedOn w:val="af8"/>
    <w:next w:val="af8"/>
    <w:autoRedefine/>
    <w:semiHidden/>
    <w:rsid w:val="005448F7"/>
    <w:pPr>
      <w:ind w:left="400" w:hanging="200"/>
    </w:pPr>
  </w:style>
  <w:style w:type="paragraph" w:styleId="3f1">
    <w:name w:val="index 3"/>
    <w:basedOn w:val="af8"/>
    <w:next w:val="af8"/>
    <w:autoRedefine/>
    <w:semiHidden/>
    <w:rsid w:val="005448F7"/>
    <w:pPr>
      <w:ind w:left="600" w:hanging="200"/>
    </w:pPr>
  </w:style>
  <w:style w:type="paragraph" w:styleId="46">
    <w:name w:val="index 4"/>
    <w:basedOn w:val="af8"/>
    <w:next w:val="af8"/>
    <w:autoRedefine/>
    <w:semiHidden/>
    <w:rsid w:val="005448F7"/>
    <w:pPr>
      <w:ind w:left="800" w:hanging="200"/>
    </w:pPr>
  </w:style>
  <w:style w:type="paragraph" w:styleId="53">
    <w:name w:val="index 5"/>
    <w:basedOn w:val="af8"/>
    <w:next w:val="af8"/>
    <w:autoRedefine/>
    <w:semiHidden/>
    <w:rsid w:val="005448F7"/>
    <w:pPr>
      <w:ind w:left="1000" w:hanging="200"/>
    </w:pPr>
  </w:style>
  <w:style w:type="paragraph" w:styleId="63">
    <w:name w:val="index 6"/>
    <w:basedOn w:val="af8"/>
    <w:next w:val="af8"/>
    <w:autoRedefine/>
    <w:semiHidden/>
    <w:rsid w:val="005448F7"/>
    <w:pPr>
      <w:ind w:left="1200" w:hanging="200"/>
    </w:pPr>
  </w:style>
  <w:style w:type="paragraph" w:styleId="afff5">
    <w:name w:val="Date"/>
    <w:basedOn w:val="af8"/>
    <w:next w:val="af8"/>
    <w:rsid w:val="005448F7"/>
  </w:style>
  <w:style w:type="paragraph" w:customStyle="1" w:styleId="abc">
    <w:name w:val="_Список_abc"/>
    <w:rsid w:val="005448F7"/>
    <w:pPr>
      <w:numPr>
        <w:numId w:val="2"/>
      </w:numPr>
      <w:spacing w:before="60" w:after="60" w:line="360" w:lineRule="auto"/>
    </w:pPr>
    <w:rPr>
      <w:sz w:val="24"/>
    </w:rPr>
  </w:style>
  <w:style w:type="paragraph" w:customStyle="1" w:styleId="1">
    <w:name w:val="_Заголовок1_прил"/>
    <w:basedOn w:val="18"/>
    <w:next w:val="af8"/>
    <w:rsid w:val="00291334"/>
    <w:pPr>
      <w:numPr>
        <w:numId w:val="3"/>
      </w:numPr>
      <w:tabs>
        <w:tab w:val="left" w:pos="1213"/>
      </w:tabs>
      <w:jc w:val="right"/>
    </w:pPr>
    <w:rPr>
      <w:rFonts w:ascii="Times New Roman Полужирный" w:hAnsi="Times New Roman Полужирный"/>
      <w:bCs/>
    </w:rPr>
  </w:style>
  <w:style w:type="paragraph" w:styleId="afff6">
    <w:name w:val="caption"/>
    <w:aliases w:val="Рисунок название стить,Название объекта Знак1 Знак,Название объекта Знак Знак Знак,Name_object Знак Знак Знак,Наименование объекта Знак Знак Знак,Name_object Знак1 Знак,Наименование объекта Знак1 Знак"/>
    <w:basedOn w:val="af8"/>
    <w:next w:val="af8"/>
    <w:link w:val="afff7"/>
    <w:rsid w:val="00976481"/>
    <w:pPr>
      <w:tabs>
        <w:tab w:val="left" w:pos="851"/>
      </w:tabs>
      <w:spacing w:before="120" w:after="120" w:line="360" w:lineRule="auto"/>
      <w:contextualSpacing/>
      <w:jc w:val="center"/>
    </w:pPr>
    <w:rPr>
      <w:snapToGrid w:val="0"/>
      <w:sz w:val="24"/>
      <w:szCs w:val="24"/>
      <w:lang w:eastAsia="ru-RU"/>
    </w:rPr>
  </w:style>
  <w:style w:type="paragraph" w:customStyle="1" w:styleId="3">
    <w:name w:val="_Заголовок3_прил"/>
    <w:basedOn w:val="3a"/>
    <w:next w:val="af8"/>
    <w:rsid w:val="005448F7"/>
    <w:pPr>
      <w:numPr>
        <w:numId w:val="3"/>
      </w:numPr>
    </w:pPr>
  </w:style>
  <w:style w:type="paragraph" w:customStyle="1" w:styleId="4">
    <w:name w:val="_Заголовок4_прил"/>
    <w:basedOn w:val="41"/>
    <w:next w:val="af8"/>
    <w:rsid w:val="006A12DD"/>
    <w:pPr>
      <w:numPr>
        <w:numId w:val="3"/>
      </w:numPr>
    </w:pPr>
  </w:style>
  <w:style w:type="paragraph" w:customStyle="1" w:styleId="5">
    <w:name w:val="_Заголовок5_прил"/>
    <w:basedOn w:val="50"/>
    <w:next w:val="af8"/>
    <w:rsid w:val="00C1355F"/>
    <w:pPr>
      <w:numPr>
        <w:numId w:val="3"/>
      </w:numPr>
    </w:pPr>
  </w:style>
  <w:style w:type="paragraph" w:customStyle="1" w:styleId="6">
    <w:name w:val="_Заголовок6_прил"/>
    <w:basedOn w:val="60"/>
    <w:next w:val="af8"/>
    <w:rsid w:val="00C1355F"/>
    <w:pPr>
      <w:numPr>
        <w:numId w:val="3"/>
      </w:numPr>
    </w:pPr>
  </w:style>
  <w:style w:type="paragraph" w:customStyle="1" w:styleId="140">
    <w:name w:val="_Название_14пт"/>
    <w:next w:val="af8"/>
    <w:rsid w:val="005448F7"/>
    <w:pPr>
      <w:spacing w:before="180" w:after="180"/>
      <w:jc w:val="center"/>
    </w:pPr>
    <w:rPr>
      <w:b/>
      <w:bCs/>
      <w:kern w:val="28"/>
      <w:sz w:val="28"/>
      <w:szCs w:val="28"/>
    </w:rPr>
  </w:style>
  <w:style w:type="paragraph" w:customStyle="1" w:styleId="76">
    <w:name w:val="7_Табл_текст_по_шир"/>
    <w:basedOn w:val="75"/>
    <w:qFormat/>
    <w:rsid w:val="004B22DB"/>
    <w:pPr>
      <w:keepNext w:val="0"/>
      <w:spacing w:before="0" w:after="0"/>
    </w:pPr>
    <w:rPr>
      <w:rFonts w:eastAsia="Times New Roman"/>
      <w:iCs w:val="0"/>
      <w:szCs w:val="20"/>
    </w:rPr>
  </w:style>
  <w:style w:type="paragraph" w:customStyle="1" w:styleId="100">
    <w:name w:val="_Листинг_10пт"/>
    <w:rsid w:val="005448F7"/>
    <w:pPr>
      <w:spacing w:before="40" w:after="40"/>
    </w:pPr>
    <w:rPr>
      <w:rFonts w:ascii="Consolas" w:hAnsi="Consolas"/>
      <w:lang w:val="en-US"/>
    </w:rPr>
  </w:style>
  <w:style w:type="paragraph" w:customStyle="1" w:styleId="afff8">
    <w:name w:val="_МелкийТекст"/>
    <w:rsid w:val="005448F7"/>
    <w:pPr>
      <w:spacing w:before="40" w:after="40"/>
    </w:pPr>
  </w:style>
  <w:style w:type="paragraph" w:customStyle="1" w:styleId="82">
    <w:name w:val="_Листинг_8пт"/>
    <w:basedOn w:val="100"/>
    <w:rsid w:val="005448F7"/>
    <w:rPr>
      <w:sz w:val="16"/>
    </w:rPr>
  </w:style>
  <w:style w:type="character" w:styleId="afff9">
    <w:name w:val="FollowedHyperlink"/>
    <w:basedOn w:val="af9"/>
    <w:rsid w:val="005448F7"/>
    <w:rPr>
      <w:color w:val="800080"/>
      <w:u w:val="single"/>
    </w:rPr>
  </w:style>
  <w:style w:type="paragraph" w:customStyle="1" w:styleId="a7">
    <w:name w:val="_НумСтрокиТабл"/>
    <w:rsid w:val="005448F7"/>
    <w:pPr>
      <w:numPr>
        <w:numId w:val="4"/>
      </w:numPr>
      <w:spacing w:before="40" w:after="40"/>
    </w:pPr>
  </w:style>
  <w:style w:type="paragraph" w:customStyle="1" w:styleId="a4">
    <w:name w:val="_Список_марк_тире"/>
    <w:rsid w:val="00A11315"/>
    <w:pPr>
      <w:numPr>
        <w:numId w:val="5"/>
      </w:numPr>
      <w:spacing w:line="360" w:lineRule="auto"/>
      <w:ind w:firstLine="851"/>
      <w:contextualSpacing/>
      <w:jc w:val="both"/>
    </w:pPr>
    <w:rPr>
      <w:sz w:val="24"/>
      <w:szCs w:val="24"/>
    </w:rPr>
  </w:style>
  <w:style w:type="paragraph" w:customStyle="1" w:styleId="712">
    <w:name w:val="7_Табл_12_Шапка"/>
    <w:basedOn w:val="afff8"/>
    <w:qFormat/>
    <w:rsid w:val="00D20024"/>
    <w:pPr>
      <w:keepNext/>
      <w:jc w:val="center"/>
    </w:pPr>
    <w:rPr>
      <w:rFonts w:ascii="Times New Roman Полужирный" w:eastAsiaTheme="minorHAnsi" w:hAnsi="Times New Roman Полужирный" w:cstheme="minorBidi"/>
      <w:b/>
      <w:bCs/>
      <w:sz w:val="24"/>
      <w:szCs w:val="24"/>
      <w:lang w:eastAsia="en-US"/>
    </w:rPr>
  </w:style>
  <w:style w:type="paragraph" w:customStyle="1" w:styleId="1100">
    <w:name w:val="1.Текст_Перед  10 пт"/>
    <w:basedOn w:val="1d"/>
    <w:rsid w:val="00866732"/>
    <w:pPr>
      <w:spacing w:before="200"/>
    </w:pPr>
    <w:rPr>
      <w:szCs w:val="20"/>
    </w:rPr>
  </w:style>
  <w:style w:type="paragraph" w:customStyle="1" w:styleId="afffa">
    <w:name w:val="_МестоРис"/>
    <w:basedOn w:val="aff4"/>
    <w:rsid w:val="005448F7"/>
    <w:pPr>
      <w:keepNext/>
      <w:jc w:val="center"/>
    </w:pPr>
  </w:style>
  <w:style w:type="paragraph" w:customStyle="1" w:styleId="afffb">
    <w:name w:val="_НазвИнструкции"/>
    <w:next w:val="af8"/>
    <w:rsid w:val="005448F7"/>
    <w:pPr>
      <w:keepNext/>
      <w:autoSpaceDE w:val="0"/>
      <w:autoSpaceDN w:val="0"/>
      <w:adjustRightInd w:val="0"/>
      <w:spacing w:before="120" w:after="120"/>
      <w:ind w:left="851"/>
    </w:pPr>
    <w:rPr>
      <w:b/>
      <w:bCs/>
      <w:spacing w:val="20"/>
      <w:sz w:val="24"/>
      <w:szCs w:val="19"/>
    </w:rPr>
  </w:style>
  <w:style w:type="paragraph" w:customStyle="1" w:styleId="afffc">
    <w:name w:val="_ОснТекстСоСдвигом"/>
    <w:basedOn w:val="af8"/>
    <w:rsid w:val="00976481"/>
    <w:pPr>
      <w:tabs>
        <w:tab w:val="left" w:pos="851"/>
      </w:tabs>
      <w:spacing w:line="360" w:lineRule="auto"/>
      <w:ind w:left="851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1230">
    <w:name w:val="_СписМелк123"/>
    <w:basedOn w:val="afff8"/>
    <w:rsid w:val="005448F7"/>
    <w:pPr>
      <w:numPr>
        <w:numId w:val="6"/>
      </w:numPr>
      <w:tabs>
        <w:tab w:val="left" w:pos="284"/>
        <w:tab w:val="left" w:pos="567"/>
        <w:tab w:val="left" w:pos="851"/>
        <w:tab w:val="left" w:pos="1134"/>
      </w:tabs>
    </w:pPr>
  </w:style>
  <w:style w:type="paragraph" w:customStyle="1" w:styleId="a">
    <w:name w:val="_СписМелкМарк"/>
    <w:rsid w:val="005448F7"/>
    <w:pPr>
      <w:numPr>
        <w:numId w:val="7"/>
      </w:numPr>
      <w:tabs>
        <w:tab w:val="left" w:pos="284"/>
        <w:tab w:val="left" w:pos="567"/>
        <w:tab w:val="left" w:pos="851"/>
        <w:tab w:val="left" w:pos="1134"/>
      </w:tabs>
      <w:spacing w:before="40" w:after="40"/>
    </w:pPr>
    <w:rPr>
      <w:szCs w:val="24"/>
    </w:rPr>
  </w:style>
  <w:style w:type="paragraph" w:customStyle="1" w:styleId="1f0">
    <w:name w:val="_Заг1_БезНом"/>
    <w:basedOn w:val="18"/>
    <w:rsid w:val="00F9617C"/>
    <w:pPr>
      <w:numPr>
        <w:numId w:val="0"/>
      </w:numPr>
      <w:tabs>
        <w:tab w:val="left" w:pos="1213"/>
      </w:tabs>
      <w:ind w:left="42"/>
    </w:pPr>
  </w:style>
  <w:style w:type="paragraph" w:customStyle="1" w:styleId="afffd">
    <w:name w:val="_Команды"/>
    <w:basedOn w:val="100"/>
    <w:rsid w:val="005448F7"/>
    <w:pPr>
      <w:spacing w:after="60"/>
      <w:ind w:left="851"/>
    </w:pPr>
    <w:rPr>
      <w:b/>
    </w:rPr>
  </w:style>
  <w:style w:type="paragraph" w:customStyle="1" w:styleId="70">
    <w:name w:val="7_Табл_нумер"/>
    <w:basedOn w:val="74"/>
    <w:rsid w:val="00337502"/>
    <w:pPr>
      <w:numPr>
        <w:numId w:val="65"/>
      </w:numPr>
      <w:ind w:firstLine="0"/>
    </w:pPr>
  </w:style>
  <w:style w:type="paragraph" w:customStyle="1" w:styleId="2e">
    <w:name w:val="_НазвИнструкцииУр2"/>
    <w:basedOn w:val="afffb"/>
    <w:rsid w:val="005448F7"/>
    <w:rPr>
      <w:spacing w:val="0"/>
      <w:szCs w:val="24"/>
    </w:rPr>
  </w:style>
  <w:style w:type="paragraph" w:customStyle="1" w:styleId="af">
    <w:name w:val="_Список_абв"/>
    <w:rsid w:val="005448F7"/>
    <w:pPr>
      <w:numPr>
        <w:numId w:val="8"/>
      </w:numPr>
      <w:spacing w:after="60" w:line="360" w:lineRule="auto"/>
      <w:contextualSpacing/>
      <w:jc w:val="both"/>
    </w:pPr>
    <w:rPr>
      <w:sz w:val="24"/>
    </w:rPr>
  </w:style>
  <w:style w:type="paragraph" w:customStyle="1" w:styleId="7120">
    <w:name w:val="7_Табл_12_Текст_лев"/>
    <w:basedOn w:val="af8"/>
    <w:qFormat/>
    <w:rsid w:val="00014237"/>
    <w:pPr>
      <w:tabs>
        <w:tab w:val="left" w:pos="851"/>
      </w:tabs>
    </w:pPr>
    <w:rPr>
      <w:noProof/>
      <w:snapToGrid w:val="0"/>
      <w:sz w:val="24"/>
      <w:szCs w:val="24"/>
      <w:lang w:eastAsia="ru-RU"/>
    </w:rPr>
  </w:style>
  <w:style w:type="paragraph" w:customStyle="1" w:styleId="1f1">
    <w:name w:val="_ОснТекст_1и"/>
    <w:basedOn w:val="af8"/>
    <w:rsid w:val="00976481"/>
    <w:pPr>
      <w:tabs>
        <w:tab w:val="left" w:pos="851"/>
      </w:tabs>
      <w:ind w:firstLine="851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afffe">
    <w:name w:val="_Примечание"/>
    <w:basedOn w:val="af8"/>
    <w:rsid w:val="00983B6B"/>
    <w:pPr>
      <w:tabs>
        <w:tab w:val="left" w:pos="851"/>
      </w:tabs>
      <w:spacing w:before="120" w:after="120"/>
      <w:ind w:firstLine="851"/>
      <w:contextualSpacing/>
      <w:jc w:val="both"/>
    </w:pPr>
    <w:rPr>
      <w:szCs w:val="20"/>
      <w:lang w:eastAsia="ru-RU"/>
    </w:rPr>
  </w:style>
  <w:style w:type="table" w:styleId="affff">
    <w:name w:val="Table Grid"/>
    <w:aliases w:val="Сетка таблицы GR,OTR"/>
    <w:basedOn w:val="afa"/>
    <w:uiPriority w:val="39"/>
    <w:rsid w:val="00544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_Инстр_Список"/>
    <w:rsid w:val="005448F7"/>
    <w:pPr>
      <w:numPr>
        <w:numId w:val="9"/>
      </w:numPr>
      <w:tabs>
        <w:tab w:val="left" w:pos="851"/>
      </w:tabs>
      <w:spacing w:before="60" w:after="60" w:line="312" w:lineRule="auto"/>
      <w:contextualSpacing/>
      <w:jc w:val="both"/>
    </w:pPr>
    <w:rPr>
      <w:snapToGrid w:val="0"/>
      <w:sz w:val="24"/>
      <w:szCs w:val="24"/>
    </w:rPr>
  </w:style>
  <w:style w:type="paragraph" w:customStyle="1" w:styleId="affff0">
    <w:name w:val="_Инстр_Пояснения"/>
    <w:rsid w:val="005448F7"/>
    <w:pPr>
      <w:tabs>
        <w:tab w:val="left" w:pos="851"/>
      </w:tabs>
      <w:spacing w:before="60" w:after="60" w:line="312" w:lineRule="auto"/>
      <w:ind w:left="357"/>
      <w:contextualSpacing/>
      <w:jc w:val="both"/>
    </w:pPr>
    <w:rPr>
      <w:snapToGrid w:val="0"/>
      <w:sz w:val="24"/>
      <w:szCs w:val="24"/>
    </w:rPr>
  </w:style>
  <w:style w:type="character" w:customStyle="1" w:styleId="afd">
    <w:name w:val="Верхний колонтитул Знак"/>
    <w:aliases w:val="Верхний колонтитул1 Знак"/>
    <w:link w:val="afc"/>
    <w:uiPriority w:val="99"/>
    <w:rsid w:val="009B7D7B"/>
    <w:rPr>
      <w:sz w:val="22"/>
      <w:szCs w:val="22"/>
    </w:rPr>
  </w:style>
  <w:style w:type="paragraph" w:customStyle="1" w:styleId="affff1">
    <w:name w:val="_Рамка_МелкийШрифт"/>
    <w:rsid w:val="005448F7"/>
    <w:rPr>
      <w:rFonts w:ascii="Arial" w:hAnsi="Arial"/>
      <w:bCs/>
      <w:i/>
      <w:noProof/>
      <w:sz w:val="16"/>
      <w:szCs w:val="16"/>
    </w:rPr>
  </w:style>
  <w:style w:type="character" w:customStyle="1" w:styleId="1e">
    <w:name w:val="Заголовок 1 Знак"/>
    <w:basedOn w:val="af9"/>
    <w:link w:val="18"/>
    <w:rsid w:val="00F16796"/>
    <w:rPr>
      <w:rFonts w:eastAsiaTheme="minorEastAsia"/>
      <w:b/>
      <w:caps/>
      <w:color w:val="365F91" w:themeColor="accent1" w:themeShade="BF"/>
      <w:kern w:val="28"/>
      <w:sz w:val="28"/>
      <w:szCs w:val="24"/>
    </w:rPr>
  </w:style>
  <w:style w:type="character" w:customStyle="1" w:styleId="afff7">
    <w:name w:val="Название объекта Знак"/>
    <w:aliases w:val="Рисунок название стить Знак1,Название объекта Знак1 Знак Знак1,Название объекта Знак Знак Знак Знак1,Name_object Знак Знак Знак Знак1,Наименование объекта Знак Знак Знак Знак1,Name_object Знак1 Знак Знак1"/>
    <w:link w:val="afff6"/>
    <w:locked/>
    <w:rsid w:val="005448F7"/>
    <w:rPr>
      <w:snapToGrid w:val="0"/>
      <w:sz w:val="24"/>
      <w:szCs w:val="24"/>
    </w:rPr>
  </w:style>
  <w:style w:type="paragraph" w:customStyle="1" w:styleId="2f">
    <w:name w:val="_Заг2_безНом"/>
    <w:basedOn w:val="28"/>
    <w:rsid w:val="005448F7"/>
    <w:pPr>
      <w:numPr>
        <w:ilvl w:val="0"/>
        <w:numId w:val="0"/>
      </w:numPr>
      <w:ind w:left="851"/>
    </w:pPr>
  </w:style>
  <w:style w:type="paragraph" w:customStyle="1" w:styleId="3f2">
    <w:name w:val="_Заг3_безНом"/>
    <w:basedOn w:val="3a"/>
    <w:rsid w:val="005448F7"/>
    <w:pPr>
      <w:numPr>
        <w:ilvl w:val="0"/>
        <w:numId w:val="0"/>
      </w:numPr>
      <w:ind w:left="851"/>
    </w:pPr>
  </w:style>
  <w:style w:type="paragraph" w:customStyle="1" w:styleId="affff2">
    <w:name w:val="_Рамка_Имена"/>
    <w:rsid w:val="005448F7"/>
    <w:rPr>
      <w:rFonts w:ascii="Arial" w:hAnsi="Arial"/>
      <w:bCs/>
      <w:i/>
      <w:noProof/>
      <w:spacing w:val="-8"/>
      <w:sz w:val="16"/>
      <w:szCs w:val="16"/>
    </w:rPr>
  </w:style>
  <w:style w:type="paragraph" w:customStyle="1" w:styleId="affff3">
    <w:name w:val="_Рамка_КрупныйШрифт"/>
    <w:rsid w:val="005448F7"/>
    <w:pPr>
      <w:jc w:val="center"/>
    </w:pPr>
    <w:rPr>
      <w:rFonts w:ascii="Arial" w:hAnsi="Arial"/>
      <w:bCs/>
      <w:i/>
      <w:noProof/>
    </w:rPr>
  </w:style>
  <w:style w:type="table" w:customStyle="1" w:styleId="1f2">
    <w:name w:val="Сетка таблицы1"/>
    <w:basedOn w:val="afa"/>
    <w:next w:val="affff"/>
    <w:rsid w:val="005448F7"/>
    <w:pPr>
      <w:ind w:firstLine="709"/>
      <w:jc w:val="both"/>
    </w:pPr>
    <w:rPr>
      <w:rFonts w:ascii="Arial" w:eastAsiaTheme="minorHAnsi" w:hAnsi="Arial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fa"/>
    <w:next w:val="affff"/>
    <w:uiPriority w:val="59"/>
    <w:rsid w:val="005448F7"/>
    <w:pPr>
      <w:ind w:firstLine="709"/>
      <w:jc w:val="both"/>
    </w:pPr>
    <w:rPr>
      <w:rFonts w:ascii="Arial" w:eastAsia="Calibri" w:hAnsi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f">
    <w:name w:val="Заголовок 3 Знак"/>
    <w:basedOn w:val="af9"/>
    <w:link w:val="3a"/>
    <w:rsid w:val="006C7B00"/>
    <w:rPr>
      <w:b/>
      <w:color w:val="365F91" w:themeColor="accent1" w:themeShade="BF"/>
      <w:sz w:val="24"/>
      <w:szCs w:val="24"/>
    </w:rPr>
  </w:style>
  <w:style w:type="paragraph" w:customStyle="1" w:styleId="affff4">
    <w:name w:val="ГС_Рамка_КрупныйШрифт"/>
    <w:rsid w:val="00C01BAA"/>
    <w:pPr>
      <w:jc w:val="center"/>
    </w:pPr>
    <w:rPr>
      <w:bCs/>
      <w:i/>
      <w:noProof/>
    </w:rPr>
  </w:style>
  <w:style w:type="paragraph" w:customStyle="1" w:styleId="af4">
    <w:name w:val="ГС_Список_марк"/>
    <w:rsid w:val="00C01BAA"/>
    <w:pPr>
      <w:numPr>
        <w:numId w:val="10"/>
      </w:numPr>
      <w:spacing w:after="60" w:line="360" w:lineRule="auto"/>
      <w:contextualSpacing/>
      <w:jc w:val="both"/>
    </w:pPr>
    <w:rPr>
      <w:sz w:val="24"/>
    </w:rPr>
  </w:style>
  <w:style w:type="paragraph" w:customStyle="1" w:styleId="affff5">
    <w:name w:val="ГС_ОснТекст_без_отступа"/>
    <w:basedOn w:val="af8"/>
    <w:next w:val="af8"/>
    <w:rsid w:val="000B1B81"/>
    <w:pPr>
      <w:tabs>
        <w:tab w:val="left" w:pos="851"/>
      </w:tabs>
      <w:spacing w:before="60" w:after="60" w:line="360" w:lineRule="auto"/>
      <w:contextualSpacing/>
      <w:jc w:val="both"/>
    </w:pPr>
    <w:rPr>
      <w:rFonts w:eastAsia="Calibri"/>
      <w:snapToGrid w:val="0"/>
      <w:sz w:val="24"/>
      <w:szCs w:val="24"/>
      <w:lang w:eastAsia="ru-RU"/>
    </w:rPr>
  </w:style>
  <w:style w:type="paragraph" w:styleId="affff6">
    <w:name w:val="Revision"/>
    <w:hidden/>
    <w:uiPriority w:val="99"/>
    <w:semiHidden/>
    <w:rsid w:val="009E7C0C"/>
    <w:rPr>
      <w:szCs w:val="22"/>
      <w:lang w:eastAsia="en-US"/>
    </w:rPr>
  </w:style>
  <w:style w:type="paragraph" w:customStyle="1" w:styleId="1f3">
    <w:name w:val="Стиль _Заголовок1_прил + По правому краю"/>
    <w:basedOn w:val="1"/>
    <w:rsid w:val="00870AB9"/>
    <w:rPr>
      <w:caps w:val="0"/>
      <w:szCs w:val="20"/>
    </w:rPr>
  </w:style>
  <w:style w:type="paragraph" w:customStyle="1" w:styleId="1f4">
    <w:name w:val="Стиль _Заголовок1_прил + не все прописные"/>
    <w:basedOn w:val="1"/>
    <w:rsid w:val="00870AB9"/>
  </w:style>
  <w:style w:type="table" w:customStyle="1" w:styleId="3f3">
    <w:name w:val="Сетка таблицы3"/>
    <w:basedOn w:val="afa"/>
    <w:next w:val="affff"/>
    <w:rsid w:val="006E5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7">
    <w:name w:val="_ОснТекст_Центр"/>
    <w:basedOn w:val="7120"/>
    <w:next w:val="af8"/>
    <w:rsid w:val="00014237"/>
  </w:style>
  <w:style w:type="paragraph" w:customStyle="1" w:styleId="1Calibri">
    <w:name w:val="Стиль _Заголовок1_прил + +Основной текст (Calibri)"/>
    <w:basedOn w:val="1"/>
    <w:rsid w:val="00EA5CF8"/>
    <w:rPr>
      <w:rFonts w:asciiTheme="minorHAnsi" w:hAnsiTheme="minorHAnsi"/>
    </w:rPr>
  </w:style>
  <w:style w:type="paragraph" w:customStyle="1" w:styleId="119">
    <w:name w:val="_Заголовок1_прил19"/>
    <w:basedOn w:val="1"/>
    <w:next w:val="af8"/>
    <w:rsid w:val="00A31030"/>
    <w:rPr>
      <w:b w:val="0"/>
      <w:bCs w:val="0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141">
    <w:name w:val="Стиль _Название_14пт + все прописные"/>
    <w:basedOn w:val="140"/>
    <w:rsid w:val="00E132DD"/>
    <w:pPr>
      <w:pageBreakBefore/>
      <w:spacing w:after="480"/>
    </w:pPr>
    <w:rPr>
      <w:caps/>
    </w:rPr>
  </w:style>
  <w:style w:type="paragraph" w:customStyle="1" w:styleId="affff8">
    <w:name w:val="Титул_Название_Системы"/>
    <w:basedOn w:val="140"/>
    <w:next w:val="af8"/>
    <w:rsid w:val="00014237"/>
    <w:pPr>
      <w:spacing w:line="336" w:lineRule="auto"/>
    </w:pPr>
    <w:rPr>
      <w:caps/>
    </w:rPr>
  </w:style>
  <w:style w:type="paragraph" w:customStyle="1" w:styleId="affff9">
    <w:name w:val="Титул_Гриф_Утв_Согл"/>
    <w:basedOn w:val="aff4"/>
    <w:next w:val="aff4"/>
    <w:rsid w:val="00833F51"/>
    <w:pPr>
      <w:jc w:val="left"/>
    </w:pPr>
    <w:rPr>
      <w:caps/>
    </w:rPr>
  </w:style>
  <w:style w:type="paragraph" w:customStyle="1" w:styleId="affffa">
    <w:name w:val="Титул_Название_Документа"/>
    <w:basedOn w:val="affff8"/>
    <w:next w:val="af8"/>
    <w:rsid w:val="00014237"/>
    <w:rPr>
      <w:caps w:val="0"/>
      <w:sz w:val="24"/>
      <w:szCs w:val="24"/>
    </w:rPr>
  </w:style>
  <w:style w:type="paragraph" w:customStyle="1" w:styleId="affffb">
    <w:name w:val="_Обозначение_Документа"/>
    <w:basedOn w:val="affffa"/>
    <w:next w:val="af8"/>
    <w:rsid w:val="00833F51"/>
    <w:pPr>
      <w:spacing w:before="0" w:after="0"/>
    </w:pPr>
    <w:rPr>
      <w:caps/>
    </w:rPr>
  </w:style>
  <w:style w:type="paragraph" w:customStyle="1" w:styleId="122">
    <w:name w:val="Табл_Заголовок_12"/>
    <w:basedOn w:val="af8"/>
    <w:rsid w:val="00285C3F"/>
    <w:pPr>
      <w:keepNext/>
      <w:spacing w:before="60" w:after="60"/>
      <w:jc w:val="center"/>
    </w:pPr>
    <w:rPr>
      <w:b/>
      <w:sz w:val="24"/>
      <w:szCs w:val="24"/>
      <w:lang w:eastAsia="ru-RU"/>
    </w:rPr>
  </w:style>
  <w:style w:type="paragraph" w:customStyle="1" w:styleId="37">
    <w:name w:val="_Табл_Текст_Маркир3"/>
    <w:basedOn w:val="af8"/>
    <w:rsid w:val="00BC1607"/>
    <w:pPr>
      <w:numPr>
        <w:numId w:val="11"/>
      </w:numPr>
      <w:autoSpaceDN w:val="0"/>
      <w:adjustRightInd w:val="0"/>
      <w:textAlignment w:val="baseline"/>
    </w:pPr>
    <w:rPr>
      <w:sz w:val="24"/>
      <w:szCs w:val="24"/>
      <w:lang w:eastAsia="ru-RU"/>
    </w:rPr>
  </w:style>
  <w:style w:type="paragraph" w:customStyle="1" w:styleId="124">
    <w:name w:val="Табл_Текст_лев_12"/>
    <w:basedOn w:val="af8"/>
    <w:link w:val="125"/>
    <w:rsid w:val="00BC1607"/>
    <w:rPr>
      <w:rFonts w:eastAsia="Calibri"/>
      <w:sz w:val="24"/>
      <w:szCs w:val="24"/>
      <w:lang w:eastAsia="ru-RU"/>
    </w:rPr>
  </w:style>
  <w:style w:type="paragraph" w:customStyle="1" w:styleId="affffc">
    <w:name w:val="Табл_Текст_центр"/>
    <w:basedOn w:val="124"/>
    <w:rsid w:val="00BC1607"/>
    <w:pPr>
      <w:jc w:val="center"/>
    </w:pPr>
  </w:style>
  <w:style w:type="character" w:customStyle="1" w:styleId="125">
    <w:name w:val="Табл_Текст_лев_12 Знак"/>
    <w:link w:val="124"/>
    <w:rsid w:val="00BC1607"/>
    <w:rPr>
      <w:rFonts w:eastAsia="Calibri"/>
      <w:sz w:val="24"/>
      <w:szCs w:val="24"/>
    </w:rPr>
  </w:style>
  <w:style w:type="paragraph" w:customStyle="1" w:styleId="affffd">
    <w:name w:val="Табл_Название"/>
    <w:basedOn w:val="af8"/>
    <w:autoRedefine/>
    <w:rsid w:val="00B02092"/>
    <w:pPr>
      <w:keepNext/>
      <w:keepLines/>
      <w:suppressAutoHyphens/>
      <w:autoSpaceDN w:val="0"/>
      <w:adjustRightInd w:val="0"/>
      <w:spacing w:before="240" w:after="240"/>
      <w:jc w:val="both"/>
      <w:textAlignment w:val="baseline"/>
    </w:pPr>
    <w:rPr>
      <w:sz w:val="24"/>
      <w:szCs w:val="24"/>
      <w:lang w:eastAsia="ru-RU"/>
    </w:rPr>
  </w:style>
  <w:style w:type="paragraph" w:customStyle="1" w:styleId="a2">
    <w:name w:val="_Примечание_нумерованное"/>
    <w:basedOn w:val="afffe"/>
    <w:rsid w:val="00BC1607"/>
    <w:pPr>
      <w:numPr>
        <w:numId w:val="12"/>
      </w:numPr>
      <w:tabs>
        <w:tab w:val="clear" w:pos="851"/>
      </w:tabs>
      <w:spacing w:before="0" w:after="0" w:line="360" w:lineRule="auto"/>
      <w:contextualSpacing w:val="0"/>
    </w:pPr>
    <w:rPr>
      <w:sz w:val="28"/>
    </w:rPr>
  </w:style>
  <w:style w:type="paragraph" w:customStyle="1" w:styleId="affffe">
    <w:name w:val="_ОснТекст_с_отступом"/>
    <w:basedOn w:val="af8"/>
    <w:rsid w:val="00BC1607"/>
    <w:pPr>
      <w:keepNext/>
      <w:spacing w:before="240" w:line="360" w:lineRule="auto"/>
      <w:ind w:firstLine="709"/>
      <w:jc w:val="both"/>
    </w:pPr>
    <w:rPr>
      <w:sz w:val="24"/>
      <w:szCs w:val="24"/>
      <w:lang w:eastAsia="ru-RU"/>
    </w:rPr>
  </w:style>
  <w:style w:type="paragraph" w:customStyle="1" w:styleId="15">
    <w:name w:val="_Список_Марк_точки_1у"/>
    <w:basedOn w:val="a4"/>
    <w:next w:val="af8"/>
    <w:rsid w:val="00241540"/>
    <w:pPr>
      <w:numPr>
        <w:numId w:val="18"/>
      </w:numPr>
      <w:tabs>
        <w:tab w:val="left" w:pos="1134"/>
      </w:tabs>
    </w:pPr>
    <w:rPr>
      <w:lang w:val="en-US"/>
    </w:rPr>
  </w:style>
  <w:style w:type="paragraph" w:customStyle="1" w:styleId="a6">
    <w:name w:val="перечисление цифры"/>
    <w:basedOn w:val="af8"/>
    <w:rsid w:val="000731C0"/>
    <w:pPr>
      <w:numPr>
        <w:numId w:val="14"/>
      </w:numPr>
      <w:tabs>
        <w:tab w:val="clear" w:pos="709"/>
        <w:tab w:val="center" w:pos="1134"/>
        <w:tab w:val="num" w:pos="1211"/>
      </w:tabs>
      <w:spacing w:line="288" w:lineRule="auto"/>
      <w:ind w:firstLine="851"/>
      <w:jc w:val="both"/>
    </w:pPr>
    <w:rPr>
      <w:rFonts w:eastAsia="Calibri"/>
      <w:iCs/>
      <w:snapToGrid w:val="0"/>
      <w:sz w:val="24"/>
      <w:szCs w:val="24"/>
      <w:u w:color="000000"/>
      <w:lang w:eastAsia="ru-RU"/>
    </w:rPr>
  </w:style>
  <w:style w:type="paragraph" w:customStyle="1" w:styleId="10">
    <w:name w:val="Стиль1"/>
    <w:basedOn w:val="af8"/>
    <w:rsid w:val="00C6436A"/>
    <w:pPr>
      <w:numPr>
        <w:numId w:val="15"/>
      </w:numPr>
      <w:tabs>
        <w:tab w:val="left" w:pos="851"/>
        <w:tab w:val="left" w:pos="1276"/>
      </w:tabs>
      <w:spacing w:line="360" w:lineRule="auto"/>
      <w:contextualSpacing/>
      <w:jc w:val="both"/>
    </w:pPr>
    <w:rPr>
      <w:sz w:val="24"/>
      <w:szCs w:val="24"/>
      <w:lang w:eastAsia="ru-RU"/>
    </w:rPr>
  </w:style>
  <w:style w:type="paragraph" w:customStyle="1" w:styleId="afffff">
    <w:name w:val="Спиисок"/>
    <w:basedOn w:val="10"/>
    <w:rsid w:val="00321728"/>
  </w:style>
  <w:style w:type="paragraph" w:customStyle="1" w:styleId="312">
    <w:name w:val="3_Рис_1"/>
    <w:basedOn w:val="af8"/>
    <w:qFormat/>
    <w:rsid w:val="0053773F"/>
    <w:pPr>
      <w:keepNext/>
      <w:tabs>
        <w:tab w:val="left" w:pos="851"/>
      </w:tabs>
      <w:spacing w:before="240" w:after="60"/>
      <w:contextualSpacing/>
      <w:jc w:val="center"/>
    </w:pPr>
    <w:rPr>
      <w:iCs/>
      <w:snapToGrid w:val="0"/>
      <w:sz w:val="24"/>
      <w:szCs w:val="24"/>
      <w:lang w:eastAsia="ru-RU"/>
    </w:rPr>
  </w:style>
  <w:style w:type="paragraph" w:customStyle="1" w:styleId="3f4">
    <w:name w:val="3_Рис_подпись"/>
    <w:basedOn w:val="312"/>
    <w:next w:val="1d"/>
    <w:qFormat/>
    <w:rsid w:val="0053773F"/>
    <w:pPr>
      <w:keepNext w:val="0"/>
      <w:keepLines/>
      <w:spacing w:before="60" w:after="240"/>
    </w:pPr>
  </w:style>
  <w:style w:type="paragraph" w:customStyle="1" w:styleId="71215">
    <w:name w:val="7_Табл_12_1.5_интервал_Текст_без отступа_шир"/>
    <w:basedOn w:val="7120"/>
    <w:qFormat/>
    <w:rsid w:val="007B61D7"/>
    <w:pPr>
      <w:jc w:val="both"/>
    </w:pPr>
    <w:rPr>
      <w:szCs w:val="20"/>
      <w:shd w:val="clear" w:color="auto" w:fill="FFFFFF"/>
    </w:rPr>
  </w:style>
  <w:style w:type="paragraph" w:customStyle="1" w:styleId="123">
    <w:name w:val="_Список_123)"/>
    <w:basedOn w:val="af8"/>
    <w:rsid w:val="00C6436A"/>
    <w:pPr>
      <w:numPr>
        <w:numId w:val="16"/>
      </w:numPr>
      <w:tabs>
        <w:tab w:val="left" w:pos="851"/>
        <w:tab w:val="left" w:pos="1276"/>
      </w:tabs>
      <w:spacing w:line="360" w:lineRule="auto"/>
      <w:contextualSpacing/>
      <w:jc w:val="both"/>
    </w:pPr>
    <w:rPr>
      <w:sz w:val="24"/>
      <w:szCs w:val="24"/>
      <w:lang w:eastAsia="ru-RU"/>
    </w:rPr>
  </w:style>
  <w:style w:type="paragraph" w:customStyle="1" w:styleId="75">
    <w:name w:val="7_Табл_название"/>
    <w:basedOn w:val="af8"/>
    <w:qFormat/>
    <w:rsid w:val="000731C0"/>
    <w:pPr>
      <w:keepNext/>
      <w:tabs>
        <w:tab w:val="right" w:pos="993"/>
      </w:tabs>
      <w:spacing w:before="300" w:after="200"/>
      <w:jc w:val="both"/>
    </w:pPr>
    <w:rPr>
      <w:rFonts w:eastAsia="Calibri"/>
      <w:iCs/>
      <w:noProof/>
      <w:snapToGrid w:val="0"/>
      <w:sz w:val="24"/>
      <w:szCs w:val="24"/>
      <w:u w:color="000000"/>
      <w:lang w:eastAsia="ru-RU"/>
    </w:rPr>
  </w:style>
  <w:style w:type="paragraph" w:customStyle="1" w:styleId="afffff0">
    <w:name w:val="РП_табл_шапка"/>
    <w:basedOn w:val="af8"/>
    <w:rsid w:val="004C028F"/>
    <w:pPr>
      <w:tabs>
        <w:tab w:val="left" w:pos="993"/>
      </w:tabs>
      <w:spacing w:before="60" w:after="60"/>
      <w:jc w:val="center"/>
    </w:pPr>
    <w:rPr>
      <w:rFonts w:eastAsia="Calibri"/>
      <w:b/>
      <w:snapToGrid w:val="0"/>
      <w:color w:val="000000" w:themeColor="text1"/>
      <w:sz w:val="24"/>
      <w:szCs w:val="24"/>
      <w:u w:color="000000"/>
      <w:lang w:eastAsia="ru-RU"/>
    </w:rPr>
  </w:style>
  <w:style w:type="paragraph" w:customStyle="1" w:styleId="121">
    <w:name w:val="РП_перечисление_12_1у_тире"/>
    <w:basedOn w:val="af8"/>
    <w:rsid w:val="000731C0"/>
    <w:pPr>
      <w:numPr>
        <w:numId w:val="17"/>
      </w:numPr>
      <w:tabs>
        <w:tab w:val="left" w:pos="993"/>
      </w:tabs>
      <w:spacing w:line="288" w:lineRule="auto"/>
      <w:ind w:left="0" w:firstLine="709"/>
      <w:jc w:val="both"/>
    </w:pPr>
    <w:rPr>
      <w:rFonts w:eastAsia="Calibri"/>
      <w:iCs/>
      <w:noProof/>
      <w:snapToGrid w:val="0"/>
      <w:sz w:val="24"/>
      <w:szCs w:val="24"/>
      <w:u w:color="000000"/>
      <w:lang w:eastAsia="ru-RU"/>
    </w:rPr>
  </w:style>
  <w:style w:type="paragraph" w:customStyle="1" w:styleId="126">
    <w:name w:val="РП_табл_текст_шир_12"/>
    <w:basedOn w:val="af8"/>
    <w:rsid w:val="004C028F"/>
    <w:pPr>
      <w:tabs>
        <w:tab w:val="left" w:pos="993"/>
      </w:tabs>
      <w:jc w:val="both"/>
    </w:pPr>
    <w:rPr>
      <w:rFonts w:eastAsia="Calibri"/>
      <w:snapToGrid w:val="0"/>
      <w:color w:val="000000" w:themeColor="text1"/>
      <w:sz w:val="24"/>
      <w:szCs w:val="24"/>
      <w:u w:color="000000"/>
      <w:lang w:val="en-US" w:eastAsia="ru-RU"/>
    </w:rPr>
  </w:style>
  <w:style w:type="paragraph" w:customStyle="1" w:styleId="127">
    <w:name w:val="РП_текст_12_шир_отступ"/>
    <w:basedOn w:val="af8"/>
    <w:rsid w:val="004C028F"/>
    <w:pPr>
      <w:tabs>
        <w:tab w:val="left" w:pos="993"/>
      </w:tabs>
      <w:spacing w:line="288" w:lineRule="auto"/>
      <w:ind w:firstLine="709"/>
      <w:jc w:val="both"/>
    </w:pPr>
    <w:rPr>
      <w:rFonts w:eastAsia="Calibri"/>
      <w:snapToGrid w:val="0"/>
      <w:sz w:val="24"/>
      <w:szCs w:val="24"/>
      <w:u w:color="000000"/>
    </w:rPr>
  </w:style>
  <w:style w:type="paragraph" w:customStyle="1" w:styleId="7121">
    <w:name w:val="7_Табл_Текст_шир_12"/>
    <w:basedOn w:val="126"/>
    <w:rsid w:val="004C028F"/>
  </w:style>
  <w:style w:type="paragraph" w:customStyle="1" w:styleId="afffff1">
    <w:name w:val="РП_Содержание и т.д."/>
    <w:basedOn w:val="af8"/>
    <w:link w:val="afffff2"/>
    <w:autoRedefine/>
    <w:rsid w:val="00F9617C"/>
    <w:pPr>
      <w:pageBreakBefore/>
      <w:tabs>
        <w:tab w:val="left" w:pos="993"/>
      </w:tabs>
      <w:spacing w:after="400" w:line="288" w:lineRule="auto"/>
      <w:jc w:val="center"/>
    </w:pPr>
    <w:rPr>
      <w:rFonts w:ascii="Times New Roman Полужирный" w:eastAsia="Calibri" w:hAnsi="Times New Roman Полужирный"/>
      <w:b/>
      <w:caps/>
      <w:snapToGrid w:val="0"/>
      <w:sz w:val="28"/>
      <w:szCs w:val="28"/>
      <w:u w:color="000000"/>
    </w:rPr>
  </w:style>
  <w:style w:type="character" w:customStyle="1" w:styleId="afffff2">
    <w:name w:val="РП_Содержание и т.д. Знак"/>
    <w:link w:val="afffff1"/>
    <w:rsid w:val="00F9617C"/>
    <w:rPr>
      <w:rFonts w:ascii="Times New Roman Полужирный" w:eastAsia="Calibri" w:hAnsi="Times New Roman Полужирный"/>
      <w:b/>
      <w:caps/>
      <w:snapToGrid w:val="0"/>
      <w:sz w:val="28"/>
      <w:szCs w:val="28"/>
      <w:u w:color="000000"/>
      <w:lang w:eastAsia="en-US"/>
    </w:rPr>
  </w:style>
  <w:style w:type="paragraph" w:customStyle="1" w:styleId="1220">
    <w:name w:val="РП_перечисление_12_2у_точки"/>
    <w:basedOn w:val="af8"/>
    <w:link w:val="1221"/>
    <w:rsid w:val="00F9617C"/>
    <w:pPr>
      <w:tabs>
        <w:tab w:val="left" w:pos="1560"/>
      </w:tabs>
      <w:spacing w:line="288" w:lineRule="auto"/>
      <w:ind w:left="1418" w:hanging="284"/>
      <w:jc w:val="both"/>
    </w:pPr>
    <w:rPr>
      <w:rFonts w:eastAsia="Calibri"/>
      <w:snapToGrid w:val="0"/>
      <w:sz w:val="24"/>
      <w:szCs w:val="24"/>
      <w:u w:color="000000"/>
    </w:rPr>
  </w:style>
  <w:style w:type="character" w:customStyle="1" w:styleId="1221">
    <w:name w:val="РП_перечисление_12_2у_точки Знак"/>
    <w:link w:val="1220"/>
    <w:rsid w:val="00F9617C"/>
    <w:rPr>
      <w:rFonts w:eastAsia="Calibri"/>
      <w:snapToGrid w:val="0"/>
      <w:sz w:val="24"/>
      <w:szCs w:val="24"/>
      <w:u w:color="000000"/>
      <w:lang w:eastAsia="en-US"/>
    </w:rPr>
  </w:style>
  <w:style w:type="paragraph" w:customStyle="1" w:styleId="afffff3">
    <w:name w:val="РП_Название_документа"/>
    <w:basedOn w:val="afffff1"/>
    <w:link w:val="afffff4"/>
    <w:rsid w:val="00F9617C"/>
    <w:pPr>
      <w:spacing w:before="5000"/>
    </w:pPr>
  </w:style>
  <w:style w:type="character" w:customStyle="1" w:styleId="afffff4">
    <w:name w:val="РП_Название_документа Знак"/>
    <w:link w:val="afffff3"/>
    <w:rsid w:val="00F9617C"/>
    <w:rPr>
      <w:rFonts w:ascii="Times New Roman Полужирный" w:eastAsia="Calibri" w:hAnsi="Times New Roman Полужирный"/>
      <w:b/>
      <w:caps/>
      <w:snapToGrid w:val="0"/>
      <w:sz w:val="28"/>
      <w:szCs w:val="28"/>
      <w:u w:color="000000"/>
      <w:lang w:eastAsia="en-US"/>
    </w:rPr>
  </w:style>
  <w:style w:type="paragraph" w:customStyle="1" w:styleId="1210">
    <w:name w:val="РП_перечисление_12_1у_цифры"/>
    <w:basedOn w:val="af8"/>
    <w:link w:val="1211"/>
    <w:rsid w:val="000731C0"/>
    <w:pPr>
      <w:tabs>
        <w:tab w:val="num" w:pos="709"/>
        <w:tab w:val="center" w:pos="1134"/>
      </w:tabs>
      <w:spacing w:line="288" w:lineRule="auto"/>
      <w:ind w:firstLine="709"/>
      <w:jc w:val="both"/>
    </w:pPr>
    <w:rPr>
      <w:rFonts w:eastAsia="Calibri"/>
      <w:iCs/>
      <w:snapToGrid w:val="0"/>
      <w:sz w:val="24"/>
      <w:szCs w:val="24"/>
      <w:u w:color="000000"/>
      <w:lang w:eastAsia="ru-RU"/>
    </w:rPr>
  </w:style>
  <w:style w:type="character" w:customStyle="1" w:styleId="1211">
    <w:name w:val="РП_перечисление_12_1у_цифры Знак"/>
    <w:link w:val="1210"/>
    <w:rsid w:val="00F9617C"/>
    <w:rPr>
      <w:rFonts w:eastAsia="Calibri"/>
      <w:iCs/>
      <w:snapToGrid w:val="0"/>
      <w:sz w:val="24"/>
      <w:szCs w:val="24"/>
      <w:u w:color="000000"/>
    </w:rPr>
  </w:style>
  <w:style w:type="paragraph" w:customStyle="1" w:styleId="afffff5">
    <w:name w:val="РП_№_версии_документа"/>
    <w:basedOn w:val="afffff3"/>
    <w:next w:val="af8"/>
    <w:rsid w:val="00F9617C"/>
    <w:pPr>
      <w:pageBreakBefore w:val="0"/>
      <w:spacing w:before="0"/>
    </w:pPr>
    <w:rPr>
      <w:caps w:val="0"/>
      <w:sz w:val="24"/>
      <w:szCs w:val="24"/>
    </w:rPr>
  </w:style>
  <w:style w:type="paragraph" w:customStyle="1" w:styleId="1f5">
    <w:name w:val="РП_1"/>
    <w:basedOn w:val="18"/>
    <w:rsid w:val="00F9617C"/>
    <w:pPr>
      <w:keepLines/>
      <w:tabs>
        <w:tab w:val="clear" w:pos="284"/>
        <w:tab w:val="left" w:pos="1134"/>
        <w:tab w:val="left" w:pos="1985"/>
      </w:tabs>
      <w:spacing w:before="500" w:after="120" w:line="288" w:lineRule="auto"/>
    </w:pPr>
    <w:rPr>
      <w:snapToGrid w:val="0"/>
      <w:kern w:val="0"/>
      <w:u w:color="000000"/>
    </w:rPr>
  </w:style>
  <w:style w:type="paragraph" w:customStyle="1" w:styleId="128">
    <w:name w:val="РП_текст_12_перед_списком_или_рисунком_с_отступом"/>
    <w:basedOn w:val="af8"/>
    <w:next w:val="121"/>
    <w:rsid w:val="00F9617C"/>
    <w:pPr>
      <w:keepNext/>
      <w:tabs>
        <w:tab w:val="left" w:pos="993"/>
      </w:tabs>
      <w:spacing w:before="120" w:line="288" w:lineRule="auto"/>
      <w:ind w:firstLine="709"/>
      <w:jc w:val="both"/>
    </w:pPr>
    <w:rPr>
      <w:rFonts w:eastAsia="Calibri"/>
      <w:snapToGrid w:val="0"/>
      <w:sz w:val="24"/>
      <w:szCs w:val="24"/>
      <w:u w:color="000000"/>
    </w:rPr>
  </w:style>
  <w:style w:type="paragraph" w:customStyle="1" w:styleId="2f1">
    <w:name w:val="РП_Рис 2 подпись"/>
    <w:basedOn w:val="afff6"/>
    <w:next w:val="af8"/>
    <w:link w:val="2f2"/>
    <w:rsid w:val="00F9617C"/>
    <w:pPr>
      <w:tabs>
        <w:tab w:val="clear" w:pos="851"/>
        <w:tab w:val="left" w:pos="993"/>
      </w:tabs>
      <w:spacing w:before="60" w:after="200" w:line="240" w:lineRule="auto"/>
      <w:contextualSpacing w:val="0"/>
    </w:pPr>
    <w:rPr>
      <w:rFonts w:eastAsia="Calibri"/>
      <w:iCs/>
      <w:u w:color="000000"/>
      <w:lang w:eastAsia="en-US"/>
    </w:rPr>
  </w:style>
  <w:style w:type="character" w:customStyle="1" w:styleId="2f2">
    <w:name w:val="РП_Рис 2 подпись Знак"/>
    <w:link w:val="2f1"/>
    <w:rsid w:val="00F9617C"/>
    <w:rPr>
      <w:rFonts w:eastAsia="Calibri"/>
      <w:iCs/>
      <w:snapToGrid w:val="0"/>
      <w:sz w:val="24"/>
      <w:szCs w:val="24"/>
      <w:u w:color="000000"/>
      <w:lang w:eastAsia="en-US"/>
    </w:rPr>
  </w:style>
  <w:style w:type="paragraph" w:customStyle="1" w:styleId="afffff6">
    <w:name w:val="РП_Рис"/>
    <w:basedOn w:val="af8"/>
    <w:next w:val="2f1"/>
    <w:rsid w:val="000731C0"/>
    <w:pPr>
      <w:keepNext/>
      <w:tabs>
        <w:tab w:val="left" w:pos="993"/>
      </w:tabs>
      <w:spacing w:before="100"/>
      <w:jc w:val="center"/>
    </w:pPr>
    <w:rPr>
      <w:rFonts w:eastAsia="Calibri"/>
      <w:iCs/>
      <w:noProof/>
      <w:snapToGrid w:val="0"/>
      <w:sz w:val="24"/>
      <w:szCs w:val="24"/>
      <w:u w:color="000000"/>
      <w:lang w:eastAsia="ru-RU"/>
    </w:rPr>
  </w:style>
  <w:style w:type="paragraph" w:customStyle="1" w:styleId="101">
    <w:name w:val="РА_примечание_10"/>
    <w:basedOn w:val="af8"/>
    <w:rsid w:val="002C6EF1"/>
    <w:pPr>
      <w:keepLines/>
      <w:tabs>
        <w:tab w:val="left" w:pos="993"/>
      </w:tabs>
      <w:spacing w:before="240" w:after="240"/>
      <w:ind w:firstLine="709"/>
      <w:jc w:val="both"/>
    </w:pPr>
    <w:rPr>
      <w:rFonts w:eastAsia="Calibri"/>
      <w:snapToGrid w:val="0"/>
      <w:szCs w:val="20"/>
      <w:u w:color="000000"/>
    </w:rPr>
  </w:style>
  <w:style w:type="paragraph" w:customStyle="1" w:styleId="2f3">
    <w:name w:val="_Список_Марк_точки_2у"/>
    <w:basedOn w:val="1220"/>
    <w:rsid w:val="00BB1130"/>
    <w:pPr>
      <w:spacing w:line="360" w:lineRule="auto"/>
    </w:pPr>
  </w:style>
  <w:style w:type="paragraph" w:customStyle="1" w:styleId="2c">
    <w:name w:val="2.Текст неразрыв со след"/>
    <w:basedOn w:val="af8"/>
    <w:qFormat/>
    <w:rsid w:val="005D227F"/>
    <w:pPr>
      <w:keepNext/>
      <w:tabs>
        <w:tab w:val="left" w:pos="851"/>
      </w:tabs>
      <w:spacing w:line="360" w:lineRule="auto"/>
      <w:ind w:firstLine="709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142">
    <w:name w:val="_ОснТекст_1.4интервал_курсив"/>
    <w:basedOn w:val="127"/>
    <w:rsid w:val="00B1097C"/>
    <w:pPr>
      <w:spacing w:line="336" w:lineRule="auto"/>
    </w:pPr>
    <w:rPr>
      <w:i/>
      <w:lang w:eastAsia="ru-RU"/>
    </w:rPr>
  </w:style>
  <w:style w:type="paragraph" w:customStyle="1" w:styleId="129">
    <w:name w:val="РП_ОснТекст_12_шир_отступ + полужирный"/>
    <w:basedOn w:val="127"/>
    <w:rsid w:val="003F3EB5"/>
    <w:rPr>
      <w:b/>
      <w:bCs/>
    </w:rPr>
  </w:style>
  <w:style w:type="paragraph" w:customStyle="1" w:styleId="12a">
    <w:name w:val="РП_текст_12_не_отрывать_от_след"/>
    <w:basedOn w:val="128"/>
    <w:rsid w:val="00B1097C"/>
  </w:style>
  <w:style w:type="paragraph" w:customStyle="1" w:styleId="12b">
    <w:name w:val="РП_перчисление_12_без_всего_со_свдигом"/>
    <w:basedOn w:val="121"/>
    <w:rsid w:val="00B1097C"/>
    <w:pPr>
      <w:numPr>
        <w:numId w:val="0"/>
      </w:numPr>
      <w:ind w:left="709"/>
    </w:pPr>
    <w:rPr>
      <w:lang w:val="en-US"/>
    </w:rPr>
  </w:style>
  <w:style w:type="paragraph" w:customStyle="1" w:styleId="af3">
    <w:name w:val="перечисление птички"/>
    <w:basedOn w:val="af8"/>
    <w:rsid w:val="000731C0"/>
    <w:pPr>
      <w:keepNext/>
      <w:widowControl w:val="0"/>
      <w:numPr>
        <w:numId w:val="19"/>
      </w:numPr>
      <w:tabs>
        <w:tab w:val="left" w:pos="1560"/>
      </w:tabs>
      <w:spacing w:line="288" w:lineRule="auto"/>
      <w:ind w:left="680" w:firstLine="1134"/>
      <w:jc w:val="both"/>
    </w:pPr>
    <w:rPr>
      <w:rFonts w:eastAsia="Calibri"/>
      <w:bCs/>
      <w:iCs/>
      <w:noProof/>
      <w:snapToGrid w:val="0"/>
      <w:sz w:val="24"/>
      <w:szCs w:val="24"/>
      <w:u w:color="000000"/>
      <w:lang w:eastAsia="ru-RU"/>
    </w:rPr>
  </w:style>
  <w:style w:type="paragraph" w:customStyle="1" w:styleId="afffff7">
    <w:name w:val="Заголовок_центр_содержание_аннотация"/>
    <w:basedOn w:val="141"/>
    <w:rsid w:val="00F16796"/>
    <w:rPr>
      <w:color w:val="365F91" w:themeColor="accent1" w:themeShade="BF"/>
      <w:szCs w:val="24"/>
    </w:rPr>
  </w:style>
  <w:style w:type="character" w:customStyle="1" w:styleId="afffff8">
    <w:name w:val="Без интервала Знак"/>
    <w:aliases w:val="МОЙ СТИЛЬ Знак"/>
    <w:link w:val="afffff9"/>
    <w:uiPriority w:val="1"/>
    <w:locked/>
    <w:rsid w:val="00512393"/>
    <w:rPr>
      <w:sz w:val="24"/>
      <w:szCs w:val="24"/>
    </w:rPr>
  </w:style>
  <w:style w:type="paragraph" w:styleId="afffff9">
    <w:name w:val="No Spacing"/>
    <w:aliases w:val="МОЙ СТИЛЬ"/>
    <w:link w:val="afffff8"/>
    <w:uiPriority w:val="1"/>
    <w:qFormat/>
    <w:rsid w:val="00512393"/>
    <w:rPr>
      <w:sz w:val="24"/>
      <w:szCs w:val="24"/>
    </w:rPr>
  </w:style>
  <w:style w:type="character" w:customStyle="1" w:styleId="1f6">
    <w:name w:val="Неразрешенное упоминание1"/>
    <w:basedOn w:val="af9"/>
    <w:uiPriority w:val="99"/>
    <w:semiHidden/>
    <w:unhideWhenUsed/>
    <w:rsid w:val="00A6482B"/>
    <w:rPr>
      <w:color w:val="605E5C"/>
      <w:shd w:val="clear" w:color="auto" w:fill="E1DFDD"/>
    </w:rPr>
  </w:style>
  <w:style w:type="paragraph" w:customStyle="1" w:styleId="1f7">
    <w:name w:val="Стиль _ОснТекстБезОтст_1и По ширине"/>
    <w:basedOn w:val="7120"/>
    <w:rsid w:val="00D26A40"/>
    <w:pPr>
      <w:jc w:val="both"/>
    </w:pPr>
    <w:rPr>
      <w:szCs w:val="20"/>
    </w:rPr>
  </w:style>
  <w:style w:type="character" w:customStyle="1" w:styleId="2f4">
    <w:name w:val="Неразрешенное упоминание2"/>
    <w:basedOn w:val="af9"/>
    <w:uiPriority w:val="99"/>
    <w:semiHidden/>
    <w:unhideWhenUsed/>
    <w:rsid w:val="003D02C4"/>
    <w:rPr>
      <w:color w:val="605E5C"/>
      <w:shd w:val="clear" w:color="auto" w:fill="E1DFDD"/>
    </w:rPr>
  </w:style>
  <w:style w:type="paragraph" w:customStyle="1" w:styleId="1231">
    <w:name w:val="_Список_шаг 123"/>
    <w:basedOn w:val="af8"/>
    <w:rsid w:val="00BB1130"/>
    <w:pPr>
      <w:tabs>
        <w:tab w:val="left" w:pos="1276"/>
      </w:tabs>
      <w:spacing w:line="360" w:lineRule="auto"/>
      <w:ind w:firstLine="851"/>
      <w:contextualSpacing/>
      <w:jc w:val="both"/>
    </w:pPr>
    <w:rPr>
      <w:rFonts w:eastAsiaTheme="minorHAnsi"/>
      <w:sz w:val="24"/>
      <w:szCs w:val="24"/>
      <w:lang w:eastAsia="ru-RU"/>
    </w:rPr>
  </w:style>
  <w:style w:type="character" w:customStyle="1" w:styleId="3f5">
    <w:name w:val="Неразрешенное упоминание3"/>
    <w:basedOn w:val="af9"/>
    <w:uiPriority w:val="99"/>
    <w:semiHidden/>
    <w:unhideWhenUsed/>
    <w:rsid w:val="00D5500F"/>
    <w:rPr>
      <w:color w:val="605E5C"/>
      <w:shd w:val="clear" w:color="auto" w:fill="E1DFDD"/>
    </w:rPr>
  </w:style>
  <w:style w:type="character" w:customStyle="1" w:styleId="47">
    <w:name w:val="Неразрешенное упоминание4"/>
    <w:basedOn w:val="af9"/>
    <w:uiPriority w:val="99"/>
    <w:semiHidden/>
    <w:unhideWhenUsed/>
    <w:rsid w:val="00D87C21"/>
    <w:rPr>
      <w:color w:val="605E5C"/>
      <w:shd w:val="clear" w:color="auto" w:fill="E1DFDD"/>
    </w:rPr>
  </w:style>
  <w:style w:type="character" w:customStyle="1" w:styleId="afff">
    <w:name w:val="Текст примечания Знак"/>
    <w:link w:val="affe"/>
    <w:uiPriority w:val="99"/>
    <w:qFormat/>
    <w:rsid w:val="00441E65"/>
    <w:rPr>
      <w:szCs w:val="22"/>
      <w:lang w:eastAsia="en-US"/>
    </w:rPr>
  </w:style>
  <w:style w:type="paragraph" w:customStyle="1" w:styleId="150">
    <w:name w:val="_ОснТекст_1.5"/>
    <w:basedOn w:val="af8"/>
    <w:rsid w:val="00976481"/>
    <w:pPr>
      <w:tabs>
        <w:tab w:val="left" w:pos="851"/>
      </w:tabs>
      <w:spacing w:line="360" w:lineRule="auto"/>
      <w:ind w:firstLine="709"/>
      <w:contextualSpacing/>
      <w:jc w:val="both"/>
    </w:pPr>
    <w:rPr>
      <w:snapToGrid w:val="0"/>
      <w:sz w:val="24"/>
      <w:szCs w:val="24"/>
      <w:lang w:eastAsia="ru-RU"/>
    </w:rPr>
  </w:style>
  <w:style w:type="paragraph" w:customStyle="1" w:styleId="321231">
    <w:name w:val="3_2.Список_123_1у"/>
    <w:basedOn w:val="1f8"/>
    <w:qFormat/>
    <w:rsid w:val="00AC38FE"/>
    <w:pPr>
      <w:numPr>
        <w:numId w:val="68"/>
      </w:numPr>
    </w:pPr>
  </w:style>
  <w:style w:type="paragraph" w:customStyle="1" w:styleId="321232">
    <w:name w:val="3_2.Список_123_2у"/>
    <w:basedOn w:val="2f5"/>
    <w:qFormat/>
    <w:rsid w:val="00B7451C"/>
    <w:pPr>
      <w:numPr>
        <w:ilvl w:val="1"/>
        <w:numId w:val="68"/>
      </w:numPr>
    </w:pPr>
  </w:style>
  <w:style w:type="paragraph" w:customStyle="1" w:styleId="321233">
    <w:name w:val="3_2.Список_123_3у"/>
    <w:basedOn w:val="3f6"/>
    <w:qFormat/>
    <w:rsid w:val="00D71918"/>
    <w:pPr>
      <w:numPr>
        <w:ilvl w:val="2"/>
        <w:numId w:val="68"/>
      </w:numPr>
    </w:pPr>
  </w:style>
  <w:style w:type="paragraph" w:customStyle="1" w:styleId="321234">
    <w:name w:val="3_2.Список_123_4у"/>
    <w:basedOn w:val="321233"/>
    <w:rsid w:val="00607693"/>
    <w:pPr>
      <w:numPr>
        <w:ilvl w:val="3"/>
        <w:numId w:val="22"/>
      </w:numPr>
      <w:tabs>
        <w:tab w:val="num" w:pos="360"/>
      </w:tabs>
      <w:ind w:left="2903" w:hanging="777"/>
    </w:pPr>
  </w:style>
  <w:style w:type="paragraph" w:customStyle="1" w:styleId="20">
    <w:name w:val="2.Шаг"/>
    <w:basedOn w:val="af8"/>
    <w:qFormat/>
    <w:rsid w:val="000731C0"/>
    <w:pPr>
      <w:numPr>
        <w:numId w:val="69"/>
      </w:numPr>
      <w:spacing w:line="360" w:lineRule="auto"/>
      <w:contextualSpacing/>
      <w:jc w:val="both"/>
    </w:pPr>
    <w:rPr>
      <w:sz w:val="24"/>
      <w:szCs w:val="24"/>
    </w:rPr>
  </w:style>
  <w:style w:type="character" w:styleId="afffffa">
    <w:name w:val="Unresolved Mention"/>
    <w:basedOn w:val="af9"/>
    <w:uiPriority w:val="99"/>
    <w:semiHidden/>
    <w:unhideWhenUsed/>
    <w:rsid w:val="00323790"/>
    <w:rPr>
      <w:color w:val="605E5C"/>
      <w:shd w:val="clear" w:color="auto" w:fill="E1DFDD"/>
    </w:rPr>
  </w:style>
  <w:style w:type="paragraph" w:customStyle="1" w:styleId="1f9">
    <w:name w:val="Заголовок_1у_без_номера_центр"/>
    <w:basedOn w:val="1f0"/>
    <w:rsid w:val="00F16796"/>
    <w:pPr>
      <w:jc w:val="center"/>
    </w:pPr>
    <w:rPr>
      <w:rFonts w:eastAsia="Times New Roman"/>
      <w:bCs/>
      <w:szCs w:val="20"/>
    </w:rPr>
  </w:style>
  <w:style w:type="paragraph" w:customStyle="1" w:styleId="311">
    <w:name w:val="3_1.Список_Марк_точки"/>
    <w:basedOn w:val="af8"/>
    <w:qFormat/>
    <w:rsid w:val="009B7D7B"/>
    <w:pPr>
      <w:numPr>
        <w:numId w:val="13"/>
      </w:numPr>
      <w:tabs>
        <w:tab w:val="left" w:pos="1134"/>
      </w:tabs>
      <w:spacing w:line="360" w:lineRule="auto"/>
      <w:ind w:left="0" w:firstLine="709"/>
      <w:jc w:val="both"/>
    </w:pPr>
    <w:rPr>
      <w:rFonts w:eastAsia="Calibri"/>
      <w:snapToGrid w:val="0"/>
      <w:sz w:val="24"/>
      <w:szCs w:val="24"/>
      <w:u w:color="000000"/>
      <w:lang w:val="en-US"/>
    </w:rPr>
  </w:style>
  <w:style w:type="paragraph" w:customStyle="1" w:styleId="1232">
    <w:name w:val="_Примечание_123"/>
    <w:basedOn w:val="afffe"/>
    <w:rsid w:val="00175ECB"/>
    <w:pPr>
      <w:tabs>
        <w:tab w:val="clear" w:pos="851"/>
        <w:tab w:val="left" w:pos="1276"/>
      </w:tabs>
      <w:spacing w:before="0" w:after="0"/>
      <w:ind w:left="1304" w:hanging="170"/>
    </w:pPr>
    <w:rPr>
      <w:rFonts w:eastAsiaTheme="minorHAnsi"/>
    </w:rPr>
  </w:style>
  <w:style w:type="paragraph" w:customStyle="1" w:styleId="36">
    <w:name w:val="тире после 3 уровня перечисления цифр"/>
    <w:basedOn w:val="311"/>
    <w:rsid w:val="00476B3C"/>
    <w:pPr>
      <w:numPr>
        <w:ilvl w:val="1"/>
      </w:numPr>
    </w:pPr>
  </w:style>
  <w:style w:type="paragraph" w:customStyle="1" w:styleId="-0">
    <w:name w:val="ИАЦ. Текст-таблица"/>
    <w:basedOn w:val="af8"/>
    <w:link w:val="-1"/>
    <w:rsid w:val="001860C6"/>
    <w:pPr>
      <w:spacing w:before="60" w:line="360" w:lineRule="auto"/>
      <w:jc w:val="both"/>
    </w:pPr>
    <w:rPr>
      <w:rFonts w:eastAsia="Arial Unicode MS"/>
      <w:sz w:val="24"/>
      <w:szCs w:val="24"/>
      <w:lang w:eastAsia="ru-RU"/>
    </w:rPr>
  </w:style>
  <w:style w:type="character" w:customStyle="1" w:styleId="-1">
    <w:name w:val="ИАЦ. Текст-таблица Знак"/>
    <w:basedOn w:val="af9"/>
    <w:link w:val="-0"/>
    <w:rsid w:val="001860C6"/>
    <w:rPr>
      <w:rFonts w:eastAsia="Arial Unicode MS"/>
      <w:sz w:val="24"/>
      <w:szCs w:val="24"/>
    </w:rPr>
  </w:style>
  <w:style w:type="numbering" w:customStyle="1" w:styleId="g">
    <w:name w:val="g_Обычный. Список. Маркированный"/>
    <w:uiPriority w:val="99"/>
    <w:qFormat/>
    <w:rsid w:val="00D051B8"/>
    <w:pPr>
      <w:numPr>
        <w:numId w:val="21"/>
      </w:numPr>
    </w:pPr>
  </w:style>
  <w:style w:type="paragraph" w:customStyle="1" w:styleId="1110">
    <w:name w:val="Заголовок 111"/>
    <w:next w:val="af8"/>
    <w:link w:val="1112"/>
    <w:rsid w:val="00250ED5"/>
    <w:pPr>
      <w:keepNext/>
      <w:numPr>
        <w:ilvl w:val="2"/>
        <w:numId w:val="25"/>
      </w:numPr>
      <w:spacing w:before="120" w:after="120" w:line="360" w:lineRule="auto"/>
      <w:outlineLvl w:val="2"/>
    </w:pPr>
    <w:rPr>
      <w:rFonts w:ascii="Arial" w:hAnsi="Arial" w:cs="Arial"/>
      <w:bCs/>
      <w:kern w:val="32"/>
      <w:sz w:val="24"/>
      <w:szCs w:val="26"/>
    </w:rPr>
  </w:style>
  <w:style w:type="paragraph" w:customStyle="1" w:styleId="54">
    <w:name w:val="ТЗ_Заголовок 5_прил"/>
    <w:basedOn w:val="50"/>
    <w:next w:val="af8"/>
    <w:link w:val="55"/>
    <w:rsid w:val="00D051B8"/>
    <w:pPr>
      <w:numPr>
        <w:ilvl w:val="0"/>
        <w:numId w:val="0"/>
      </w:numPr>
      <w:ind w:firstLine="709"/>
    </w:pPr>
    <w:rPr>
      <w:szCs w:val="24"/>
    </w:rPr>
  </w:style>
  <w:style w:type="paragraph" w:customStyle="1" w:styleId="64">
    <w:name w:val="ТЗ_Заголовок 6_прил"/>
    <w:basedOn w:val="60"/>
    <w:next w:val="af8"/>
    <w:link w:val="65"/>
    <w:rsid w:val="00D051B8"/>
    <w:pPr>
      <w:numPr>
        <w:ilvl w:val="0"/>
        <w:numId w:val="0"/>
      </w:numPr>
      <w:ind w:left="5029" w:hanging="360"/>
    </w:pPr>
    <w:rPr>
      <w:sz w:val="28"/>
      <w:szCs w:val="28"/>
    </w:rPr>
  </w:style>
  <w:style w:type="paragraph" w:customStyle="1" w:styleId="1fa">
    <w:name w:val="_СписокТабл_1"/>
    <w:rsid w:val="004A7634"/>
    <w:pPr>
      <w:tabs>
        <w:tab w:val="left" w:pos="142"/>
      </w:tabs>
    </w:pPr>
  </w:style>
  <w:style w:type="paragraph" w:styleId="afffffb">
    <w:name w:val="Bibliography"/>
    <w:basedOn w:val="af8"/>
    <w:next w:val="af8"/>
    <w:uiPriority w:val="37"/>
    <w:unhideWhenUsed/>
    <w:rsid w:val="00AD1809"/>
  </w:style>
  <w:style w:type="paragraph" w:customStyle="1" w:styleId="31">
    <w:name w:val="3_1.Список_Марк_тире"/>
    <w:basedOn w:val="311"/>
    <w:qFormat/>
    <w:rsid w:val="00AD1809"/>
    <w:pPr>
      <w:numPr>
        <w:numId w:val="23"/>
      </w:numPr>
      <w:ind w:left="0" w:firstLine="709"/>
    </w:pPr>
    <w:rPr>
      <w:lang w:val="ru-RU"/>
    </w:rPr>
  </w:style>
  <w:style w:type="paragraph" w:customStyle="1" w:styleId="1f8">
    <w:name w:val="ТЗ нумерованный список 1"/>
    <w:basedOn w:val="af8"/>
    <w:qFormat/>
    <w:rsid w:val="00250ED5"/>
    <w:pPr>
      <w:spacing w:line="360" w:lineRule="auto"/>
      <w:ind w:firstLine="709"/>
      <w:jc w:val="both"/>
    </w:pPr>
    <w:rPr>
      <w:rFonts w:eastAsiaTheme="majorEastAsia"/>
      <w:sz w:val="24"/>
      <w:szCs w:val="24"/>
      <w:lang w:eastAsia="ru-RU"/>
    </w:rPr>
  </w:style>
  <w:style w:type="paragraph" w:customStyle="1" w:styleId="ac">
    <w:name w:val="ТЗ перечисление тире с отступом"/>
    <w:basedOn w:val="af8"/>
    <w:rsid w:val="00AD1809"/>
    <w:pPr>
      <w:numPr>
        <w:numId w:val="24"/>
      </w:numPr>
      <w:spacing w:line="360" w:lineRule="auto"/>
      <w:jc w:val="both"/>
    </w:pPr>
    <w:rPr>
      <w:rFonts w:eastAsiaTheme="majorEastAsia"/>
      <w:sz w:val="24"/>
      <w:szCs w:val="24"/>
    </w:rPr>
  </w:style>
  <w:style w:type="paragraph" w:customStyle="1" w:styleId="2f5">
    <w:name w:val="ТЗ нумерованный список 2"/>
    <w:basedOn w:val="1f8"/>
    <w:qFormat/>
    <w:rsid w:val="00250ED5"/>
    <w:pPr>
      <w:ind w:left="1389" w:hanging="425"/>
    </w:pPr>
    <w:rPr>
      <w:lang w:bidi="en-US"/>
    </w:rPr>
  </w:style>
  <w:style w:type="paragraph" w:customStyle="1" w:styleId="3f6">
    <w:name w:val="ТЗ нумерованный список 3"/>
    <w:basedOn w:val="2f5"/>
    <w:qFormat/>
    <w:rsid w:val="00250ED5"/>
    <w:pPr>
      <w:ind w:left="1968" w:hanging="607"/>
    </w:pPr>
  </w:style>
  <w:style w:type="paragraph" w:customStyle="1" w:styleId="afffffc">
    <w:name w:val="ТЗ перечисление тире без отступа"/>
    <w:basedOn w:val="ac"/>
    <w:rsid w:val="00AD1809"/>
  </w:style>
  <w:style w:type="paragraph" w:customStyle="1" w:styleId="56">
    <w:name w:val="ТЗ нумерованный список 5"/>
    <w:basedOn w:val="af8"/>
    <w:rsid w:val="00250ED5"/>
    <w:pPr>
      <w:spacing w:line="360" w:lineRule="auto"/>
      <w:ind w:left="3629" w:hanging="964"/>
      <w:jc w:val="both"/>
    </w:pPr>
    <w:rPr>
      <w:rFonts w:eastAsiaTheme="majorEastAsia"/>
      <w:sz w:val="24"/>
      <w:szCs w:val="24"/>
      <w:lang w:bidi="en-US"/>
    </w:rPr>
  </w:style>
  <w:style w:type="paragraph" w:customStyle="1" w:styleId="444">
    <w:name w:val="ТЗ нумерованный список 4 когда 44"/>
    <w:basedOn w:val="af8"/>
    <w:rsid w:val="00250ED5"/>
    <w:pPr>
      <w:spacing w:line="360" w:lineRule="auto"/>
      <w:ind w:left="2824" w:hanging="896"/>
      <w:jc w:val="both"/>
    </w:pPr>
    <w:rPr>
      <w:rFonts w:eastAsiaTheme="majorEastAsia"/>
      <w:sz w:val="24"/>
      <w:szCs w:val="24"/>
      <w:lang w:bidi="en-US"/>
    </w:rPr>
  </w:style>
  <w:style w:type="paragraph" w:customStyle="1" w:styleId="66">
    <w:name w:val="ТЗ нумерованный список 6"/>
    <w:basedOn w:val="56"/>
    <w:rsid w:val="00250ED5"/>
    <w:pPr>
      <w:ind w:left="4706" w:hanging="1134"/>
    </w:pPr>
  </w:style>
  <w:style w:type="paragraph" w:customStyle="1" w:styleId="afffffd">
    <w:name w:val="ТЗ Текст"/>
    <w:link w:val="afffffe"/>
    <w:rsid w:val="00E35385"/>
    <w:pPr>
      <w:spacing w:line="360" w:lineRule="auto"/>
      <w:ind w:firstLine="709"/>
      <w:jc w:val="both"/>
    </w:pPr>
    <w:rPr>
      <w:rFonts w:eastAsiaTheme="majorEastAsia"/>
      <w:sz w:val="24"/>
      <w:szCs w:val="24"/>
    </w:rPr>
  </w:style>
  <w:style w:type="character" w:customStyle="1" w:styleId="afffffe">
    <w:name w:val="ТЗ Текст Знак"/>
    <w:basedOn w:val="af9"/>
    <w:link w:val="afffffd"/>
    <w:rsid w:val="00E35385"/>
    <w:rPr>
      <w:rFonts w:eastAsiaTheme="majorEastAsia"/>
      <w:sz w:val="24"/>
      <w:szCs w:val="24"/>
    </w:rPr>
  </w:style>
  <w:style w:type="paragraph" w:customStyle="1" w:styleId="12">
    <w:name w:val="ТЗ Заголовок 1"/>
    <w:basedOn w:val="18"/>
    <w:link w:val="1fb"/>
    <w:autoRedefine/>
    <w:rsid w:val="008109C9"/>
    <w:pPr>
      <w:keepLines/>
      <w:pageBreakBefore w:val="0"/>
      <w:numPr>
        <w:numId w:val="26"/>
      </w:numPr>
      <w:tabs>
        <w:tab w:val="clear" w:pos="284"/>
      </w:tabs>
      <w:spacing w:after="0" w:line="360" w:lineRule="auto"/>
      <w:jc w:val="left"/>
    </w:pPr>
    <w:rPr>
      <w:rFonts w:eastAsia="Times New Roman"/>
      <w:caps w:val="0"/>
      <w:kern w:val="0"/>
      <w:sz w:val="32"/>
      <w:szCs w:val="32"/>
    </w:rPr>
  </w:style>
  <w:style w:type="character" w:customStyle="1" w:styleId="1fb">
    <w:name w:val="ТЗ Заголовок 1 Знак"/>
    <w:basedOn w:val="af9"/>
    <w:link w:val="12"/>
    <w:rsid w:val="008109C9"/>
    <w:rPr>
      <w:b/>
      <w:sz w:val="32"/>
      <w:szCs w:val="32"/>
    </w:rPr>
  </w:style>
  <w:style w:type="paragraph" w:customStyle="1" w:styleId="110">
    <w:name w:val="ТЗ Заголовок 11"/>
    <w:basedOn w:val="28"/>
    <w:link w:val="113"/>
    <w:autoRedefine/>
    <w:rsid w:val="00A158F7"/>
    <w:pPr>
      <w:keepLines/>
      <w:numPr>
        <w:numId w:val="26"/>
      </w:numPr>
      <w:spacing w:before="0" w:after="0"/>
      <w:jc w:val="left"/>
    </w:pPr>
    <w:rPr>
      <w:rFonts w:eastAsiaTheme="majorEastAsia" w:cstheme="majorBidi"/>
      <w:snapToGrid/>
      <w:kern w:val="0"/>
      <w:szCs w:val="26"/>
      <w:lang w:eastAsia="en-US"/>
    </w:rPr>
  </w:style>
  <w:style w:type="character" w:customStyle="1" w:styleId="113">
    <w:name w:val="ТЗ Заголовок 11 Знак"/>
    <w:basedOn w:val="af9"/>
    <w:link w:val="110"/>
    <w:rsid w:val="00A158F7"/>
    <w:rPr>
      <w:rFonts w:eastAsiaTheme="majorEastAsia" w:cstheme="majorBidi"/>
      <w:b/>
      <w:sz w:val="24"/>
      <w:szCs w:val="26"/>
      <w:lang w:eastAsia="en-US"/>
    </w:rPr>
  </w:style>
  <w:style w:type="paragraph" w:customStyle="1" w:styleId="1111">
    <w:name w:val="ТЗ Заголовок 1111"/>
    <w:basedOn w:val="41"/>
    <w:link w:val="11110"/>
    <w:rsid w:val="00A158F7"/>
    <w:pPr>
      <w:keepLines/>
      <w:numPr>
        <w:numId w:val="26"/>
      </w:numPr>
      <w:spacing w:before="0"/>
    </w:pPr>
    <w:rPr>
      <w:rFonts w:cstheme="majorBidi"/>
      <w:b w:val="0"/>
      <w:iCs/>
      <w:snapToGrid/>
    </w:rPr>
  </w:style>
  <w:style w:type="paragraph" w:styleId="affffff">
    <w:name w:val="List Paragraph"/>
    <w:basedOn w:val="af8"/>
    <w:uiPriority w:val="34"/>
    <w:rsid w:val="00127A6C"/>
    <w:pPr>
      <w:ind w:left="720"/>
      <w:contextualSpacing/>
    </w:pPr>
  </w:style>
  <w:style w:type="paragraph" w:customStyle="1" w:styleId="111">
    <w:name w:val="ТЗ Заголовок 111"/>
    <w:basedOn w:val="3a"/>
    <w:rsid w:val="00A158F7"/>
    <w:pPr>
      <w:numPr>
        <w:numId w:val="26"/>
      </w:numPr>
      <w:spacing w:before="0"/>
      <w:jc w:val="left"/>
    </w:pPr>
    <w:rPr>
      <w:b w:val="0"/>
      <w:bCs/>
      <w:szCs w:val="26"/>
      <w:lang w:val="x-none"/>
    </w:rPr>
  </w:style>
  <w:style w:type="paragraph" w:customStyle="1" w:styleId="11111">
    <w:name w:val="ТЗ Заголовок 11111"/>
    <w:basedOn w:val="50"/>
    <w:link w:val="111110"/>
    <w:autoRedefine/>
    <w:rsid w:val="00A158F7"/>
    <w:pPr>
      <w:keepLines/>
      <w:numPr>
        <w:numId w:val="26"/>
      </w:numPr>
      <w:spacing w:before="0"/>
    </w:pPr>
    <w:rPr>
      <w:rFonts w:eastAsiaTheme="majorEastAsia" w:cstheme="majorBidi"/>
      <w:b w:val="0"/>
      <w:snapToGrid/>
      <w:szCs w:val="22"/>
      <w:lang w:eastAsia="en-US"/>
    </w:rPr>
  </w:style>
  <w:style w:type="paragraph" w:customStyle="1" w:styleId="affffff0">
    <w:name w:val="ИАЦ. Основной текст"/>
    <w:basedOn w:val="af8"/>
    <w:link w:val="affffff1"/>
    <w:rsid w:val="000731C0"/>
    <w:pPr>
      <w:spacing w:line="360" w:lineRule="auto"/>
      <w:ind w:firstLine="709"/>
      <w:jc w:val="both"/>
    </w:pPr>
    <w:rPr>
      <w:sz w:val="24"/>
      <w:szCs w:val="24"/>
      <w:lang w:eastAsia="ru-RU"/>
    </w:rPr>
  </w:style>
  <w:style w:type="character" w:customStyle="1" w:styleId="affffff1">
    <w:name w:val="ИАЦ. Основной текст Знак"/>
    <w:basedOn w:val="af9"/>
    <w:link w:val="affffff0"/>
    <w:rsid w:val="00A158F7"/>
    <w:rPr>
      <w:sz w:val="24"/>
      <w:szCs w:val="24"/>
    </w:rPr>
  </w:style>
  <w:style w:type="paragraph" w:customStyle="1" w:styleId="affffff2">
    <w:name w:val="_Титул_Количество страниц"/>
    <w:basedOn w:val="af8"/>
    <w:rsid w:val="0048220D"/>
    <w:pPr>
      <w:suppressAutoHyphens/>
      <w:spacing w:before="200"/>
      <w:jc w:val="center"/>
    </w:pPr>
    <w:rPr>
      <w:sz w:val="24"/>
      <w:szCs w:val="20"/>
      <w:lang w:eastAsia="zh-CN"/>
    </w:rPr>
  </w:style>
  <w:style w:type="character" w:customStyle="1" w:styleId="GOSTBodyTextChar">
    <w:name w:val="GOST_BodyText Char"/>
    <w:link w:val="GOSTBodyText"/>
    <w:locked/>
    <w:rsid w:val="0048220D"/>
    <w:rPr>
      <w:sz w:val="24"/>
      <w:szCs w:val="24"/>
      <w:lang w:eastAsia="x-none"/>
    </w:rPr>
  </w:style>
  <w:style w:type="paragraph" w:customStyle="1" w:styleId="GOSTBodyText">
    <w:name w:val="GOST_BodyText"/>
    <w:basedOn w:val="af8"/>
    <w:link w:val="GOSTBodyTextChar"/>
    <w:rsid w:val="000731C0"/>
    <w:pPr>
      <w:spacing w:line="360" w:lineRule="auto"/>
      <w:ind w:firstLine="709"/>
      <w:jc w:val="both"/>
    </w:pPr>
    <w:rPr>
      <w:sz w:val="24"/>
      <w:szCs w:val="24"/>
      <w:lang w:eastAsia="x-none"/>
    </w:rPr>
  </w:style>
  <w:style w:type="paragraph" w:customStyle="1" w:styleId="1201">
    <w:name w:val="Стиль 12 пт По левому краю Первая строка:  0 см Перед:  1 пт По..."/>
    <w:basedOn w:val="af8"/>
    <w:rsid w:val="0048220D"/>
    <w:pPr>
      <w:widowControl w:val="0"/>
      <w:overflowPunct w:val="0"/>
      <w:autoSpaceDE w:val="0"/>
      <w:autoSpaceDN w:val="0"/>
      <w:adjustRightInd w:val="0"/>
      <w:spacing w:line="312" w:lineRule="auto"/>
      <w:textAlignment w:val="baseline"/>
    </w:pPr>
    <w:rPr>
      <w:sz w:val="24"/>
      <w:szCs w:val="20"/>
      <w:lang w:eastAsia="ru-RU"/>
    </w:rPr>
  </w:style>
  <w:style w:type="paragraph" w:customStyle="1" w:styleId="12c">
    <w:name w:val="Стиль 12 пт полужирный все прописные По левому краю Первая стро..."/>
    <w:basedOn w:val="af8"/>
    <w:rsid w:val="0048220D"/>
    <w:pPr>
      <w:widowControl w:val="0"/>
      <w:overflowPunct w:val="0"/>
      <w:autoSpaceDE w:val="0"/>
      <w:autoSpaceDN w:val="0"/>
      <w:adjustRightInd w:val="0"/>
      <w:spacing w:after="60" w:line="312" w:lineRule="auto"/>
      <w:textAlignment w:val="baseline"/>
    </w:pPr>
    <w:rPr>
      <w:b/>
      <w:bCs/>
      <w:caps/>
      <w:sz w:val="24"/>
      <w:szCs w:val="20"/>
      <w:lang w:eastAsia="ru-RU"/>
    </w:rPr>
  </w:style>
  <w:style w:type="character" w:customStyle="1" w:styleId="afff3">
    <w:name w:val="Тема примечания Знак"/>
    <w:basedOn w:val="afff"/>
    <w:link w:val="afff2"/>
    <w:semiHidden/>
    <w:rsid w:val="0048220D"/>
    <w:rPr>
      <w:b/>
      <w:bCs/>
      <w:szCs w:val="22"/>
      <w:lang w:eastAsia="en-US"/>
    </w:rPr>
  </w:style>
  <w:style w:type="character" w:customStyle="1" w:styleId="affb">
    <w:name w:val="Текст выноски Знак"/>
    <w:basedOn w:val="af9"/>
    <w:link w:val="affa"/>
    <w:semiHidden/>
    <w:rsid w:val="0048220D"/>
    <w:rPr>
      <w:rFonts w:ascii="Tahoma" w:hAnsi="Tahoma" w:cs="Tahoma"/>
      <w:sz w:val="16"/>
      <w:szCs w:val="16"/>
      <w:lang w:eastAsia="en-US"/>
    </w:rPr>
  </w:style>
  <w:style w:type="character" w:customStyle="1" w:styleId="2a">
    <w:name w:val="Заголовок 2 Знак"/>
    <w:basedOn w:val="af9"/>
    <w:link w:val="28"/>
    <w:qFormat/>
    <w:rsid w:val="008633DF"/>
    <w:rPr>
      <w:b/>
      <w:snapToGrid w:val="0"/>
      <w:color w:val="365F91" w:themeColor="accent1" w:themeShade="BF"/>
      <w:kern w:val="28"/>
      <w:sz w:val="24"/>
      <w:szCs w:val="24"/>
    </w:rPr>
  </w:style>
  <w:style w:type="character" w:customStyle="1" w:styleId="44">
    <w:name w:val="Заголовок 4 Знак"/>
    <w:basedOn w:val="af9"/>
    <w:link w:val="41"/>
    <w:rsid w:val="008B567D"/>
    <w:rPr>
      <w:b/>
      <w:snapToGrid w:val="0"/>
      <w:color w:val="365F91" w:themeColor="accent1" w:themeShade="BF"/>
      <w:sz w:val="24"/>
      <w:szCs w:val="24"/>
    </w:rPr>
  </w:style>
  <w:style w:type="character" w:customStyle="1" w:styleId="51">
    <w:name w:val="Заголовок 5 Знак"/>
    <w:basedOn w:val="af9"/>
    <w:link w:val="50"/>
    <w:rsid w:val="00DF6FBE"/>
    <w:rPr>
      <w:b/>
      <w:snapToGrid w:val="0"/>
      <w:sz w:val="24"/>
    </w:rPr>
  </w:style>
  <w:style w:type="character" w:customStyle="1" w:styleId="11110">
    <w:name w:val="ТЗ Заголовок 1111 Знак"/>
    <w:basedOn w:val="afffffe"/>
    <w:link w:val="1111"/>
    <w:rsid w:val="0048220D"/>
    <w:rPr>
      <w:rFonts w:eastAsiaTheme="majorEastAsia" w:cstheme="majorBidi"/>
      <w:iCs/>
      <w:sz w:val="24"/>
      <w:szCs w:val="24"/>
    </w:rPr>
  </w:style>
  <w:style w:type="character" w:styleId="affffff3">
    <w:name w:val="Emphasis"/>
    <w:basedOn w:val="af9"/>
    <w:rsid w:val="0048220D"/>
    <w:rPr>
      <w:i/>
      <w:iCs/>
    </w:rPr>
  </w:style>
  <w:style w:type="paragraph" w:styleId="affffff4">
    <w:name w:val="TOC Heading"/>
    <w:basedOn w:val="18"/>
    <w:next w:val="af8"/>
    <w:uiPriority w:val="39"/>
    <w:unhideWhenUsed/>
    <w:rsid w:val="0048220D"/>
    <w:pPr>
      <w:keepLines/>
      <w:pageBreakBefore w:val="0"/>
      <w:numPr>
        <w:numId w:val="0"/>
      </w:numPr>
      <w:tabs>
        <w:tab w:val="clear" w:pos="284"/>
      </w:tabs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kern w:val="0"/>
      <w:sz w:val="32"/>
      <w:szCs w:val="32"/>
    </w:rPr>
  </w:style>
  <w:style w:type="character" w:customStyle="1" w:styleId="aff">
    <w:name w:val="Нижний колонтитул Знак"/>
    <w:basedOn w:val="af9"/>
    <w:link w:val="afe"/>
    <w:uiPriority w:val="99"/>
    <w:rsid w:val="0048220D"/>
    <w:rPr>
      <w:rFonts w:cs="Arial"/>
      <w:szCs w:val="22"/>
      <w:lang w:eastAsia="en-US"/>
    </w:rPr>
  </w:style>
  <w:style w:type="paragraph" w:customStyle="1" w:styleId="af6">
    <w:name w:val="Список с дефисом"/>
    <w:basedOn w:val="af8"/>
    <w:rsid w:val="0048220D"/>
    <w:pPr>
      <w:numPr>
        <w:numId w:val="27"/>
      </w:numPr>
      <w:tabs>
        <w:tab w:val="left" w:pos="993"/>
      </w:tabs>
      <w:contextualSpacing/>
      <w:jc w:val="both"/>
    </w:pPr>
    <w:rPr>
      <w:sz w:val="24"/>
      <w:szCs w:val="24"/>
    </w:rPr>
  </w:style>
  <w:style w:type="character" w:customStyle="1" w:styleId="1112">
    <w:name w:val="Заголовок 111 Знак"/>
    <w:link w:val="1110"/>
    <w:locked/>
    <w:rsid w:val="0048220D"/>
    <w:rPr>
      <w:rFonts w:ascii="Arial" w:hAnsi="Arial" w:cs="Arial"/>
      <w:bCs/>
      <w:kern w:val="32"/>
      <w:sz w:val="24"/>
      <w:szCs w:val="26"/>
    </w:rPr>
  </w:style>
  <w:style w:type="character" w:customStyle="1" w:styleId="affffff5">
    <w:name w:val="ТЕКСТ ДОК Знак"/>
    <w:link w:val="affffff6"/>
    <w:locked/>
    <w:rsid w:val="0048220D"/>
    <w:rPr>
      <w:sz w:val="24"/>
      <w:szCs w:val="24"/>
    </w:rPr>
  </w:style>
  <w:style w:type="paragraph" w:customStyle="1" w:styleId="affffff6">
    <w:name w:val="ТЕКСТ ДОК"/>
    <w:basedOn w:val="af8"/>
    <w:link w:val="affffff5"/>
    <w:rsid w:val="0048220D"/>
    <w:pPr>
      <w:spacing w:line="360" w:lineRule="auto"/>
      <w:ind w:firstLine="851"/>
      <w:jc w:val="both"/>
    </w:pPr>
    <w:rPr>
      <w:sz w:val="24"/>
      <w:szCs w:val="24"/>
      <w:lang w:eastAsia="ru-RU"/>
    </w:rPr>
  </w:style>
  <w:style w:type="paragraph" w:styleId="2f6">
    <w:name w:val="Quote"/>
    <w:basedOn w:val="af8"/>
    <w:next w:val="af8"/>
    <w:link w:val="2f7"/>
    <w:uiPriority w:val="29"/>
    <w:rsid w:val="0048220D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</w:rPr>
  </w:style>
  <w:style w:type="character" w:customStyle="1" w:styleId="2f7">
    <w:name w:val="Цитата 2 Знак"/>
    <w:basedOn w:val="af9"/>
    <w:link w:val="2f6"/>
    <w:uiPriority w:val="29"/>
    <w:rsid w:val="0048220D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111110">
    <w:name w:val="ТЗ Заголовок 11111 Знак"/>
    <w:basedOn w:val="51"/>
    <w:link w:val="11111"/>
    <w:rsid w:val="0048220D"/>
    <w:rPr>
      <w:rFonts w:eastAsiaTheme="majorEastAsia" w:cstheme="majorBidi"/>
      <w:b w:val="0"/>
      <w:snapToGrid/>
      <w:sz w:val="24"/>
      <w:szCs w:val="22"/>
      <w:lang w:eastAsia="en-US"/>
    </w:rPr>
  </w:style>
  <w:style w:type="paragraph" w:customStyle="1" w:styleId="-">
    <w:name w:val="Нумерованный список - №)"/>
    <w:basedOn w:val="af8"/>
    <w:uiPriority w:val="3"/>
    <w:rsid w:val="0048220D"/>
    <w:pPr>
      <w:numPr>
        <w:numId w:val="29"/>
      </w:numPr>
      <w:tabs>
        <w:tab w:val="clear" w:pos="1701"/>
        <w:tab w:val="num" w:pos="360"/>
      </w:tabs>
      <w:ind w:left="567" w:firstLine="567"/>
      <w:contextualSpacing/>
      <w:jc w:val="both"/>
    </w:pPr>
    <w:rPr>
      <w:rFonts w:cs="Arial"/>
      <w:sz w:val="26"/>
      <w:szCs w:val="24"/>
      <w:lang w:eastAsia="ru-RU"/>
    </w:rPr>
  </w:style>
  <w:style w:type="numbering" w:customStyle="1" w:styleId="1111111">
    <w:name w:val="1 / 1.1 / 1.1.11"/>
    <w:basedOn w:val="afb"/>
    <w:next w:val="111111"/>
    <w:qFormat/>
    <w:rsid w:val="0048220D"/>
  </w:style>
  <w:style w:type="numbering" w:styleId="111111">
    <w:name w:val="Outline List 2"/>
    <w:basedOn w:val="afb"/>
    <w:semiHidden/>
    <w:unhideWhenUsed/>
    <w:rsid w:val="0048220D"/>
    <w:pPr>
      <w:numPr>
        <w:numId w:val="29"/>
      </w:numPr>
    </w:pPr>
  </w:style>
  <w:style w:type="paragraph" w:customStyle="1" w:styleId="a5">
    <w:name w:val="Маркированный список с отступом"/>
    <w:basedOn w:val="af8"/>
    <w:rsid w:val="0048220D"/>
    <w:pPr>
      <w:numPr>
        <w:numId w:val="30"/>
      </w:numPr>
      <w:spacing w:line="360" w:lineRule="auto"/>
      <w:jc w:val="both"/>
    </w:pPr>
    <w:rPr>
      <w:sz w:val="24"/>
      <w:szCs w:val="24"/>
      <w:lang w:eastAsia="ru-RU"/>
    </w:rPr>
  </w:style>
  <w:style w:type="paragraph" w:customStyle="1" w:styleId="16">
    <w:name w:val="Список_1"/>
    <w:basedOn w:val="af8"/>
    <w:next w:val="af8"/>
    <w:uiPriority w:val="99"/>
    <w:rsid w:val="0048220D"/>
    <w:pPr>
      <w:numPr>
        <w:numId w:val="31"/>
      </w:numPr>
      <w:spacing w:line="360" w:lineRule="auto"/>
      <w:jc w:val="both"/>
    </w:pPr>
    <w:rPr>
      <w:sz w:val="28"/>
      <w:szCs w:val="24"/>
      <w:lang w:eastAsia="ru-RU"/>
    </w:rPr>
  </w:style>
  <w:style w:type="paragraph" w:customStyle="1" w:styleId="affffff7">
    <w:name w:val="Абзац"/>
    <w:basedOn w:val="af8"/>
    <w:autoRedefine/>
    <w:rsid w:val="0048220D"/>
    <w:pPr>
      <w:widowControl w:val="0"/>
      <w:tabs>
        <w:tab w:val="left" w:pos="1134"/>
        <w:tab w:val="left" w:pos="7513"/>
      </w:tabs>
      <w:spacing w:line="360" w:lineRule="auto"/>
      <w:ind w:firstLine="709"/>
      <w:contextualSpacing/>
      <w:jc w:val="both"/>
    </w:pPr>
    <w:rPr>
      <w:rFonts w:eastAsia="Calibri"/>
      <w:bCs/>
      <w:sz w:val="24"/>
      <w:lang w:eastAsia="ru-RU"/>
    </w:rPr>
  </w:style>
  <w:style w:type="character" w:customStyle="1" w:styleId="1fc">
    <w:name w:val="Название объекта Знак1"/>
    <w:aliases w:val="Рисунок название стить Знак,Название объекта Знак Знак,Название объекта Знак1 Знак Знак,Название объекта Знак Знак Знак Знак,Name_object Знак Знак Знак Знак,Наименование объекта Знак Знак Знак Знак,Name_object Знак1 Знак Знак"/>
    <w:basedOn w:val="af9"/>
    <w:rsid w:val="0048220D"/>
    <w:rPr>
      <w:i/>
      <w:iCs/>
      <w:color w:val="1F497D" w:themeColor="text2"/>
      <w:sz w:val="18"/>
      <w:szCs w:val="18"/>
    </w:rPr>
  </w:style>
  <w:style w:type="paragraph" w:customStyle="1" w:styleId="1a">
    <w:name w:val="ИАЦ. Заголовок 1"/>
    <w:basedOn w:val="18"/>
    <w:link w:val="1fd"/>
    <w:rsid w:val="0048220D"/>
    <w:pPr>
      <w:numPr>
        <w:numId w:val="32"/>
      </w:numPr>
      <w:tabs>
        <w:tab w:val="clear" w:pos="284"/>
      </w:tabs>
      <w:spacing w:before="120" w:after="120" w:line="360" w:lineRule="auto"/>
      <w:contextualSpacing/>
      <w:jc w:val="left"/>
    </w:pPr>
    <w:rPr>
      <w:rFonts w:eastAsia="Times New Roman"/>
      <w:bCs/>
      <w:kern w:val="32"/>
    </w:rPr>
  </w:style>
  <w:style w:type="paragraph" w:customStyle="1" w:styleId="29">
    <w:name w:val="ИАЦ. Заголовок 2"/>
    <w:basedOn w:val="28"/>
    <w:link w:val="2f8"/>
    <w:rsid w:val="0048220D"/>
    <w:pPr>
      <w:numPr>
        <w:numId w:val="32"/>
      </w:numPr>
      <w:spacing w:before="120" w:after="120"/>
    </w:pPr>
    <w:rPr>
      <w:bCs/>
      <w:iCs/>
      <w:snapToGrid/>
      <w:kern w:val="0"/>
    </w:rPr>
  </w:style>
  <w:style w:type="paragraph" w:customStyle="1" w:styleId="3b">
    <w:name w:val="ИАЦ. Заголовок 3"/>
    <w:basedOn w:val="3a"/>
    <w:link w:val="3f7"/>
    <w:rsid w:val="0048220D"/>
    <w:pPr>
      <w:numPr>
        <w:numId w:val="32"/>
      </w:numPr>
      <w:tabs>
        <w:tab w:val="left" w:pos="709"/>
        <w:tab w:val="left" w:pos="2340"/>
      </w:tabs>
      <w:spacing w:before="120" w:after="60"/>
    </w:pPr>
    <w:rPr>
      <w:bCs/>
    </w:rPr>
  </w:style>
  <w:style w:type="paragraph" w:customStyle="1" w:styleId="42">
    <w:name w:val="ИАЦ. Заголовок 4"/>
    <w:basedOn w:val="41"/>
    <w:link w:val="48"/>
    <w:rsid w:val="0048220D"/>
    <w:pPr>
      <w:numPr>
        <w:numId w:val="32"/>
      </w:numPr>
      <w:tabs>
        <w:tab w:val="left" w:pos="851"/>
        <w:tab w:val="left" w:pos="2340"/>
      </w:tabs>
      <w:spacing w:before="120" w:after="60"/>
      <w:ind w:left="2424"/>
    </w:pPr>
    <w:rPr>
      <w:bCs/>
      <w:snapToGrid/>
      <w:szCs w:val="28"/>
    </w:rPr>
  </w:style>
  <w:style w:type="character" w:customStyle="1" w:styleId="3f7">
    <w:name w:val="ИАЦ. Заголовок 3 Знак"/>
    <w:basedOn w:val="af9"/>
    <w:link w:val="3b"/>
    <w:rsid w:val="0048220D"/>
    <w:rPr>
      <w:b/>
      <w:bCs/>
      <w:sz w:val="24"/>
      <w:szCs w:val="24"/>
    </w:rPr>
  </w:style>
  <w:style w:type="character" w:customStyle="1" w:styleId="2f8">
    <w:name w:val="ИАЦ. Заголовок 2 Знак"/>
    <w:basedOn w:val="af9"/>
    <w:link w:val="29"/>
    <w:rsid w:val="0048220D"/>
    <w:rPr>
      <w:b/>
      <w:bCs/>
      <w:iCs/>
      <w:sz w:val="24"/>
      <w:szCs w:val="24"/>
    </w:rPr>
  </w:style>
  <w:style w:type="character" w:customStyle="1" w:styleId="61">
    <w:name w:val="Заголовок 6 Знак"/>
    <w:basedOn w:val="af9"/>
    <w:link w:val="60"/>
    <w:rsid w:val="00DF6FBE"/>
    <w:rPr>
      <w:b/>
      <w:snapToGrid w:val="0"/>
      <w:sz w:val="24"/>
    </w:rPr>
  </w:style>
  <w:style w:type="character" w:customStyle="1" w:styleId="72">
    <w:name w:val="Заголовок 7 Знак"/>
    <w:basedOn w:val="af9"/>
    <w:link w:val="71"/>
    <w:rsid w:val="0048220D"/>
    <w:rPr>
      <w:b/>
      <w:snapToGrid w:val="0"/>
      <w:sz w:val="22"/>
    </w:rPr>
  </w:style>
  <w:style w:type="character" w:customStyle="1" w:styleId="80">
    <w:name w:val="Заголовок 8 Знак"/>
    <w:basedOn w:val="af9"/>
    <w:link w:val="8"/>
    <w:rsid w:val="0048220D"/>
    <w:rPr>
      <w:b/>
      <w:bCs/>
      <w:iCs/>
      <w:sz w:val="22"/>
      <w:szCs w:val="24"/>
    </w:rPr>
  </w:style>
  <w:style w:type="character" w:customStyle="1" w:styleId="90">
    <w:name w:val="Заголовок 9 Знак"/>
    <w:basedOn w:val="af9"/>
    <w:link w:val="9"/>
    <w:rsid w:val="0048220D"/>
    <w:rPr>
      <w:rFonts w:cs="Arial"/>
      <w:b/>
      <w:bCs/>
      <w:sz w:val="22"/>
      <w:szCs w:val="22"/>
    </w:rPr>
  </w:style>
  <w:style w:type="paragraph" w:styleId="affffff8">
    <w:name w:val="E-mail Signature"/>
    <w:basedOn w:val="af8"/>
    <w:link w:val="affffff9"/>
    <w:rsid w:val="0048220D"/>
    <w:pPr>
      <w:jc w:val="both"/>
    </w:pPr>
    <w:rPr>
      <w:sz w:val="24"/>
      <w:szCs w:val="24"/>
      <w:lang w:eastAsia="ru-RU"/>
    </w:rPr>
  </w:style>
  <w:style w:type="character" w:customStyle="1" w:styleId="affffff9">
    <w:name w:val="Электронная подпись Знак"/>
    <w:basedOn w:val="af9"/>
    <w:link w:val="affffff8"/>
    <w:rsid w:val="0048220D"/>
    <w:rPr>
      <w:sz w:val="24"/>
      <w:szCs w:val="24"/>
    </w:rPr>
  </w:style>
  <w:style w:type="paragraph" w:customStyle="1" w:styleId="12d">
    <w:name w:val="Таблица Тело Ширина 12"/>
    <w:basedOn w:val="af8"/>
    <w:rsid w:val="0048220D"/>
    <w:pPr>
      <w:spacing w:line="360" w:lineRule="auto"/>
    </w:pPr>
    <w:rPr>
      <w:sz w:val="24"/>
      <w:szCs w:val="24"/>
      <w:lang w:eastAsia="ru-RU"/>
    </w:rPr>
  </w:style>
  <w:style w:type="paragraph" w:customStyle="1" w:styleId="12e">
    <w:name w:val="Таблица Шапка 12"/>
    <w:basedOn w:val="af8"/>
    <w:rsid w:val="0048220D"/>
    <w:pPr>
      <w:jc w:val="center"/>
    </w:pPr>
    <w:rPr>
      <w:b/>
      <w:bCs/>
      <w:sz w:val="24"/>
      <w:szCs w:val="24"/>
      <w:lang w:eastAsia="ru-RU"/>
    </w:rPr>
  </w:style>
  <w:style w:type="paragraph" w:customStyle="1" w:styleId="affffffa">
    <w:name w:val="Комментарий"/>
    <w:basedOn w:val="af8"/>
    <w:rsid w:val="0048220D"/>
    <w:pPr>
      <w:ind w:firstLine="720"/>
      <w:jc w:val="both"/>
    </w:pPr>
    <w:rPr>
      <w:noProof/>
      <w:color w:val="0000FF"/>
      <w:sz w:val="24"/>
      <w:szCs w:val="24"/>
      <w:lang w:eastAsia="ru-RU"/>
    </w:rPr>
  </w:style>
  <w:style w:type="paragraph" w:customStyle="1" w:styleId="1fe">
    <w:name w:val="Заг 1 АННОТАЦИЯ"/>
    <w:basedOn w:val="af8"/>
    <w:next w:val="af8"/>
    <w:rsid w:val="0048220D"/>
    <w:pPr>
      <w:pageBreakBefore/>
      <w:spacing w:before="120" w:after="60" w:line="360" w:lineRule="auto"/>
      <w:jc w:val="center"/>
    </w:pPr>
    <w:rPr>
      <w:rFonts w:ascii="Arial" w:hAnsi="Arial"/>
      <w:b/>
      <w:caps/>
      <w:kern w:val="28"/>
      <w:sz w:val="24"/>
      <w:szCs w:val="24"/>
      <w:lang w:eastAsia="ru-RU"/>
    </w:rPr>
  </w:style>
  <w:style w:type="character" w:customStyle="1" w:styleId="afff1">
    <w:name w:val="Текст сноски Знак"/>
    <w:basedOn w:val="af9"/>
    <w:link w:val="afff0"/>
    <w:rsid w:val="0048220D"/>
    <w:rPr>
      <w:szCs w:val="22"/>
      <w:lang w:eastAsia="en-US"/>
    </w:rPr>
  </w:style>
  <w:style w:type="paragraph" w:customStyle="1" w:styleId="ad">
    <w:name w:val="Нумерованный список с отступом"/>
    <w:basedOn w:val="af8"/>
    <w:rsid w:val="0048220D"/>
    <w:pPr>
      <w:numPr>
        <w:numId w:val="37"/>
      </w:numPr>
      <w:tabs>
        <w:tab w:val="clear" w:pos="360"/>
        <w:tab w:val="num" w:pos="1080"/>
      </w:tabs>
      <w:spacing w:line="360" w:lineRule="auto"/>
      <w:ind w:left="1021" w:hanging="301"/>
      <w:jc w:val="both"/>
    </w:pPr>
    <w:rPr>
      <w:sz w:val="24"/>
      <w:szCs w:val="24"/>
      <w:lang w:eastAsia="ru-RU"/>
    </w:rPr>
  </w:style>
  <w:style w:type="paragraph" w:styleId="affffffb">
    <w:name w:val="Title"/>
    <w:basedOn w:val="af8"/>
    <w:link w:val="affffffc"/>
    <w:rsid w:val="0048220D"/>
    <w:pPr>
      <w:spacing w:before="240" w:after="60" w:line="360" w:lineRule="auto"/>
      <w:jc w:val="center"/>
    </w:pPr>
    <w:rPr>
      <w:rFonts w:ascii="Arial" w:hAnsi="Arial" w:cs="Arial"/>
      <w:b/>
      <w:bCs/>
      <w:caps/>
      <w:kern w:val="28"/>
      <w:sz w:val="32"/>
      <w:szCs w:val="32"/>
      <w:lang w:eastAsia="ru-RU"/>
    </w:rPr>
  </w:style>
  <w:style w:type="character" w:customStyle="1" w:styleId="affffffc">
    <w:name w:val="Заголовок Знак"/>
    <w:basedOn w:val="af9"/>
    <w:link w:val="affffffb"/>
    <w:rsid w:val="0048220D"/>
    <w:rPr>
      <w:rFonts w:ascii="Arial" w:hAnsi="Arial" w:cs="Arial"/>
      <w:b/>
      <w:bCs/>
      <w:caps/>
      <w:kern w:val="28"/>
      <w:sz w:val="32"/>
      <w:szCs w:val="32"/>
    </w:rPr>
  </w:style>
  <w:style w:type="paragraph" w:customStyle="1" w:styleId="affffffd">
    <w:name w:val="Примечание к тексту"/>
    <w:basedOn w:val="af8"/>
    <w:rsid w:val="0048220D"/>
    <w:pPr>
      <w:ind w:firstLine="720"/>
      <w:jc w:val="both"/>
    </w:pPr>
    <w:rPr>
      <w:sz w:val="22"/>
      <w:szCs w:val="24"/>
      <w:lang w:eastAsia="ru-RU"/>
    </w:rPr>
  </w:style>
  <w:style w:type="paragraph" w:customStyle="1" w:styleId="aa">
    <w:name w:val="Перечень примечаний"/>
    <w:basedOn w:val="af8"/>
    <w:rsid w:val="0048220D"/>
    <w:pPr>
      <w:numPr>
        <w:numId w:val="38"/>
      </w:numPr>
      <w:tabs>
        <w:tab w:val="clear" w:pos="360"/>
        <w:tab w:val="num" w:pos="1080"/>
      </w:tabs>
      <w:ind w:left="1021" w:hanging="301"/>
      <w:jc w:val="both"/>
    </w:pPr>
    <w:rPr>
      <w:sz w:val="22"/>
      <w:szCs w:val="24"/>
      <w:lang w:eastAsia="ru-RU"/>
    </w:rPr>
  </w:style>
  <w:style w:type="paragraph" w:customStyle="1" w:styleId="27">
    <w:name w:val="ПрилА2"/>
    <w:basedOn w:val="af8"/>
    <w:rsid w:val="0048220D"/>
    <w:pPr>
      <w:widowControl w:val="0"/>
      <w:numPr>
        <w:ilvl w:val="1"/>
        <w:numId w:val="39"/>
      </w:numPr>
      <w:spacing w:line="360" w:lineRule="auto"/>
      <w:ind w:left="0" w:firstLine="720"/>
      <w:outlineLvl w:val="1"/>
    </w:pPr>
    <w:rPr>
      <w:rFonts w:ascii="Arial" w:hAnsi="Arial"/>
      <w:b/>
      <w:snapToGrid w:val="0"/>
      <w:sz w:val="28"/>
      <w:szCs w:val="20"/>
      <w:lang w:eastAsia="ru-RU"/>
    </w:rPr>
  </w:style>
  <w:style w:type="paragraph" w:customStyle="1" w:styleId="3d">
    <w:name w:val="ПрилА3"/>
    <w:basedOn w:val="af8"/>
    <w:rsid w:val="0048220D"/>
    <w:pPr>
      <w:widowControl w:val="0"/>
      <w:numPr>
        <w:ilvl w:val="2"/>
        <w:numId w:val="40"/>
      </w:numPr>
      <w:tabs>
        <w:tab w:val="clear" w:pos="2160"/>
        <w:tab w:val="num" w:pos="1800"/>
      </w:tabs>
      <w:spacing w:line="360" w:lineRule="auto"/>
      <w:ind w:left="720" w:firstLine="0"/>
      <w:jc w:val="both"/>
      <w:outlineLvl w:val="2"/>
    </w:pPr>
    <w:rPr>
      <w:rFonts w:ascii="Arial" w:hAnsi="Arial"/>
      <w:b/>
      <w:snapToGrid w:val="0"/>
      <w:sz w:val="24"/>
      <w:szCs w:val="20"/>
      <w:lang w:eastAsia="ru-RU"/>
    </w:rPr>
  </w:style>
  <w:style w:type="paragraph" w:customStyle="1" w:styleId="af5">
    <w:name w:val="Приложение А"/>
    <w:basedOn w:val="af8"/>
    <w:next w:val="af8"/>
    <w:rsid w:val="0048220D"/>
    <w:pPr>
      <w:pageBreakBefore/>
      <w:widowControl w:val="0"/>
      <w:numPr>
        <w:numId w:val="41"/>
      </w:numPr>
      <w:tabs>
        <w:tab w:val="clear" w:pos="360"/>
        <w:tab w:val="num" w:pos="1480"/>
      </w:tabs>
      <w:spacing w:line="360" w:lineRule="auto"/>
      <w:ind w:left="1701" w:firstLine="0"/>
      <w:jc w:val="center"/>
      <w:outlineLvl w:val="0"/>
    </w:pPr>
    <w:rPr>
      <w:rFonts w:ascii="Arial" w:hAnsi="Arial"/>
      <w:b/>
      <w:caps/>
      <w:snapToGrid w:val="0"/>
      <w:sz w:val="32"/>
      <w:szCs w:val="20"/>
      <w:lang w:eastAsia="ru-RU"/>
    </w:rPr>
  </w:style>
  <w:style w:type="paragraph" w:customStyle="1" w:styleId="17">
    <w:name w:val="Маркированный список 1"/>
    <w:basedOn w:val="af8"/>
    <w:rsid w:val="0048220D"/>
    <w:pPr>
      <w:numPr>
        <w:numId w:val="35"/>
      </w:numPr>
      <w:tabs>
        <w:tab w:val="clear" w:pos="1428"/>
        <w:tab w:val="num" w:pos="1800"/>
      </w:tabs>
      <w:ind w:left="1741" w:hanging="301"/>
      <w:jc w:val="both"/>
    </w:pPr>
    <w:rPr>
      <w:sz w:val="24"/>
      <w:szCs w:val="24"/>
      <w:lang w:eastAsia="ru-RU"/>
    </w:rPr>
  </w:style>
  <w:style w:type="paragraph" w:customStyle="1" w:styleId="affffffe">
    <w:name w:val="Комментарий Список"/>
    <w:basedOn w:val="af8"/>
    <w:rsid w:val="0048220D"/>
    <w:pPr>
      <w:tabs>
        <w:tab w:val="num" w:pos="1080"/>
      </w:tabs>
      <w:ind w:firstLine="720"/>
      <w:jc w:val="both"/>
    </w:pPr>
    <w:rPr>
      <w:color w:val="0000FF"/>
      <w:sz w:val="24"/>
      <w:szCs w:val="24"/>
      <w:lang w:eastAsia="ru-RU"/>
    </w:rPr>
  </w:style>
  <w:style w:type="paragraph" w:customStyle="1" w:styleId="afffffff">
    <w:name w:val="КомментарийГОСТ"/>
    <w:basedOn w:val="af8"/>
    <w:rsid w:val="0048220D"/>
    <w:pPr>
      <w:ind w:firstLine="720"/>
      <w:jc w:val="both"/>
    </w:pPr>
    <w:rPr>
      <w:noProof/>
      <w:color w:val="800000"/>
      <w:sz w:val="24"/>
      <w:szCs w:val="24"/>
      <w:lang w:eastAsia="ru-RU"/>
    </w:rPr>
  </w:style>
  <w:style w:type="paragraph" w:customStyle="1" w:styleId="ab">
    <w:name w:val="КомментарийГОСТСписок"/>
    <w:basedOn w:val="af8"/>
    <w:rsid w:val="0048220D"/>
    <w:pPr>
      <w:numPr>
        <w:numId w:val="33"/>
      </w:numPr>
      <w:tabs>
        <w:tab w:val="clear" w:pos="1440"/>
        <w:tab w:val="num" w:pos="1080"/>
      </w:tabs>
      <w:ind w:left="0" w:firstLine="720"/>
      <w:jc w:val="both"/>
    </w:pPr>
    <w:rPr>
      <w:color w:val="800000"/>
      <w:sz w:val="24"/>
      <w:szCs w:val="24"/>
      <w:lang w:eastAsia="ru-RU"/>
    </w:rPr>
  </w:style>
  <w:style w:type="paragraph" w:customStyle="1" w:styleId="af7">
    <w:name w:val="Маркир. список"/>
    <w:basedOn w:val="af8"/>
    <w:rsid w:val="000731C0"/>
    <w:pPr>
      <w:numPr>
        <w:numId w:val="34"/>
      </w:numPr>
      <w:tabs>
        <w:tab w:val="clear" w:pos="1428"/>
        <w:tab w:val="num" w:pos="1440"/>
      </w:tabs>
      <w:spacing w:line="360" w:lineRule="auto"/>
      <w:ind w:left="1440"/>
      <w:jc w:val="both"/>
    </w:pPr>
    <w:rPr>
      <w:rFonts w:cs="Arial"/>
      <w:sz w:val="24"/>
      <w:szCs w:val="20"/>
    </w:rPr>
  </w:style>
  <w:style w:type="paragraph" w:styleId="afffffff0">
    <w:name w:val="List Bullet"/>
    <w:aliases w:val="List Bullet 1,UL,_ ТЗ Маркированный список"/>
    <w:basedOn w:val="af8"/>
    <w:link w:val="afffffff1"/>
    <w:rsid w:val="0048220D"/>
    <w:pPr>
      <w:tabs>
        <w:tab w:val="num" w:pos="1440"/>
      </w:tabs>
      <w:spacing w:line="360" w:lineRule="auto"/>
      <w:ind w:left="1440" w:hanging="360"/>
      <w:jc w:val="both"/>
    </w:pPr>
    <w:rPr>
      <w:sz w:val="24"/>
      <w:szCs w:val="20"/>
      <w:lang w:eastAsia="ru-RU"/>
    </w:rPr>
  </w:style>
  <w:style w:type="character" w:styleId="afffffff2">
    <w:name w:val="Strong"/>
    <w:uiPriority w:val="22"/>
    <w:rsid w:val="0048220D"/>
    <w:rPr>
      <w:b/>
      <w:bCs/>
    </w:rPr>
  </w:style>
  <w:style w:type="paragraph" w:customStyle="1" w:styleId="1ff">
    <w:name w:val="Текст выноски1"/>
    <w:basedOn w:val="af8"/>
    <w:semiHidden/>
    <w:rsid w:val="0048220D"/>
    <w:pPr>
      <w:jc w:val="both"/>
    </w:pPr>
    <w:rPr>
      <w:rFonts w:ascii="Tahoma" w:hAnsi="Tahoma" w:cs="Tahoma"/>
      <w:sz w:val="16"/>
      <w:szCs w:val="16"/>
      <w:lang w:eastAsia="ru-RU"/>
    </w:rPr>
  </w:style>
  <w:style w:type="paragraph" w:customStyle="1" w:styleId="af1">
    <w:name w:val="Список олег"/>
    <w:basedOn w:val="af8"/>
    <w:rsid w:val="0048220D"/>
    <w:pPr>
      <w:numPr>
        <w:ilvl w:val="2"/>
        <w:numId w:val="42"/>
      </w:numPr>
      <w:jc w:val="both"/>
    </w:pPr>
    <w:rPr>
      <w:sz w:val="24"/>
      <w:szCs w:val="24"/>
      <w:lang w:eastAsia="ru-RU"/>
    </w:rPr>
  </w:style>
  <w:style w:type="paragraph" w:customStyle="1" w:styleId="MyHeader1">
    <w:name w:val="MyHeader1"/>
    <w:basedOn w:val="18"/>
    <w:next w:val="af8"/>
    <w:rsid w:val="0048220D"/>
    <w:pPr>
      <w:pageBreakBefore w:val="0"/>
      <w:numPr>
        <w:numId w:val="0"/>
      </w:numPr>
      <w:tabs>
        <w:tab w:val="clear" w:pos="284"/>
        <w:tab w:val="num" w:pos="2831"/>
      </w:tabs>
      <w:spacing w:before="240" w:after="60" w:line="240" w:lineRule="auto"/>
      <w:ind w:left="2831" w:hanging="360"/>
      <w:jc w:val="left"/>
    </w:pPr>
    <w:rPr>
      <w:rFonts w:eastAsia="Times New Roman" w:cs="Arial"/>
      <w:bCs/>
      <w:caps w:val="0"/>
      <w:kern w:val="32"/>
      <w:szCs w:val="32"/>
    </w:rPr>
  </w:style>
  <w:style w:type="paragraph" w:customStyle="1" w:styleId="afffffff3">
    <w:name w:val="Текст таблицы"/>
    <w:basedOn w:val="af8"/>
    <w:next w:val="af8"/>
    <w:link w:val="afffffff4"/>
    <w:rsid w:val="0048220D"/>
    <w:pPr>
      <w:jc w:val="both"/>
    </w:pPr>
    <w:rPr>
      <w:sz w:val="22"/>
      <w:szCs w:val="20"/>
      <w:lang w:eastAsia="ru-RU"/>
    </w:rPr>
  </w:style>
  <w:style w:type="table" w:styleId="1ff0">
    <w:name w:val="Table Grid 1"/>
    <w:basedOn w:val="afa"/>
    <w:rsid w:val="0048220D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8">
    <w:name w:val="Схема документа Знак"/>
    <w:basedOn w:val="af9"/>
    <w:link w:val="aff7"/>
    <w:semiHidden/>
    <w:rsid w:val="0048220D"/>
    <w:rPr>
      <w:rFonts w:ascii="Tahoma" w:hAnsi="Tahoma" w:cs="Tahoma"/>
      <w:szCs w:val="22"/>
      <w:shd w:val="clear" w:color="auto" w:fill="000080"/>
      <w:lang w:eastAsia="en-US"/>
    </w:rPr>
  </w:style>
  <w:style w:type="paragraph" w:customStyle="1" w:styleId="afffffff5">
    <w:name w:val="Стиль Основной текст с отступом + Синий"/>
    <w:basedOn w:val="af8"/>
    <w:rsid w:val="000731C0"/>
    <w:pPr>
      <w:spacing w:line="360" w:lineRule="auto"/>
      <w:ind w:firstLine="709"/>
      <w:jc w:val="both"/>
    </w:pPr>
    <w:rPr>
      <w:color w:val="0000FF"/>
      <w:sz w:val="24"/>
      <w:szCs w:val="24"/>
      <w:lang w:eastAsia="ru-RU"/>
    </w:rPr>
  </w:style>
  <w:style w:type="paragraph" w:customStyle="1" w:styleId="14">
    <w:name w:val="Заголовок 1."/>
    <w:basedOn w:val="af8"/>
    <w:rsid w:val="0048220D"/>
    <w:pPr>
      <w:numPr>
        <w:numId w:val="43"/>
      </w:numPr>
      <w:spacing w:after="120" w:line="360" w:lineRule="auto"/>
      <w:outlineLvl w:val="0"/>
    </w:pPr>
    <w:rPr>
      <w:rFonts w:ascii="Calibri" w:eastAsia="Calibri" w:hAnsi="Calibri"/>
      <w:b/>
      <w:color w:val="0F5CB1"/>
      <w:sz w:val="22"/>
    </w:rPr>
  </w:style>
  <w:style w:type="paragraph" w:customStyle="1" w:styleId="112">
    <w:name w:val="Нумерованный абзац 1.1."/>
    <w:basedOn w:val="14"/>
    <w:rsid w:val="0048220D"/>
    <w:pPr>
      <w:numPr>
        <w:ilvl w:val="1"/>
      </w:numPr>
      <w:outlineLvl w:val="9"/>
    </w:pPr>
    <w:rPr>
      <w:b w:val="0"/>
      <w:color w:val="auto"/>
      <w:sz w:val="20"/>
      <w:szCs w:val="20"/>
    </w:rPr>
  </w:style>
  <w:style w:type="table" w:styleId="afffffff6">
    <w:name w:val="Table Theme"/>
    <w:basedOn w:val="afa"/>
    <w:semiHidden/>
    <w:rsid w:val="00482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9">
    <w:name w:val="Перечисление 2"/>
    <w:basedOn w:val="afffffff0"/>
    <w:uiPriority w:val="89"/>
    <w:rsid w:val="0048220D"/>
    <w:pPr>
      <w:tabs>
        <w:tab w:val="clear" w:pos="1440"/>
        <w:tab w:val="left" w:pos="567"/>
      </w:tabs>
      <w:spacing w:line="240" w:lineRule="auto"/>
      <w:ind w:left="0" w:firstLine="1134"/>
      <w:contextualSpacing/>
    </w:pPr>
    <w:rPr>
      <w:rFonts w:cs="Arial"/>
      <w:sz w:val="26"/>
      <w:szCs w:val="24"/>
    </w:rPr>
  </w:style>
  <w:style w:type="paragraph" w:customStyle="1" w:styleId="afffffff7">
    <w:name w:val="Рисунка наименование"/>
    <w:basedOn w:val="af8"/>
    <w:next w:val="af8"/>
    <w:uiPriority w:val="14"/>
    <w:rsid w:val="0048220D"/>
    <w:pPr>
      <w:spacing w:after="360"/>
      <w:contextualSpacing/>
      <w:jc w:val="center"/>
    </w:pPr>
    <w:rPr>
      <w:rFonts w:cs="Arial"/>
      <w:sz w:val="26"/>
      <w:szCs w:val="24"/>
      <w:lang w:eastAsia="ru-RU"/>
    </w:rPr>
  </w:style>
  <w:style w:type="table" w:customStyle="1" w:styleId="afffffff8">
    <w:name w:val="Таблица обычная"/>
    <w:basedOn w:val="afa"/>
    <w:rsid w:val="0048220D"/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rPr>
        <w:b/>
        <w:sz w:val="24"/>
      </w:rPr>
      <w:tblPr/>
      <w:trPr>
        <w:tblHeader/>
      </w:trPr>
    </w:tblStylePr>
  </w:style>
  <w:style w:type="numbering" w:styleId="1ai">
    <w:name w:val="Outline List 1"/>
    <w:basedOn w:val="afb"/>
    <w:semiHidden/>
    <w:rsid w:val="0048220D"/>
    <w:pPr>
      <w:numPr>
        <w:numId w:val="44"/>
      </w:numPr>
    </w:pPr>
  </w:style>
  <w:style w:type="paragraph" w:customStyle="1" w:styleId="-2">
    <w:name w:val="Таблица - заголовок столбца"/>
    <w:basedOn w:val="af8"/>
    <w:next w:val="-3"/>
    <w:uiPriority w:val="21"/>
    <w:rsid w:val="0048220D"/>
    <w:pPr>
      <w:contextualSpacing/>
      <w:jc w:val="center"/>
    </w:pPr>
    <w:rPr>
      <w:rFonts w:cs="Arial"/>
      <w:sz w:val="26"/>
      <w:szCs w:val="24"/>
      <w:lang w:eastAsia="ru-RU"/>
    </w:rPr>
  </w:style>
  <w:style w:type="paragraph" w:customStyle="1" w:styleId="-3">
    <w:name w:val="Таблица - текст"/>
    <w:basedOn w:val="af8"/>
    <w:uiPriority w:val="14"/>
    <w:rsid w:val="0048220D"/>
    <w:pPr>
      <w:ind w:left="34"/>
      <w:contextualSpacing/>
    </w:pPr>
    <w:rPr>
      <w:rFonts w:cs="Arial"/>
      <w:sz w:val="26"/>
      <w:szCs w:val="24"/>
      <w:lang w:eastAsia="ru-RU"/>
    </w:rPr>
  </w:style>
  <w:style w:type="paragraph" w:customStyle="1" w:styleId="afffffff9">
    <w:name w:val="Таблицы наименование"/>
    <w:basedOn w:val="af8"/>
    <w:uiPriority w:val="22"/>
    <w:rsid w:val="0048220D"/>
    <w:pPr>
      <w:keepNext/>
      <w:spacing w:before="120" w:after="120"/>
      <w:contextualSpacing/>
    </w:pPr>
    <w:rPr>
      <w:rFonts w:eastAsia="Calibri" w:cs="Arial"/>
      <w:sz w:val="26"/>
      <w:szCs w:val="24"/>
      <w:lang w:eastAsia="ru-RU"/>
    </w:rPr>
  </w:style>
  <w:style w:type="paragraph" w:customStyle="1" w:styleId="22">
    <w:name w:val="Таблица  многоуровн. список 2"/>
    <w:basedOn w:val="af8"/>
    <w:uiPriority w:val="21"/>
    <w:rsid w:val="0048220D"/>
    <w:pPr>
      <w:numPr>
        <w:ilvl w:val="1"/>
        <w:numId w:val="45"/>
      </w:numPr>
      <w:contextualSpacing/>
    </w:pPr>
    <w:rPr>
      <w:rFonts w:cs="Arial"/>
      <w:bCs/>
      <w:sz w:val="26"/>
      <w:szCs w:val="24"/>
      <w:lang w:eastAsia="ru-RU"/>
    </w:rPr>
  </w:style>
  <w:style w:type="paragraph" w:customStyle="1" w:styleId="30">
    <w:name w:val="Таблица  многоуровн. список 3"/>
    <w:basedOn w:val="22"/>
    <w:uiPriority w:val="21"/>
    <w:rsid w:val="0048220D"/>
    <w:pPr>
      <w:numPr>
        <w:ilvl w:val="2"/>
      </w:numPr>
    </w:pPr>
  </w:style>
  <w:style w:type="paragraph" w:customStyle="1" w:styleId="-4">
    <w:name w:val="Рисунок - положение на стр."/>
    <w:basedOn w:val="af8"/>
    <w:next w:val="afffffff7"/>
    <w:uiPriority w:val="9"/>
    <w:rsid w:val="0048220D"/>
    <w:pPr>
      <w:keepNext/>
      <w:keepLines/>
      <w:suppressAutoHyphens/>
      <w:spacing w:before="240" w:after="120"/>
      <w:contextualSpacing/>
      <w:jc w:val="center"/>
    </w:pPr>
    <w:rPr>
      <w:rFonts w:cs="Arial"/>
      <w:noProof/>
      <w:sz w:val="26"/>
      <w:szCs w:val="24"/>
      <w:lang w:eastAsia="ru-RU"/>
    </w:rPr>
  </w:style>
  <w:style w:type="paragraph" w:customStyle="1" w:styleId="19">
    <w:name w:val="Приложение Заголовок 1"/>
    <w:basedOn w:val="af8"/>
    <w:uiPriority w:val="25"/>
    <w:rsid w:val="000731C0"/>
    <w:pPr>
      <w:numPr>
        <w:numId w:val="48"/>
      </w:numPr>
      <w:tabs>
        <w:tab w:val="left" w:pos="1134"/>
      </w:tabs>
      <w:contextualSpacing/>
      <w:jc w:val="both"/>
    </w:pPr>
    <w:rPr>
      <w:rFonts w:cs="Arial"/>
      <w:sz w:val="26"/>
      <w:szCs w:val="24"/>
      <w:lang w:eastAsia="ru-RU"/>
    </w:rPr>
  </w:style>
  <w:style w:type="character" w:customStyle="1" w:styleId="afffffff4">
    <w:name w:val="Текст таблицы Знак"/>
    <w:link w:val="afffffff3"/>
    <w:rsid w:val="0048220D"/>
    <w:rPr>
      <w:sz w:val="22"/>
    </w:rPr>
  </w:style>
  <w:style w:type="paragraph" w:styleId="3f8">
    <w:name w:val="List Number 3"/>
    <w:basedOn w:val="af8"/>
    <w:semiHidden/>
    <w:rsid w:val="0048220D"/>
    <w:pPr>
      <w:tabs>
        <w:tab w:val="num" w:pos="1077"/>
      </w:tabs>
      <w:spacing w:after="120" w:line="300" w:lineRule="auto"/>
      <w:ind w:left="1077" w:hanging="720"/>
      <w:contextualSpacing/>
      <w:jc w:val="both"/>
    </w:pPr>
    <w:rPr>
      <w:sz w:val="24"/>
      <w:szCs w:val="24"/>
      <w:lang w:eastAsia="ru-RU"/>
    </w:rPr>
  </w:style>
  <w:style w:type="paragraph" w:styleId="2fa">
    <w:name w:val="List Number 2"/>
    <w:basedOn w:val="af8"/>
    <w:semiHidden/>
    <w:rsid w:val="0048220D"/>
    <w:pPr>
      <w:tabs>
        <w:tab w:val="num" w:pos="907"/>
      </w:tabs>
      <w:spacing w:after="120" w:line="300" w:lineRule="auto"/>
      <w:ind w:left="907" w:hanging="550"/>
      <w:contextualSpacing/>
      <w:jc w:val="both"/>
    </w:pPr>
    <w:rPr>
      <w:sz w:val="24"/>
      <w:szCs w:val="24"/>
      <w:lang w:eastAsia="ru-RU"/>
    </w:rPr>
  </w:style>
  <w:style w:type="character" w:customStyle="1" w:styleId="48">
    <w:name w:val="ИАЦ. Заголовок 4 Знак"/>
    <w:basedOn w:val="af9"/>
    <w:link w:val="42"/>
    <w:rsid w:val="0048220D"/>
    <w:rPr>
      <w:b/>
      <w:bCs/>
      <w:sz w:val="24"/>
      <w:szCs w:val="28"/>
    </w:rPr>
  </w:style>
  <w:style w:type="paragraph" w:customStyle="1" w:styleId="23">
    <w:name w:val="Таблица № 2 уровень"/>
    <w:basedOn w:val="13"/>
    <w:uiPriority w:val="20"/>
    <w:rsid w:val="0048220D"/>
    <w:pPr>
      <w:widowControl w:val="0"/>
      <w:numPr>
        <w:ilvl w:val="1"/>
      </w:numPr>
      <w:overflowPunct w:val="0"/>
      <w:autoSpaceDE w:val="0"/>
      <w:autoSpaceDN w:val="0"/>
      <w:adjustRightInd w:val="0"/>
      <w:textAlignment w:val="baseline"/>
    </w:pPr>
    <w:rPr>
      <w:bCs/>
    </w:rPr>
  </w:style>
  <w:style w:type="paragraph" w:customStyle="1" w:styleId="32">
    <w:name w:val="Таблица № 3 уровень"/>
    <w:basedOn w:val="23"/>
    <w:uiPriority w:val="20"/>
    <w:rsid w:val="0048220D"/>
    <w:pPr>
      <w:numPr>
        <w:ilvl w:val="2"/>
      </w:numPr>
    </w:pPr>
  </w:style>
  <w:style w:type="paragraph" w:customStyle="1" w:styleId="13">
    <w:name w:val="Таблица № 1 уровень"/>
    <w:basedOn w:val="af8"/>
    <w:uiPriority w:val="20"/>
    <w:rsid w:val="000731C0"/>
    <w:pPr>
      <w:numPr>
        <w:numId w:val="46"/>
      </w:numPr>
      <w:contextualSpacing/>
    </w:pPr>
    <w:rPr>
      <w:rFonts w:cs="Arial"/>
      <w:sz w:val="26"/>
      <w:szCs w:val="24"/>
      <w:lang w:eastAsia="ru-RU"/>
    </w:rPr>
  </w:style>
  <w:style w:type="paragraph" w:customStyle="1" w:styleId="25">
    <w:name w:val="Приложение Заголовок 2"/>
    <w:basedOn w:val="19"/>
    <w:uiPriority w:val="25"/>
    <w:rsid w:val="0048220D"/>
    <w:pPr>
      <w:numPr>
        <w:ilvl w:val="1"/>
        <w:numId w:val="47"/>
      </w:numPr>
    </w:pPr>
  </w:style>
  <w:style w:type="paragraph" w:customStyle="1" w:styleId="34">
    <w:name w:val="Приложение Заголовок 3"/>
    <w:basedOn w:val="25"/>
    <w:uiPriority w:val="25"/>
    <w:rsid w:val="0048220D"/>
    <w:pPr>
      <w:numPr>
        <w:ilvl w:val="2"/>
      </w:numPr>
    </w:pPr>
  </w:style>
  <w:style w:type="paragraph" w:customStyle="1" w:styleId="40">
    <w:name w:val="Приложение Заголовок 4"/>
    <w:basedOn w:val="34"/>
    <w:uiPriority w:val="25"/>
    <w:rsid w:val="0048220D"/>
    <w:pPr>
      <w:numPr>
        <w:ilvl w:val="3"/>
      </w:numPr>
      <w:tabs>
        <w:tab w:val="left" w:pos="1418"/>
      </w:tabs>
    </w:pPr>
  </w:style>
  <w:style w:type="paragraph" w:styleId="49">
    <w:name w:val="List Number 4"/>
    <w:basedOn w:val="af8"/>
    <w:semiHidden/>
    <w:rsid w:val="0048220D"/>
    <w:pPr>
      <w:tabs>
        <w:tab w:val="num" w:pos="1191"/>
      </w:tabs>
      <w:spacing w:after="120" w:line="300" w:lineRule="auto"/>
      <w:ind w:left="1191" w:hanging="834"/>
      <w:contextualSpacing/>
      <w:jc w:val="both"/>
    </w:pPr>
    <w:rPr>
      <w:sz w:val="24"/>
      <w:szCs w:val="24"/>
      <w:lang w:eastAsia="ru-RU"/>
    </w:rPr>
  </w:style>
  <w:style w:type="paragraph" w:styleId="57">
    <w:name w:val="List Number 5"/>
    <w:basedOn w:val="af8"/>
    <w:semiHidden/>
    <w:rsid w:val="0048220D"/>
    <w:pPr>
      <w:tabs>
        <w:tab w:val="num" w:pos="1435"/>
      </w:tabs>
      <w:spacing w:after="60" w:line="300" w:lineRule="auto"/>
      <w:ind w:left="1435" w:hanging="1078"/>
      <w:contextualSpacing/>
      <w:jc w:val="both"/>
    </w:pPr>
    <w:rPr>
      <w:sz w:val="24"/>
      <w:szCs w:val="24"/>
      <w:lang w:eastAsia="ru-RU"/>
    </w:rPr>
  </w:style>
  <w:style w:type="character" w:customStyle="1" w:styleId="CharChar">
    <w:name w:val="Комментарии Char Char"/>
    <w:link w:val="afffffffa"/>
    <w:locked/>
    <w:rsid w:val="0048220D"/>
    <w:rPr>
      <w:color w:val="FF9900"/>
      <w:sz w:val="24"/>
      <w:szCs w:val="24"/>
    </w:rPr>
  </w:style>
  <w:style w:type="paragraph" w:customStyle="1" w:styleId="afffffffa">
    <w:name w:val="Комментарии"/>
    <w:basedOn w:val="af8"/>
    <w:link w:val="CharChar"/>
    <w:rsid w:val="0048220D"/>
    <w:pPr>
      <w:spacing w:line="360" w:lineRule="auto"/>
      <w:ind w:firstLine="851"/>
      <w:jc w:val="both"/>
    </w:pPr>
    <w:rPr>
      <w:color w:val="FF9900"/>
      <w:sz w:val="24"/>
      <w:szCs w:val="24"/>
      <w:lang w:eastAsia="ru-RU"/>
    </w:rPr>
  </w:style>
  <w:style w:type="paragraph" w:customStyle="1" w:styleId="afffffffb">
    <w:name w:val="Таблица текст"/>
    <w:basedOn w:val="af8"/>
    <w:rsid w:val="0048220D"/>
    <w:pPr>
      <w:spacing w:before="120" w:after="60"/>
    </w:pPr>
    <w:rPr>
      <w:sz w:val="24"/>
      <w:szCs w:val="24"/>
      <w:lang w:eastAsia="hi-IN" w:bidi="hi-IN"/>
    </w:rPr>
  </w:style>
  <w:style w:type="paragraph" w:customStyle="1" w:styleId="afffffffc">
    <w:name w:val="Таблица Строка заголовка"/>
    <w:basedOn w:val="af8"/>
    <w:rsid w:val="0048220D"/>
    <w:pPr>
      <w:spacing w:before="120" w:after="180"/>
      <w:jc w:val="center"/>
    </w:pPr>
    <w:rPr>
      <w:b/>
      <w:sz w:val="24"/>
      <w:szCs w:val="24"/>
      <w:lang w:eastAsia="ru-RU"/>
    </w:rPr>
  </w:style>
  <w:style w:type="paragraph" w:customStyle="1" w:styleId="1-">
    <w:name w:val="Заголовок 1 - тест"/>
    <w:basedOn w:val="18"/>
    <w:link w:val="1-0"/>
    <w:rsid w:val="0048220D"/>
    <w:pPr>
      <w:numPr>
        <w:numId w:val="0"/>
      </w:numPr>
      <w:tabs>
        <w:tab w:val="clear" w:pos="284"/>
      </w:tabs>
      <w:spacing w:before="120" w:after="120" w:line="360" w:lineRule="auto"/>
      <w:ind w:left="432" w:hanging="432"/>
      <w:contextualSpacing/>
      <w:jc w:val="left"/>
    </w:pPr>
    <w:rPr>
      <w:rFonts w:eastAsia="Times New Roman"/>
      <w:bCs/>
      <w:kern w:val="32"/>
    </w:rPr>
  </w:style>
  <w:style w:type="paragraph" w:customStyle="1" w:styleId="2-">
    <w:name w:val="Заголовок 2-тест"/>
    <w:basedOn w:val="28"/>
    <w:link w:val="2-0"/>
    <w:rsid w:val="0048220D"/>
    <w:pPr>
      <w:numPr>
        <w:numId w:val="0"/>
      </w:numPr>
      <w:spacing w:before="120" w:after="120"/>
      <w:ind w:left="576" w:hanging="576"/>
    </w:pPr>
    <w:rPr>
      <w:bCs/>
      <w:iCs/>
      <w:snapToGrid/>
    </w:rPr>
  </w:style>
  <w:style w:type="character" w:customStyle="1" w:styleId="1-0">
    <w:name w:val="Заголовок 1 - тест Знак"/>
    <w:basedOn w:val="af9"/>
    <w:link w:val="1-"/>
    <w:rsid w:val="0048220D"/>
    <w:rPr>
      <w:b/>
      <w:bCs/>
      <w:caps/>
      <w:kern w:val="32"/>
      <w:sz w:val="24"/>
      <w:szCs w:val="24"/>
    </w:rPr>
  </w:style>
  <w:style w:type="paragraph" w:customStyle="1" w:styleId="-5">
    <w:name w:val="Основной текст-тест"/>
    <w:basedOn w:val="af8"/>
    <w:link w:val="-6"/>
    <w:rsid w:val="0048220D"/>
    <w:pPr>
      <w:spacing w:line="360" w:lineRule="auto"/>
      <w:ind w:firstLine="567"/>
      <w:jc w:val="both"/>
    </w:pPr>
    <w:rPr>
      <w:sz w:val="24"/>
      <w:szCs w:val="24"/>
      <w:lang w:eastAsia="ru-RU"/>
    </w:rPr>
  </w:style>
  <w:style w:type="character" w:customStyle="1" w:styleId="2-0">
    <w:name w:val="Заголовок 2-тест Знак"/>
    <w:basedOn w:val="2a"/>
    <w:link w:val="2-"/>
    <w:rsid w:val="0048220D"/>
    <w:rPr>
      <w:b/>
      <w:bCs/>
      <w:iCs/>
      <w:snapToGrid/>
      <w:color w:val="365F91" w:themeColor="accent1" w:themeShade="BF"/>
      <w:kern w:val="28"/>
      <w:sz w:val="24"/>
      <w:szCs w:val="24"/>
    </w:rPr>
  </w:style>
  <w:style w:type="paragraph" w:customStyle="1" w:styleId="3-">
    <w:name w:val="Заголовок 3-тест"/>
    <w:basedOn w:val="3a"/>
    <w:link w:val="3-0"/>
    <w:rsid w:val="0048220D"/>
    <w:pPr>
      <w:numPr>
        <w:numId w:val="0"/>
      </w:numPr>
      <w:tabs>
        <w:tab w:val="left" w:pos="851"/>
        <w:tab w:val="left" w:pos="2340"/>
      </w:tabs>
      <w:spacing w:before="120" w:after="120"/>
    </w:pPr>
    <w:rPr>
      <w:bCs/>
    </w:rPr>
  </w:style>
  <w:style w:type="character" w:customStyle="1" w:styleId="-6">
    <w:name w:val="Основной текст-тест Знак"/>
    <w:basedOn w:val="af9"/>
    <w:link w:val="-5"/>
    <w:rsid w:val="0048220D"/>
    <w:rPr>
      <w:sz w:val="24"/>
      <w:szCs w:val="24"/>
    </w:rPr>
  </w:style>
  <w:style w:type="paragraph" w:customStyle="1" w:styleId="4-">
    <w:name w:val="Заголовок 4- тест"/>
    <w:basedOn w:val="41"/>
    <w:link w:val="4-0"/>
    <w:rsid w:val="0048220D"/>
    <w:pPr>
      <w:numPr>
        <w:ilvl w:val="0"/>
        <w:numId w:val="0"/>
      </w:numPr>
      <w:tabs>
        <w:tab w:val="left" w:pos="2340"/>
      </w:tabs>
      <w:spacing w:before="120" w:after="60"/>
      <w:ind w:left="864" w:hanging="864"/>
    </w:pPr>
    <w:rPr>
      <w:bCs/>
      <w:snapToGrid/>
      <w:szCs w:val="28"/>
    </w:rPr>
  </w:style>
  <w:style w:type="character" w:customStyle="1" w:styleId="3-0">
    <w:name w:val="Заголовок 3-тест Знак"/>
    <w:basedOn w:val="af9"/>
    <w:link w:val="3-"/>
    <w:rsid w:val="0048220D"/>
    <w:rPr>
      <w:b/>
      <w:bCs/>
      <w:sz w:val="24"/>
      <w:szCs w:val="24"/>
    </w:rPr>
  </w:style>
  <w:style w:type="paragraph" w:customStyle="1" w:styleId="1-1">
    <w:name w:val="Заголовок1-тест"/>
    <w:basedOn w:val="18"/>
    <w:link w:val="1-2"/>
    <w:rsid w:val="0048220D"/>
    <w:pPr>
      <w:numPr>
        <w:numId w:val="0"/>
      </w:numPr>
      <w:tabs>
        <w:tab w:val="clear" w:pos="284"/>
      </w:tabs>
      <w:spacing w:before="120" w:after="120" w:line="360" w:lineRule="auto"/>
      <w:contextualSpacing/>
      <w:jc w:val="left"/>
    </w:pPr>
    <w:rPr>
      <w:rFonts w:eastAsia="Times New Roman"/>
      <w:bCs/>
      <w:kern w:val="32"/>
    </w:rPr>
  </w:style>
  <w:style w:type="character" w:customStyle="1" w:styleId="4-0">
    <w:name w:val="Заголовок 4- тест Знак"/>
    <w:basedOn w:val="af9"/>
    <w:link w:val="4-"/>
    <w:rsid w:val="0048220D"/>
    <w:rPr>
      <w:b/>
      <w:bCs/>
      <w:sz w:val="24"/>
      <w:szCs w:val="28"/>
    </w:rPr>
  </w:style>
  <w:style w:type="character" w:customStyle="1" w:styleId="1-2">
    <w:name w:val="Заголовок1-тест Знак"/>
    <w:basedOn w:val="af9"/>
    <w:link w:val="1-1"/>
    <w:rsid w:val="0048220D"/>
    <w:rPr>
      <w:b/>
      <w:bCs/>
      <w:caps/>
      <w:kern w:val="32"/>
      <w:sz w:val="24"/>
      <w:szCs w:val="24"/>
    </w:rPr>
  </w:style>
  <w:style w:type="character" w:customStyle="1" w:styleId="1fd">
    <w:name w:val="ИАЦ. Заголовок 1 Знак"/>
    <w:basedOn w:val="af9"/>
    <w:link w:val="1a"/>
    <w:rsid w:val="0048220D"/>
    <w:rPr>
      <w:b/>
      <w:bCs/>
      <w:caps/>
      <w:kern w:val="32"/>
      <w:sz w:val="24"/>
      <w:szCs w:val="24"/>
    </w:rPr>
  </w:style>
  <w:style w:type="paragraph" w:customStyle="1" w:styleId="-7">
    <w:name w:val="ИАЦ. Название-таблица"/>
    <w:basedOn w:val="afff6"/>
    <w:link w:val="-8"/>
    <w:rsid w:val="0048220D"/>
    <w:pPr>
      <w:keepNext/>
      <w:tabs>
        <w:tab w:val="clear" w:pos="851"/>
      </w:tabs>
      <w:spacing w:line="240" w:lineRule="auto"/>
      <w:contextualSpacing w:val="0"/>
      <w:jc w:val="right"/>
    </w:pPr>
    <w:rPr>
      <w:bCs/>
      <w:snapToGrid/>
      <w:color w:val="1F497D" w:themeColor="text2"/>
      <w:szCs w:val="18"/>
    </w:rPr>
  </w:style>
  <w:style w:type="paragraph" w:customStyle="1" w:styleId="-9">
    <w:name w:val="Текст таблицы-тест"/>
    <w:basedOn w:val="af8"/>
    <w:link w:val="-a"/>
    <w:rsid w:val="000731C0"/>
    <w:pPr>
      <w:spacing w:line="360" w:lineRule="auto"/>
    </w:pPr>
    <w:rPr>
      <w:rFonts w:eastAsia="Arial Unicode MS" w:cs="Arial"/>
      <w:bCs/>
      <w:sz w:val="24"/>
      <w:szCs w:val="24"/>
      <w:lang w:eastAsia="ru-RU"/>
    </w:rPr>
  </w:style>
  <w:style w:type="character" w:customStyle="1" w:styleId="-8">
    <w:name w:val="ИАЦ. Название-таблица Знак"/>
    <w:basedOn w:val="1fc"/>
    <w:link w:val="-7"/>
    <w:rsid w:val="0048220D"/>
    <w:rPr>
      <w:bCs/>
      <w:i w:val="0"/>
      <w:iCs w:val="0"/>
      <w:color w:val="1F497D" w:themeColor="text2"/>
      <w:sz w:val="24"/>
      <w:szCs w:val="18"/>
    </w:rPr>
  </w:style>
  <w:style w:type="paragraph" w:customStyle="1" w:styleId="-b">
    <w:name w:val="Таблица-текст"/>
    <w:basedOn w:val="af8"/>
    <w:link w:val="-c"/>
    <w:rsid w:val="000731C0"/>
    <w:pPr>
      <w:spacing w:beforeLines="60" w:before="144" w:after="60" w:line="360" w:lineRule="auto"/>
    </w:pPr>
    <w:rPr>
      <w:rFonts w:cs="Arial"/>
      <w:sz w:val="24"/>
      <w:szCs w:val="24"/>
      <w:lang w:eastAsia="ru-RU"/>
    </w:rPr>
  </w:style>
  <w:style w:type="character" w:customStyle="1" w:styleId="-a">
    <w:name w:val="Текст таблицы-тест Знак"/>
    <w:basedOn w:val="af9"/>
    <w:link w:val="-9"/>
    <w:rsid w:val="000731C0"/>
    <w:rPr>
      <w:rFonts w:eastAsia="Arial Unicode MS" w:cs="Arial"/>
      <w:bCs/>
      <w:sz w:val="24"/>
      <w:szCs w:val="24"/>
    </w:rPr>
  </w:style>
  <w:style w:type="paragraph" w:customStyle="1" w:styleId="-20">
    <w:name w:val="Таблица-текст2"/>
    <w:basedOn w:val="12d"/>
    <w:rsid w:val="0048220D"/>
    <w:pPr>
      <w:spacing w:before="60"/>
    </w:pPr>
  </w:style>
  <w:style w:type="character" w:customStyle="1" w:styleId="-c">
    <w:name w:val="Таблица-текст Знак"/>
    <w:basedOn w:val="af9"/>
    <w:link w:val="-b"/>
    <w:rsid w:val="000731C0"/>
    <w:rPr>
      <w:rFonts w:cs="Arial"/>
      <w:sz w:val="24"/>
      <w:szCs w:val="24"/>
    </w:rPr>
  </w:style>
  <w:style w:type="paragraph" w:customStyle="1" w:styleId="-d">
    <w:name w:val="Стиль ИАЦ. Таблица-текст +"/>
    <w:basedOn w:val="-20"/>
    <w:rsid w:val="0048220D"/>
    <w:rPr>
      <w:szCs w:val="20"/>
    </w:rPr>
  </w:style>
  <w:style w:type="paragraph" w:customStyle="1" w:styleId="-e">
    <w:name w:val="ИАЦ. Название-рисунок"/>
    <w:basedOn w:val="afff6"/>
    <w:link w:val="-f"/>
    <w:rsid w:val="0048220D"/>
    <w:pPr>
      <w:tabs>
        <w:tab w:val="clear" w:pos="851"/>
      </w:tabs>
      <w:spacing w:line="240" w:lineRule="auto"/>
      <w:contextualSpacing w:val="0"/>
    </w:pPr>
    <w:rPr>
      <w:bCs/>
      <w:snapToGrid/>
      <w:color w:val="1F497D" w:themeColor="text2"/>
      <w:szCs w:val="18"/>
    </w:rPr>
  </w:style>
  <w:style w:type="character" w:customStyle="1" w:styleId="-f">
    <w:name w:val="ИАЦ. Название-рисунок Знак"/>
    <w:basedOn w:val="1fc"/>
    <w:link w:val="-e"/>
    <w:rsid w:val="0048220D"/>
    <w:rPr>
      <w:bCs/>
      <w:i w:val="0"/>
      <w:iCs w:val="0"/>
      <w:color w:val="1F497D" w:themeColor="text2"/>
      <w:sz w:val="24"/>
      <w:szCs w:val="18"/>
    </w:rPr>
  </w:style>
  <w:style w:type="paragraph" w:customStyle="1" w:styleId="102">
    <w:name w:val="Рамка (ГОСТ 10мм)"/>
    <w:basedOn w:val="af8"/>
    <w:link w:val="103"/>
    <w:uiPriority w:val="99"/>
    <w:rsid w:val="0048220D"/>
    <w:rPr>
      <w:rFonts w:ascii="GOST type A" w:hAnsi="GOST type A"/>
      <w:sz w:val="82"/>
      <w:szCs w:val="20"/>
      <w:lang w:eastAsia="ru-RU"/>
    </w:rPr>
  </w:style>
  <w:style w:type="character" w:customStyle="1" w:styleId="103">
    <w:name w:val="Рамка (ГОСТ 10мм) Знак"/>
    <w:link w:val="102"/>
    <w:uiPriority w:val="99"/>
    <w:rsid w:val="0048220D"/>
    <w:rPr>
      <w:rFonts w:ascii="GOST type A" w:hAnsi="GOST type A"/>
      <w:sz w:val="82"/>
    </w:rPr>
  </w:style>
  <w:style w:type="paragraph" w:customStyle="1" w:styleId="afffffffd">
    <w:name w:val="Абзацы титульного листа"/>
    <w:basedOn w:val="af8"/>
    <w:link w:val="afffffffe"/>
    <w:rsid w:val="0048220D"/>
    <w:pPr>
      <w:widowControl w:val="0"/>
      <w:spacing w:before="200" w:after="200" w:line="240" w:lineRule="atLeast"/>
    </w:pPr>
    <w:rPr>
      <w:sz w:val="24"/>
      <w:szCs w:val="20"/>
      <w:lang w:val="en-US"/>
    </w:rPr>
  </w:style>
  <w:style w:type="character" w:customStyle="1" w:styleId="afffffffe">
    <w:name w:val="Абзацы титульного листа Знак"/>
    <w:link w:val="afffffffd"/>
    <w:rsid w:val="0048220D"/>
    <w:rPr>
      <w:sz w:val="24"/>
      <w:lang w:val="en-US" w:eastAsia="en-US"/>
    </w:rPr>
  </w:style>
  <w:style w:type="numbering" w:customStyle="1" w:styleId="a1">
    <w:name w:val="Стиль маркированный"/>
    <w:basedOn w:val="afb"/>
    <w:rsid w:val="0048220D"/>
    <w:pPr>
      <w:numPr>
        <w:numId w:val="49"/>
      </w:numPr>
    </w:pPr>
  </w:style>
  <w:style w:type="paragraph" w:customStyle="1" w:styleId="af0">
    <w:name w:val="_ ТЗ Многоуровневый список"/>
    <w:basedOn w:val="af8"/>
    <w:rsid w:val="000731C0"/>
    <w:pPr>
      <w:widowControl w:val="0"/>
      <w:numPr>
        <w:numId w:val="50"/>
      </w:numPr>
      <w:tabs>
        <w:tab w:val="left" w:pos="1021"/>
        <w:tab w:val="left" w:pos="1134"/>
      </w:tabs>
      <w:autoSpaceDE w:val="0"/>
      <w:autoSpaceDN w:val="0"/>
      <w:adjustRightInd w:val="0"/>
      <w:jc w:val="both"/>
    </w:pPr>
    <w:rPr>
      <w:rFonts w:cs="Arial"/>
      <w:sz w:val="24"/>
      <w:szCs w:val="18"/>
      <w:lang w:eastAsia="ru-RU"/>
    </w:rPr>
  </w:style>
  <w:style w:type="paragraph" w:customStyle="1" w:styleId="a3">
    <w:name w:val="_ ТЗ Нумерованный список"/>
    <w:basedOn w:val="af8"/>
    <w:rsid w:val="0048220D"/>
    <w:pPr>
      <w:widowControl w:val="0"/>
      <w:numPr>
        <w:ilvl w:val="1"/>
        <w:numId w:val="51"/>
      </w:numPr>
      <w:tabs>
        <w:tab w:val="left" w:pos="1021"/>
      </w:tabs>
      <w:autoSpaceDE w:val="0"/>
      <w:autoSpaceDN w:val="0"/>
      <w:adjustRightInd w:val="0"/>
      <w:jc w:val="both"/>
    </w:pPr>
    <w:rPr>
      <w:rFonts w:cs="Arial"/>
      <w:sz w:val="28"/>
      <w:szCs w:val="18"/>
      <w:lang w:eastAsia="ru-RU"/>
    </w:rPr>
  </w:style>
  <w:style w:type="numbering" w:customStyle="1" w:styleId="1b">
    <w:name w:val="_ ТЗ Маркированный 1"/>
    <w:basedOn w:val="afb"/>
    <w:rsid w:val="0048220D"/>
    <w:pPr>
      <w:numPr>
        <w:numId w:val="52"/>
      </w:numPr>
    </w:pPr>
  </w:style>
  <w:style w:type="paragraph" w:customStyle="1" w:styleId="affffffff">
    <w:name w:val="ЗАГОЛОВОК (титульная)"/>
    <w:basedOn w:val="af8"/>
    <w:next w:val="af8"/>
    <w:rsid w:val="000731C0"/>
    <w:pPr>
      <w:spacing w:line="360" w:lineRule="auto"/>
      <w:jc w:val="center"/>
      <w:outlineLvl w:val="0"/>
    </w:pPr>
    <w:rPr>
      <w:b/>
      <w:bCs/>
      <w:caps/>
      <w:sz w:val="28"/>
      <w:szCs w:val="28"/>
      <w:lang w:eastAsia="ru-RU"/>
    </w:rPr>
  </w:style>
  <w:style w:type="paragraph" w:customStyle="1" w:styleId="affffffff0">
    <w:name w:val="Подзаголовок (титульная)"/>
    <w:basedOn w:val="af8"/>
    <w:next w:val="af8"/>
    <w:autoRedefine/>
    <w:rsid w:val="000731C0"/>
    <w:pPr>
      <w:spacing w:line="360" w:lineRule="auto"/>
      <w:jc w:val="center"/>
    </w:pPr>
    <w:rPr>
      <w:sz w:val="28"/>
      <w:szCs w:val="28"/>
      <w:lang w:eastAsia="ru-RU"/>
    </w:rPr>
  </w:style>
  <w:style w:type="paragraph" w:customStyle="1" w:styleId="310">
    <w:name w:val="Список 31"/>
    <w:basedOn w:val="af8"/>
    <w:rsid w:val="000731C0"/>
    <w:pPr>
      <w:numPr>
        <w:numId w:val="53"/>
      </w:numPr>
      <w:tabs>
        <w:tab w:val="clear" w:pos="1571"/>
        <w:tab w:val="num" w:pos="360"/>
        <w:tab w:val="num" w:pos="926"/>
        <w:tab w:val="num" w:pos="1095"/>
      </w:tabs>
      <w:spacing w:line="360" w:lineRule="auto"/>
      <w:ind w:left="-152" w:firstLine="720"/>
      <w:jc w:val="both"/>
    </w:pPr>
    <w:rPr>
      <w:sz w:val="24"/>
      <w:szCs w:val="24"/>
      <w:lang w:eastAsia="ru-RU"/>
    </w:rPr>
  </w:style>
  <w:style w:type="paragraph" w:customStyle="1" w:styleId="1ff1">
    <w:name w:val="Дата1"/>
    <w:basedOn w:val="af8"/>
    <w:next w:val="af8"/>
    <w:autoRedefine/>
    <w:rsid w:val="000731C0"/>
    <w:pPr>
      <w:spacing w:line="360" w:lineRule="auto"/>
      <w:jc w:val="center"/>
    </w:pPr>
    <w:rPr>
      <w:sz w:val="24"/>
      <w:szCs w:val="24"/>
      <w:lang w:eastAsia="ru-RU"/>
    </w:rPr>
  </w:style>
  <w:style w:type="numbering" w:customStyle="1" w:styleId="1ff2">
    <w:name w:val="Нет списка1"/>
    <w:next w:val="afb"/>
    <w:uiPriority w:val="99"/>
    <w:semiHidden/>
    <w:unhideWhenUsed/>
    <w:rsid w:val="0048220D"/>
  </w:style>
  <w:style w:type="numbering" w:customStyle="1" w:styleId="11">
    <w:name w:val="_ ТЗ Маркированный 11"/>
    <w:basedOn w:val="afb"/>
    <w:rsid w:val="0048220D"/>
    <w:pPr>
      <w:numPr>
        <w:numId w:val="36"/>
      </w:numPr>
    </w:pPr>
  </w:style>
  <w:style w:type="numbering" w:customStyle="1" w:styleId="2fb">
    <w:name w:val="Нет списка2"/>
    <w:next w:val="afb"/>
    <w:uiPriority w:val="99"/>
    <w:semiHidden/>
    <w:rsid w:val="0048220D"/>
  </w:style>
  <w:style w:type="numbering" w:customStyle="1" w:styleId="120">
    <w:name w:val="_ ТЗ Маркированный 12"/>
    <w:basedOn w:val="afb"/>
    <w:rsid w:val="0048220D"/>
    <w:pPr>
      <w:numPr>
        <w:numId w:val="28"/>
      </w:numPr>
    </w:pPr>
  </w:style>
  <w:style w:type="paragraph" w:customStyle="1" w:styleId="032">
    <w:name w:val="Стиль Первая строка:  032 см"/>
    <w:basedOn w:val="af8"/>
    <w:rsid w:val="0048220D"/>
    <w:pPr>
      <w:spacing w:line="360" w:lineRule="auto"/>
      <w:ind w:firstLine="181"/>
    </w:pPr>
    <w:rPr>
      <w:rFonts w:ascii="Calibri" w:hAnsi="Calibri"/>
      <w:sz w:val="24"/>
      <w:szCs w:val="20"/>
      <w:lang w:eastAsia="ru-RU"/>
    </w:rPr>
  </w:style>
  <w:style w:type="paragraph" w:styleId="2fc">
    <w:name w:val="List Bullet 2"/>
    <w:basedOn w:val="af8"/>
    <w:semiHidden/>
    <w:unhideWhenUsed/>
    <w:rsid w:val="0048220D"/>
    <w:pPr>
      <w:tabs>
        <w:tab w:val="num" w:pos="643"/>
      </w:tabs>
      <w:ind w:left="643" w:hanging="360"/>
      <w:contextualSpacing/>
      <w:jc w:val="both"/>
    </w:pPr>
    <w:rPr>
      <w:sz w:val="24"/>
      <w:szCs w:val="24"/>
      <w:lang w:eastAsia="ru-RU"/>
    </w:rPr>
  </w:style>
  <w:style w:type="paragraph" w:styleId="affffffff1">
    <w:name w:val="List Continue"/>
    <w:basedOn w:val="af8"/>
    <w:semiHidden/>
    <w:unhideWhenUsed/>
    <w:rsid w:val="0048220D"/>
    <w:pPr>
      <w:spacing w:after="120"/>
      <w:ind w:left="283"/>
      <w:contextualSpacing/>
      <w:jc w:val="both"/>
    </w:pPr>
    <w:rPr>
      <w:sz w:val="24"/>
      <w:szCs w:val="24"/>
      <w:lang w:eastAsia="ru-RU"/>
    </w:rPr>
  </w:style>
  <w:style w:type="character" w:customStyle="1" w:styleId="affd">
    <w:name w:val="Текст концевой сноски Знак"/>
    <w:basedOn w:val="af9"/>
    <w:link w:val="affc"/>
    <w:semiHidden/>
    <w:rsid w:val="0048220D"/>
    <w:rPr>
      <w:szCs w:val="22"/>
      <w:lang w:eastAsia="en-US"/>
    </w:rPr>
  </w:style>
  <w:style w:type="paragraph" w:styleId="affffffff2">
    <w:name w:val="Message Header"/>
    <w:basedOn w:val="af8"/>
    <w:next w:val="af8"/>
    <w:link w:val="affffffff3"/>
    <w:semiHidden/>
    <w:unhideWhenUsed/>
    <w:rsid w:val="0048220D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240" w:after="120"/>
      <w:ind w:firstLine="851"/>
      <w:jc w:val="both"/>
    </w:pPr>
    <w:rPr>
      <w:rFonts w:ascii="Arial" w:hAnsi="Arial" w:cs="Arial"/>
      <w:b/>
      <w:sz w:val="24"/>
      <w:szCs w:val="24"/>
      <w:lang w:eastAsia="ru-RU"/>
    </w:rPr>
  </w:style>
  <w:style w:type="character" w:customStyle="1" w:styleId="affffffff3">
    <w:name w:val="Шапка Знак"/>
    <w:basedOn w:val="af9"/>
    <w:link w:val="affffffff2"/>
    <w:semiHidden/>
    <w:rsid w:val="0048220D"/>
    <w:rPr>
      <w:rFonts w:ascii="Arial" w:hAnsi="Arial" w:cs="Arial"/>
      <w:b/>
      <w:sz w:val="24"/>
      <w:szCs w:val="24"/>
      <w:shd w:val="pct20" w:color="auto" w:fill="auto"/>
    </w:rPr>
  </w:style>
  <w:style w:type="paragraph" w:styleId="affffffff4">
    <w:name w:val="Plain Text"/>
    <w:basedOn w:val="af8"/>
    <w:link w:val="affffffff5"/>
    <w:semiHidden/>
    <w:unhideWhenUsed/>
    <w:rsid w:val="0048220D"/>
    <w:pPr>
      <w:spacing w:before="120" w:after="120" w:line="360" w:lineRule="auto"/>
      <w:ind w:firstLine="567"/>
      <w:jc w:val="both"/>
    </w:pPr>
    <w:rPr>
      <w:sz w:val="24"/>
      <w:szCs w:val="20"/>
      <w:lang w:val="x-none" w:eastAsia="ru-RU"/>
    </w:rPr>
  </w:style>
  <w:style w:type="character" w:customStyle="1" w:styleId="affffffff5">
    <w:name w:val="Текст Знак"/>
    <w:basedOn w:val="af9"/>
    <w:link w:val="affffffff4"/>
    <w:semiHidden/>
    <w:rsid w:val="0048220D"/>
    <w:rPr>
      <w:sz w:val="24"/>
      <w:lang w:val="x-none"/>
    </w:rPr>
  </w:style>
  <w:style w:type="paragraph" w:customStyle="1" w:styleId="affffffff6">
    <w:name w:val="Базовый список"/>
    <w:basedOn w:val="af8"/>
    <w:rsid w:val="000731C0"/>
    <w:pPr>
      <w:spacing w:after="120"/>
      <w:jc w:val="both"/>
    </w:pPr>
    <w:rPr>
      <w:sz w:val="24"/>
      <w:szCs w:val="24"/>
      <w:lang w:eastAsia="ru-RU"/>
    </w:rPr>
  </w:style>
  <w:style w:type="paragraph" w:customStyle="1" w:styleId="affffffff7">
    <w:name w:val="Базовый стиль Продолжение списка"/>
    <w:basedOn w:val="affffffff6"/>
    <w:rsid w:val="0048220D"/>
  </w:style>
  <w:style w:type="paragraph" w:customStyle="1" w:styleId="affffffff8">
    <w:name w:val="Базовый маркированный список"/>
    <w:basedOn w:val="affffffff6"/>
    <w:rsid w:val="0048220D"/>
  </w:style>
  <w:style w:type="paragraph" w:customStyle="1" w:styleId="affffffff9">
    <w:name w:val="Базовый дополнительный список"/>
    <w:basedOn w:val="affffffff6"/>
    <w:rsid w:val="0048220D"/>
  </w:style>
  <w:style w:type="paragraph" w:customStyle="1" w:styleId="12f">
    <w:name w:val="_Табл_Заголовок_12"/>
    <w:basedOn w:val="af8"/>
    <w:rsid w:val="000C2479"/>
    <w:pPr>
      <w:spacing w:before="60" w:after="60" w:line="259" w:lineRule="auto"/>
      <w:jc w:val="center"/>
    </w:pPr>
    <w:rPr>
      <w:rFonts w:eastAsiaTheme="minorHAnsi" w:cstheme="minorBidi"/>
      <w:b/>
      <w:sz w:val="24"/>
      <w:szCs w:val="24"/>
      <w:lang w:eastAsia="ru-RU"/>
    </w:rPr>
  </w:style>
  <w:style w:type="paragraph" w:customStyle="1" w:styleId="21">
    <w:name w:val="Маркированный список 2 (тбл)"/>
    <w:basedOn w:val="af8"/>
    <w:autoRedefine/>
    <w:rsid w:val="00A07D11"/>
    <w:pPr>
      <w:numPr>
        <w:numId w:val="54"/>
      </w:numPr>
      <w:tabs>
        <w:tab w:val="clear" w:pos="1134"/>
        <w:tab w:val="num" w:pos="1440"/>
        <w:tab w:val="num" w:pos="1492"/>
      </w:tabs>
      <w:spacing w:before="40" w:after="80"/>
      <w:ind w:left="1440" w:hanging="360"/>
    </w:pPr>
    <w:rPr>
      <w:bCs/>
      <w:szCs w:val="18"/>
      <w:lang w:eastAsia="ru-RU"/>
    </w:rPr>
  </w:style>
  <w:style w:type="paragraph" w:customStyle="1" w:styleId="35">
    <w:name w:val="Маркированный список 3 (тбл)"/>
    <w:basedOn w:val="af8"/>
    <w:rsid w:val="00A07D11"/>
    <w:pPr>
      <w:numPr>
        <w:numId w:val="55"/>
      </w:numPr>
      <w:tabs>
        <w:tab w:val="clear" w:pos="1701"/>
        <w:tab w:val="num" w:pos="360"/>
        <w:tab w:val="num" w:pos="1428"/>
      </w:tabs>
      <w:spacing w:before="40" w:after="80"/>
      <w:ind w:left="1428" w:hanging="360"/>
    </w:pPr>
    <w:rPr>
      <w:bCs/>
      <w:szCs w:val="18"/>
      <w:lang w:eastAsia="ru-RU"/>
    </w:rPr>
  </w:style>
  <w:style w:type="paragraph" w:customStyle="1" w:styleId="33">
    <w:name w:val="_Маркированный список уровня 3"/>
    <w:basedOn w:val="af8"/>
    <w:rsid w:val="000C2479"/>
    <w:pPr>
      <w:numPr>
        <w:numId w:val="71"/>
      </w:numPr>
      <w:autoSpaceDN w:val="0"/>
      <w:adjustRightInd w:val="0"/>
      <w:spacing w:after="160" w:line="360" w:lineRule="auto"/>
      <w:ind w:left="1984" w:hanging="425"/>
      <w:jc w:val="both"/>
      <w:textAlignment w:val="baseline"/>
    </w:pPr>
    <w:rPr>
      <w:rFonts w:asciiTheme="minorHAnsi" w:eastAsiaTheme="minorHAnsi" w:hAnsiTheme="minorHAnsi" w:cstheme="minorBidi"/>
      <w:sz w:val="28"/>
      <w:szCs w:val="24"/>
      <w:lang w:eastAsia="ru-RU"/>
    </w:rPr>
  </w:style>
  <w:style w:type="paragraph" w:customStyle="1" w:styleId="2fd">
    <w:name w:val="Продолжение списка 2 (тбл)"/>
    <w:basedOn w:val="af8"/>
    <w:rsid w:val="00A07D11"/>
    <w:pPr>
      <w:spacing w:before="40" w:after="80"/>
      <w:ind w:left="1134"/>
    </w:pPr>
    <w:rPr>
      <w:bCs/>
      <w:szCs w:val="18"/>
      <w:lang w:eastAsia="ru-RU"/>
    </w:rPr>
  </w:style>
  <w:style w:type="paragraph" w:customStyle="1" w:styleId="3f9">
    <w:name w:val="Продолжение списка 3 (тбл)"/>
    <w:basedOn w:val="af8"/>
    <w:rsid w:val="00A07D11"/>
    <w:pPr>
      <w:spacing w:before="40" w:after="80"/>
      <w:ind w:left="1701"/>
    </w:pPr>
    <w:rPr>
      <w:bCs/>
      <w:szCs w:val="18"/>
      <w:lang w:eastAsia="ru-RU"/>
    </w:rPr>
  </w:style>
  <w:style w:type="paragraph" w:customStyle="1" w:styleId="affffffffa">
    <w:name w:val="_Табл_Название"/>
    <w:basedOn w:val="af8"/>
    <w:autoRedefine/>
    <w:rsid w:val="000C2479"/>
    <w:pPr>
      <w:keepNext/>
      <w:keepLines/>
      <w:suppressAutoHyphens/>
      <w:autoSpaceDN w:val="0"/>
      <w:adjustRightInd w:val="0"/>
      <w:spacing w:before="240" w:after="240" w:line="259" w:lineRule="auto"/>
      <w:jc w:val="both"/>
      <w:textAlignment w:val="baseline"/>
    </w:pPr>
    <w:rPr>
      <w:rFonts w:eastAsiaTheme="minorHAnsi" w:cstheme="minorBidi"/>
      <w:sz w:val="24"/>
      <w:szCs w:val="24"/>
      <w:lang w:eastAsia="ru-RU"/>
    </w:rPr>
  </w:style>
  <w:style w:type="paragraph" w:customStyle="1" w:styleId="affffffffb">
    <w:name w:val="Внимание!"/>
    <w:basedOn w:val="af8"/>
    <w:next w:val="af8"/>
    <w:rsid w:val="00A07D11"/>
    <w:pPr>
      <w:keepNext/>
      <w:spacing w:before="60" w:after="120"/>
      <w:jc w:val="both"/>
    </w:pPr>
    <w:rPr>
      <w:b/>
      <w:i/>
      <w:iCs/>
      <w:sz w:val="24"/>
      <w:lang w:eastAsia="ru-RU"/>
    </w:rPr>
  </w:style>
  <w:style w:type="paragraph" w:customStyle="1" w:styleId="affffffffc">
    <w:name w:val="Примечание"/>
    <w:basedOn w:val="af8"/>
    <w:next w:val="af8"/>
    <w:rsid w:val="00A07D11"/>
    <w:pPr>
      <w:keepNext/>
      <w:spacing w:before="60" w:after="120"/>
      <w:jc w:val="both"/>
    </w:pPr>
    <w:rPr>
      <w:rFonts w:ascii="Arial" w:hAnsi="Arial" w:cs="Arial"/>
      <w:b/>
      <w:bCs/>
      <w:spacing w:val="20"/>
      <w:sz w:val="22"/>
      <w:lang w:eastAsia="ru-RU"/>
    </w:rPr>
  </w:style>
  <w:style w:type="paragraph" w:customStyle="1" w:styleId="affffffffd">
    <w:name w:val="Название таблицы"/>
    <w:basedOn w:val="af8"/>
    <w:next w:val="af8"/>
    <w:rsid w:val="000731C0"/>
    <w:pPr>
      <w:keepNext/>
      <w:keepLines/>
      <w:spacing w:before="300" w:after="240"/>
      <w:jc w:val="both"/>
    </w:pPr>
    <w:rPr>
      <w:sz w:val="24"/>
      <w:szCs w:val="24"/>
      <w:lang w:eastAsia="ru-RU"/>
    </w:rPr>
  </w:style>
  <w:style w:type="paragraph" w:customStyle="1" w:styleId="104">
    <w:name w:val="_10_Табл_Заголовок"/>
    <w:basedOn w:val="12f"/>
    <w:rsid w:val="000C2479"/>
    <w:pPr>
      <w:spacing w:line="240" w:lineRule="auto"/>
    </w:pPr>
    <w:rPr>
      <w:bCs/>
      <w:sz w:val="20"/>
      <w:u w:color="000000"/>
    </w:rPr>
  </w:style>
  <w:style w:type="paragraph" w:customStyle="1" w:styleId="affffffffe">
    <w:name w:val="Пример"/>
    <w:basedOn w:val="af8"/>
    <w:next w:val="af8"/>
    <w:rsid w:val="00A07D11"/>
    <w:pPr>
      <w:keepNext/>
      <w:spacing w:before="60" w:after="120"/>
      <w:jc w:val="both"/>
    </w:pPr>
    <w:rPr>
      <w:b/>
      <w:sz w:val="24"/>
      <w:lang w:eastAsia="ru-RU"/>
    </w:rPr>
  </w:style>
  <w:style w:type="paragraph" w:customStyle="1" w:styleId="afffffffff">
    <w:name w:val="Объект (с отрывом)"/>
    <w:basedOn w:val="af8"/>
    <w:next w:val="af8"/>
    <w:rsid w:val="0048220D"/>
    <w:pPr>
      <w:ind w:firstLine="851"/>
      <w:jc w:val="both"/>
    </w:pPr>
    <w:rPr>
      <w:sz w:val="24"/>
      <w:szCs w:val="24"/>
      <w:lang w:eastAsia="ru-RU"/>
    </w:rPr>
  </w:style>
  <w:style w:type="paragraph" w:customStyle="1" w:styleId="afffffffff0">
    <w:name w:val="Номер части"/>
    <w:next w:val="af8"/>
    <w:rsid w:val="0048220D"/>
    <w:pPr>
      <w:keepNext/>
      <w:keepLines/>
      <w:pageBreakBefore/>
      <w:suppressAutoHyphens/>
      <w:spacing w:before="1200"/>
      <w:ind w:left="3969"/>
      <w:jc w:val="right"/>
    </w:pPr>
    <w:rPr>
      <w:rFonts w:ascii="Arial" w:hAnsi="Arial"/>
      <w:b/>
      <w:caps/>
      <w:sz w:val="48"/>
      <w:szCs w:val="80"/>
    </w:rPr>
  </w:style>
  <w:style w:type="paragraph" w:customStyle="1" w:styleId="58">
    <w:name w:val="Заголовок 5 (дополнительный)"/>
    <w:basedOn w:val="50"/>
    <w:next w:val="af8"/>
    <w:rsid w:val="0048220D"/>
    <w:pPr>
      <w:keepLines/>
      <w:numPr>
        <w:numId w:val="0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</w:pPr>
    <w:rPr>
      <w:i/>
      <w:snapToGrid/>
      <w:sz w:val="26"/>
      <w:szCs w:val="28"/>
    </w:rPr>
  </w:style>
  <w:style w:type="paragraph" w:customStyle="1" w:styleId="2fe">
    <w:name w:val="Заголовок 2 (дополнительный)"/>
    <w:basedOn w:val="28"/>
    <w:next w:val="af8"/>
    <w:rsid w:val="0048220D"/>
    <w:pPr>
      <w:keepLines/>
      <w:numPr>
        <w:ilvl w:val="0"/>
        <w:numId w:val="0"/>
      </w:numPr>
      <w:tabs>
        <w:tab w:val="left" w:pos="0"/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120" w:after="120" w:line="240" w:lineRule="auto"/>
      <w:jc w:val="left"/>
    </w:pPr>
    <w:rPr>
      <w:rFonts w:eastAsia="Arial Unicode MS"/>
      <w:snapToGrid/>
      <w:kern w:val="0"/>
      <w:sz w:val="32"/>
      <w:szCs w:val="44"/>
    </w:rPr>
  </w:style>
  <w:style w:type="paragraph" w:customStyle="1" w:styleId="3fa">
    <w:name w:val="Заголовок 3 (дополнительный)"/>
    <w:basedOn w:val="3a"/>
    <w:next w:val="af8"/>
    <w:rsid w:val="0048220D"/>
    <w:pPr>
      <w:keepLines/>
      <w:numPr>
        <w:ilvl w:val="0"/>
        <w:numId w:val="0"/>
      </w:numPr>
      <w:tabs>
        <w:tab w:val="left" w:pos="0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120" w:after="120" w:line="240" w:lineRule="auto"/>
      <w:jc w:val="left"/>
    </w:pPr>
    <w:rPr>
      <w:szCs w:val="38"/>
    </w:rPr>
  </w:style>
  <w:style w:type="paragraph" w:customStyle="1" w:styleId="4a">
    <w:name w:val="Заголовок 4 (дополнительный)"/>
    <w:basedOn w:val="41"/>
    <w:next w:val="af8"/>
    <w:rsid w:val="0048220D"/>
    <w:pPr>
      <w:keepLines/>
      <w:numPr>
        <w:ilvl w:val="0"/>
        <w:numId w:val="0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360" w:after="120"/>
    </w:pPr>
    <w:rPr>
      <w:snapToGrid/>
      <w:szCs w:val="28"/>
    </w:rPr>
  </w:style>
  <w:style w:type="paragraph" w:customStyle="1" w:styleId="67">
    <w:name w:val="Заголовок 6 (дополнительный)"/>
    <w:basedOn w:val="60"/>
    <w:next w:val="af8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80"/>
      <w:ind w:left="1152" w:hanging="1152"/>
    </w:pPr>
    <w:rPr>
      <w:snapToGrid/>
      <w:sz w:val="26"/>
      <w:szCs w:val="24"/>
    </w:rPr>
  </w:style>
  <w:style w:type="paragraph" w:customStyle="1" w:styleId="77">
    <w:name w:val="Заголовок 7 (дополнительный)"/>
    <w:basedOn w:val="71"/>
    <w:next w:val="af8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 w:after="120"/>
      <w:ind w:left="1296" w:hanging="1296"/>
    </w:pPr>
    <w:rPr>
      <w:rFonts w:ascii="Arial" w:hAnsi="Arial"/>
      <w:i/>
      <w:snapToGrid/>
      <w:sz w:val="24"/>
      <w:szCs w:val="24"/>
    </w:rPr>
  </w:style>
  <w:style w:type="paragraph" w:customStyle="1" w:styleId="83">
    <w:name w:val="Заголовок 8 (дополнительный)"/>
    <w:basedOn w:val="8"/>
    <w:next w:val="af8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 w:after="120"/>
      <w:ind w:left="1440" w:hanging="1440"/>
    </w:pPr>
    <w:rPr>
      <w:rFonts w:ascii="Arial" w:hAnsi="Arial"/>
      <w:bCs w:val="0"/>
      <w:iCs w:val="0"/>
      <w:sz w:val="24"/>
    </w:rPr>
  </w:style>
  <w:style w:type="paragraph" w:customStyle="1" w:styleId="92">
    <w:name w:val="Заголовок 9 (дополнительный)"/>
    <w:basedOn w:val="9"/>
    <w:next w:val="af8"/>
    <w:rsid w:val="0048220D"/>
    <w:pPr>
      <w:keepLines/>
      <w:numPr>
        <w:numId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400" w:after="120"/>
      <w:ind w:left="1584" w:hanging="1584"/>
    </w:pPr>
    <w:rPr>
      <w:rFonts w:ascii="Arial" w:hAnsi="Arial" w:cs="Times New Roman"/>
      <w:b w:val="0"/>
      <w:bCs w:val="0"/>
      <w:sz w:val="24"/>
      <w:szCs w:val="24"/>
    </w:rPr>
  </w:style>
  <w:style w:type="paragraph" w:styleId="afffffffff1">
    <w:name w:val="Subtitle"/>
    <w:basedOn w:val="af8"/>
    <w:next w:val="af8"/>
    <w:link w:val="afffffffff2"/>
    <w:rsid w:val="0048220D"/>
    <w:pPr>
      <w:numPr>
        <w:ilvl w:val="1"/>
      </w:numPr>
      <w:spacing w:after="120"/>
      <w:ind w:firstLine="851"/>
      <w:jc w:val="both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fffffff2">
    <w:name w:val="Подзаголовок Знак"/>
    <w:basedOn w:val="af9"/>
    <w:link w:val="afffffffff1"/>
    <w:rsid w:val="004822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fffffffff3">
    <w:name w:val="Подзаголовок (без уровня)"/>
    <w:basedOn w:val="afffffffff1"/>
    <w:next w:val="af8"/>
    <w:autoRedefine/>
    <w:rsid w:val="0048220D"/>
    <w:pPr>
      <w:numPr>
        <w:ilvl w:val="0"/>
      </w:numPr>
      <w:tabs>
        <w:tab w:val="num" w:pos="3592"/>
        <w:tab w:val="left" w:pos="3686"/>
      </w:tabs>
      <w:ind w:left="3592" w:firstLine="397"/>
      <w:jc w:val="left"/>
    </w:pPr>
    <w:rPr>
      <w:rFonts w:ascii="Times New Roman" w:eastAsia="Times New Roman" w:hAnsi="Times New Roman" w:cs="Times New Roman"/>
      <w:b/>
      <w:i w:val="0"/>
      <w:iCs w:val="0"/>
      <w:color w:val="auto"/>
      <w:spacing w:val="0"/>
      <w:sz w:val="40"/>
      <w:szCs w:val="40"/>
    </w:rPr>
  </w:style>
  <w:style w:type="paragraph" w:customStyle="1" w:styleId="afffffffff4">
    <w:name w:val="Базовый стиль надписей"/>
    <w:basedOn w:val="af8"/>
    <w:rsid w:val="000731C0"/>
    <w:pPr>
      <w:spacing w:after="120"/>
      <w:jc w:val="center"/>
    </w:pPr>
    <w:rPr>
      <w:sz w:val="24"/>
      <w:szCs w:val="24"/>
      <w:lang w:eastAsia="ru-RU"/>
    </w:rPr>
  </w:style>
  <w:style w:type="paragraph" w:customStyle="1" w:styleId="1ff3">
    <w:name w:val="Надпись 1"/>
    <w:basedOn w:val="afffffffff4"/>
    <w:next w:val="af8"/>
    <w:rsid w:val="0048220D"/>
    <w:rPr>
      <w:sz w:val="80"/>
    </w:rPr>
  </w:style>
  <w:style w:type="paragraph" w:customStyle="1" w:styleId="1ff4">
    <w:name w:val="Надпись 1 (прописные)"/>
    <w:basedOn w:val="1ff3"/>
    <w:next w:val="af8"/>
    <w:rsid w:val="0048220D"/>
    <w:rPr>
      <w:caps/>
    </w:rPr>
  </w:style>
  <w:style w:type="paragraph" w:customStyle="1" w:styleId="2ff">
    <w:name w:val="Надпись 2"/>
    <w:basedOn w:val="afffffffff4"/>
    <w:next w:val="af8"/>
    <w:rsid w:val="0048220D"/>
    <w:rPr>
      <w:sz w:val="64"/>
    </w:rPr>
  </w:style>
  <w:style w:type="paragraph" w:customStyle="1" w:styleId="2ff0">
    <w:name w:val="Надпись 2 (прописные)"/>
    <w:basedOn w:val="2ff"/>
    <w:next w:val="af8"/>
    <w:rsid w:val="0048220D"/>
    <w:rPr>
      <w:caps/>
    </w:rPr>
  </w:style>
  <w:style w:type="paragraph" w:customStyle="1" w:styleId="3fb">
    <w:name w:val="Надпись 3"/>
    <w:basedOn w:val="afffffffff4"/>
    <w:next w:val="af8"/>
    <w:rsid w:val="0048220D"/>
    <w:rPr>
      <w:sz w:val="52"/>
    </w:rPr>
  </w:style>
  <w:style w:type="paragraph" w:customStyle="1" w:styleId="3fc">
    <w:name w:val="Надпись 3 (прописные)"/>
    <w:basedOn w:val="3fb"/>
    <w:next w:val="af8"/>
    <w:rsid w:val="0048220D"/>
    <w:rPr>
      <w:caps/>
    </w:rPr>
  </w:style>
  <w:style w:type="paragraph" w:customStyle="1" w:styleId="4b">
    <w:name w:val="Надпись 4"/>
    <w:basedOn w:val="afffffffff4"/>
    <w:next w:val="af8"/>
    <w:rsid w:val="0048220D"/>
    <w:rPr>
      <w:b/>
      <w:sz w:val="44"/>
    </w:rPr>
  </w:style>
  <w:style w:type="paragraph" w:customStyle="1" w:styleId="4c">
    <w:name w:val="Надпись 4 (прописные)"/>
    <w:basedOn w:val="4b"/>
    <w:next w:val="af8"/>
    <w:rsid w:val="0048220D"/>
    <w:rPr>
      <w:caps/>
    </w:rPr>
  </w:style>
  <w:style w:type="paragraph" w:customStyle="1" w:styleId="59">
    <w:name w:val="Надпись 5"/>
    <w:basedOn w:val="afffffffff4"/>
    <w:next w:val="af8"/>
    <w:rsid w:val="0048220D"/>
    <w:rPr>
      <w:b/>
      <w:sz w:val="40"/>
    </w:rPr>
  </w:style>
  <w:style w:type="paragraph" w:customStyle="1" w:styleId="5a">
    <w:name w:val="Надпись 5 (прописные)"/>
    <w:basedOn w:val="59"/>
    <w:next w:val="af8"/>
    <w:rsid w:val="0048220D"/>
    <w:rPr>
      <w:caps/>
    </w:rPr>
  </w:style>
  <w:style w:type="paragraph" w:customStyle="1" w:styleId="68">
    <w:name w:val="Надпись 6"/>
    <w:basedOn w:val="afffffffff4"/>
    <w:next w:val="af8"/>
    <w:rsid w:val="0048220D"/>
    <w:rPr>
      <w:b/>
      <w:sz w:val="36"/>
    </w:rPr>
  </w:style>
  <w:style w:type="paragraph" w:customStyle="1" w:styleId="69">
    <w:name w:val="Надпись 6 (прописные)"/>
    <w:basedOn w:val="68"/>
    <w:next w:val="af8"/>
    <w:rsid w:val="0048220D"/>
    <w:rPr>
      <w:caps/>
    </w:rPr>
  </w:style>
  <w:style w:type="paragraph" w:customStyle="1" w:styleId="78">
    <w:name w:val="Надпись 7"/>
    <w:basedOn w:val="afffffffff4"/>
    <w:next w:val="af8"/>
    <w:rsid w:val="0048220D"/>
    <w:rPr>
      <w:b/>
      <w:sz w:val="32"/>
    </w:rPr>
  </w:style>
  <w:style w:type="paragraph" w:customStyle="1" w:styleId="79">
    <w:name w:val="Надпись 7 (прописные)"/>
    <w:basedOn w:val="78"/>
    <w:next w:val="af8"/>
    <w:rsid w:val="0048220D"/>
    <w:rPr>
      <w:caps/>
    </w:rPr>
  </w:style>
  <w:style w:type="paragraph" w:customStyle="1" w:styleId="84">
    <w:name w:val="Надпись 8"/>
    <w:basedOn w:val="afffffffff4"/>
    <w:next w:val="af8"/>
    <w:rsid w:val="0048220D"/>
    <w:rPr>
      <w:b/>
      <w:sz w:val="28"/>
    </w:rPr>
  </w:style>
  <w:style w:type="paragraph" w:customStyle="1" w:styleId="85">
    <w:name w:val="Надпись 8 (прописные)"/>
    <w:basedOn w:val="84"/>
    <w:next w:val="af8"/>
    <w:rsid w:val="0048220D"/>
    <w:rPr>
      <w:caps/>
    </w:rPr>
  </w:style>
  <w:style w:type="paragraph" w:customStyle="1" w:styleId="93">
    <w:name w:val="Надпись 9"/>
    <w:basedOn w:val="afffffffff4"/>
    <w:next w:val="af8"/>
    <w:rsid w:val="0048220D"/>
  </w:style>
  <w:style w:type="paragraph" w:customStyle="1" w:styleId="94">
    <w:name w:val="Надпись 9 (прописные)"/>
    <w:basedOn w:val="93"/>
    <w:next w:val="af8"/>
    <w:rsid w:val="0048220D"/>
    <w:rPr>
      <w:caps/>
    </w:rPr>
  </w:style>
  <w:style w:type="paragraph" w:customStyle="1" w:styleId="afffffffff5">
    <w:name w:val="Название таблицы (по правому краю)"/>
    <w:basedOn w:val="affffffffd"/>
    <w:next w:val="af8"/>
    <w:rsid w:val="0048220D"/>
    <w:pPr>
      <w:jc w:val="right"/>
    </w:pPr>
  </w:style>
  <w:style w:type="paragraph" w:customStyle="1" w:styleId="afffffffff6">
    <w:name w:val="Заголовок приложения"/>
    <w:basedOn w:val="afffffffff1"/>
    <w:rsid w:val="0048220D"/>
    <w:pPr>
      <w:keepNext/>
      <w:keepLines/>
      <w:pageBreakBefore/>
      <w:numPr>
        <w:ilvl w:val="0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ind w:firstLine="851"/>
      <w:jc w:val="right"/>
    </w:pPr>
    <w:rPr>
      <w:rFonts w:ascii="Times New Roman" w:eastAsia="Times New Roman" w:hAnsi="Times New Roman" w:cs="Times New Roman"/>
      <w:b/>
      <w:i w:val="0"/>
      <w:iCs w:val="0"/>
      <w:color w:val="auto"/>
      <w:spacing w:val="0"/>
      <w:sz w:val="40"/>
      <w:szCs w:val="40"/>
    </w:rPr>
  </w:style>
  <w:style w:type="paragraph" w:customStyle="1" w:styleId="afffffffff7">
    <w:name w:val="Подзаголовок приложения"/>
    <w:basedOn w:val="af8"/>
    <w:rsid w:val="0048220D"/>
    <w:pPr>
      <w:spacing w:after="120"/>
      <w:ind w:firstLine="851"/>
      <w:jc w:val="both"/>
    </w:pPr>
    <w:rPr>
      <w:sz w:val="24"/>
      <w:szCs w:val="24"/>
      <w:lang w:eastAsia="ru-RU"/>
    </w:rPr>
  </w:style>
  <w:style w:type="paragraph" w:customStyle="1" w:styleId="afffffffff8">
    <w:name w:val="Тип приложения"/>
    <w:basedOn w:val="afffffffff6"/>
    <w:next w:val="afffffffff7"/>
    <w:rsid w:val="0048220D"/>
    <w:pPr>
      <w:pageBreakBefore w:val="0"/>
    </w:pPr>
    <w:rPr>
      <w:b w:val="0"/>
      <w:caps/>
      <w:sz w:val="24"/>
    </w:rPr>
  </w:style>
  <w:style w:type="paragraph" w:customStyle="1" w:styleId="--">
    <w:name w:val="- СТРАНИЦА -"/>
    <w:rsid w:val="0048220D"/>
    <w:rPr>
      <w:sz w:val="24"/>
      <w:szCs w:val="24"/>
    </w:rPr>
  </w:style>
  <w:style w:type="paragraph" w:customStyle="1" w:styleId="afffffffff9">
    <w:name w:val="Лист_утверждения"/>
    <w:basedOn w:val="af8"/>
    <w:rsid w:val="000731C0"/>
    <w:pPr>
      <w:spacing w:after="120"/>
      <w:jc w:val="center"/>
    </w:pPr>
    <w:rPr>
      <w:caps/>
      <w:sz w:val="32"/>
      <w:szCs w:val="24"/>
      <w:lang w:eastAsia="ru-RU"/>
    </w:rPr>
  </w:style>
  <w:style w:type="paragraph" w:customStyle="1" w:styleId="afffffffffa">
    <w:name w:val="Титул_абзац_ГОСТ_Утверждено_Согласовано"/>
    <w:basedOn w:val="af8"/>
    <w:rsid w:val="0048220D"/>
    <w:pPr>
      <w:spacing w:after="120"/>
      <w:ind w:left="-850"/>
      <w:jc w:val="right"/>
    </w:pPr>
    <w:rPr>
      <w:caps/>
      <w:sz w:val="24"/>
      <w:szCs w:val="28"/>
      <w:lang w:eastAsia="ru-RU"/>
    </w:rPr>
  </w:style>
  <w:style w:type="paragraph" w:customStyle="1" w:styleId="afffffffffb">
    <w:name w:val="Титул_абзац_ГОСТ_Текст_Утверждено_Согласовано"/>
    <w:basedOn w:val="af8"/>
    <w:rsid w:val="0048220D"/>
    <w:pPr>
      <w:spacing w:after="160"/>
      <w:ind w:left="-850"/>
      <w:jc w:val="right"/>
    </w:pPr>
    <w:rPr>
      <w:sz w:val="24"/>
      <w:szCs w:val="24"/>
      <w:lang w:eastAsia="ru-RU"/>
    </w:rPr>
  </w:style>
  <w:style w:type="paragraph" w:customStyle="1" w:styleId="afffffffffc">
    <w:name w:val="Титул_абзац_ГОСТ_ЛУ_Наименование_программы"/>
    <w:basedOn w:val="af8"/>
    <w:rsid w:val="0048220D"/>
    <w:pPr>
      <w:spacing w:after="120"/>
      <w:jc w:val="center"/>
    </w:pPr>
    <w:rPr>
      <w:caps/>
      <w:sz w:val="32"/>
      <w:szCs w:val="32"/>
      <w:lang w:eastAsia="ru-RU"/>
    </w:rPr>
  </w:style>
  <w:style w:type="paragraph" w:customStyle="1" w:styleId="afffffffffd">
    <w:name w:val="Титул_абзац_ГОСТ_ЛУ_Наименование_документа"/>
    <w:basedOn w:val="af8"/>
    <w:rsid w:val="0048220D"/>
    <w:pPr>
      <w:spacing w:after="120"/>
      <w:jc w:val="center"/>
    </w:pPr>
    <w:rPr>
      <w:b/>
      <w:sz w:val="32"/>
      <w:szCs w:val="24"/>
      <w:lang w:eastAsia="ru-RU"/>
    </w:rPr>
  </w:style>
  <w:style w:type="paragraph" w:customStyle="1" w:styleId="afffffffffe">
    <w:name w:val="Титул_абзац_ГОСТ_ЛУ_Вид_документа"/>
    <w:basedOn w:val="af8"/>
    <w:rsid w:val="0048220D"/>
    <w:pPr>
      <w:spacing w:after="120"/>
      <w:jc w:val="center"/>
    </w:pPr>
    <w:rPr>
      <w:sz w:val="28"/>
      <w:szCs w:val="24"/>
      <w:lang w:eastAsia="ru-RU"/>
    </w:rPr>
  </w:style>
  <w:style w:type="paragraph" w:customStyle="1" w:styleId="affffffffff">
    <w:name w:val="Титул_абзац_ГОСТ_Лист_утверждения"/>
    <w:basedOn w:val="af8"/>
    <w:rsid w:val="0048220D"/>
    <w:pPr>
      <w:spacing w:after="120"/>
      <w:ind w:left="-850"/>
      <w:jc w:val="center"/>
    </w:pPr>
    <w:rPr>
      <w:b/>
      <w:sz w:val="52"/>
      <w:szCs w:val="48"/>
      <w:lang w:eastAsia="ru-RU"/>
    </w:rPr>
  </w:style>
  <w:style w:type="paragraph" w:customStyle="1" w:styleId="affffffffff0">
    <w:name w:val="Титул_абзац_ГОСТ_ЛУ_Обозначение_документа"/>
    <w:basedOn w:val="af8"/>
    <w:rsid w:val="0048220D"/>
    <w:pPr>
      <w:spacing w:after="120"/>
      <w:jc w:val="center"/>
    </w:pPr>
    <w:rPr>
      <w:sz w:val="28"/>
      <w:szCs w:val="24"/>
      <w:lang w:eastAsia="ru-RU"/>
    </w:rPr>
  </w:style>
  <w:style w:type="paragraph" w:customStyle="1" w:styleId="affffffffff1">
    <w:name w:val="Титул_абзац_ГОСТ_Объем_документа"/>
    <w:basedOn w:val="af8"/>
    <w:rsid w:val="0048220D"/>
    <w:pPr>
      <w:spacing w:after="120"/>
      <w:ind w:left="-850"/>
      <w:jc w:val="center"/>
    </w:pPr>
    <w:rPr>
      <w:sz w:val="28"/>
      <w:szCs w:val="24"/>
      <w:lang w:eastAsia="ru-RU"/>
    </w:rPr>
  </w:style>
  <w:style w:type="paragraph" w:customStyle="1" w:styleId="affffffffff2">
    <w:name w:val="Титул_абзац_ГОСТ_ЛУ_Согласовано_подписи"/>
    <w:basedOn w:val="afffffffffb"/>
    <w:rsid w:val="0048220D"/>
    <w:pPr>
      <w:spacing w:after="0"/>
    </w:pPr>
  </w:style>
  <w:style w:type="paragraph" w:customStyle="1" w:styleId="affffffffff3">
    <w:name w:val="Титул_абзац_ГОСТ_Год_издания"/>
    <w:basedOn w:val="af8"/>
    <w:rsid w:val="0048220D"/>
    <w:pPr>
      <w:spacing w:after="120"/>
      <w:ind w:left="-850"/>
      <w:jc w:val="center"/>
    </w:pPr>
    <w:rPr>
      <w:rFonts w:ascii="Arial" w:hAnsi="Arial"/>
      <w:sz w:val="24"/>
      <w:szCs w:val="24"/>
      <w:lang w:eastAsia="ru-RU"/>
    </w:rPr>
  </w:style>
  <w:style w:type="paragraph" w:customStyle="1" w:styleId="affffffffff4">
    <w:name w:val="Табличный (по левому краю)"/>
    <w:basedOn w:val="af8"/>
    <w:rsid w:val="000731C0"/>
    <w:pPr>
      <w:spacing w:before="40" w:after="80"/>
    </w:pPr>
    <w:rPr>
      <w:bCs/>
      <w:szCs w:val="18"/>
      <w:lang w:eastAsia="ru-RU"/>
    </w:rPr>
  </w:style>
  <w:style w:type="paragraph" w:customStyle="1" w:styleId="affffffffff5">
    <w:name w:val="Табличный (по центру)"/>
    <w:basedOn w:val="af8"/>
    <w:rsid w:val="000731C0"/>
    <w:pPr>
      <w:spacing w:before="40" w:after="80"/>
      <w:jc w:val="center"/>
    </w:pPr>
    <w:rPr>
      <w:bCs/>
      <w:szCs w:val="18"/>
      <w:lang w:eastAsia="ru-RU"/>
    </w:rPr>
  </w:style>
  <w:style w:type="paragraph" w:customStyle="1" w:styleId="affffffffff6">
    <w:name w:val="Табличный (по правому краю)"/>
    <w:basedOn w:val="af8"/>
    <w:rsid w:val="000731C0"/>
    <w:pPr>
      <w:spacing w:before="40" w:after="80"/>
      <w:jc w:val="right"/>
    </w:pPr>
    <w:rPr>
      <w:bCs/>
      <w:szCs w:val="18"/>
      <w:lang w:eastAsia="ru-RU"/>
    </w:rPr>
  </w:style>
  <w:style w:type="paragraph" w:customStyle="1" w:styleId="affffffffff7">
    <w:name w:val="Список (тбл)"/>
    <w:basedOn w:val="af8"/>
    <w:rsid w:val="007A229D"/>
    <w:pPr>
      <w:spacing w:before="40" w:after="80"/>
      <w:ind w:left="397" w:hanging="397"/>
    </w:pPr>
    <w:rPr>
      <w:bCs/>
      <w:szCs w:val="18"/>
      <w:lang w:eastAsia="ru-RU"/>
    </w:rPr>
  </w:style>
  <w:style w:type="paragraph" w:customStyle="1" w:styleId="2ff1">
    <w:name w:val="Список 2 (тбл)"/>
    <w:basedOn w:val="af8"/>
    <w:rsid w:val="007A229D"/>
    <w:pPr>
      <w:spacing w:before="40" w:after="80"/>
      <w:ind w:left="1134" w:hanging="397"/>
    </w:pPr>
    <w:rPr>
      <w:bCs/>
      <w:szCs w:val="18"/>
      <w:lang w:eastAsia="ru-RU"/>
    </w:rPr>
  </w:style>
  <w:style w:type="paragraph" w:customStyle="1" w:styleId="3fd">
    <w:name w:val="Список 3 (тбл)"/>
    <w:basedOn w:val="af8"/>
    <w:rsid w:val="007A229D"/>
    <w:pPr>
      <w:spacing w:before="40" w:after="80"/>
      <w:ind w:left="1701" w:hanging="397"/>
    </w:pPr>
    <w:rPr>
      <w:bCs/>
      <w:szCs w:val="18"/>
      <w:lang w:eastAsia="ru-RU"/>
    </w:rPr>
  </w:style>
  <w:style w:type="paragraph" w:customStyle="1" w:styleId="4d">
    <w:name w:val="Список 4 (тбл)"/>
    <w:basedOn w:val="af8"/>
    <w:rsid w:val="007A229D"/>
    <w:pPr>
      <w:spacing w:before="40" w:after="80"/>
      <w:ind w:left="2268" w:hanging="397"/>
    </w:pPr>
    <w:rPr>
      <w:bCs/>
      <w:szCs w:val="18"/>
      <w:lang w:eastAsia="ru-RU"/>
    </w:rPr>
  </w:style>
  <w:style w:type="paragraph" w:customStyle="1" w:styleId="5b">
    <w:name w:val="Список 5 (тбл)"/>
    <w:basedOn w:val="af8"/>
    <w:rsid w:val="007A229D"/>
    <w:pPr>
      <w:spacing w:before="40" w:after="80"/>
      <w:ind w:left="2835" w:hanging="567"/>
    </w:pPr>
    <w:rPr>
      <w:bCs/>
      <w:szCs w:val="18"/>
      <w:lang w:eastAsia="ru-RU"/>
    </w:rPr>
  </w:style>
  <w:style w:type="paragraph" w:customStyle="1" w:styleId="affffffffff8">
    <w:name w:val="__название_главы"/>
    <w:rsid w:val="0048220D"/>
    <w:pPr>
      <w:spacing w:after="120"/>
      <w:jc w:val="both"/>
    </w:pPr>
    <w:rPr>
      <w:rFonts w:ascii="Book Antiqua" w:hAnsi="Book Antiqua"/>
      <w:sz w:val="24"/>
      <w:szCs w:val="24"/>
    </w:rPr>
  </w:style>
  <w:style w:type="paragraph" w:customStyle="1" w:styleId="affffffffff9">
    <w:name w:val="Титул_абзац_Эмблема компании"/>
    <w:basedOn w:val="af8"/>
    <w:rsid w:val="0048220D"/>
    <w:pPr>
      <w:ind w:left="-850"/>
      <w:jc w:val="center"/>
    </w:pPr>
    <w:rPr>
      <w:rFonts w:ascii="Arial" w:hAnsi="Arial"/>
      <w:sz w:val="16"/>
      <w:szCs w:val="24"/>
      <w:lang w:val="en-US" w:eastAsia="ru-RU"/>
    </w:rPr>
  </w:style>
  <w:style w:type="paragraph" w:customStyle="1" w:styleId="affffffffffa">
    <w:name w:val="Базовый указатель"/>
    <w:basedOn w:val="af8"/>
    <w:rsid w:val="0048220D"/>
    <w:pPr>
      <w:spacing w:after="120"/>
      <w:ind w:firstLine="851"/>
      <w:jc w:val="both"/>
    </w:pPr>
    <w:rPr>
      <w:sz w:val="24"/>
      <w:szCs w:val="24"/>
      <w:lang w:eastAsia="ru-RU"/>
    </w:rPr>
  </w:style>
  <w:style w:type="paragraph" w:customStyle="1" w:styleId="1c">
    <w:name w:val="Примечания (1)"/>
    <w:basedOn w:val="af8"/>
    <w:next w:val="af8"/>
    <w:rsid w:val="00A07D11"/>
    <w:pPr>
      <w:numPr>
        <w:numId w:val="56"/>
      </w:numPr>
      <w:tabs>
        <w:tab w:val="clear" w:pos="3005"/>
        <w:tab w:val="num" w:pos="643"/>
        <w:tab w:val="num" w:pos="1428"/>
      </w:tabs>
      <w:spacing w:before="360" w:after="120"/>
      <w:ind w:left="1428" w:hanging="1814"/>
      <w:jc w:val="both"/>
    </w:pPr>
    <w:rPr>
      <w:sz w:val="24"/>
      <w:lang w:eastAsia="ru-RU"/>
    </w:rPr>
  </w:style>
  <w:style w:type="paragraph" w:customStyle="1" w:styleId="affffffffffb">
    <w:name w:val="Заг_табл"/>
    <w:basedOn w:val="af8"/>
    <w:autoRedefine/>
    <w:rsid w:val="0048220D"/>
    <w:pPr>
      <w:widowControl w:val="0"/>
      <w:tabs>
        <w:tab w:val="left" w:pos="6062"/>
        <w:tab w:val="left" w:pos="9180"/>
      </w:tabs>
      <w:spacing w:before="120" w:after="120" w:line="360" w:lineRule="auto"/>
      <w:ind w:firstLine="720"/>
      <w:jc w:val="center"/>
    </w:pPr>
    <w:rPr>
      <w:b/>
      <w:sz w:val="24"/>
      <w:szCs w:val="20"/>
      <w:lang w:eastAsia="ru-RU"/>
    </w:rPr>
  </w:style>
  <w:style w:type="paragraph" w:customStyle="1" w:styleId="affffffffffc">
    <w:name w:val="Стиль Основной текст"/>
    <w:aliases w:val="Заг1 + По ширине"/>
    <w:basedOn w:val="af8"/>
    <w:rsid w:val="000731C0"/>
    <w:pPr>
      <w:spacing w:before="120" w:after="120" w:line="360" w:lineRule="auto"/>
      <w:ind w:firstLine="720"/>
      <w:jc w:val="both"/>
    </w:pPr>
    <w:rPr>
      <w:sz w:val="24"/>
      <w:szCs w:val="20"/>
      <w:lang w:val="x-none" w:eastAsia="ru-RU"/>
    </w:rPr>
  </w:style>
  <w:style w:type="paragraph" w:customStyle="1" w:styleId="affffffffffd">
    <w:name w:val="Таблица ячейка по центру"/>
    <w:basedOn w:val="af8"/>
    <w:rsid w:val="0048220D"/>
    <w:pPr>
      <w:keepNext/>
      <w:spacing w:before="40" w:after="40"/>
      <w:ind w:left="57" w:right="57" w:firstLine="851"/>
      <w:jc w:val="center"/>
    </w:pPr>
    <w:rPr>
      <w:sz w:val="24"/>
      <w:szCs w:val="20"/>
      <w:lang w:eastAsia="ru-RU"/>
    </w:rPr>
  </w:style>
  <w:style w:type="paragraph" w:customStyle="1" w:styleId="affffffffffe">
    <w:name w:val="Таблица ячейка по левому краю"/>
    <w:basedOn w:val="af8"/>
    <w:rsid w:val="0048220D"/>
    <w:pPr>
      <w:spacing w:before="120" w:after="120" w:line="360" w:lineRule="auto"/>
      <w:ind w:firstLine="720"/>
    </w:pPr>
    <w:rPr>
      <w:sz w:val="24"/>
      <w:szCs w:val="20"/>
      <w:lang w:eastAsia="ru-RU"/>
    </w:rPr>
  </w:style>
  <w:style w:type="paragraph" w:customStyle="1" w:styleId="afffffffffff">
    <w:name w:val="Рисунок"/>
    <w:basedOn w:val="af8"/>
    <w:next w:val="af8"/>
    <w:rsid w:val="0048220D"/>
    <w:pPr>
      <w:keepNext/>
      <w:keepLines/>
      <w:spacing w:before="360" w:after="120" w:line="360" w:lineRule="auto"/>
      <w:ind w:firstLine="720"/>
      <w:jc w:val="center"/>
    </w:pPr>
    <w:rPr>
      <w:sz w:val="24"/>
      <w:szCs w:val="20"/>
      <w:lang w:eastAsia="ru-RU"/>
    </w:rPr>
  </w:style>
  <w:style w:type="paragraph" w:customStyle="1" w:styleId="afffffffffff0">
    <w:name w:val="__название_приложения"/>
    <w:rsid w:val="0048220D"/>
    <w:pPr>
      <w:spacing w:after="120"/>
      <w:jc w:val="both"/>
    </w:pPr>
    <w:rPr>
      <w:sz w:val="24"/>
      <w:szCs w:val="24"/>
    </w:rPr>
  </w:style>
  <w:style w:type="paragraph" w:customStyle="1" w:styleId="1ff5">
    <w:name w:val="_автор1"/>
    <w:rsid w:val="0048220D"/>
    <w:pPr>
      <w:spacing w:after="120"/>
      <w:ind w:left="1134"/>
      <w:jc w:val="both"/>
    </w:pPr>
    <w:rPr>
      <w:rFonts w:ascii="Book Antiqua" w:hAnsi="Book Antiqua"/>
      <w:szCs w:val="24"/>
    </w:rPr>
  </w:style>
  <w:style w:type="paragraph" w:customStyle="1" w:styleId="43">
    <w:name w:val="Примечания (4)"/>
    <w:basedOn w:val="af8"/>
    <w:next w:val="af8"/>
    <w:rsid w:val="00A07D11"/>
    <w:pPr>
      <w:keepNext/>
      <w:numPr>
        <w:numId w:val="57"/>
      </w:numPr>
      <w:tabs>
        <w:tab w:val="clear" w:pos="3113"/>
        <w:tab w:val="left" w:pos="3005"/>
      </w:tabs>
      <w:spacing w:before="60" w:after="120"/>
      <w:ind w:left="360" w:hanging="283"/>
      <w:jc w:val="both"/>
    </w:pPr>
    <w:rPr>
      <w:sz w:val="24"/>
      <w:lang w:eastAsia="ru-RU"/>
    </w:rPr>
  </w:style>
  <w:style w:type="paragraph" w:customStyle="1" w:styleId="1ff6">
    <w:name w:val="Текст1"/>
    <w:basedOn w:val="af8"/>
    <w:rsid w:val="0048220D"/>
    <w:pPr>
      <w:widowControl w:val="0"/>
      <w:spacing w:line="360" w:lineRule="auto"/>
      <w:ind w:firstLine="720"/>
      <w:jc w:val="both"/>
    </w:pPr>
    <w:rPr>
      <w:sz w:val="28"/>
      <w:szCs w:val="20"/>
      <w:lang w:eastAsia="ru-RU"/>
    </w:rPr>
  </w:style>
  <w:style w:type="paragraph" w:customStyle="1" w:styleId="afffffffffff1">
    <w:name w:val="Нумерация стандарт"/>
    <w:basedOn w:val="af8"/>
    <w:next w:val="af8"/>
    <w:autoRedefine/>
    <w:rsid w:val="0048220D"/>
    <w:pPr>
      <w:tabs>
        <w:tab w:val="num" w:pos="2030"/>
      </w:tabs>
      <w:spacing w:after="120"/>
      <w:ind w:left="2030" w:hanging="360"/>
      <w:jc w:val="both"/>
    </w:pPr>
    <w:rPr>
      <w:sz w:val="24"/>
      <w:szCs w:val="24"/>
      <w:lang w:eastAsia="ru-RU"/>
    </w:rPr>
  </w:style>
  <w:style w:type="paragraph" w:customStyle="1" w:styleId="114">
    <w:name w:val="Текст11"/>
    <w:basedOn w:val="af8"/>
    <w:rsid w:val="0048220D"/>
    <w:pPr>
      <w:widowControl w:val="0"/>
      <w:spacing w:line="360" w:lineRule="auto"/>
      <w:ind w:firstLine="720"/>
      <w:jc w:val="both"/>
    </w:pPr>
    <w:rPr>
      <w:sz w:val="28"/>
      <w:szCs w:val="20"/>
      <w:lang w:eastAsia="ru-RU"/>
    </w:rPr>
  </w:style>
  <w:style w:type="character" w:styleId="afffffffffff2">
    <w:name w:val="endnote reference"/>
    <w:basedOn w:val="af9"/>
    <w:semiHidden/>
    <w:unhideWhenUsed/>
    <w:rsid w:val="000731C0"/>
    <w:rPr>
      <w:vertAlign w:val="superscript"/>
    </w:rPr>
  </w:style>
  <w:style w:type="character" w:styleId="afffffffffff3">
    <w:name w:val="Subtle Emphasis"/>
    <w:uiPriority w:val="19"/>
    <w:rsid w:val="0048220D"/>
    <w:rPr>
      <w:i/>
      <w:iCs/>
      <w:color w:val="808080"/>
    </w:rPr>
  </w:style>
  <w:style w:type="character" w:customStyle="1" w:styleId="afffffffffff4">
    <w:name w:val="Базовый стиль символов"/>
    <w:rsid w:val="0048220D"/>
    <w:rPr>
      <w:rFonts w:ascii="Times New Roman" w:hAnsi="Times New Roman" w:cs="Times New Roman" w:hint="default"/>
    </w:rPr>
  </w:style>
  <w:style w:type="paragraph" w:styleId="z-">
    <w:name w:val="HTML Bottom of Form"/>
    <w:basedOn w:val="af8"/>
    <w:next w:val="af8"/>
    <w:link w:val="z-0"/>
    <w:hidden/>
    <w:semiHidden/>
    <w:unhideWhenUsed/>
    <w:rsid w:val="0048220D"/>
    <w:pPr>
      <w:pBdr>
        <w:top w:val="single" w:sz="6" w:space="1" w:color="auto"/>
      </w:pBdr>
      <w:ind w:firstLine="851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Конец формы Знак"/>
    <w:basedOn w:val="af9"/>
    <w:link w:val="z-"/>
    <w:semiHidden/>
    <w:rsid w:val="0048220D"/>
    <w:rPr>
      <w:rFonts w:ascii="Arial" w:hAnsi="Arial" w:cs="Arial"/>
      <w:vanish/>
      <w:sz w:val="16"/>
      <w:szCs w:val="16"/>
    </w:rPr>
  </w:style>
  <w:style w:type="character" w:customStyle="1" w:styleId="afffffffffff5">
    <w:name w:val="Кнопка (с контуром)"/>
    <w:rsid w:val="0048220D"/>
    <w:rPr>
      <w:position w:val="-10"/>
      <w:bdr w:val="single" w:sz="4" w:space="0" w:color="C0C0C0" w:shadow="1" w:frame="1"/>
    </w:rPr>
  </w:style>
  <w:style w:type="character" w:customStyle="1" w:styleId="afffffffffff6">
    <w:name w:val="Кнопка"/>
    <w:rsid w:val="0048220D"/>
    <w:rPr>
      <w:position w:val="-10"/>
      <w:bdr w:val="none" w:sz="0" w:space="0" w:color="auto" w:frame="1"/>
    </w:rPr>
  </w:style>
  <w:style w:type="paragraph" w:styleId="z-1">
    <w:name w:val="HTML Top of Form"/>
    <w:basedOn w:val="af8"/>
    <w:next w:val="af8"/>
    <w:link w:val="z-2"/>
    <w:hidden/>
    <w:semiHidden/>
    <w:unhideWhenUsed/>
    <w:rsid w:val="0048220D"/>
    <w:pPr>
      <w:pBdr>
        <w:bottom w:val="single" w:sz="6" w:space="1" w:color="auto"/>
      </w:pBdr>
      <w:ind w:firstLine="851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Начало формы Знак"/>
    <w:basedOn w:val="af9"/>
    <w:link w:val="z-1"/>
    <w:semiHidden/>
    <w:rsid w:val="0048220D"/>
    <w:rPr>
      <w:rFonts w:ascii="Arial" w:hAnsi="Arial" w:cs="Arial"/>
      <w:vanish/>
      <w:sz w:val="16"/>
      <w:szCs w:val="16"/>
    </w:rPr>
  </w:style>
  <w:style w:type="character" w:customStyle="1" w:styleId="afffffffffff7">
    <w:name w:val="Выделение (полужирный)"/>
    <w:rsid w:val="0048220D"/>
    <w:rPr>
      <w:rFonts w:ascii="Times New Roman" w:hAnsi="Times New Roman" w:cs="Times New Roman" w:hint="default"/>
      <w:b/>
      <w:bCs w:val="0"/>
      <w:color w:val="auto"/>
    </w:rPr>
  </w:style>
  <w:style w:type="character" w:customStyle="1" w:styleId="afffffffffff8">
    <w:name w:val="Термин"/>
    <w:rsid w:val="0048220D"/>
    <w:rPr>
      <w:rFonts w:ascii="Arial" w:hAnsi="Arial" w:cs="Times New Roman" w:hint="default"/>
      <w:b/>
      <w:bCs w:val="0"/>
      <w:i/>
      <w:iCs w:val="0"/>
      <w:color w:val="auto"/>
    </w:rPr>
  </w:style>
  <w:style w:type="character" w:customStyle="1" w:styleId="afffffffffff9">
    <w:name w:val="Перекрестная ссылка"/>
    <w:rsid w:val="0048220D"/>
    <w:rPr>
      <w:rFonts w:ascii="Arial" w:hAnsi="Arial" w:cs="Arial" w:hint="default"/>
      <w:color w:val="000080"/>
      <w:sz w:val="22"/>
      <w:u w:val="single"/>
    </w:rPr>
  </w:style>
  <w:style w:type="character" w:customStyle="1" w:styleId="afffffffffffa">
    <w:name w:val="Выделение (шрифт)"/>
    <w:rsid w:val="0048220D"/>
    <w:rPr>
      <w:rFonts w:ascii="Arial" w:hAnsi="Arial" w:cs="Times New Roman" w:hint="default"/>
    </w:rPr>
  </w:style>
  <w:style w:type="character" w:customStyle="1" w:styleId="afffffffffffb">
    <w:name w:val="Моноширинный"/>
    <w:rsid w:val="0048220D"/>
    <w:rPr>
      <w:rFonts w:ascii="Courier New" w:hAnsi="Courier New" w:cs="Times New Roman" w:hint="default"/>
    </w:rPr>
  </w:style>
  <w:style w:type="paragraph" w:styleId="2ff2">
    <w:name w:val="List 2"/>
    <w:basedOn w:val="af8"/>
    <w:link w:val="2ff3"/>
    <w:semiHidden/>
    <w:unhideWhenUsed/>
    <w:rsid w:val="0048220D"/>
    <w:pPr>
      <w:spacing w:after="120"/>
      <w:ind w:left="566" w:hanging="283"/>
      <w:contextualSpacing/>
      <w:jc w:val="both"/>
    </w:pPr>
    <w:rPr>
      <w:sz w:val="24"/>
      <w:szCs w:val="24"/>
      <w:lang w:eastAsia="ru-RU"/>
    </w:rPr>
  </w:style>
  <w:style w:type="character" w:customStyle="1" w:styleId="2ff3">
    <w:name w:val="Список 2 Знак"/>
    <w:link w:val="2ff2"/>
    <w:semiHidden/>
    <w:locked/>
    <w:rsid w:val="0048220D"/>
    <w:rPr>
      <w:sz w:val="24"/>
      <w:szCs w:val="24"/>
    </w:rPr>
  </w:style>
  <w:style w:type="character" w:customStyle="1" w:styleId="afffffff1">
    <w:name w:val="Маркированный список Знак"/>
    <w:aliases w:val="List Bullet 1 Знак,UL Знак,_ ТЗ Маркированный список Знак"/>
    <w:link w:val="afffffff0"/>
    <w:locked/>
    <w:rsid w:val="0048220D"/>
    <w:rPr>
      <w:sz w:val="24"/>
    </w:rPr>
  </w:style>
  <w:style w:type="table" w:styleId="-30">
    <w:name w:val="Light List Accent 3"/>
    <w:basedOn w:val="afa"/>
    <w:uiPriority w:val="61"/>
    <w:rsid w:val="0048220D"/>
    <w:rPr>
      <w:rFonts w:ascii="Calibri" w:hAnsi="Calibri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paragraph" w:styleId="5c">
    <w:name w:val="List Bullet 5"/>
    <w:basedOn w:val="affffffff8"/>
    <w:semiHidden/>
    <w:unhideWhenUsed/>
    <w:rsid w:val="0048220D"/>
    <w:pPr>
      <w:tabs>
        <w:tab w:val="num" w:pos="851"/>
        <w:tab w:val="left" w:pos="3686"/>
      </w:tabs>
      <w:ind w:firstLine="567"/>
    </w:pPr>
  </w:style>
  <w:style w:type="paragraph" w:styleId="4e">
    <w:name w:val="List Bullet 4"/>
    <w:basedOn w:val="affffffff8"/>
    <w:semiHidden/>
    <w:unhideWhenUsed/>
    <w:rsid w:val="0048220D"/>
    <w:pPr>
      <w:tabs>
        <w:tab w:val="left" w:pos="3119"/>
      </w:tabs>
    </w:pPr>
  </w:style>
  <w:style w:type="paragraph" w:styleId="3e">
    <w:name w:val="List Bullet 3"/>
    <w:basedOn w:val="affffffff8"/>
    <w:semiHidden/>
    <w:unhideWhenUsed/>
    <w:rsid w:val="0048220D"/>
    <w:pPr>
      <w:numPr>
        <w:numId w:val="58"/>
      </w:numPr>
      <w:tabs>
        <w:tab w:val="clear" w:pos="2515"/>
        <w:tab w:val="left" w:pos="2552"/>
      </w:tabs>
      <w:ind w:left="567" w:firstLine="0"/>
    </w:pPr>
  </w:style>
  <w:style w:type="paragraph" w:styleId="5d">
    <w:name w:val="List 5"/>
    <w:basedOn w:val="affffffff9"/>
    <w:unhideWhenUsed/>
    <w:rsid w:val="0048220D"/>
    <w:pPr>
      <w:ind w:left="2835" w:firstLine="454"/>
    </w:pPr>
  </w:style>
  <w:style w:type="paragraph" w:styleId="4f">
    <w:name w:val="List 4"/>
    <w:basedOn w:val="affffffff9"/>
    <w:unhideWhenUsed/>
    <w:rsid w:val="0048220D"/>
    <w:pPr>
      <w:ind w:left="2268" w:firstLine="454"/>
    </w:pPr>
  </w:style>
  <w:style w:type="paragraph" w:styleId="3fe">
    <w:name w:val="List 3"/>
    <w:basedOn w:val="affffffff9"/>
    <w:semiHidden/>
    <w:unhideWhenUsed/>
    <w:rsid w:val="0048220D"/>
    <w:pPr>
      <w:ind w:left="1701" w:firstLine="454"/>
    </w:pPr>
  </w:style>
  <w:style w:type="paragraph" w:styleId="afffffffffffc">
    <w:name w:val="List"/>
    <w:basedOn w:val="affffffff9"/>
    <w:semiHidden/>
    <w:unhideWhenUsed/>
    <w:rsid w:val="0048220D"/>
    <w:pPr>
      <w:ind w:left="567" w:firstLine="454"/>
    </w:pPr>
  </w:style>
  <w:style w:type="paragraph" w:styleId="5e">
    <w:name w:val="List Continue 5"/>
    <w:basedOn w:val="affffffff7"/>
    <w:semiHidden/>
    <w:unhideWhenUsed/>
    <w:rsid w:val="0048220D"/>
    <w:pPr>
      <w:ind w:left="2835" w:firstLine="851"/>
    </w:pPr>
  </w:style>
  <w:style w:type="paragraph" w:styleId="4f0">
    <w:name w:val="List Continue 4"/>
    <w:basedOn w:val="affffffff7"/>
    <w:semiHidden/>
    <w:unhideWhenUsed/>
    <w:rsid w:val="0048220D"/>
    <w:pPr>
      <w:ind w:left="2268" w:firstLine="851"/>
    </w:pPr>
  </w:style>
  <w:style w:type="paragraph" w:styleId="3ff">
    <w:name w:val="List Continue 3"/>
    <w:basedOn w:val="affffffff7"/>
    <w:semiHidden/>
    <w:unhideWhenUsed/>
    <w:rsid w:val="0048220D"/>
    <w:pPr>
      <w:ind w:left="1701" w:firstLine="851"/>
    </w:pPr>
  </w:style>
  <w:style w:type="paragraph" w:styleId="2ff4">
    <w:name w:val="List Continue 2"/>
    <w:basedOn w:val="affffffff7"/>
    <w:semiHidden/>
    <w:unhideWhenUsed/>
    <w:rsid w:val="0048220D"/>
    <w:pPr>
      <w:ind w:left="1134" w:firstLine="851"/>
    </w:pPr>
  </w:style>
  <w:style w:type="paragraph" w:customStyle="1" w:styleId="ae">
    <w:name w:val="Маркированный список (тбл)"/>
    <w:basedOn w:val="af8"/>
    <w:autoRedefine/>
    <w:rsid w:val="00A07D11"/>
    <w:pPr>
      <w:numPr>
        <w:numId w:val="59"/>
      </w:numPr>
      <w:tabs>
        <w:tab w:val="clear" w:pos="567"/>
      </w:tabs>
      <w:spacing w:before="40" w:after="80"/>
      <w:ind w:left="1429" w:firstLine="0"/>
    </w:pPr>
    <w:rPr>
      <w:bCs/>
      <w:szCs w:val="18"/>
      <w:lang w:eastAsia="ru-RU"/>
    </w:rPr>
  </w:style>
  <w:style w:type="paragraph" w:customStyle="1" w:styleId="afffffffffffd">
    <w:name w:val="Шапка таблицы"/>
    <w:basedOn w:val="af8"/>
    <w:rsid w:val="000731C0"/>
    <w:pPr>
      <w:keepNext/>
      <w:spacing w:before="60" w:after="80"/>
    </w:pPr>
    <w:rPr>
      <w:b/>
      <w:bCs/>
      <w:szCs w:val="18"/>
      <w:lang w:eastAsia="ru-RU"/>
    </w:rPr>
  </w:style>
  <w:style w:type="paragraph" w:customStyle="1" w:styleId="afffffffffffe">
    <w:name w:val="Базовый нумерованный список"/>
    <w:basedOn w:val="affffffff6"/>
    <w:rsid w:val="0048220D"/>
  </w:style>
  <w:style w:type="paragraph" w:customStyle="1" w:styleId="affffffffffff">
    <w:name w:val="Заголовок (без уровня)"/>
    <w:basedOn w:val="58"/>
    <w:next w:val="af8"/>
    <w:autoRedefine/>
    <w:rsid w:val="0048220D"/>
    <w:pPr>
      <w:jc w:val="center"/>
      <w:outlineLvl w:val="9"/>
    </w:pPr>
    <w:rPr>
      <w:i w:val="0"/>
      <w:sz w:val="40"/>
    </w:rPr>
  </w:style>
  <w:style w:type="paragraph" w:styleId="95">
    <w:name w:val="index 9"/>
    <w:basedOn w:val="affffffffffa"/>
    <w:next w:val="af8"/>
    <w:autoRedefine/>
    <w:semiHidden/>
    <w:unhideWhenUsed/>
    <w:rsid w:val="0048220D"/>
    <w:pPr>
      <w:spacing w:after="0"/>
      <w:ind w:left="1979" w:hanging="221"/>
      <w:jc w:val="left"/>
    </w:pPr>
  </w:style>
  <w:style w:type="paragraph" w:styleId="86">
    <w:name w:val="index 8"/>
    <w:basedOn w:val="affffffffffa"/>
    <w:next w:val="af8"/>
    <w:autoRedefine/>
    <w:semiHidden/>
    <w:unhideWhenUsed/>
    <w:rsid w:val="0048220D"/>
    <w:pPr>
      <w:spacing w:after="0"/>
      <w:ind w:left="1763" w:hanging="221"/>
      <w:jc w:val="left"/>
    </w:pPr>
  </w:style>
  <w:style w:type="paragraph" w:styleId="7a">
    <w:name w:val="index 7"/>
    <w:basedOn w:val="affffffffffa"/>
    <w:next w:val="af8"/>
    <w:autoRedefine/>
    <w:semiHidden/>
    <w:unhideWhenUsed/>
    <w:rsid w:val="0048220D"/>
    <w:pPr>
      <w:spacing w:after="0"/>
      <w:ind w:left="1542" w:hanging="221"/>
    </w:pPr>
  </w:style>
  <w:style w:type="paragraph" w:styleId="1ff7">
    <w:name w:val="index 1"/>
    <w:basedOn w:val="affffffffffa"/>
    <w:next w:val="af8"/>
    <w:autoRedefine/>
    <w:semiHidden/>
    <w:unhideWhenUsed/>
    <w:rsid w:val="0048220D"/>
    <w:pPr>
      <w:spacing w:after="0"/>
      <w:ind w:left="221" w:hanging="221"/>
      <w:jc w:val="left"/>
    </w:pPr>
    <w:rPr>
      <w:szCs w:val="21"/>
    </w:rPr>
  </w:style>
  <w:style w:type="paragraph" w:customStyle="1" w:styleId="affffffffffff0">
    <w:name w:val="Продолжение списка (тбл)"/>
    <w:basedOn w:val="af8"/>
    <w:rsid w:val="00A07D11"/>
    <w:pPr>
      <w:spacing w:before="40" w:after="80"/>
      <w:ind w:left="567"/>
    </w:pPr>
    <w:rPr>
      <w:bCs/>
      <w:szCs w:val="18"/>
      <w:lang w:eastAsia="ru-RU"/>
    </w:rPr>
  </w:style>
  <w:style w:type="paragraph" w:customStyle="1" w:styleId="affffffffffff1">
    <w:name w:val="Базовый нумерованный список (тбл)"/>
    <w:basedOn w:val="af8"/>
    <w:rsid w:val="000731C0"/>
    <w:pPr>
      <w:spacing w:before="40" w:after="80"/>
    </w:pPr>
    <w:rPr>
      <w:bCs/>
      <w:szCs w:val="18"/>
      <w:lang w:eastAsia="ru-RU"/>
    </w:rPr>
  </w:style>
  <w:style w:type="paragraph" w:customStyle="1" w:styleId="24">
    <w:name w:val="Нумерованный список 2 (тбл)"/>
    <w:basedOn w:val="affffffffffff1"/>
    <w:rsid w:val="0048220D"/>
    <w:pPr>
      <w:numPr>
        <w:numId w:val="60"/>
      </w:numPr>
      <w:tabs>
        <w:tab w:val="clear" w:pos="1134"/>
        <w:tab w:val="num" w:pos="1400"/>
      </w:tabs>
      <w:ind w:left="1060" w:firstLine="20"/>
    </w:pPr>
    <w:rPr>
      <w:bCs w:val="0"/>
      <w:szCs w:val="24"/>
    </w:rPr>
  </w:style>
  <w:style w:type="paragraph" w:customStyle="1" w:styleId="a8">
    <w:name w:val="Нумерованный список (тбл)"/>
    <w:basedOn w:val="affffffffffff1"/>
    <w:rsid w:val="0048220D"/>
    <w:pPr>
      <w:numPr>
        <w:numId w:val="61"/>
      </w:numPr>
      <w:tabs>
        <w:tab w:val="clear" w:pos="567"/>
        <w:tab w:val="num" w:pos="1571"/>
      </w:tabs>
      <w:ind w:left="1571" w:hanging="360"/>
    </w:pPr>
  </w:style>
  <w:style w:type="paragraph" w:customStyle="1" w:styleId="3c">
    <w:name w:val="Нумерованный список 3 (тбл)"/>
    <w:basedOn w:val="a8"/>
    <w:rsid w:val="0048220D"/>
    <w:pPr>
      <w:numPr>
        <w:numId w:val="62"/>
      </w:numPr>
      <w:tabs>
        <w:tab w:val="clear" w:pos="1701"/>
        <w:tab w:val="num" w:pos="1320"/>
      </w:tabs>
      <w:ind w:left="1707" w:hanging="780"/>
    </w:pPr>
  </w:style>
  <w:style w:type="paragraph" w:customStyle="1" w:styleId="affffffffffff2">
    <w:name w:val="Заголовок части"/>
    <w:basedOn w:val="af8"/>
    <w:next w:val="af8"/>
    <w:rsid w:val="000731C0"/>
    <w:pPr>
      <w:keepNext/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1200" w:after="2600"/>
      <w:ind w:left="1"/>
      <w:jc w:val="center"/>
      <w:outlineLvl w:val="0"/>
    </w:pPr>
    <w:rPr>
      <w:rFonts w:ascii="Arial" w:hAnsi="Arial"/>
      <w:b/>
      <w:caps/>
      <w:sz w:val="48"/>
      <w:szCs w:val="60"/>
      <w:lang w:eastAsia="ru-RU"/>
    </w:rPr>
  </w:style>
  <w:style w:type="numbering" w:customStyle="1" w:styleId="af2">
    <w:name w:val="Стиль нумерованный"/>
    <w:rsid w:val="0048220D"/>
    <w:pPr>
      <w:numPr>
        <w:numId w:val="63"/>
      </w:numPr>
    </w:pPr>
  </w:style>
  <w:style w:type="paragraph" w:customStyle="1" w:styleId="26">
    <w:name w:val="Заголовок 2 мой"/>
    <w:basedOn w:val="af8"/>
    <w:rsid w:val="0048220D"/>
    <w:pPr>
      <w:keepNext/>
      <w:keepLines/>
      <w:numPr>
        <w:ilvl w:val="1"/>
        <w:numId w:val="64"/>
      </w:numPr>
      <w:spacing w:before="240" w:line="276" w:lineRule="auto"/>
      <w:ind w:left="1068"/>
      <w:jc w:val="both"/>
      <w:outlineLvl w:val="0"/>
    </w:pPr>
    <w:rPr>
      <w:rFonts w:eastAsiaTheme="majorEastAsia" w:cstheme="majorBidi"/>
      <w:b/>
      <w:color w:val="365F91" w:themeColor="accent1" w:themeShade="BF"/>
      <w:sz w:val="28"/>
      <w:szCs w:val="28"/>
      <w:lang w:eastAsia="ru-RU"/>
    </w:rPr>
  </w:style>
  <w:style w:type="paragraph" w:customStyle="1" w:styleId="38">
    <w:name w:val="Заголовок 3 мой"/>
    <w:basedOn w:val="26"/>
    <w:link w:val="3ff0"/>
    <w:rsid w:val="0048220D"/>
    <w:pPr>
      <w:numPr>
        <w:ilvl w:val="2"/>
      </w:numPr>
      <w:ind w:left="2136"/>
    </w:pPr>
    <w:rPr>
      <w:sz w:val="24"/>
    </w:rPr>
  </w:style>
  <w:style w:type="paragraph" w:customStyle="1" w:styleId="39">
    <w:name w:val="заголовок 3 мой"/>
    <w:basedOn w:val="38"/>
    <w:rsid w:val="0048220D"/>
    <w:pPr>
      <w:numPr>
        <w:ilvl w:val="3"/>
      </w:numPr>
      <w:tabs>
        <w:tab w:val="num" w:pos="2520"/>
        <w:tab w:val="num" w:pos="2892"/>
      </w:tabs>
      <w:ind w:left="2225" w:hanging="360"/>
    </w:pPr>
    <w:rPr>
      <w:b w:val="0"/>
    </w:rPr>
  </w:style>
  <w:style w:type="character" w:customStyle="1" w:styleId="3ff0">
    <w:name w:val="Заголовок 3 мой Знак"/>
    <w:basedOn w:val="af9"/>
    <w:link w:val="38"/>
    <w:rsid w:val="0048220D"/>
    <w:rPr>
      <w:rFonts w:eastAsiaTheme="majorEastAsia" w:cstheme="majorBidi"/>
      <w:b/>
      <w:color w:val="365F91" w:themeColor="accent1" w:themeShade="BF"/>
      <w:sz w:val="24"/>
      <w:szCs w:val="28"/>
    </w:rPr>
  </w:style>
  <w:style w:type="paragraph" w:customStyle="1" w:styleId="affffffffffff3">
    <w:name w:val="Титульный лист"/>
    <w:basedOn w:val="af8"/>
    <w:uiPriority w:val="99"/>
    <w:rsid w:val="0048220D"/>
    <w:pPr>
      <w:keepNext/>
      <w:widowControl w:val="0"/>
      <w:autoSpaceDN w:val="0"/>
      <w:adjustRightInd w:val="0"/>
      <w:spacing w:line="360" w:lineRule="auto"/>
      <w:jc w:val="center"/>
      <w:textAlignment w:val="baseline"/>
    </w:pPr>
    <w:rPr>
      <w:rFonts w:cs="Arial"/>
      <w:sz w:val="24"/>
      <w:szCs w:val="24"/>
      <w:lang w:eastAsia="ru-RU"/>
    </w:rPr>
  </w:style>
  <w:style w:type="table" w:customStyle="1" w:styleId="ScrollTableNormal">
    <w:name w:val="Scroll Table Normal"/>
    <w:basedOn w:val="afa"/>
    <w:uiPriority w:val="99"/>
    <w:qFormat/>
    <w:rsid w:val="0048220D"/>
    <w:pPr>
      <w:spacing w:after="120"/>
    </w:pPr>
    <w:rPr>
      <w:rFonts w:ascii="Arial" w:hAnsi="Arial"/>
      <w:szCs w:val="24"/>
      <w:lang w:val="en-US" w:eastAsia="en-US"/>
    </w:rPr>
    <w:tblPr>
      <w:tblStyleRowBandSize w:val="1"/>
      <w:tblStyleColBandSize w:val="1"/>
      <w:tblInd w:w="0" w:type="nil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H w:val="single" w:sz="4" w:space="0" w:color="DDDDDD"/>
        <w:insideV w:val="single" w:sz="4" w:space="0" w:color="DDDDDD"/>
      </w:tblBorders>
      <w:tblCellMar>
        <w:top w:w="30" w:type="dxa"/>
        <w:left w:w="30" w:type="dxa"/>
        <w:bottom w:w="20" w:type="dxa"/>
        <w:right w:w="30" w:type="dxa"/>
      </w:tblCellMar>
    </w:tblPr>
    <w:tblStylePr w:type="firstRow">
      <w:rPr>
        <w:rFonts w:ascii="Arial" w:hAnsi="Arial" w:cs="Arial" w:hint="default"/>
        <w:b/>
        <w:bCs w:val="0"/>
        <w:i w:val="0"/>
        <w:iCs w:val="0"/>
        <w:color w:val="262626" w:themeColor="text1" w:themeTint="D9"/>
        <w:sz w:val="20"/>
        <w:szCs w:val="20"/>
      </w:rPr>
      <w:tblPr/>
      <w:tcPr>
        <w:tc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  <w:insideH w:val="single" w:sz="4" w:space="0" w:color="DDDDDD"/>
          <w:insideV w:val="single" w:sz="4" w:space="0" w:color="DDDDDD"/>
          <w:tl2br w:val="nil"/>
          <w:tr2bl w:val="nil"/>
        </w:tcBorders>
        <w:shd w:val="clear" w:color="auto" w:fill="F0F0F0"/>
      </w:tcPr>
    </w:tblStylePr>
  </w:style>
  <w:style w:type="table" w:styleId="2ff5">
    <w:name w:val="Plain Table 2"/>
    <w:basedOn w:val="afa"/>
    <w:uiPriority w:val="42"/>
    <w:rsid w:val="0048220D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ffffffff4">
    <w:name w:val="_Табл_Текст_лев"/>
    <w:basedOn w:val="af8"/>
    <w:rsid w:val="0048220D"/>
    <w:pPr>
      <w:keepNext/>
      <w:keepLines/>
    </w:pPr>
    <w:rPr>
      <w:sz w:val="24"/>
      <w:szCs w:val="20"/>
      <w:lang w:eastAsia="ru-RU"/>
    </w:rPr>
  </w:style>
  <w:style w:type="paragraph" w:customStyle="1" w:styleId="1ff8">
    <w:name w:val="Обычный 1"/>
    <w:basedOn w:val="af8"/>
    <w:link w:val="1ff9"/>
    <w:rsid w:val="00AC38FE"/>
    <w:pPr>
      <w:spacing w:line="360" w:lineRule="auto"/>
      <w:ind w:firstLine="540"/>
      <w:jc w:val="both"/>
    </w:pPr>
    <w:rPr>
      <w:szCs w:val="20"/>
      <w:lang w:val="x-none" w:eastAsia="x-none"/>
    </w:rPr>
  </w:style>
  <w:style w:type="character" w:customStyle="1" w:styleId="1ff9">
    <w:name w:val="Обычный 1 Знак"/>
    <w:link w:val="1ff8"/>
    <w:locked/>
    <w:rsid w:val="00AC38FE"/>
    <w:rPr>
      <w:lang w:val="x-none" w:eastAsia="x-none"/>
    </w:rPr>
  </w:style>
  <w:style w:type="paragraph" w:customStyle="1" w:styleId="affffffffffff5">
    <w:name w:val="ТЗ нумерованный список без отступа"/>
    <w:basedOn w:val="1f8"/>
    <w:rsid w:val="00D71918"/>
    <w:pPr>
      <w:tabs>
        <w:tab w:val="num" w:pos="1211"/>
      </w:tabs>
      <w:ind w:firstLine="851"/>
    </w:pPr>
  </w:style>
  <w:style w:type="paragraph" w:customStyle="1" w:styleId="2ff6">
    <w:name w:val="ТЗ_Заголовок 2_прил"/>
    <w:basedOn w:val="af8"/>
    <w:next w:val="af8"/>
    <w:rsid w:val="00D71918"/>
    <w:pPr>
      <w:keepNext/>
      <w:spacing w:before="240" w:after="120" w:line="360" w:lineRule="auto"/>
      <w:ind w:firstLine="709"/>
      <w:jc w:val="both"/>
      <w:outlineLvl w:val="1"/>
    </w:pPr>
    <w:rPr>
      <w:b/>
      <w:bCs/>
      <w:kern w:val="28"/>
      <w:sz w:val="24"/>
      <w:szCs w:val="24"/>
      <w:lang w:eastAsia="ru-RU"/>
    </w:rPr>
  </w:style>
  <w:style w:type="paragraph" w:customStyle="1" w:styleId="3ff1">
    <w:name w:val="ТЗ_Заголовок 3_прил"/>
    <w:basedOn w:val="af8"/>
    <w:next w:val="af8"/>
    <w:rsid w:val="00D71918"/>
    <w:pPr>
      <w:keepNext/>
      <w:spacing w:before="240" w:after="120" w:line="360" w:lineRule="auto"/>
      <w:ind w:firstLine="709"/>
      <w:jc w:val="both"/>
      <w:outlineLvl w:val="2"/>
    </w:pPr>
    <w:rPr>
      <w:b/>
      <w:sz w:val="24"/>
      <w:szCs w:val="24"/>
      <w:lang w:eastAsia="ru-RU"/>
    </w:rPr>
  </w:style>
  <w:style w:type="paragraph" w:customStyle="1" w:styleId="4f1">
    <w:name w:val="ТЗ_Заголовок 4_прил"/>
    <w:basedOn w:val="af8"/>
    <w:next w:val="af8"/>
    <w:rsid w:val="00D71918"/>
    <w:pPr>
      <w:keepNext/>
      <w:spacing w:before="240" w:after="60" w:line="360" w:lineRule="auto"/>
      <w:ind w:firstLine="709"/>
      <w:jc w:val="both"/>
      <w:outlineLvl w:val="3"/>
    </w:pPr>
    <w:rPr>
      <w:b/>
      <w:bCs/>
      <w:snapToGrid w:val="0"/>
      <w:sz w:val="24"/>
      <w:szCs w:val="24"/>
      <w:lang w:eastAsia="ru-RU"/>
    </w:rPr>
  </w:style>
  <w:style w:type="paragraph" w:customStyle="1" w:styleId="333">
    <w:name w:val="ТЗ нумерованный список 3 когда 33"/>
    <w:basedOn w:val="3f6"/>
    <w:rsid w:val="00D71918"/>
    <w:pPr>
      <w:numPr>
        <w:ilvl w:val="2"/>
        <w:numId w:val="10"/>
      </w:numPr>
      <w:ind w:left="2081" w:hanging="720"/>
    </w:pPr>
  </w:style>
  <w:style w:type="character" w:customStyle="1" w:styleId="55">
    <w:name w:val="ТЗ_Заголовок 5_прил Знак"/>
    <w:basedOn w:val="51"/>
    <w:link w:val="54"/>
    <w:rsid w:val="00D71918"/>
    <w:rPr>
      <w:b/>
      <w:snapToGrid w:val="0"/>
      <w:sz w:val="24"/>
      <w:szCs w:val="24"/>
    </w:rPr>
  </w:style>
  <w:style w:type="paragraph" w:customStyle="1" w:styleId="32123333">
    <w:name w:val="3_2.Список_123_3у_33"/>
    <w:basedOn w:val="321233"/>
    <w:rsid w:val="00D71918"/>
  </w:style>
  <w:style w:type="paragraph" w:customStyle="1" w:styleId="7">
    <w:name w:val="7_Табл_текст_список_точка"/>
    <w:basedOn w:val="76"/>
    <w:rsid w:val="005F5531"/>
    <w:pPr>
      <w:numPr>
        <w:numId w:val="66"/>
      </w:numPr>
      <w:tabs>
        <w:tab w:val="left" w:pos="182"/>
      </w:tabs>
      <w:ind w:left="182" w:hanging="182"/>
    </w:pPr>
  </w:style>
  <w:style w:type="character" w:customStyle="1" w:styleId="65">
    <w:name w:val="ТЗ_Заголовок 6_прил Знак"/>
    <w:basedOn w:val="55"/>
    <w:link w:val="64"/>
    <w:rsid w:val="008C6C5A"/>
    <w:rPr>
      <w:b/>
      <w:snapToGrid w:val="0"/>
      <w:sz w:val="28"/>
      <w:szCs w:val="28"/>
    </w:rPr>
  </w:style>
  <w:style w:type="paragraph" w:customStyle="1" w:styleId="a9">
    <w:name w:val="ТЗ перечисление точка без отступа"/>
    <w:basedOn w:val="af8"/>
    <w:rsid w:val="005429D4"/>
    <w:pPr>
      <w:numPr>
        <w:numId w:val="67"/>
      </w:numPr>
      <w:spacing w:line="360" w:lineRule="auto"/>
      <w:jc w:val="both"/>
    </w:pPr>
    <w:rPr>
      <w:rFonts w:eastAsiaTheme="majorEastAsia"/>
      <w:sz w:val="24"/>
      <w:szCs w:val="24"/>
    </w:rPr>
  </w:style>
  <w:style w:type="paragraph" w:customStyle="1" w:styleId="222">
    <w:name w:val="ТЗ нумерованный список 2 когда 22"/>
    <w:basedOn w:val="2f5"/>
    <w:rsid w:val="005429D4"/>
    <w:pPr>
      <w:numPr>
        <w:ilvl w:val="1"/>
        <w:numId w:val="10"/>
      </w:numPr>
      <w:ind w:left="1514" w:hanging="550"/>
    </w:pPr>
  </w:style>
  <w:style w:type="paragraph" w:customStyle="1" w:styleId="affffffffffff6">
    <w:name w:val="ТЗ рис центр"/>
    <w:basedOn w:val="af8"/>
    <w:rsid w:val="009F1CC2"/>
    <w:pPr>
      <w:spacing w:line="360" w:lineRule="auto"/>
      <w:jc w:val="center"/>
    </w:pPr>
    <w:rPr>
      <w:rFonts w:eastAsiaTheme="majorEastAsia"/>
      <w:noProof/>
      <w:sz w:val="24"/>
      <w:szCs w:val="24"/>
    </w:rPr>
  </w:style>
  <w:style w:type="paragraph" w:customStyle="1" w:styleId="1ffa">
    <w:name w:val="1.Текст по центру"/>
    <w:basedOn w:val="1d"/>
    <w:rsid w:val="00E659B7"/>
    <w:pPr>
      <w:jc w:val="center"/>
    </w:pPr>
  </w:style>
  <w:style w:type="paragraph" w:customStyle="1" w:styleId="affffffffffff7">
    <w:name w:val="ТЗ рис лев"/>
    <w:basedOn w:val="af8"/>
    <w:next w:val="af8"/>
    <w:qFormat/>
    <w:rsid w:val="002837E5"/>
    <w:pPr>
      <w:spacing w:line="360" w:lineRule="auto"/>
    </w:pPr>
    <w:rPr>
      <w:rFonts w:eastAsiaTheme="majorEastAsia"/>
      <w:noProof/>
      <w:sz w:val="24"/>
      <w:szCs w:val="24"/>
    </w:rPr>
  </w:style>
  <w:style w:type="paragraph" w:customStyle="1" w:styleId="105">
    <w:name w:val="_10_Табл_Текст_шир"/>
    <w:basedOn w:val="af8"/>
    <w:rsid w:val="000C2479"/>
    <w:pPr>
      <w:jc w:val="both"/>
    </w:pPr>
    <w:rPr>
      <w:rFonts w:eastAsiaTheme="minorHAnsi" w:cstheme="minorBidi"/>
      <w:szCs w:val="24"/>
      <w:lang w:eastAsia="ru-RU"/>
    </w:rPr>
  </w:style>
  <w:style w:type="paragraph" w:customStyle="1" w:styleId="106">
    <w:name w:val="_10_Табл_Текст_центр"/>
    <w:basedOn w:val="12f"/>
    <w:rsid w:val="000C2479"/>
    <w:pPr>
      <w:spacing w:before="0" w:after="0" w:line="240" w:lineRule="auto"/>
    </w:pPr>
    <w:rPr>
      <w:b w:val="0"/>
      <w:sz w:val="20"/>
      <w:u w:color="000000"/>
    </w:rPr>
  </w:style>
  <w:style w:type="paragraph" w:customStyle="1" w:styleId="107">
    <w:name w:val="_10_Табл_Текст_ левому краю"/>
    <w:basedOn w:val="105"/>
    <w:rsid w:val="000C2479"/>
    <w:pPr>
      <w:jc w:val="left"/>
    </w:pPr>
    <w:rPr>
      <w:rFonts w:eastAsia="Times New Roman"/>
      <w:szCs w:val="20"/>
    </w:rPr>
  </w:style>
  <w:style w:type="paragraph" w:styleId="affffffffffff8">
    <w:name w:val="Normal (Web)"/>
    <w:basedOn w:val="af8"/>
    <w:uiPriority w:val="99"/>
    <w:semiHidden/>
    <w:unhideWhenUsed/>
    <w:rsid w:val="008F7BC0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affffffffffff9">
    <w:name w:val="ТЗ_Название_все прописные"/>
    <w:basedOn w:val="af8"/>
    <w:rsid w:val="00F16796"/>
    <w:pPr>
      <w:pageBreakBefore/>
      <w:spacing w:before="360" w:after="500" w:line="360" w:lineRule="auto"/>
      <w:jc w:val="center"/>
    </w:pPr>
    <w:rPr>
      <w:rFonts w:eastAsiaTheme="majorEastAsia"/>
      <w:b/>
      <w:bCs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3.png"/><Relationship Id="rId42" Type="http://schemas.openxmlformats.org/officeDocument/2006/relationships/image" Target="media/image33.png"/><Relationship Id="rId63" Type="http://schemas.openxmlformats.org/officeDocument/2006/relationships/image" Target="media/image54.png"/><Relationship Id="rId84" Type="http://schemas.openxmlformats.org/officeDocument/2006/relationships/image" Target="media/image75.png"/><Relationship Id="rId138" Type="http://schemas.openxmlformats.org/officeDocument/2006/relationships/image" Target="media/image129.png"/><Relationship Id="rId107" Type="http://schemas.openxmlformats.org/officeDocument/2006/relationships/image" Target="media/image98.png"/><Relationship Id="rId11" Type="http://schemas.openxmlformats.org/officeDocument/2006/relationships/image" Target="media/image3.png"/><Relationship Id="rId32" Type="http://schemas.openxmlformats.org/officeDocument/2006/relationships/image" Target="media/image23.png"/><Relationship Id="rId53" Type="http://schemas.openxmlformats.org/officeDocument/2006/relationships/image" Target="media/image44.png"/><Relationship Id="rId74" Type="http://schemas.openxmlformats.org/officeDocument/2006/relationships/image" Target="media/image65.png"/><Relationship Id="rId128" Type="http://schemas.openxmlformats.org/officeDocument/2006/relationships/image" Target="media/image119.png"/><Relationship Id="rId5" Type="http://schemas.openxmlformats.org/officeDocument/2006/relationships/webSettings" Target="webSetting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34" Type="http://schemas.openxmlformats.org/officeDocument/2006/relationships/image" Target="media/image125.png"/><Relationship Id="rId139" Type="http://schemas.openxmlformats.org/officeDocument/2006/relationships/image" Target="media/image130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59" Type="http://schemas.openxmlformats.org/officeDocument/2006/relationships/image" Target="media/image50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24" Type="http://schemas.openxmlformats.org/officeDocument/2006/relationships/image" Target="media/image115.png"/><Relationship Id="rId129" Type="http://schemas.openxmlformats.org/officeDocument/2006/relationships/image" Target="media/image120.png"/><Relationship Id="rId54" Type="http://schemas.openxmlformats.org/officeDocument/2006/relationships/image" Target="media/image45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40" Type="http://schemas.openxmlformats.org/officeDocument/2006/relationships/image" Target="media/image131.png"/><Relationship Id="rId14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49" Type="http://schemas.openxmlformats.org/officeDocument/2006/relationships/image" Target="media/image40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35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130" Type="http://schemas.openxmlformats.org/officeDocument/2006/relationships/image" Target="media/image121.png"/><Relationship Id="rId135" Type="http://schemas.openxmlformats.org/officeDocument/2006/relationships/image" Target="media/image126.png"/><Relationship Id="rId896" Type="http://schemas.microsoft.com/office/2018/08/relationships/commentsExtensible" Target="commentsExtensible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0.png"/><Relationship Id="rId109" Type="http://schemas.openxmlformats.org/officeDocument/2006/relationships/image" Target="media/image100.png"/><Relationship Id="rId34" Type="http://schemas.openxmlformats.org/officeDocument/2006/relationships/image" Target="media/image25.png"/><Relationship Id="rId50" Type="http://schemas.openxmlformats.org/officeDocument/2006/relationships/image" Target="media/image41.png"/><Relationship Id="rId55" Type="http://schemas.openxmlformats.org/officeDocument/2006/relationships/image" Target="media/image46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120" Type="http://schemas.openxmlformats.org/officeDocument/2006/relationships/image" Target="media/image111.png"/><Relationship Id="rId125" Type="http://schemas.openxmlformats.org/officeDocument/2006/relationships/image" Target="media/image116.png"/><Relationship Id="rId141" Type="http://schemas.openxmlformats.org/officeDocument/2006/relationships/image" Target="media/image132.png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hyperlink" Target="https://dig-campus-admin.secgw.ru/" TargetMode="External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131" Type="http://schemas.openxmlformats.org/officeDocument/2006/relationships/image" Target="media/image122.png"/><Relationship Id="rId136" Type="http://schemas.openxmlformats.org/officeDocument/2006/relationships/image" Target="media/image127.png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7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26" Type="http://schemas.openxmlformats.org/officeDocument/2006/relationships/image" Target="media/image117.png"/><Relationship Id="rId147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42.png"/><Relationship Id="rId72" Type="http://schemas.openxmlformats.org/officeDocument/2006/relationships/image" Target="media/image63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142" Type="http://schemas.openxmlformats.org/officeDocument/2006/relationships/image" Target="media/image133.png"/><Relationship Id="rId3" Type="http://schemas.openxmlformats.org/officeDocument/2006/relationships/styles" Target="styles.xml"/><Relationship Id="rId25" Type="http://schemas.openxmlformats.org/officeDocument/2006/relationships/image" Target="media/image16.png"/><Relationship Id="rId46" Type="http://schemas.openxmlformats.org/officeDocument/2006/relationships/image" Target="media/image37.png"/><Relationship Id="rId67" Type="http://schemas.openxmlformats.org/officeDocument/2006/relationships/image" Target="media/image58.png"/><Relationship Id="rId116" Type="http://schemas.openxmlformats.org/officeDocument/2006/relationships/image" Target="media/image107.png"/><Relationship Id="rId137" Type="http://schemas.openxmlformats.org/officeDocument/2006/relationships/image" Target="media/image128.png"/><Relationship Id="rId20" Type="http://schemas.openxmlformats.org/officeDocument/2006/relationships/image" Target="media/image12.png"/><Relationship Id="rId41" Type="http://schemas.openxmlformats.org/officeDocument/2006/relationships/image" Target="media/image32.png"/><Relationship Id="rId62" Type="http://schemas.openxmlformats.org/officeDocument/2006/relationships/image" Target="media/image53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111" Type="http://schemas.openxmlformats.org/officeDocument/2006/relationships/image" Target="media/image102.png"/><Relationship Id="rId132" Type="http://schemas.openxmlformats.org/officeDocument/2006/relationships/image" Target="media/image123.png"/><Relationship Id="rId15" Type="http://schemas.openxmlformats.org/officeDocument/2006/relationships/image" Target="media/image7.png"/><Relationship Id="rId36" Type="http://schemas.openxmlformats.org/officeDocument/2006/relationships/image" Target="media/image27.png"/><Relationship Id="rId57" Type="http://schemas.openxmlformats.org/officeDocument/2006/relationships/image" Target="media/image48.png"/><Relationship Id="rId106" Type="http://schemas.openxmlformats.org/officeDocument/2006/relationships/image" Target="media/image97.png"/><Relationship Id="rId127" Type="http://schemas.openxmlformats.org/officeDocument/2006/relationships/image" Target="media/image118.png"/><Relationship Id="rId10" Type="http://schemas.openxmlformats.org/officeDocument/2006/relationships/image" Target="media/image2.png"/><Relationship Id="rId31" Type="http://schemas.openxmlformats.org/officeDocument/2006/relationships/image" Target="media/image22.png"/><Relationship Id="rId52" Type="http://schemas.openxmlformats.org/officeDocument/2006/relationships/image" Target="media/image43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122" Type="http://schemas.openxmlformats.org/officeDocument/2006/relationships/image" Target="media/image113.png"/><Relationship Id="rId143" Type="http://schemas.openxmlformats.org/officeDocument/2006/relationships/image" Target="media/image134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26" Type="http://schemas.openxmlformats.org/officeDocument/2006/relationships/image" Target="media/image17.png"/><Relationship Id="rId47" Type="http://schemas.openxmlformats.org/officeDocument/2006/relationships/image" Target="media/image38.png"/><Relationship Id="rId68" Type="http://schemas.openxmlformats.org/officeDocument/2006/relationships/image" Target="media/image59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4.png"/><Relationship Id="rId16" Type="http://schemas.openxmlformats.org/officeDocument/2006/relationships/image" Target="media/image8.png"/><Relationship Id="rId37" Type="http://schemas.openxmlformats.org/officeDocument/2006/relationships/image" Target="media/image28.png"/><Relationship Id="rId58" Type="http://schemas.openxmlformats.org/officeDocument/2006/relationships/image" Target="media/image49.png"/><Relationship Id="rId79" Type="http://schemas.openxmlformats.org/officeDocument/2006/relationships/image" Target="media/image70.png"/><Relationship Id="rId102" Type="http://schemas.openxmlformats.org/officeDocument/2006/relationships/image" Target="media/image93.png"/><Relationship Id="rId123" Type="http://schemas.openxmlformats.org/officeDocument/2006/relationships/image" Target="media/image114.png"/><Relationship Id="rId144" Type="http://schemas.openxmlformats.org/officeDocument/2006/relationships/image" Target="media/image13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ya.gorbatko\AppData\Roaming\Microsoft\&#1064;&#1072;&#1073;&#1083;&#1086;&#1085;&#1099;\GOST_3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208DF-252E-46AA-97A1-8EA377F9B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GOST_34.dotx</Template>
  <TotalTime>57</TotalTime>
  <Pages>55</Pages>
  <Words>8257</Words>
  <Characters>47067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ИНФОРМАЦОННАЯ СИСТЕМА УЧЕТА ОБРАЗОВАТЕЛЬНЫХ ПРОЦЕССОВ</vt:lpstr>
    </vt:vector>
  </TitlesOfParts>
  <Company>R-Style</Company>
  <LinksUpToDate>false</LinksUpToDate>
  <CharactersWithSpaces>55214</CharactersWithSpaces>
  <SharedDoc>false</SharedDoc>
  <HLinks>
    <vt:vector size="24" baseType="variant">
      <vt:variant>
        <vt:i4>1114174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_Toc177918901</vt:lpwstr>
      </vt:variant>
      <vt:variant>
        <vt:i4>1114174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_Toc177918900</vt:lpwstr>
      </vt:variant>
      <vt:variant>
        <vt:i4>1572927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_Toc177918899</vt:lpwstr>
      </vt:variant>
      <vt:variant>
        <vt:i4>1572927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_Toc177918898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ИНФОРМАЦОННАЯ СИСТЕМА УЧЕТА ОБРАЗОВАТЕЛЬНЫХ ПРОЦЕССОВ версии 1.0</dc:title>
  <dc:subject>Руководство пользователя</dc:subject>
  <dc:creator>Горбатко Наталия Петровна</dc:creator>
  <cp:keywords>СЭМД 010.281221</cp:keywords>
  <cp:lastModifiedBy>Княжева Анна Сергеевна</cp:lastModifiedBy>
  <cp:revision>9</cp:revision>
  <cp:lastPrinted>2020-09-22T13:56:00Z</cp:lastPrinted>
  <dcterms:created xsi:type="dcterms:W3CDTF">2024-01-30T10:20:00Z</dcterms:created>
  <dcterms:modified xsi:type="dcterms:W3CDTF">2024-02-19T12:49:00Z</dcterms:modified>
</cp:coreProperties>
</file>